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AE7180">
      <w:pPr>
        <w:suppressAutoHyphens/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AE7180">
      <w:pPr>
        <w:suppressAutoHyphens/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AE7180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6C2A40" w:rsidP="00AE7180">
            <w:pPr>
              <w:suppressAutoHyphens/>
              <w:spacing w:before="200" w:after="200"/>
            </w:pPr>
            <w:r>
              <w:t>Deutsche Gebärdensprache</w:t>
            </w:r>
          </w:p>
        </w:tc>
      </w:tr>
      <w:tr w:rsidR="00420481" w:rsidRPr="008119C5" w:rsidTr="00C16860">
        <w:tc>
          <w:tcPr>
            <w:tcW w:w="2802" w:type="dxa"/>
          </w:tcPr>
          <w:p w:rsidR="00420481" w:rsidRPr="009B046A" w:rsidRDefault="00420481" w:rsidP="00AE7180">
            <w:pPr>
              <w:suppressAutoHyphens/>
              <w:spacing w:before="200" w:after="200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</w:p>
        </w:tc>
        <w:tc>
          <w:tcPr>
            <w:tcW w:w="6433" w:type="dxa"/>
            <w:gridSpan w:val="3"/>
          </w:tcPr>
          <w:p w:rsidR="00420481" w:rsidRPr="00202F49" w:rsidRDefault="00AE4809" w:rsidP="00AE7180">
            <w:pPr>
              <w:suppressAutoHyphens/>
              <w:spacing w:before="200" w:after="200"/>
            </w:pPr>
            <w:r>
              <w:t>Mediales</w:t>
            </w:r>
            <w:r w:rsidR="00E71D79">
              <w:t xml:space="preserve"> Sehverstehen</w:t>
            </w:r>
            <w:r w:rsidR="000A6117">
              <w:t xml:space="preserve"> Niveau </w:t>
            </w:r>
            <w:r w:rsidR="00A83569">
              <w:t>D</w:t>
            </w:r>
          </w:p>
        </w:tc>
      </w:tr>
      <w:tr w:rsidR="006C2A40" w:rsidRPr="008119C5" w:rsidTr="00C16860">
        <w:tc>
          <w:tcPr>
            <w:tcW w:w="2802" w:type="dxa"/>
          </w:tcPr>
          <w:p w:rsidR="006C2A40" w:rsidRPr="008119C5" w:rsidRDefault="006C2A40" w:rsidP="00AE7180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6C2A40" w:rsidRPr="008A1768" w:rsidRDefault="006C2A40" w:rsidP="00AE7180">
            <w:pPr>
              <w:suppressAutoHyphens/>
              <w:spacing w:before="200" w:after="200"/>
            </w:pPr>
            <w:r>
              <w:t>Funktionale kommunikative Kompetenz</w:t>
            </w:r>
          </w:p>
        </w:tc>
      </w:tr>
      <w:tr w:rsidR="006C2A40" w:rsidRPr="008119C5" w:rsidTr="00C16860">
        <w:tc>
          <w:tcPr>
            <w:tcW w:w="2802" w:type="dxa"/>
          </w:tcPr>
          <w:p w:rsidR="006C2A40" w:rsidRPr="008119C5" w:rsidRDefault="006C2A40" w:rsidP="00AE7180">
            <w:pPr>
              <w:tabs>
                <w:tab w:val="left" w:pos="1373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6C2A40" w:rsidRPr="008A1768" w:rsidRDefault="00AE4809" w:rsidP="00AE7180">
            <w:pPr>
              <w:tabs>
                <w:tab w:val="left" w:pos="1373"/>
              </w:tabs>
              <w:suppressAutoHyphens/>
              <w:spacing w:before="200" w:after="200"/>
            </w:pPr>
            <w:r>
              <w:t xml:space="preserve">Mediales </w:t>
            </w:r>
            <w:r w:rsidR="000E1F9E">
              <w:t>Sehverstehen</w:t>
            </w:r>
          </w:p>
        </w:tc>
      </w:tr>
      <w:tr w:rsidR="006C2A40" w:rsidRPr="008119C5" w:rsidTr="00C16860">
        <w:tc>
          <w:tcPr>
            <w:tcW w:w="2802" w:type="dxa"/>
          </w:tcPr>
          <w:p w:rsidR="006C2A40" w:rsidRPr="008119C5" w:rsidRDefault="006C2A40" w:rsidP="00AE7180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6C2A40" w:rsidRPr="008A1768" w:rsidRDefault="00A83569" w:rsidP="00AE7180">
            <w:pPr>
              <w:tabs>
                <w:tab w:val="left" w:pos="1190"/>
              </w:tabs>
              <w:suppressAutoHyphens/>
              <w:spacing w:before="200" w:after="200"/>
            </w:pPr>
            <w:r>
              <w:t>D</w:t>
            </w:r>
          </w:p>
        </w:tc>
      </w:tr>
      <w:tr w:rsidR="006C2A40" w:rsidRPr="008119C5" w:rsidTr="00C16860">
        <w:tc>
          <w:tcPr>
            <w:tcW w:w="2802" w:type="dxa"/>
          </w:tcPr>
          <w:p w:rsidR="006C2A40" w:rsidRDefault="006C2A40" w:rsidP="00AE7180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6C2A40" w:rsidRPr="008A1768" w:rsidRDefault="00E71D79" w:rsidP="00AE7180">
            <w:pPr>
              <w:tabs>
                <w:tab w:val="left" w:pos="1190"/>
              </w:tabs>
              <w:suppressAutoHyphens/>
              <w:spacing w:before="200" w:after="200"/>
            </w:pPr>
            <w:r>
              <w:t xml:space="preserve">Die Schülerinnen und Schüler können </w:t>
            </w:r>
            <w:r w:rsidR="00A83569">
              <w:t xml:space="preserve">aus einem einfachen </w:t>
            </w:r>
            <w:r w:rsidR="000D016A">
              <w:t>DGS-Notationssystem, das im</w:t>
            </w:r>
            <w:r w:rsidR="00A83569">
              <w:t xml:space="preserve"> Informationsgehalt beschränkt ist, Informationen entnehmen.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AE7180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B94BD8" w:rsidRPr="00202F49" w:rsidRDefault="002D3153" w:rsidP="00AE7180">
            <w:pPr>
              <w:tabs>
                <w:tab w:val="left" w:pos="1190"/>
              </w:tabs>
              <w:suppressAutoHyphens/>
              <w:spacing w:before="200" w:after="200"/>
            </w:pPr>
            <w:r>
              <w:t>/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AE7180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Basiscurriculum (BC)</w:t>
            </w:r>
            <w:r w:rsidR="00C16860">
              <w:rPr>
                <w:b/>
              </w:rPr>
              <w:t xml:space="preserve"> oder übergreifenden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FF3510" w:rsidRDefault="00290582" w:rsidP="00AE7180">
            <w:pPr>
              <w:tabs>
                <w:tab w:val="left" w:pos="1190"/>
              </w:tabs>
              <w:suppressAutoHyphens/>
              <w:spacing w:before="200" w:after="200"/>
            </w:pPr>
            <w:r>
              <w:t>BC Sprachbildung 1.3.2 Rezeption/Leseverstehen</w:t>
            </w:r>
          </w:p>
          <w:p w:rsidR="00290582" w:rsidRPr="00202F49" w:rsidRDefault="00290582" w:rsidP="00AE7180">
            <w:pPr>
              <w:tabs>
                <w:tab w:val="left" w:pos="1190"/>
              </w:tabs>
              <w:suppressAutoHyphens/>
              <w:spacing w:before="200" w:after="200"/>
            </w:pPr>
            <w:r>
              <w:t>Aus Texten gezielt Informationen ermitteln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AE7180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E71D79" w:rsidP="00AE7180">
            <w:pPr>
              <w:tabs>
                <w:tab w:val="left" w:pos="1190"/>
              </w:tabs>
              <w:suppressAutoHyphens/>
              <w:spacing w:before="200" w:after="200"/>
            </w:pPr>
            <w:r>
              <w:t>/</w:t>
            </w: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AE7180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AE7180">
            <w:pPr>
              <w:tabs>
                <w:tab w:val="left" w:pos="840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="00AC56D2">
              <w:rPr>
                <w:b/>
              </w:rPr>
              <w:t xml:space="preserve">  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B6182B" w:rsidP="00AE7180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h</w:t>
            </w:r>
            <w:r w:rsidR="00F17F92" w:rsidRPr="008119C5">
              <w:rPr>
                <w:b/>
              </w:rPr>
              <w:t>alboffen</w:t>
            </w:r>
            <w:r>
              <w:rPr>
                <w:b/>
              </w:rPr>
              <w:t xml:space="preserve"> x</w:t>
            </w:r>
            <w:r w:rsidR="00334567"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AE7180">
            <w:pPr>
              <w:tabs>
                <w:tab w:val="left" w:pos="1735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AE7180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8A1768" w:rsidP="00AE7180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Datum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971722" w:rsidP="00AE7180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="00F17F92" w:rsidRPr="008119C5">
              <w:rPr>
                <w:b/>
              </w:rPr>
              <w:t>:</w:t>
            </w:r>
            <w:r w:rsidR="000D016A">
              <w:rPr>
                <w:b/>
              </w:rPr>
              <w:t xml:space="preserve"> 7 - 8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AE7180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 w:rsidR="00F5187C">
              <w:rPr>
                <w:b/>
              </w:rPr>
              <w:t xml:space="preserve"> 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AE7180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096DA8" w:rsidP="00AE7180">
            <w:pPr>
              <w:suppressAutoHyphens/>
              <w:spacing w:before="200" w:after="200"/>
            </w:pPr>
            <w:r>
              <w:t xml:space="preserve">Deutsche Gebärdensprache, </w:t>
            </w:r>
            <w:r w:rsidR="00AE4809">
              <w:t>Mediales</w:t>
            </w:r>
            <w:r>
              <w:t xml:space="preserve"> </w:t>
            </w:r>
            <w:r w:rsidR="000E1F9E">
              <w:t>Sehverstehen</w:t>
            </w:r>
          </w:p>
        </w:tc>
      </w:tr>
    </w:tbl>
    <w:p w:rsidR="00937B60" w:rsidRDefault="00937B60" w:rsidP="00AE7180">
      <w:pPr>
        <w:suppressAutoHyphens/>
        <w:spacing w:line="240" w:lineRule="auto"/>
        <w:sectPr w:rsidR="00937B60" w:rsidSect="00C2632F">
          <w:headerReference w:type="default" r:id="rId9"/>
          <w:footerReference w:type="default" r:id="rId1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71D79" w:rsidRPr="00F5187C" w:rsidRDefault="00E71D79" w:rsidP="00AE7180">
      <w:pPr>
        <w:suppressAutoHyphens/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Aufgabe und Material</w:t>
      </w:r>
    </w:p>
    <w:p w:rsidR="00E71D79" w:rsidRDefault="00E71D79" w:rsidP="00AE7180">
      <w:pPr>
        <w:suppressAutoHyphens/>
        <w:spacing w:before="60" w:after="60"/>
        <w:rPr>
          <w:b/>
        </w:rPr>
      </w:pPr>
    </w:p>
    <w:p w:rsidR="00851486" w:rsidRDefault="00E26DF2" w:rsidP="00AE7180">
      <w:pPr>
        <w:suppressAutoHyphens/>
        <w:spacing w:before="60" w:after="60" w:line="360" w:lineRule="auto"/>
      </w:pPr>
      <w:r>
        <w:t>Die Schüleri</w:t>
      </w:r>
      <w:r w:rsidR="00B13A63">
        <w:t>nnen und Schüler</w:t>
      </w:r>
      <w:r w:rsidR="00E71D79">
        <w:t xml:space="preserve"> </w:t>
      </w:r>
      <w:r w:rsidR="00851486">
        <w:t xml:space="preserve">kennen bereits die </w:t>
      </w:r>
      <w:r w:rsidR="00285969">
        <w:t>GebärdenSchrift, eine Form des</w:t>
      </w:r>
      <w:r w:rsidR="00C30465">
        <w:t xml:space="preserve"> Notationssystem</w:t>
      </w:r>
      <w:r w:rsidR="00285969">
        <w:t>s</w:t>
      </w:r>
      <w:r w:rsidR="00851486">
        <w:t xml:space="preserve"> für Gebärden.</w:t>
      </w:r>
      <w:r w:rsidR="000D016A">
        <w:t xml:space="preserve"> Sie erhalten dazu folgende Aufgabe:</w:t>
      </w:r>
    </w:p>
    <w:p w:rsidR="00851486" w:rsidRDefault="00851486" w:rsidP="00AE7180">
      <w:pPr>
        <w:suppressAutoHyphens/>
        <w:spacing w:before="60" w:after="60" w:line="360" w:lineRule="auto"/>
      </w:pPr>
    </w:p>
    <w:p w:rsidR="00453F14" w:rsidRPr="00453F14" w:rsidRDefault="00B13A63" w:rsidP="00AE7180">
      <w:pPr>
        <w:suppressAutoHyphens/>
        <w:spacing w:before="60" w:after="60" w:line="360" w:lineRule="auto"/>
        <w:rPr>
          <w:b/>
        </w:rPr>
      </w:pPr>
      <w:r w:rsidRPr="00453F14">
        <w:rPr>
          <w:b/>
        </w:rPr>
        <w:t xml:space="preserve">Aufgabe: </w:t>
      </w:r>
    </w:p>
    <w:p w:rsidR="00285969" w:rsidRDefault="00851486" w:rsidP="00AE7180">
      <w:pPr>
        <w:suppressAutoHyphens/>
        <w:spacing w:before="60" w:after="60" w:line="360" w:lineRule="auto"/>
      </w:pPr>
      <w:r>
        <w:t>Ordnet</w:t>
      </w:r>
      <w:r w:rsidR="00285969">
        <w:t xml:space="preserve"> die Abbildungen der Handformen den GebärdenSchriftzeichen zu.</w:t>
      </w:r>
    </w:p>
    <w:p w:rsidR="003D1A35" w:rsidRDefault="003D1A35" w:rsidP="00AE7180">
      <w:pPr>
        <w:suppressAutoHyphens/>
        <w:spacing w:before="60" w:after="60" w:line="360" w:lineRule="auto"/>
      </w:pPr>
    </w:p>
    <w:p w:rsidR="001B7C7F" w:rsidRDefault="003D1A35" w:rsidP="00AE7180">
      <w:pPr>
        <w:suppressAutoHyphens/>
        <w:spacing w:before="60" w:after="60" w:line="360" w:lineRule="auto"/>
      </w:pPr>
      <w:r>
        <w:t>Exemplarische Beispiele:</w:t>
      </w:r>
    </w:p>
    <w:p w:rsidR="001B7C7F" w:rsidRDefault="001B7C7F" w:rsidP="00AE7180">
      <w:pPr>
        <w:suppressAutoHyphens/>
        <w:spacing w:before="60" w:after="60"/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2582333" cy="3691467"/>
            <wp:effectExtent l="0" t="0" r="0" b="0"/>
            <wp:docPr id="3" name="Bild 3" descr="../../../../../DGS/GebärdenSchrift/02_Übersicht_1_Handformen_23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GS/GebärdenSchrift/02_Übersicht_1_Handformen_2303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33" cy="36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       </w:t>
      </w:r>
      <w:r w:rsidR="00D5789A">
        <w:rPr>
          <w:b/>
          <w:noProof/>
          <w:lang w:eastAsia="de-DE"/>
        </w:rPr>
        <mc:AlternateContent>
          <mc:Choice Requires="wpc">
            <w:drawing>
              <wp:inline distT="0" distB="0" distL="0" distR="0" wp14:anchorId="7D2E35B2" wp14:editId="70CEEAA4">
                <wp:extent cx="2683932" cy="3632200"/>
                <wp:effectExtent l="0" t="0" r="0" b="0"/>
                <wp:docPr id="379" name="Zeichenbereich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77" name="Group 490"/>
                        <wpg:cNvGrpSpPr>
                          <a:grpSpLocks/>
                        </wpg:cNvGrpSpPr>
                        <wpg:grpSpPr bwMode="auto">
                          <a:xfrm>
                            <a:off x="243840" y="241935"/>
                            <a:ext cx="2087880" cy="2918460"/>
                            <a:chOff x="384" y="381"/>
                            <a:chExt cx="3288" cy="4596"/>
                          </a:xfrm>
                        </wpg:grpSpPr>
                        <wps:wsp>
                          <wps:cNvPr id="178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994" y="532"/>
                              <a:ext cx="74" cy="78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76 h 153"/>
                                <a:gd name="T2" fmla="*/ 145 w 145"/>
                                <a:gd name="T3" fmla="*/ 76 h 153"/>
                                <a:gd name="T4" fmla="*/ 135 w 145"/>
                                <a:gd name="T5" fmla="*/ 115 h 153"/>
                                <a:gd name="T6" fmla="*/ 111 w 145"/>
                                <a:gd name="T7" fmla="*/ 141 h 153"/>
                                <a:gd name="T8" fmla="*/ 86 w 145"/>
                                <a:gd name="T9" fmla="*/ 150 h 153"/>
                                <a:gd name="T10" fmla="*/ 54 w 145"/>
                                <a:gd name="T11" fmla="*/ 153 h 153"/>
                                <a:gd name="T12" fmla="*/ 0 w 145"/>
                                <a:gd name="T13" fmla="*/ 153 h 153"/>
                                <a:gd name="T14" fmla="*/ 0 w 145"/>
                                <a:gd name="T15" fmla="*/ 0 h 153"/>
                                <a:gd name="T16" fmla="*/ 56 w 145"/>
                                <a:gd name="T17" fmla="*/ 0 h 153"/>
                                <a:gd name="T18" fmla="*/ 88 w 145"/>
                                <a:gd name="T19" fmla="*/ 3 h 153"/>
                                <a:gd name="T20" fmla="*/ 111 w 145"/>
                                <a:gd name="T21" fmla="*/ 12 h 153"/>
                                <a:gd name="T22" fmla="*/ 136 w 145"/>
                                <a:gd name="T23" fmla="*/ 38 h 153"/>
                                <a:gd name="T24" fmla="*/ 145 w 145"/>
                                <a:gd name="T25" fmla="*/ 76 h 153"/>
                                <a:gd name="T26" fmla="*/ 145 w 145"/>
                                <a:gd name="T27" fmla="*/ 76 h 153"/>
                                <a:gd name="T28" fmla="*/ 104 w 145"/>
                                <a:gd name="T29" fmla="*/ 76 h 153"/>
                                <a:gd name="T30" fmla="*/ 104 w 145"/>
                                <a:gd name="T31" fmla="*/ 76 h 153"/>
                                <a:gd name="T32" fmla="*/ 99 w 145"/>
                                <a:gd name="T33" fmla="*/ 50 h 153"/>
                                <a:gd name="T34" fmla="*/ 81 w 145"/>
                                <a:gd name="T35" fmla="*/ 33 h 153"/>
                                <a:gd name="T36" fmla="*/ 69 w 145"/>
                                <a:gd name="T37" fmla="*/ 29 h 153"/>
                                <a:gd name="T38" fmla="*/ 50 w 145"/>
                                <a:gd name="T39" fmla="*/ 28 h 153"/>
                                <a:gd name="T40" fmla="*/ 40 w 145"/>
                                <a:gd name="T41" fmla="*/ 28 h 153"/>
                                <a:gd name="T42" fmla="*/ 40 w 145"/>
                                <a:gd name="T43" fmla="*/ 124 h 153"/>
                                <a:gd name="T44" fmla="*/ 50 w 145"/>
                                <a:gd name="T45" fmla="*/ 124 h 153"/>
                                <a:gd name="T46" fmla="*/ 71 w 145"/>
                                <a:gd name="T47" fmla="*/ 123 h 153"/>
                                <a:gd name="T48" fmla="*/ 83 w 145"/>
                                <a:gd name="T49" fmla="*/ 118 h 153"/>
                                <a:gd name="T50" fmla="*/ 99 w 145"/>
                                <a:gd name="T51" fmla="*/ 102 h 153"/>
                                <a:gd name="T52" fmla="*/ 104 w 145"/>
                                <a:gd name="T53" fmla="*/ 76 h 153"/>
                                <a:gd name="T54" fmla="*/ 104 w 145"/>
                                <a:gd name="T55" fmla="*/ 76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45" h="153">
                                  <a:moveTo>
                                    <a:pt x="145" y="76"/>
                                  </a:moveTo>
                                  <a:lnTo>
                                    <a:pt x="145" y="76"/>
                                  </a:lnTo>
                                  <a:cubicBezTo>
                                    <a:pt x="145" y="91"/>
                                    <a:pt x="142" y="104"/>
                                    <a:pt x="135" y="115"/>
                                  </a:cubicBezTo>
                                  <a:cubicBezTo>
                                    <a:pt x="129" y="126"/>
                                    <a:pt x="121" y="135"/>
                                    <a:pt x="111" y="141"/>
                                  </a:cubicBezTo>
                                  <a:cubicBezTo>
                                    <a:pt x="103" y="145"/>
                                    <a:pt x="95" y="149"/>
                                    <a:pt x="86" y="150"/>
                                  </a:cubicBezTo>
                                  <a:cubicBezTo>
                                    <a:pt x="77" y="152"/>
                                    <a:pt x="67" y="153"/>
                                    <a:pt x="54" y="153"/>
                                  </a:cubicBezTo>
                                  <a:lnTo>
                                    <a:pt x="0" y="1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" y="0"/>
                                  </a:lnTo>
                                  <a:cubicBezTo>
                                    <a:pt x="68" y="0"/>
                                    <a:pt x="79" y="1"/>
                                    <a:pt x="88" y="3"/>
                                  </a:cubicBezTo>
                                  <a:cubicBezTo>
                                    <a:pt x="97" y="5"/>
                                    <a:pt x="105" y="8"/>
                                    <a:pt x="111" y="12"/>
                                  </a:cubicBezTo>
                                  <a:cubicBezTo>
                                    <a:pt x="122" y="18"/>
                                    <a:pt x="130" y="27"/>
                                    <a:pt x="136" y="38"/>
                                  </a:cubicBezTo>
                                  <a:cubicBezTo>
                                    <a:pt x="142" y="49"/>
                                    <a:pt x="145" y="62"/>
                                    <a:pt x="145" y="76"/>
                                  </a:cubicBezTo>
                                  <a:lnTo>
                                    <a:pt x="145" y="76"/>
                                  </a:lnTo>
                                  <a:close/>
                                  <a:moveTo>
                                    <a:pt x="104" y="76"/>
                                  </a:moveTo>
                                  <a:lnTo>
                                    <a:pt x="104" y="76"/>
                                  </a:lnTo>
                                  <a:cubicBezTo>
                                    <a:pt x="104" y="66"/>
                                    <a:pt x="102" y="57"/>
                                    <a:pt x="99" y="50"/>
                                  </a:cubicBezTo>
                                  <a:cubicBezTo>
                                    <a:pt x="95" y="43"/>
                                    <a:pt x="89" y="37"/>
                                    <a:pt x="81" y="33"/>
                                  </a:cubicBezTo>
                                  <a:cubicBezTo>
                                    <a:pt x="77" y="31"/>
                                    <a:pt x="73" y="30"/>
                                    <a:pt x="69" y="29"/>
                                  </a:cubicBezTo>
                                  <a:cubicBezTo>
                                    <a:pt x="65" y="29"/>
                                    <a:pt x="58" y="28"/>
                                    <a:pt x="50" y="28"/>
                                  </a:cubicBezTo>
                                  <a:lnTo>
                                    <a:pt x="40" y="28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50" y="124"/>
                                  </a:lnTo>
                                  <a:cubicBezTo>
                                    <a:pt x="59" y="124"/>
                                    <a:pt x="66" y="124"/>
                                    <a:pt x="71" y="123"/>
                                  </a:cubicBezTo>
                                  <a:cubicBezTo>
                                    <a:pt x="75" y="122"/>
                                    <a:pt x="79" y="121"/>
                                    <a:pt x="83" y="118"/>
                                  </a:cubicBezTo>
                                  <a:cubicBezTo>
                                    <a:pt x="91" y="114"/>
                                    <a:pt x="96" y="109"/>
                                    <a:pt x="99" y="102"/>
                                  </a:cubicBezTo>
                                  <a:cubicBezTo>
                                    <a:pt x="103" y="95"/>
                                    <a:pt x="104" y="86"/>
                                    <a:pt x="104" y="76"/>
                                  </a:cubicBezTo>
                                  <a:lnTo>
                                    <a:pt x="10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1083" y="528"/>
                              <a:ext cx="20" cy="82"/>
                            </a:xfrm>
                            <a:custGeom>
                              <a:avLst/>
                              <a:gdLst>
                                <a:gd name="T0" fmla="*/ 38 w 39"/>
                                <a:gd name="T1" fmla="*/ 160 h 160"/>
                                <a:gd name="T2" fmla="*/ 38 w 39"/>
                                <a:gd name="T3" fmla="*/ 160 h 160"/>
                                <a:gd name="T4" fmla="*/ 1 w 39"/>
                                <a:gd name="T5" fmla="*/ 160 h 160"/>
                                <a:gd name="T6" fmla="*/ 1 w 39"/>
                                <a:gd name="T7" fmla="*/ 44 h 160"/>
                                <a:gd name="T8" fmla="*/ 38 w 39"/>
                                <a:gd name="T9" fmla="*/ 44 h 160"/>
                                <a:gd name="T10" fmla="*/ 38 w 39"/>
                                <a:gd name="T11" fmla="*/ 160 h 160"/>
                                <a:gd name="T12" fmla="*/ 39 w 39"/>
                                <a:gd name="T13" fmla="*/ 28 h 160"/>
                                <a:gd name="T14" fmla="*/ 39 w 39"/>
                                <a:gd name="T15" fmla="*/ 28 h 160"/>
                                <a:gd name="T16" fmla="*/ 0 w 39"/>
                                <a:gd name="T17" fmla="*/ 28 h 160"/>
                                <a:gd name="T18" fmla="*/ 0 w 39"/>
                                <a:gd name="T19" fmla="*/ 0 h 160"/>
                                <a:gd name="T20" fmla="*/ 39 w 39"/>
                                <a:gd name="T21" fmla="*/ 0 h 160"/>
                                <a:gd name="T22" fmla="*/ 39 w 39"/>
                                <a:gd name="T23" fmla="*/ 28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9" h="160">
                                  <a:moveTo>
                                    <a:pt x="38" y="160"/>
                                  </a:moveTo>
                                  <a:lnTo>
                                    <a:pt x="38" y="160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8" y="160"/>
                                  </a:lnTo>
                                  <a:close/>
                                  <a:moveTo>
                                    <a:pt x="39" y="28"/>
                                  </a:moveTo>
                                  <a:lnTo>
                                    <a:pt x="39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1117" y="549"/>
                              <a:ext cx="62" cy="62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68 h 122"/>
                                <a:gd name="T2" fmla="*/ 122 w 122"/>
                                <a:gd name="T3" fmla="*/ 68 h 122"/>
                                <a:gd name="T4" fmla="*/ 37 w 122"/>
                                <a:gd name="T5" fmla="*/ 68 h 122"/>
                                <a:gd name="T6" fmla="*/ 48 w 122"/>
                                <a:gd name="T7" fmla="*/ 89 h 122"/>
                                <a:gd name="T8" fmla="*/ 76 w 122"/>
                                <a:gd name="T9" fmla="*/ 96 h 122"/>
                                <a:gd name="T10" fmla="*/ 98 w 122"/>
                                <a:gd name="T11" fmla="*/ 92 h 122"/>
                                <a:gd name="T12" fmla="*/ 116 w 122"/>
                                <a:gd name="T13" fmla="*/ 83 h 122"/>
                                <a:gd name="T14" fmla="*/ 120 w 122"/>
                                <a:gd name="T15" fmla="*/ 83 h 122"/>
                                <a:gd name="T16" fmla="*/ 120 w 122"/>
                                <a:gd name="T17" fmla="*/ 113 h 122"/>
                                <a:gd name="T18" fmla="*/ 96 w 122"/>
                                <a:gd name="T19" fmla="*/ 120 h 122"/>
                                <a:gd name="T20" fmla="*/ 72 w 122"/>
                                <a:gd name="T21" fmla="*/ 122 h 122"/>
                                <a:gd name="T22" fmla="*/ 18 w 122"/>
                                <a:gd name="T23" fmla="*/ 106 h 122"/>
                                <a:gd name="T24" fmla="*/ 0 w 122"/>
                                <a:gd name="T25" fmla="*/ 62 h 122"/>
                                <a:gd name="T26" fmla="*/ 17 w 122"/>
                                <a:gd name="T27" fmla="*/ 16 h 122"/>
                                <a:gd name="T28" fmla="*/ 66 w 122"/>
                                <a:gd name="T29" fmla="*/ 0 h 122"/>
                                <a:gd name="T30" fmla="*/ 108 w 122"/>
                                <a:gd name="T31" fmla="*/ 14 h 122"/>
                                <a:gd name="T32" fmla="*/ 122 w 122"/>
                                <a:gd name="T33" fmla="*/ 55 h 122"/>
                                <a:gd name="T34" fmla="*/ 122 w 122"/>
                                <a:gd name="T35" fmla="*/ 68 h 122"/>
                                <a:gd name="T36" fmla="*/ 85 w 122"/>
                                <a:gd name="T37" fmla="*/ 46 h 122"/>
                                <a:gd name="T38" fmla="*/ 85 w 122"/>
                                <a:gd name="T39" fmla="*/ 46 h 122"/>
                                <a:gd name="T40" fmla="*/ 80 w 122"/>
                                <a:gd name="T41" fmla="*/ 29 h 122"/>
                                <a:gd name="T42" fmla="*/ 63 w 122"/>
                                <a:gd name="T43" fmla="*/ 23 h 122"/>
                                <a:gd name="T44" fmla="*/ 45 w 122"/>
                                <a:gd name="T45" fmla="*/ 28 h 122"/>
                                <a:gd name="T46" fmla="*/ 37 w 122"/>
                                <a:gd name="T47" fmla="*/ 46 h 122"/>
                                <a:gd name="T48" fmla="*/ 85 w 122"/>
                                <a:gd name="T49" fmla="*/ 4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122" y="68"/>
                                  </a:moveTo>
                                  <a:lnTo>
                                    <a:pt x="122" y="68"/>
                                  </a:lnTo>
                                  <a:lnTo>
                                    <a:pt x="37" y="68"/>
                                  </a:lnTo>
                                  <a:cubicBezTo>
                                    <a:pt x="38" y="77"/>
                                    <a:pt x="41" y="84"/>
                                    <a:pt x="48" y="89"/>
                                  </a:cubicBezTo>
                                  <a:cubicBezTo>
                                    <a:pt x="54" y="94"/>
                                    <a:pt x="63" y="96"/>
                                    <a:pt x="76" y="96"/>
                                  </a:cubicBezTo>
                                  <a:cubicBezTo>
                                    <a:pt x="84" y="96"/>
                                    <a:pt x="91" y="95"/>
                                    <a:pt x="98" y="92"/>
                                  </a:cubicBezTo>
                                  <a:cubicBezTo>
                                    <a:pt x="106" y="89"/>
                                    <a:pt x="112" y="86"/>
                                    <a:pt x="116" y="83"/>
                                  </a:cubicBezTo>
                                  <a:lnTo>
                                    <a:pt x="120" y="83"/>
                                  </a:lnTo>
                                  <a:lnTo>
                                    <a:pt x="120" y="113"/>
                                  </a:lnTo>
                                  <a:cubicBezTo>
                                    <a:pt x="112" y="116"/>
                                    <a:pt x="104" y="118"/>
                                    <a:pt x="96" y="120"/>
                                  </a:cubicBezTo>
                                  <a:cubicBezTo>
                                    <a:pt x="89" y="121"/>
                                    <a:pt x="81" y="122"/>
                                    <a:pt x="72" y="122"/>
                                  </a:cubicBezTo>
                                  <a:cubicBezTo>
                                    <a:pt x="48" y="122"/>
                                    <a:pt x="31" y="117"/>
                                    <a:pt x="18" y="106"/>
                                  </a:cubicBezTo>
                                  <a:cubicBezTo>
                                    <a:pt x="6" y="96"/>
                                    <a:pt x="0" y="81"/>
                                    <a:pt x="0" y="62"/>
                                  </a:cubicBezTo>
                                  <a:cubicBezTo>
                                    <a:pt x="0" y="43"/>
                                    <a:pt x="6" y="28"/>
                                    <a:pt x="17" y="16"/>
                                  </a:cubicBezTo>
                                  <a:cubicBezTo>
                                    <a:pt x="29" y="5"/>
                                    <a:pt x="45" y="0"/>
                                    <a:pt x="66" y="0"/>
                                  </a:cubicBezTo>
                                  <a:cubicBezTo>
                                    <a:pt x="84" y="0"/>
                                    <a:pt x="98" y="4"/>
                                    <a:pt x="108" y="14"/>
                                  </a:cubicBezTo>
                                  <a:cubicBezTo>
                                    <a:pt x="117" y="24"/>
                                    <a:pt x="122" y="37"/>
                                    <a:pt x="122" y="55"/>
                                  </a:cubicBezTo>
                                  <a:lnTo>
                                    <a:pt x="122" y="68"/>
                                  </a:lnTo>
                                  <a:close/>
                                  <a:moveTo>
                                    <a:pt x="85" y="46"/>
                                  </a:moveTo>
                                  <a:lnTo>
                                    <a:pt x="85" y="46"/>
                                  </a:lnTo>
                                  <a:cubicBezTo>
                                    <a:pt x="85" y="39"/>
                                    <a:pt x="83" y="33"/>
                                    <a:pt x="80" y="29"/>
                                  </a:cubicBezTo>
                                  <a:cubicBezTo>
                                    <a:pt x="76" y="25"/>
                                    <a:pt x="70" y="23"/>
                                    <a:pt x="63" y="23"/>
                                  </a:cubicBezTo>
                                  <a:cubicBezTo>
                                    <a:pt x="55" y="23"/>
                                    <a:pt x="50" y="25"/>
                                    <a:pt x="45" y="28"/>
                                  </a:cubicBezTo>
                                  <a:cubicBezTo>
                                    <a:pt x="40" y="32"/>
                                    <a:pt x="38" y="38"/>
                                    <a:pt x="37" y="46"/>
                                  </a:cubicBezTo>
                                  <a:lnTo>
                                    <a:pt x="8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8"/>
                          <wps:cNvSpPr>
                            <a:spLocks/>
                          </wps:cNvSpPr>
                          <wps:spPr bwMode="auto">
                            <a:xfrm>
                              <a:off x="1232" y="532"/>
                              <a:ext cx="70" cy="78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153 h 153"/>
                                <a:gd name="T2" fmla="*/ 137 w 137"/>
                                <a:gd name="T3" fmla="*/ 153 h 153"/>
                                <a:gd name="T4" fmla="*/ 98 w 137"/>
                                <a:gd name="T5" fmla="*/ 153 h 153"/>
                                <a:gd name="T6" fmla="*/ 98 w 137"/>
                                <a:gd name="T7" fmla="*/ 85 h 153"/>
                                <a:gd name="T8" fmla="*/ 39 w 137"/>
                                <a:gd name="T9" fmla="*/ 85 h 153"/>
                                <a:gd name="T10" fmla="*/ 39 w 137"/>
                                <a:gd name="T11" fmla="*/ 153 h 153"/>
                                <a:gd name="T12" fmla="*/ 0 w 137"/>
                                <a:gd name="T13" fmla="*/ 153 h 153"/>
                                <a:gd name="T14" fmla="*/ 0 w 137"/>
                                <a:gd name="T15" fmla="*/ 0 h 153"/>
                                <a:gd name="T16" fmla="*/ 39 w 137"/>
                                <a:gd name="T17" fmla="*/ 0 h 153"/>
                                <a:gd name="T18" fmla="*/ 39 w 137"/>
                                <a:gd name="T19" fmla="*/ 56 h 153"/>
                                <a:gd name="T20" fmla="*/ 98 w 137"/>
                                <a:gd name="T21" fmla="*/ 56 h 153"/>
                                <a:gd name="T22" fmla="*/ 98 w 137"/>
                                <a:gd name="T23" fmla="*/ 0 h 153"/>
                                <a:gd name="T24" fmla="*/ 137 w 137"/>
                                <a:gd name="T25" fmla="*/ 0 h 153"/>
                                <a:gd name="T26" fmla="*/ 137 w 137"/>
                                <a:gd name="T2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7" h="153">
                                  <a:moveTo>
                                    <a:pt x="137" y="153"/>
                                  </a:moveTo>
                                  <a:lnTo>
                                    <a:pt x="137" y="153"/>
                                  </a:lnTo>
                                  <a:lnTo>
                                    <a:pt x="98" y="153"/>
                                  </a:lnTo>
                                  <a:lnTo>
                                    <a:pt x="98" y="85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1318" y="549"/>
                              <a:ext cx="58" cy="62"/>
                            </a:xfrm>
                            <a:custGeom>
                              <a:avLst/>
                              <a:gdLst>
                                <a:gd name="T0" fmla="*/ 78 w 115"/>
                                <a:gd name="T1" fmla="*/ 89 h 122"/>
                                <a:gd name="T2" fmla="*/ 78 w 115"/>
                                <a:gd name="T3" fmla="*/ 89 h 122"/>
                                <a:gd name="T4" fmla="*/ 78 w 115"/>
                                <a:gd name="T5" fmla="*/ 65 h 122"/>
                                <a:gd name="T6" fmla="*/ 62 w 115"/>
                                <a:gd name="T7" fmla="*/ 66 h 122"/>
                                <a:gd name="T8" fmla="*/ 49 w 115"/>
                                <a:gd name="T9" fmla="*/ 69 h 122"/>
                                <a:gd name="T10" fmla="*/ 40 w 115"/>
                                <a:gd name="T11" fmla="*/ 74 h 122"/>
                                <a:gd name="T12" fmla="*/ 37 w 115"/>
                                <a:gd name="T13" fmla="*/ 83 h 122"/>
                                <a:gd name="T14" fmla="*/ 38 w 115"/>
                                <a:gd name="T15" fmla="*/ 89 h 122"/>
                                <a:gd name="T16" fmla="*/ 41 w 115"/>
                                <a:gd name="T17" fmla="*/ 93 h 122"/>
                                <a:gd name="T18" fmla="*/ 47 w 115"/>
                                <a:gd name="T19" fmla="*/ 96 h 122"/>
                                <a:gd name="T20" fmla="*/ 57 w 115"/>
                                <a:gd name="T21" fmla="*/ 97 h 122"/>
                                <a:gd name="T22" fmla="*/ 68 w 115"/>
                                <a:gd name="T23" fmla="*/ 95 h 122"/>
                                <a:gd name="T24" fmla="*/ 78 w 115"/>
                                <a:gd name="T25" fmla="*/ 89 h 122"/>
                                <a:gd name="T26" fmla="*/ 78 w 115"/>
                                <a:gd name="T27" fmla="*/ 89 h 122"/>
                                <a:gd name="T28" fmla="*/ 78 w 115"/>
                                <a:gd name="T29" fmla="*/ 107 h 122"/>
                                <a:gd name="T30" fmla="*/ 78 w 115"/>
                                <a:gd name="T31" fmla="*/ 107 h 122"/>
                                <a:gd name="T32" fmla="*/ 71 w 115"/>
                                <a:gd name="T33" fmla="*/ 112 h 122"/>
                                <a:gd name="T34" fmla="*/ 63 w 115"/>
                                <a:gd name="T35" fmla="*/ 117 h 122"/>
                                <a:gd name="T36" fmla="*/ 51 w 115"/>
                                <a:gd name="T37" fmla="*/ 121 h 122"/>
                                <a:gd name="T38" fmla="*/ 38 w 115"/>
                                <a:gd name="T39" fmla="*/ 122 h 122"/>
                                <a:gd name="T40" fmla="*/ 11 w 115"/>
                                <a:gd name="T41" fmla="*/ 112 h 122"/>
                                <a:gd name="T42" fmla="*/ 0 w 115"/>
                                <a:gd name="T43" fmla="*/ 86 h 122"/>
                                <a:gd name="T44" fmla="*/ 5 w 115"/>
                                <a:gd name="T45" fmla="*/ 65 h 122"/>
                                <a:gd name="T46" fmla="*/ 21 w 115"/>
                                <a:gd name="T47" fmla="*/ 52 h 122"/>
                                <a:gd name="T48" fmla="*/ 47 w 115"/>
                                <a:gd name="T49" fmla="*/ 46 h 122"/>
                                <a:gd name="T50" fmla="*/ 79 w 115"/>
                                <a:gd name="T51" fmla="*/ 43 h 122"/>
                                <a:gd name="T52" fmla="*/ 79 w 115"/>
                                <a:gd name="T53" fmla="*/ 42 h 122"/>
                                <a:gd name="T54" fmla="*/ 71 w 115"/>
                                <a:gd name="T55" fmla="*/ 29 h 122"/>
                                <a:gd name="T56" fmla="*/ 48 w 115"/>
                                <a:gd name="T57" fmla="*/ 25 h 122"/>
                                <a:gd name="T58" fmla="*/ 28 w 115"/>
                                <a:gd name="T59" fmla="*/ 29 h 122"/>
                                <a:gd name="T60" fmla="*/ 13 w 115"/>
                                <a:gd name="T61" fmla="*/ 34 h 122"/>
                                <a:gd name="T62" fmla="*/ 10 w 115"/>
                                <a:gd name="T63" fmla="*/ 34 h 122"/>
                                <a:gd name="T64" fmla="*/ 10 w 115"/>
                                <a:gd name="T65" fmla="*/ 6 h 122"/>
                                <a:gd name="T66" fmla="*/ 29 w 115"/>
                                <a:gd name="T67" fmla="*/ 2 h 122"/>
                                <a:gd name="T68" fmla="*/ 55 w 115"/>
                                <a:gd name="T69" fmla="*/ 0 h 122"/>
                                <a:gd name="T70" fmla="*/ 101 w 115"/>
                                <a:gd name="T71" fmla="*/ 10 h 122"/>
                                <a:gd name="T72" fmla="*/ 115 w 115"/>
                                <a:gd name="T73" fmla="*/ 40 h 122"/>
                                <a:gd name="T74" fmla="*/ 115 w 115"/>
                                <a:gd name="T75" fmla="*/ 119 h 122"/>
                                <a:gd name="T76" fmla="*/ 78 w 115"/>
                                <a:gd name="T77" fmla="*/ 119 h 122"/>
                                <a:gd name="T78" fmla="*/ 78 w 115"/>
                                <a:gd name="T79" fmla="*/ 10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78" y="89"/>
                                  </a:moveTo>
                                  <a:lnTo>
                                    <a:pt x="78" y="89"/>
                                  </a:lnTo>
                                  <a:lnTo>
                                    <a:pt x="78" y="65"/>
                                  </a:lnTo>
                                  <a:cubicBezTo>
                                    <a:pt x="73" y="65"/>
                                    <a:pt x="68" y="66"/>
                                    <a:pt x="62" y="66"/>
                                  </a:cubicBezTo>
                                  <a:cubicBezTo>
                                    <a:pt x="56" y="67"/>
                                    <a:pt x="52" y="68"/>
                                    <a:pt x="49" y="69"/>
                                  </a:cubicBezTo>
                                  <a:cubicBezTo>
                                    <a:pt x="45" y="70"/>
                                    <a:pt x="42" y="72"/>
                                    <a:pt x="40" y="74"/>
                                  </a:cubicBezTo>
                                  <a:cubicBezTo>
                                    <a:pt x="38" y="76"/>
                                    <a:pt x="37" y="79"/>
                                    <a:pt x="37" y="83"/>
                                  </a:cubicBezTo>
                                  <a:cubicBezTo>
                                    <a:pt x="37" y="85"/>
                                    <a:pt x="38" y="87"/>
                                    <a:pt x="38" y="89"/>
                                  </a:cubicBezTo>
                                  <a:cubicBezTo>
                                    <a:pt x="38" y="90"/>
                                    <a:pt x="40" y="92"/>
                                    <a:pt x="41" y="93"/>
                                  </a:cubicBezTo>
                                  <a:cubicBezTo>
                                    <a:pt x="43" y="94"/>
                                    <a:pt x="45" y="95"/>
                                    <a:pt x="47" y="96"/>
                                  </a:cubicBezTo>
                                  <a:cubicBezTo>
                                    <a:pt x="49" y="97"/>
                                    <a:pt x="52" y="97"/>
                                    <a:pt x="57" y="97"/>
                                  </a:cubicBezTo>
                                  <a:cubicBezTo>
                                    <a:pt x="61" y="97"/>
                                    <a:pt x="65" y="96"/>
                                    <a:pt x="68" y="95"/>
                                  </a:cubicBezTo>
                                  <a:cubicBezTo>
                                    <a:pt x="72" y="93"/>
                                    <a:pt x="76" y="91"/>
                                    <a:pt x="78" y="89"/>
                                  </a:cubicBezTo>
                                  <a:lnTo>
                                    <a:pt x="78" y="89"/>
                                  </a:lnTo>
                                  <a:close/>
                                  <a:moveTo>
                                    <a:pt x="78" y="107"/>
                                  </a:moveTo>
                                  <a:lnTo>
                                    <a:pt x="78" y="107"/>
                                  </a:lnTo>
                                  <a:cubicBezTo>
                                    <a:pt x="76" y="108"/>
                                    <a:pt x="74" y="110"/>
                                    <a:pt x="71" y="112"/>
                                  </a:cubicBezTo>
                                  <a:cubicBezTo>
                                    <a:pt x="68" y="114"/>
                                    <a:pt x="65" y="116"/>
                                    <a:pt x="63" y="117"/>
                                  </a:cubicBezTo>
                                  <a:cubicBezTo>
                                    <a:pt x="59" y="119"/>
                                    <a:pt x="55" y="120"/>
                                    <a:pt x="51" y="121"/>
                                  </a:cubicBezTo>
                                  <a:cubicBezTo>
                                    <a:pt x="47" y="122"/>
                                    <a:pt x="43" y="122"/>
                                    <a:pt x="38" y="122"/>
                                  </a:cubicBezTo>
                                  <a:cubicBezTo>
                                    <a:pt x="27" y="122"/>
                                    <a:pt x="18" y="119"/>
                                    <a:pt x="11" y="112"/>
                                  </a:cubicBezTo>
                                  <a:cubicBezTo>
                                    <a:pt x="3" y="105"/>
                                    <a:pt x="0" y="96"/>
                                    <a:pt x="0" y="86"/>
                                  </a:cubicBezTo>
                                  <a:cubicBezTo>
                                    <a:pt x="0" y="77"/>
                                    <a:pt x="2" y="71"/>
                                    <a:pt x="5" y="65"/>
                                  </a:cubicBezTo>
                                  <a:cubicBezTo>
                                    <a:pt x="9" y="60"/>
                                    <a:pt x="15" y="56"/>
                                    <a:pt x="21" y="52"/>
                                  </a:cubicBezTo>
                                  <a:cubicBezTo>
                                    <a:pt x="28" y="49"/>
                                    <a:pt x="37" y="47"/>
                                    <a:pt x="47" y="46"/>
                                  </a:cubicBezTo>
                                  <a:cubicBezTo>
                                    <a:pt x="57" y="45"/>
                                    <a:pt x="68" y="44"/>
                                    <a:pt x="79" y="43"/>
                                  </a:cubicBezTo>
                                  <a:lnTo>
                                    <a:pt x="79" y="42"/>
                                  </a:lnTo>
                                  <a:cubicBezTo>
                                    <a:pt x="79" y="36"/>
                                    <a:pt x="76" y="32"/>
                                    <a:pt x="71" y="29"/>
                                  </a:cubicBezTo>
                                  <a:cubicBezTo>
                                    <a:pt x="66" y="27"/>
                                    <a:pt x="58" y="25"/>
                                    <a:pt x="48" y="25"/>
                                  </a:cubicBezTo>
                                  <a:cubicBezTo>
                                    <a:pt x="42" y="25"/>
                                    <a:pt x="35" y="27"/>
                                    <a:pt x="28" y="29"/>
                                  </a:cubicBezTo>
                                  <a:cubicBezTo>
                                    <a:pt x="21" y="31"/>
                                    <a:pt x="16" y="33"/>
                                    <a:pt x="13" y="34"/>
                                  </a:cubicBezTo>
                                  <a:lnTo>
                                    <a:pt x="10" y="34"/>
                                  </a:lnTo>
                                  <a:lnTo>
                                    <a:pt x="10" y="6"/>
                                  </a:lnTo>
                                  <a:cubicBezTo>
                                    <a:pt x="14" y="5"/>
                                    <a:pt x="20" y="4"/>
                                    <a:pt x="29" y="2"/>
                                  </a:cubicBezTo>
                                  <a:cubicBezTo>
                                    <a:pt x="38" y="1"/>
                                    <a:pt x="47" y="0"/>
                                    <a:pt x="55" y="0"/>
                                  </a:cubicBezTo>
                                  <a:cubicBezTo>
                                    <a:pt x="77" y="0"/>
                                    <a:pt x="92" y="3"/>
                                    <a:pt x="101" y="10"/>
                                  </a:cubicBezTo>
                                  <a:cubicBezTo>
                                    <a:pt x="111" y="16"/>
                                    <a:pt x="115" y="26"/>
                                    <a:pt x="115" y="40"/>
                                  </a:cubicBezTo>
                                  <a:lnTo>
                                    <a:pt x="115" y="119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7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0"/>
                          <wps:cNvSpPr>
                            <a:spLocks/>
                          </wps:cNvSpPr>
                          <wps:spPr bwMode="auto">
                            <a:xfrm>
                              <a:off x="1395" y="549"/>
                              <a:ext cx="59" cy="61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119 h 119"/>
                                <a:gd name="T2" fmla="*/ 116 w 116"/>
                                <a:gd name="T3" fmla="*/ 119 h 119"/>
                                <a:gd name="T4" fmla="*/ 79 w 116"/>
                                <a:gd name="T5" fmla="*/ 119 h 119"/>
                                <a:gd name="T6" fmla="*/ 79 w 116"/>
                                <a:gd name="T7" fmla="*/ 62 h 119"/>
                                <a:gd name="T8" fmla="*/ 78 w 116"/>
                                <a:gd name="T9" fmla="*/ 48 h 119"/>
                                <a:gd name="T10" fmla="*/ 76 w 116"/>
                                <a:gd name="T11" fmla="*/ 37 h 119"/>
                                <a:gd name="T12" fmla="*/ 70 w 116"/>
                                <a:gd name="T13" fmla="*/ 32 h 119"/>
                                <a:gd name="T14" fmla="*/ 58 w 116"/>
                                <a:gd name="T15" fmla="*/ 30 h 119"/>
                                <a:gd name="T16" fmla="*/ 48 w 116"/>
                                <a:gd name="T17" fmla="*/ 32 h 119"/>
                                <a:gd name="T18" fmla="*/ 37 w 116"/>
                                <a:gd name="T19" fmla="*/ 37 h 119"/>
                                <a:gd name="T20" fmla="*/ 37 w 116"/>
                                <a:gd name="T21" fmla="*/ 119 h 119"/>
                                <a:gd name="T22" fmla="*/ 0 w 116"/>
                                <a:gd name="T23" fmla="*/ 119 h 119"/>
                                <a:gd name="T24" fmla="*/ 0 w 116"/>
                                <a:gd name="T25" fmla="*/ 3 h 119"/>
                                <a:gd name="T26" fmla="*/ 37 w 116"/>
                                <a:gd name="T27" fmla="*/ 3 h 119"/>
                                <a:gd name="T28" fmla="*/ 37 w 116"/>
                                <a:gd name="T29" fmla="*/ 16 h 119"/>
                                <a:gd name="T30" fmla="*/ 56 w 116"/>
                                <a:gd name="T31" fmla="*/ 4 h 119"/>
                                <a:gd name="T32" fmla="*/ 76 w 116"/>
                                <a:gd name="T33" fmla="*/ 0 h 119"/>
                                <a:gd name="T34" fmla="*/ 106 w 116"/>
                                <a:gd name="T35" fmla="*/ 11 h 119"/>
                                <a:gd name="T36" fmla="*/ 116 w 116"/>
                                <a:gd name="T37" fmla="*/ 44 h 119"/>
                                <a:gd name="T38" fmla="*/ 116 w 116"/>
                                <a:gd name="T39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6" h="119">
                                  <a:moveTo>
                                    <a:pt x="116" y="119"/>
                                  </a:moveTo>
                                  <a:lnTo>
                                    <a:pt x="116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9" y="62"/>
                                  </a:lnTo>
                                  <a:cubicBezTo>
                                    <a:pt x="79" y="57"/>
                                    <a:pt x="79" y="52"/>
                                    <a:pt x="78" y="48"/>
                                  </a:cubicBezTo>
                                  <a:cubicBezTo>
                                    <a:pt x="78" y="43"/>
                                    <a:pt x="77" y="40"/>
                                    <a:pt x="76" y="37"/>
                                  </a:cubicBezTo>
                                  <a:cubicBezTo>
                                    <a:pt x="74" y="35"/>
                                    <a:pt x="72" y="33"/>
                                    <a:pt x="70" y="32"/>
                                  </a:cubicBezTo>
                                  <a:cubicBezTo>
                                    <a:pt x="67" y="31"/>
                                    <a:pt x="63" y="30"/>
                                    <a:pt x="58" y="30"/>
                                  </a:cubicBezTo>
                                  <a:cubicBezTo>
                                    <a:pt x="55" y="30"/>
                                    <a:pt x="52" y="31"/>
                                    <a:pt x="48" y="32"/>
                                  </a:cubicBezTo>
                                  <a:cubicBezTo>
                                    <a:pt x="45" y="33"/>
                                    <a:pt x="41" y="35"/>
                                    <a:pt x="37" y="37"/>
                                  </a:cubicBezTo>
                                  <a:lnTo>
                                    <a:pt x="37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16"/>
                                  </a:lnTo>
                                  <a:cubicBezTo>
                                    <a:pt x="44" y="11"/>
                                    <a:pt x="50" y="7"/>
                                    <a:pt x="56" y="4"/>
                                  </a:cubicBezTo>
                                  <a:cubicBezTo>
                                    <a:pt x="62" y="2"/>
                                    <a:pt x="69" y="0"/>
                                    <a:pt x="76" y="0"/>
                                  </a:cubicBezTo>
                                  <a:cubicBezTo>
                                    <a:pt x="89" y="0"/>
                                    <a:pt x="98" y="4"/>
                                    <a:pt x="106" y="11"/>
                                  </a:cubicBezTo>
                                  <a:cubicBezTo>
                                    <a:pt x="113" y="18"/>
                                    <a:pt x="116" y="29"/>
                                    <a:pt x="116" y="44"/>
                                  </a:cubicBezTo>
                                  <a:lnTo>
                                    <a:pt x="11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1"/>
                          <wps:cNvSpPr>
                            <a:spLocks noEditPoints="1"/>
                          </wps:cNvSpPr>
                          <wps:spPr bwMode="auto">
                            <a:xfrm>
                              <a:off x="1468" y="528"/>
                              <a:ext cx="62" cy="83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160 h 163"/>
                                <a:gd name="T2" fmla="*/ 120 w 120"/>
                                <a:gd name="T3" fmla="*/ 160 h 163"/>
                                <a:gd name="T4" fmla="*/ 83 w 120"/>
                                <a:gd name="T5" fmla="*/ 160 h 163"/>
                                <a:gd name="T6" fmla="*/ 83 w 120"/>
                                <a:gd name="T7" fmla="*/ 148 h 163"/>
                                <a:gd name="T8" fmla="*/ 65 w 120"/>
                                <a:gd name="T9" fmla="*/ 160 h 163"/>
                                <a:gd name="T10" fmla="*/ 46 w 120"/>
                                <a:gd name="T11" fmla="*/ 163 h 163"/>
                                <a:gd name="T12" fmla="*/ 12 w 120"/>
                                <a:gd name="T13" fmla="*/ 147 h 163"/>
                                <a:gd name="T14" fmla="*/ 0 w 120"/>
                                <a:gd name="T15" fmla="*/ 103 h 163"/>
                                <a:gd name="T16" fmla="*/ 4 w 120"/>
                                <a:gd name="T17" fmla="*/ 77 h 163"/>
                                <a:gd name="T18" fmla="*/ 16 w 120"/>
                                <a:gd name="T19" fmla="*/ 57 h 163"/>
                                <a:gd name="T20" fmla="*/ 33 w 120"/>
                                <a:gd name="T21" fmla="*/ 45 h 163"/>
                                <a:gd name="T22" fmla="*/ 53 w 120"/>
                                <a:gd name="T23" fmla="*/ 41 h 163"/>
                                <a:gd name="T24" fmla="*/ 70 w 120"/>
                                <a:gd name="T25" fmla="*/ 43 h 163"/>
                                <a:gd name="T26" fmla="*/ 83 w 120"/>
                                <a:gd name="T27" fmla="*/ 49 h 163"/>
                                <a:gd name="T28" fmla="*/ 83 w 120"/>
                                <a:gd name="T29" fmla="*/ 0 h 163"/>
                                <a:gd name="T30" fmla="*/ 120 w 120"/>
                                <a:gd name="T31" fmla="*/ 0 h 163"/>
                                <a:gd name="T32" fmla="*/ 120 w 120"/>
                                <a:gd name="T33" fmla="*/ 160 h 163"/>
                                <a:gd name="T34" fmla="*/ 83 w 120"/>
                                <a:gd name="T35" fmla="*/ 128 h 163"/>
                                <a:gd name="T36" fmla="*/ 83 w 120"/>
                                <a:gd name="T37" fmla="*/ 128 h 163"/>
                                <a:gd name="T38" fmla="*/ 83 w 120"/>
                                <a:gd name="T39" fmla="*/ 71 h 163"/>
                                <a:gd name="T40" fmla="*/ 75 w 120"/>
                                <a:gd name="T41" fmla="*/ 69 h 163"/>
                                <a:gd name="T42" fmla="*/ 67 w 120"/>
                                <a:gd name="T43" fmla="*/ 68 h 163"/>
                                <a:gd name="T44" fmla="*/ 45 w 120"/>
                                <a:gd name="T45" fmla="*/ 77 h 163"/>
                                <a:gd name="T46" fmla="*/ 38 w 120"/>
                                <a:gd name="T47" fmla="*/ 103 h 163"/>
                                <a:gd name="T48" fmla="*/ 44 w 120"/>
                                <a:gd name="T49" fmla="*/ 127 h 163"/>
                                <a:gd name="T50" fmla="*/ 63 w 120"/>
                                <a:gd name="T51" fmla="*/ 135 h 163"/>
                                <a:gd name="T52" fmla="*/ 73 w 120"/>
                                <a:gd name="T53" fmla="*/ 133 h 163"/>
                                <a:gd name="T54" fmla="*/ 83 w 120"/>
                                <a:gd name="T55" fmla="*/ 128 h 163"/>
                                <a:gd name="T56" fmla="*/ 83 w 120"/>
                                <a:gd name="T57" fmla="*/ 128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0" h="163">
                                  <a:moveTo>
                                    <a:pt x="120" y="160"/>
                                  </a:moveTo>
                                  <a:lnTo>
                                    <a:pt x="120" y="160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83" y="148"/>
                                  </a:lnTo>
                                  <a:cubicBezTo>
                                    <a:pt x="77" y="153"/>
                                    <a:pt x="71" y="157"/>
                                    <a:pt x="65" y="160"/>
                                  </a:cubicBezTo>
                                  <a:cubicBezTo>
                                    <a:pt x="60" y="162"/>
                                    <a:pt x="53" y="163"/>
                                    <a:pt x="46" y="163"/>
                                  </a:cubicBezTo>
                                  <a:cubicBezTo>
                                    <a:pt x="32" y="163"/>
                                    <a:pt x="21" y="158"/>
                                    <a:pt x="12" y="147"/>
                                  </a:cubicBezTo>
                                  <a:cubicBezTo>
                                    <a:pt x="4" y="136"/>
                                    <a:pt x="0" y="121"/>
                                    <a:pt x="0" y="103"/>
                                  </a:cubicBezTo>
                                  <a:cubicBezTo>
                                    <a:pt x="0" y="93"/>
                                    <a:pt x="1" y="85"/>
                                    <a:pt x="4" y="77"/>
                                  </a:cubicBezTo>
                                  <a:cubicBezTo>
                                    <a:pt x="7" y="69"/>
                                    <a:pt x="11" y="63"/>
                                    <a:pt x="16" y="57"/>
                                  </a:cubicBezTo>
                                  <a:cubicBezTo>
                                    <a:pt x="20" y="52"/>
                                    <a:pt x="26" y="48"/>
                                    <a:pt x="33" y="45"/>
                                  </a:cubicBezTo>
                                  <a:cubicBezTo>
                                    <a:pt x="39" y="43"/>
                                    <a:pt x="46" y="41"/>
                                    <a:pt x="53" y="41"/>
                                  </a:cubicBezTo>
                                  <a:cubicBezTo>
                                    <a:pt x="59" y="41"/>
                                    <a:pt x="65" y="42"/>
                                    <a:pt x="70" y="43"/>
                                  </a:cubicBezTo>
                                  <a:cubicBezTo>
                                    <a:pt x="74" y="45"/>
                                    <a:pt x="79" y="47"/>
                                    <a:pt x="83" y="49"/>
                                  </a:cubicBezTo>
                                  <a:lnTo>
                                    <a:pt x="83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60"/>
                                  </a:lnTo>
                                  <a:close/>
                                  <a:moveTo>
                                    <a:pt x="83" y="128"/>
                                  </a:moveTo>
                                  <a:lnTo>
                                    <a:pt x="83" y="128"/>
                                  </a:lnTo>
                                  <a:lnTo>
                                    <a:pt x="83" y="71"/>
                                  </a:lnTo>
                                  <a:cubicBezTo>
                                    <a:pt x="81" y="70"/>
                                    <a:pt x="78" y="69"/>
                                    <a:pt x="75" y="69"/>
                                  </a:cubicBezTo>
                                  <a:cubicBezTo>
                                    <a:pt x="72" y="68"/>
                                    <a:pt x="69" y="68"/>
                                    <a:pt x="67" y="68"/>
                                  </a:cubicBezTo>
                                  <a:cubicBezTo>
                                    <a:pt x="57" y="68"/>
                                    <a:pt x="50" y="71"/>
                                    <a:pt x="45" y="77"/>
                                  </a:cubicBezTo>
                                  <a:cubicBezTo>
                                    <a:pt x="40" y="83"/>
                                    <a:pt x="38" y="92"/>
                                    <a:pt x="38" y="103"/>
                                  </a:cubicBezTo>
                                  <a:cubicBezTo>
                                    <a:pt x="38" y="114"/>
                                    <a:pt x="40" y="122"/>
                                    <a:pt x="44" y="127"/>
                                  </a:cubicBezTo>
                                  <a:cubicBezTo>
                                    <a:pt x="48" y="132"/>
                                    <a:pt x="54" y="135"/>
                                    <a:pt x="63" y="135"/>
                                  </a:cubicBezTo>
                                  <a:cubicBezTo>
                                    <a:pt x="66" y="135"/>
                                    <a:pt x="69" y="134"/>
                                    <a:pt x="73" y="133"/>
                                  </a:cubicBezTo>
                                  <a:cubicBezTo>
                                    <a:pt x="77" y="132"/>
                                    <a:pt x="80" y="130"/>
                                    <a:pt x="83" y="128"/>
                                  </a:cubicBezTo>
                                  <a:lnTo>
                                    <a:pt x="8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2"/>
                          <wps:cNvSpPr>
                            <a:spLocks/>
                          </wps:cNvSpPr>
                          <wps:spPr bwMode="auto">
                            <a:xfrm>
                              <a:off x="1542" y="528"/>
                              <a:ext cx="45" cy="82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28 h 161"/>
                                <a:gd name="T2" fmla="*/ 88 w 88"/>
                                <a:gd name="T3" fmla="*/ 28 h 161"/>
                                <a:gd name="T4" fmla="*/ 85 w 88"/>
                                <a:gd name="T5" fmla="*/ 28 h 161"/>
                                <a:gd name="T6" fmla="*/ 79 w 88"/>
                                <a:gd name="T7" fmla="*/ 26 h 161"/>
                                <a:gd name="T8" fmla="*/ 70 w 88"/>
                                <a:gd name="T9" fmla="*/ 25 h 161"/>
                                <a:gd name="T10" fmla="*/ 56 w 88"/>
                                <a:gd name="T11" fmla="*/ 29 h 161"/>
                                <a:gd name="T12" fmla="*/ 52 w 88"/>
                                <a:gd name="T13" fmla="*/ 44 h 161"/>
                                <a:gd name="T14" fmla="*/ 52 w 88"/>
                                <a:gd name="T15" fmla="*/ 45 h 161"/>
                                <a:gd name="T16" fmla="*/ 80 w 88"/>
                                <a:gd name="T17" fmla="*/ 45 h 161"/>
                                <a:gd name="T18" fmla="*/ 80 w 88"/>
                                <a:gd name="T19" fmla="*/ 70 h 161"/>
                                <a:gd name="T20" fmla="*/ 53 w 88"/>
                                <a:gd name="T21" fmla="*/ 70 h 161"/>
                                <a:gd name="T22" fmla="*/ 53 w 88"/>
                                <a:gd name="T23" fmla="*/ 161 h 161"/>
                                <a:gd name="T24" fmla="*/ 16 w 88"/>
                                <a:gd name="T25" fmla="*/ 161 h 161"/>
                                <a:gd name="T26" fmla="*/ 16 w 88"/>
                                <a:gd name="T27" fmla="*/ 70 h 161"/>
                                <a:gd name="T28" fmla="*/ 0 w 88"/>
                                <a:gd name="T29" fmla="*/ 70 h 161"/>
                                <a:gd name="T30" fmla="*/ 0 w 88"/>
                                <a:gd name="T31" fmla="*/ 45 h 161"/>
                                <a:gd name="T32" fmla="*/ 16 w 88"/>
                                <a:gd name="T33" fmla="*/ 45 h 161"/>
                                <a:gd name="T34" fmla="*/ 16 w 88"/>
                                <a:gd name="T35" fmla="*/ 42 h 161"/>
                                <a:gd name="T36" fmla="*/ 27 w 88"/>
                                <a:gd name="T37" fmla="*/ 10 h 161"/>
                                <a:gd name="T38" fmla="*/ 61 w 88"/>
                                <a:gd name="T39" fmla="*/ 0 h 161"/>
                                <a:gd name="T40" fmla="*/ 76 w 88"/>
                                <a:gd name="T41" fmla="*/ 0 h 161"/>
                                <a:gd name="T42" fmla="*/ 88 w 88"/>
                                <a:gd name="T43" fmla="*/ 2 h 161"/>
                                <a:gd name="T44" fmla="*/ 88 w 88"/>
                                <a:gd name="T45" fmla="*/ 2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8" h="161">
                                  <a:moveTo>
                                    <a:pt x="88" y="28"/>
                                  </a:moveTo>
                                  <a:lnTo>
                                    <a:pt x="88" y="28"/>
                                  </a:lnTo>
                                  <a:lnTo>
                                    <a:pt x="85" y="28"/>
                                  </a:lnTo>
                                  <a:cubicBezTo>
                                    <a:pt x="84" y="27"/>
                                    <a:pt x="81" y="27"/>
                                    <a:pt x="79" y="26"/>
                                  </a:cubicBezTo>
                                  <a:cubicBezTo>
                                    <a:pt x="76" y="26"/>
                                    <a:pt x="73" y="25"/>
                                    <a:pt x="70" y="25"/>
                                  </a:cubicBezTo>
                                  <a:cubicBezTo>
                                    <a:pt x="63" y="25"/>
                                    <a:pt x="58" y="27"/>
                                    <a:pt x="56" y="29"/>
                                  </a:cubicBezTo>
                                  <a:cubicBezTo>
                                    <a:pt x="53" y="32"/>
                                    <a:pt x="52" y="37"/>
                                    <a:pt x="52" y="44"/>
                                  </a:cubicBezTo>
                                  <a:lnTo>
                                    <a:pt x="52" y="45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3" y="161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42"/>
                                  </a:lnTo>
                                  <a:cubicBezTo>
                                    <a:pt x="16" y="28"/>
                                    <a:pt x="20" y="17"/>
                                    <a:pt x="27" y="10"/>
                                  </a:cubicBezTo>
                                  <a:cubicBezTo>
                                    <a:pt x="35" y="3"/>
                                    <a:pt x="46" y="0"/>
                                    <a:pt x="61" y="0"/>
                                  </a:cubicBezTo>
                                  <a:cubicBezTo>
                                    <a:pt x="67" y="0"/>
                                    <a:pt x="72" y="0"/>
                                    <a:pt x="76" y="0"/>
                                  </a:cubicBezTo>
                                  <a:cubicBezTo>
                                    <a:pt x="81" y="1"/>
                                    <a:pt x="85" y="1"/>
                                    <a:pt x="88" y="2"/>
                                  </a:cubicBezTo>
                                  <a:lnTo>
                                    <a:pt x="8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1591" y="549"/>
                              <a:ext cx="64" cy="63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61 h 123"/>
                                <a:gd name="T2" fmla="*/ 126 w 126"/>
                                <a:gd name="T3" fmla="*/ 61 h 123"/>
                                <a:gd name="T4" fmla="*/ 110 w 126"/>
                                <a:gd name="T5" fmla="*/ 106 h 123"/>
                                <a:gd name="T6" fmla="*/ 63 w 126"/>
                                <a:gd name="T7" fmla="*/ 123 h 123"/>
                                <a:gd name="T8" fmla="*/ 16 w 126"/>
                                <a:gd name="T9" fmla="*/ 106 h 123"/>
                                <a:gd name="T10" fmla="*/ 0 w 126"/>
                                <a:gd name="T11" fmla="*/ 61 h 123"/>
                                <a:gd name="T12" fmla="*/ 16 w 126"/>
                                <a:gd name="T13" fmla="*/ 16 h 123"/>
                                <a:gd name="T14" fmla="*/ 63 w 126"/>
                                <a:gd name="T15" fmla="*/ 0 h 123"/>
                                <a:gd name="T16" fmla="*/ 110 w 126"/>
                                <a:gd name="T17" fmla="*/ 16 h 123"/>
                                <a:gd name="T18" fmla="*/ 126 w 126"/>
                                <a:gd name="T19" fmla="*/ 61 h 123"/>
                                <a:gd name="T20" fmla="*/ 126 w 126"/>
                                <a:gd name="T21" fmla="*/ 61 h 123"/>
                                <a:gd name="T22" fmla="*/ 81 w 126"/>
                                <a:gd name="T23" fmla="*/ 89 h 123"/>
                                <a:gd name="T24" fmla="*/ 81 w 126"/>
                                <a:gd name="T25" fmla="*/ 89 h 123"/>
                                <a:gd name="T26" fmla="*/ 86 w 126"/>
                                <a:gd name="T27" fmla="*/ 79 h 123"/>
                                <a:gd name="T28" fmla="*/ 88 w 126"/>
                                <a:gd name="T29" fmla="*/ 61 h 123"/>
                                <a:gd name="T30" fmla="*/ 86 w 126"/>
                                <a:gd name="T31" fmla="*/ 44 h 123"/>
                                <a:gd name="T32" fmla="*/ 81 w 126"/>
                                <a:gd name="T33" fmla="*/ 33 h 123"/>
                                <a:gd name="T34" fmla="*/ 73 w 126"/>
                                <a:gd name="T35" fmla="*/ 27 h 123"/>
                                <a:gd name="T36" fmla="*/ 63 w 126"/>
                                <a:gd name="T37" fmla="*/ 26 h 123"/>
                                <a:gd name="T38" fmla="*/ 53 w 126"/>
                                <a:gd name="T39" fmla="*/ 27 h 123"/>
                                <a:gd name="T40" fmla="*/ 45 w 126"/>
                                <a:gd name="T41" fmla="*/ 33 h 123"/>
                                <a:gd name="T42" fmla="*/ 40 w 126"/>
                                <a:gd name="T43" fmla="*/ 44 h 123"/>
                                <a:gd name="T44" fmla="*/ 38 w 126"/>
                                <a:gd name="T45" fmla="*/ 61 h 123"/>
                                <a:gd name="T46" fmla="*/ 40 w 126"/>
                                <a:gd name="T47" fmla="*/ 78 h 123"/>
                                <a:gd name="T48" fmla="*/ 45 w 126"/>
                                <a:gd name="T49" fmla="*/ 89 h 123"/>
                                <a:gd name="T50" fmla="*/ 53 w 126"/>
                                <a:gd name="T51" fmla="*/ 95 h 123"/>
                                <a:gd name="T52" fmla="*/ 63 w 126"/>
                                <a:gd name="T53" fmla="*/ 97 h 123"/>
                                <a:gd name="T54" fmla="*/ 73 w 126"/>
                                <a:gd name="T55" fmla="*/ 95 h 123"/>
                                <a:gd name="T56" fmla="*/ 81 w 126"/>
                                <a:gd name="T57" fmla="*/ 89 h 123"/>
                                <a:gd name="T58" fmla="*/ 81 w 126"/>
                                <a:gd name="T59" fmla="*/ 89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26" h="123">
                                  <a:moveTo>
                                    <a:pt x="126" y="61"/>
                                  </a:moveTo>
                                  <a:lnTo>
                                    <a:pt x="126" y="61"/>
                                  </a:lnTo>
                                  <a:cubicBezTo>
                                    <a:pt x="126" y="80"/>
                                    <a:pt x="121" y="95"/>
                                    <a:pt x="110" y="106"/>
                                  </a:cubicBezTo>
                                  <a:cubicBezTo>
                                    <a:pt x="99" y="117"/>
                                    <a:pt x="83" y="123"/>
                                    <a:pt x="63" y="123"/>
                                  </a:cubicBezTo>
                                  <a:cubicBezTo>
                                    <a:pt x="43" y="123"/>
                                    <a:pt x="27" y="117"/>
                                    <a:pt x="16" y="106"/>
                                  </a:cubicBezTo>
                                  <a:cubicBezTo>
                                    <a:pt x="5" y="95"/>
                                    <a:pt x="0" y="80"/>
                                    <a:pt x="0" y="61"/>
                                  </a:cubicBezTo>
                                  <a:cubicBezTo>
                                    <a:pt x="0" y="42"/>
                                    <a:pt x="5" y="27"/>
                                    <a:pt x="16" y="16"/>
                                  </a:cubicBezTo>
                                  <a:cubicBezTo>
                                    <a:pt x="28" y="5"/>
                                    <a:pt x="43" y="0"/>
                                    <a:pt x="63" y="0"/>
                                  </a:cubicBezTo>
                                  <a:cubicBezTo>
                                    <a:pt x="83" y="0"/>
                                    <a:pt x="99" y="5"/>
                                    <a:pt x="110" y="16"/>
                                  </a:cubicBezTo>
                                  <a:cubicBezTo>
                                    <a:pt x="121" y="27"/>
                                    <a:pt x="126" y="42"/>
                                    <a:pt x="126" y="61"/>
                                  </a:cubicBezTo>
                                  <a:lnTo>
                                    <a:pt x="126" y="61"/>
                                  </a:lnTo>
                                  <a:close/>
                                  <a:moveTo>
                                    <a:pt x="81" y="89"/>
                                  </a:moveTo>
                                  <a:lnTo>
                                    <a:pt x="81" y="89"/>
                                  </a:lnTo>
                                  <a:cubicBezTo>
                                    <a:pt x="83" y="86"/>
                                    <a:pt x="85" y="83"/>
                                    <a:pt x="86" y="79"/>
                                  </a:cubicBezTo>
                                  <a:cubicBezTo>
                                    <a:pt x="87" y="75"/>
                                    <a:pt x="88" y="69"/>
                                    <a:pt x="88" y="61"/>
                                  </a:cubicBezTo>
                                  <a:cubicBezTo>
                                    <a:pt x="88" y="55"/>
                                    <a:pt x="87" y="49"/>
                                    <a:pt x="86" y="44"/>
                                  </a:cubicBezTo>
                                  <a:cubicBezTo>
                                    <a:pt x="85" y="40"/>
                                    <a:pt x="83" y="36"/>
                                    <a:pt x="81" y="33"/>
                                  </a:cubicBezTo>
                                  <a:cubicBezTo>
                                    <a:pt x="79" y="31"/>
                                    <a:pt x="76" y="29"/>
                                    <a:pt x="73" y="27"/>
                                  </a:cubicBezTo>
                                  <a:cubicBezTo>
                                    <a:pt x="70" y="26"/>
                                    <a:pt x="67" y="26"/>
                                    <a:pt x="63" y="26"/>
                                  </a:cubicBezTo>
                                  <a:cubicBezTo>
                                    <a:pt x="59" y="26"/>
                                    <a:pt x="56" y="26"/>
                                    <a:pt x="53" y="27"/>
                                  </a:cubicBezTo>
                                  <a:cubicBezTo>
                                    <a:pt x="51" y="28"/>
                                    <a:pt x="48" y="30"/>
                                    <a:pt x="45" y="33"/>
                                  </a:cubicBezTo>
                                  <a:cubicBezTo>
                                    <a:pt x="43" y="35"/>
                                    <a:pt x="41" y="39"/>
                                    <a:pt x="40" y="44"/>
                                  </a:cubicBezTo>
                                  <a:cubicBezTo>
                                    <a:pt x="39" y="49"/>
                                    <a:pt x="38" y="54"/>
                                    <a:pt x="38" y="61"/>
                                  </a:cubicBezTo>
                                  <a:cubicBezTo>
                                    <a:pt x="38" y="68"/>
                                    <a:pt x="39" y="73"/>
                                    <a:pt x="40" y="78"/>
                                  </a:cubicBezTo>
                                  <a:cubicBezTo>
                                    <a:pt x="41" y="83"/>
                                    <a:pt x="43" y="86"/>
                                    <a:pt x="45" y="89"/>
                                  </a:cubicBezTo>
                                  <a:cubicBezTo>
                                    <a:pt x="47" y="92"/>
                                    <a:pt x="50" y="94"/>
                                    <a:pt x="53" y="95"/>
                                  </a:cubicBezTo>
                                  <a:cubicBezTo>
                                    <a:pt x="56" y="96"/>
                                    <a:pt x="59" y="97"/>
                                    <a:pt x="63" y="97"/>
                                  </a:cubicBezTo>
                                  <a:cubicBezTo>
                                    <a:pt x="67" y="97"/>
                                    <a:pt x="70" y="96"/>
                                    <a:pt x="73" y="95"/>
                                  </a:cubicBezTo>
                                  <a:cubicBezTo>
                                    <a:pt x="76" y="94"/>
                                    <a:pt x="79" y="92"/>
                                    <a:pt x="81" y="89"/>
                                  </a:cubicBezTo>
                                  <a:lnTo>
                                    <a:pt x="8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4"/>
                          <wps:cNvSpPr>
                            <a:spLocks/>
                          </wps:cNvSpPr>
                          <wps:spPr bwMode="auto">
                            <a:xfrm>
                              <a:off x="1670" y="551"/>
                              <a:ext cx="42" cy="59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6 h 116"/>
                                <a:gd name="T2" fmla="*/ 83 w 83"/>
                                <a:gd name="T3" fmla="*/ 36 h 116"/>
                                <a:gd name="T4" fmla="*/ 80 w 83"/>
                                <a:gd name="T5" fmla="*/ 36 h 116"/>
                                <a:gd name="T6" fmla="*/ 73 w 83"/>
                                <a:gd name="T7" fmla="*/ 34 h 116"/>
                                <a:gd name="T8" fmla="*/ 64 w 83"/>
                                <a:gd name="T9" fmla="*/ 34 h 116"/>
                                <a:gd name="T10" fmla="*/ 50 w 83"/>
                                <a:gd name="T11" fmla="*/ 35 h 116"/>
                                <a:gd name="T12" fmla="*/ 37 w 83"/>
                                <a:gd name="T13" fmla="*/ 39 h 116"/>
                                <a:gd name="T14" fmla="*/ 37 w 83"/>
                                <a:gd name="T15" fmla="*/ 116 h 116"/>
                                <a:gd name="T16" fmla="*/ 0 w 83"/>
                                <a:gd name="T17" fmla="*/ 116 h 116"/>
                                <a:gd name="T18" fmla="*/ 0 w 83"/>
                                <a:gd name="T19" fmla="*/ 0 h 116"/>
                                <a:gd name="T20" fmla="*/ 37 w 83"/>
                                <a:gd name="T21" fmla="*/ 0 h 116"/>
                                <a:gd name="T22" fmla="*/ 37 w 83"/>
                                <a:gd name="T23" fmla="*/ 17 h 116"/>
                                <a:gd name="T24" fmla="*/ 58 w 83"/>
                                <a:gd name="T25" fmla="*/ 3 h 116"/>
                                <a:gd name="T26" fmla="*/ 75 w 83"/>
                                <a:gd name="T27" fmla="*/ 0 h 116"/>
                                <a:gd name="T28" fmla="*/ 79 w 83"/>
                                <a:gd name="T29" fmla="*/ 0 h 116"/>
                                <a:gd name="T30" fmla="*/ 83 w 83"/>
                                <a:gd name="T31" fmla="*/ 0 h 116"/>
                                <a:gd name="T32" fmla="*/ 83 w 83"/>
                                <a:gd name="T33" fmla="*/ 3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116">
                                  <a:moveTo>
                                    <a:pt x="83" y="36"/>
                                  </a:moveTo>
                                  <a:lnTo>
                                    <a:pt x="83" y="36"/>
                                  </a:lnTo>
                                  <a:lnTo>
                                    <a:pt x="80" y="36"/>
                                  </a:lnTo>
                                  <a:cubicBezTo>
                                    <a:pt x="79" y="35"/>
                                    <a:pt x="76" y="35"/>
                                    <a:pt x="73" y="34"/>
                                  </a:cubicBezTo>
                                  <a:cubicBezTo>
                                    <a:pt x="69" y="34"/>
                                    <a:pt x="66" y="34"/>
                                    <a:pt x="64" y="34"/>
                                  </a:cubicBezTo>
                                  <a:cubicBezTo>
                                    <a:pt x="58" y="34"/>
                                    <a:pt x="54" y="34"/>
                                    <a:pt x="50" y="35"/>
                                  </a:cubicBezTo>
                                  <a:cubicBezTo>
                                    <a:pt x="46" y="36"/>
                                    <a:pt x="41" y="37"/>
                                    <a:pt x="37" y="39"/>
                                  </a:cubicBezTo>
                                  <a:lnTo>
                                    <a:pt x="37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7"/>
                                  </a:lnTo>
                                  <a:cubicBezTo>
                                    <a:pt x="45" y="10"/>
                                    <a:pt x="52" y="6"/>
                                    <a:pt x="58" y="3"/>
                                  </a:cubicBezTo>
                                  <a:cubicBezTo>
                                    <a:pt x="64" y="1"/>
                                    <a:pt x="70" y="0"/>
                                    <a:pt x="75" y="0"/>
                                  </a:cubicBezTo>
                                  <a:cubicBezTo>
                                    <a:pt x="76" y="0"/>
                                    <a:pt x="77" y="0"/>
                                    <a:pt x="79" y="0"/>
                                  </a:cubicBezTo>
                                  <a:cubicBezTo>
                                    <a:pt x="81" y="0"/>
                                    <a:pt x="82" y="0"/>
                                    <a:pt x="83" y="0"/>
                                  </a:cubicBezTo>
                                  <a:lnTo>
                                    <a:pt x="8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5"/>
                          <wps:cNvSpPr>
                            <a:spLocks/>
                          </wps:cNvSpPr>
                          <wps:spPr bwMode="auto">
                            <a:xfrm>
                              <a:off x="1724" y="549"/>
                              <a:ext cx="97" cy="61"/>
                            </a:xfrm>
                            <a:custGeom>
                              <a:avLst/>
                              <a:gdLst>
                                <a:gd name="T0" fmla="*/ 113 w 189"/>
                                <a:gd name="T1" fmla="*/ 37 h 119"/>
                                <a:gd name="T2" fmla="*/ 113 w 189"/>
                                <a:gd name="T3" fmla="*/ 37 h 119"/>
                                <a:gd name="T4" fmla="*/ 113 w 189"/>
                                <a:gd name="T5" fmla="*/ 119 h 119"/>
                                <a:gd name="T6" fmla="*/ 76 w 189"/>
                                <a:gd name="T7" fmla="*/ 119 h 119"/>
                                <a:gd name="T8" fmla="*/ 76 w 189"/>
                                <a:gd name="T9" fmla="*/ 61 h 119"/>
                                <a:gd name="T10" fmla="*/ 75 w 189"/>
                                <a:gd name="T11" fmla="*/ 47 h 119"/>
                                <a:gd name="T12" fmla="*/ 73 w 189"/>
                                <a:gd name="T13" fmla="*/ 37 h 119"/>
                                <a:gd name="T14" fmla="*/ 67 w 189"/>
                                <a:gd name="T15" fmla="*/ 32 h 119"/>
                                <a:gd name="T16" fmla="*/ 57 w 189"/>
                                <a:gd name="T17" fmla="*/ 30 h 119"/>
                                <a:gd name="T18" fmla="*/ 46 w 189"/>
                                <a:gd name="T19" fmla="*/ 32 h 119"/>
                                <a:gd name="T20" fmla="*/ 37 w 189"/>
                                <a:gd name="T21" fmla="*/ 37 h 119"/>
                                <a:gd name="T22" fmla="*/ 37 w 189"/>
                                <a:gd name="T23" fmla="*/ 119 h 119"/>
                                <a:gd name="T24" fmla="*/ 0 w 189"/>
                                <a:gd name="T25" fmla="*/ 119 h 119"/>
                                <a:gd name="T26" fmla="*/ 0 w 189"/>
                                <a:gd name="T27" fmla="*/ 3 h 119"/>
                                <a:gd name="T28" fmla="*/ 37 w 189"/>
                                <a:gd name="T29" fmla="*/ 3 h 119"/>
                                <a:gd name="T30" fmla="*/ 37 w 189"/>
                                <a:gd name="T31" fmla="*/ 16 h 119"/>
                                <a:gd name="T32" fmla="*/ 55 w 189"/>
                                <a:gd name="T33" fmla="*/ 4 h 119"/>
                                <a:gd name="T34" fmla="*/ 74 w 189"/>
                                <a:gd name="T35" fmla="*/ 0 h 119"/>
                                <a:gd name="T36" fmla="*/ 95 w 189"/>
                                <a:gd name="T37" fmla="*/ 5 h 119"/>
                                <a:gd name="T38" fmla="*/ 108 w 189"/>
                                <a:gd name="T39" fmla="*/ 20 h 119"/>
                                <a:gd name="T40" fmla="*/ 130 w 189"/>
                                <a:gd name="T41" fmla="*/ 6 h 119"/>
                                <a:gd name="T42" fmla="*/ 151 w 189"/>
                                <a:gd name="T43" fmla="*/ 0 h 119"/>
                                <a:gd name="T44" fmla="*/ 179 w 189"/>
                                <a:gd name="T45" fmla="*/ 11 h 119"/>
                                <a:gd name="T46" fmla="*/ 189 w 189"/>
                                <a:gd name="T47" fmla="*/ 44 h 119"/>
                                <a:gd name="T48" fmla="*/ 189 w 189"/>
                                <a:gd name="T49" fmla="*/ 119 h 119"/>
                                <a:gd name="T50" fmla="*/ 152 w 189"/>
                                <a:gd name="T51" fmla="*/ 119 h 119"/>
                                <a:gd name="T52" fmla="*/ 152 w 189"/>
                                <a:gd name="T53" fmla="*/ 61 h 119"/>
                                <a:gd name="T54" fmla="*/ 151 w 189"/>
                                <a:gd name="T55" fmla="*/ 47 h 119"/>
                                <a:gd name="T56" fmla="*/ 149 w 189"/>
                                <a:gd name="T57" fmla="*/ 37 h 119"/>
                                <a:gd name="T58" fmla="*/ 143 w 189"/>
                                <a:gd name="T59" fmla="*/ 32 h 119"/>
                                <a:gd name="T60" fmla="*/ 133 w 189"/>
                                <a:gd name="T61" fmla="*/ 30 h 119"/>
                                <a:gd name="T62" fmla="*/ 124 w 189"/>
                                <a:gd name="T63" fmla="*/ 32 h 119"/>
                                <a:gd name="T64" fmla="*/ 113 w 189"/>
                                <a:gd name="T65" fmla="*/ 37 h 119"/>
                                <a:gd name="T66" fmla="*/ 113 w 189"/>
                                <a:gd name="T67" fmla="*/ 3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9" h="119">
                                  <a:moveTo>
                                    <a:pt x="113" y="37"/>
                                  </a:moveTo>
                                  <a:lnTo>
                                    <a:pt x="113" y="37"/>
                                  </a:lnTo>
                                  <a:lnTo>
                                    <a:pt x="113" y="119"/>
                                  </a:lnTo>
                                  <a:lnTo>
                                    <a:pt x="76" y="119"/>
                                  </a:lnTo>
                                  <a:lnTo>
                                    <a:pt x="76" y="61"/>
                                  </a:lnTo>
                                  <a:cubicBezTo>
                                    <a:pt x="76" y="56"/>
                                    <a:pt x="75" y="51"/>
                                    <a:pt x="75" y="47"/>
                                  </a:cubicBezTo>
                                  <a:cubicBezTo>
                                    <a:pt x="75" y="43"/>
                                    <a:pt x="74" y="40"/>
                                    <a:pt x="73" y="37"/>
                                  </a:cubicBezTo>
                                  <a:cubicBezTo>
                                    <a:pt x="72" y="35"/>
                                    <a:pt x="70" y="33"/>
                                    <a:pt x="67" y="32"/>
                                  </a:cubicBezTo>
                                  <a:cubicBezTo>
                                    <a:pt x="65" y="31"/>
                                    <a:pt x="61" y="30"/>
                                    <a:pt x="57" y="30"/>
                                  </a:cubicBezTo>
                                  <a:cubicBezTo>
                                    <a:pt x="53" y="30"/>
                                    <a:pt x="49" y="31"/>
                                    <a:pt x="46" y="32"/>
                                  </a:cubicBezTo>
                                  <a:cubicBezTo>
                                    <a:pt x="43" y="34"/>
                                    <a:pt x="40" y="35"/>
                                    <a:pt x="37" y="37"/>
                                  </a:cubicBezTo>
                                  <a:lnTo>
                                    <a:pt x="37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16"/>
                                  </a:lnTo>
                                  <a:cubicBezTo>
                                    <a:pt x="43" y="11"/>
                                    <a:pt x="49" y="7"/>
                                    <a:pt x="55" y="4"/>
                                  </a:cubicBezTo>
                                  <a:cubicBezTo>
                                    <a:pt x="61" y="2"/>
                                    <a:pt x="67" y="0"/>
                                    <a:pt x="74" y="0"/>
                                  </a:cubicBezTo>
                                  <a:cubicBezTo>
                                    <a:pt x="82" y="0"/>
                                    <a:pt x="89" y="2"/>
                                    <a:pt x="95" y="5"/>
                                  </a:cubicBezTo>
                                  <a:cubicBezTo>
                                    <a:pt x="101" y="9"/>
                                    <a:pt x="105" y="14"/>
                                    <a:pt x="108" y="20"/>
                                  </a:cubicBezTo>
                                  <a:cubicBezTo>
                                    <a:pt x="116" y="14"/>
                                    <a:pt x="123" y="9"/>
                                    <a:pt x="130" y="6"/>
                                  </a:cubicBezTo>
                                  <a:cubicBezTo>
                                    <a:pt x="137" y="2"/>
                                    <a:pt x="144" y="0"/>
                                    <a:pt x="151" y="0"/>
                                  </a:cubicBezTo>
                                  <a:cubicBezTo>
                                    <a:pt x="163" y="0"/>
                                    <a:pt x="173" y="4"/>
                                    <a:pt x="179" y="11"/>
                                  </a:cubicBezTo>
                                  <a:cubicBezTo>
                                    <a:pt x="186" y="19"/>
                                    <a:pt x="189" y="30"/>
                                    <a:pt x="189" y="44"/>
                                  </a:cubicBezTo>
                                  <a:lnTo>
                                    <a:pt x="189" y="119"/>
                                  </a:lnTo>
                                  <a:lnTo>
                                    <a:pt x="152" y="119"/>
                                  </a:lnTo>
                                  <a:lnTo>
                                    <a:pt x="152" y="61"/>
                                  </a:lnTo>
                                  <a:cubicBezTo>
                                    <a:pt x="152" y="56"/>
                                    <a:pt x="151" y="51"/>
                                    <a:pt x="151" y="47"/>
                                  </a:cubicBezTo>
                                  <a:cubicBezTo>
                                    <a:pt x="151" y="43"/>
                                    <a:pt x="150" y="40"/>
                                    <a:pt x="149" y="37"/>
                                  </a:cubicBezTo>
                                  <a:cubicBezTo>
                                    <a:pt x="148" y="35"/>
                                    <a:pt x="146" y="33"/>
                                    <a:pt x="143" y="32"/>
                                  </a:cubicBezTo>
                                  <a:cubicBezTo>
                                    <a:pt x="141" y="31"/>
                                    <a:pt x="137" y="30"/>
                                    <a:pt x="133" y="30"/>
                                  </a:cubicBezTo>
                                  <a:cubicBezTo>
                                    <a:pt x="130" y="30"/>
                                    <a:pt x="127" y="31"/>
                                    <a:pt x="124" y="32"/>
                                  </a:cubicBezTo>
                                  <a:cubicBezTo>
                                    <a:pt x="121" y="33"/>
                                    <a:pt x="117" y="35"/>
                                    <a:pt x="113" y="37"/>
                                  </a:cubicBezTo>
                                  <a:lnTo>
                                    <a:pt x="11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1835" y="549"/>
                              <a:ext cx="63" cy="62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68 h 122"/>
                                <a:gd name="T2" fmla="*/ 122 w 122"/>
                                <a:gd name="T3" fmla="*/ 68 h 122"/>
                                <a:gd name="T4" fmla="*/ 37 w 122"/>
                                <a:gd name="T5" fmla="*/ 68 h 122"/>
                                <a:gd name="T6" fmla="*/ 48 w 122"/>
                                <a:gd name="T7" fmla="*/ 89 h 122"/>
                                <a:gd name="T8" fmla="*/ 76 w 122"/>
                                <a:gd name="T9" fmla="*/ 96 h 122"/>
                                <a:gd name="T10" fmla="*/ 99 w 122"/>
                                <a:gd name="T11" fmla="*/ 92 h 122"/>
                                <a:gd name="T12" fmla="*/ 116 w 122"/>
                                <a:gd name="T13" fmla="*/ 83 h 122"/>
                                <a:gd name="T14" fmla="*/ 120 w 122"/>
                                <a:gd name="T15" fmla="*/ 83 h 122"/>
                                <a:gd name="T16" fmla="*/ 120 w 122"/>
                                <a:gd name="T17" fmla="*/ 113 h 122"/>
                                <a:gd name="T18" fmla="*/ 96 w 122"/>
                                <a:gd name="T19" fmla="*/ 120 h 122"/>
                                <a:gd name="T20" fmla="*/ 72 w 122"/>
                                <a:gd name="T21" fmla="*/ 122 h 122"/>
                                <a:gd name="T22" fmla="*/ 18 w 122"/>
                                <a:gd name="T23" fmla="*/ 106 h 122"/>
                                <a:gd name="T24" fmla="*/ 0 w 122"/>
                                <a:gd name="T25" fmla="*/ 62 h 122"/>
                                <a:gd name="T26" fmla="*/ 17 w 122"/>
                                <a:gd name="T27" fmla="*/ 16 h 122"/>
                                <a:gd name="T28" fmla="*/ 66 w 122"/>
                                <a:gd name="T29" fmla="*/ 0 h 122"/>
                                <a:gd name="T30" fmla="*/ 108 w 122"/>
                                <a:gd name="T31" fmla="*/ 14 h 122"/>
                                <a:gd name="T32" fmla="*/ 122 w 122"/>
                                <a:gd name="T33" fmla="*/ 55 h 122"/>
                                <a:gd name="T34" fmla="*/ 122 w 122"/>
                                <a:gd name="T35" fmla="*/ 68 h 122"/>
                                <a:gd name="T36" fmla="*/ 85 w 122"/>
                                <a:gd name="T37" fmla="*/ 46 h 122"/>
                                <a:gd name="T38" fmla="*/ 85 w 122"/>
                                <a:gd name="T39" fmla="*/ 46 h 122"/>
                                <a:gd name="T40" fmla="*/ 80 w 122"/>
                                <a:gd name="T41" fmla="*/ 29 h 122"/>
                                <a:gd name="T42" fmla="*/ 63 w 122"/>
                                <a:gd name="T43" fmla="*/ 23 h 122"/>
                                <a:gd name="T44" fmla="*/ 45 w 122"/>
                                <a:gd name="T45" fmla="*/ 28 h 122"/>
                                <a:gd name="T46" fmla="*/ 37 w 122"/>
                                <a:gd name="T47" fmla="*/ 46 h 122"/>
                                <a:gd name="T48" fmla="*/ 85 w 122"/>
                                <a:gd name="T49" fmla="*/ 4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122" y="68"/>
                                  </a:moveTo>
                                  <a:lnTo>
                                    <a:pt x="122" y="68"/>
                                  </a:lnTo>
                                  <a:lnTo>
                                    <a:pt x="37" y="68"/>
                                  </a:lnTo>
                                  <a:cubicBezTo>
                                    <a:pt x="38" y="77"/>
                                    <a:pt x="41" y="84"/>
                                    <a:pt x="48" y="89"/>
                                  </a:cubicBezTo>
                                  <a:cubicBezTo>
                                    <a:pt x="54" y="94"/>
                                    <a:pt x="63" y="96"/>
                                    <a:pt x="76" y="96"/>
                                  </a:cubicBezTo>
                                  <a:cubicBezTo>
                                    <a:pt x="84" y="96"/>
                                    <a:pt x="91" y="95"/>
                                    <a:pt x="99" y="92"/>
                                  </a:cubicBezTo>
                                  <a:cubicBezTo>
                                    <a:pt x="106" y="89"/>
                                    <a:pt x="112" y="86"/>
                                    <a:pt x="116" y="83"/>
                                  </a:cubicBezTo>
                                  <a:lnTo>
                                    <a:pt x="120" y="83"/>
                                  </a:lnTo>
                                  <a:lnTo>
                                    <a:pt x="120" y="113"/>
                                  </a:lnTo>
                                  <a:cubicBezTo>
                                    <a:pt x="112" y="116"/>
                                    <a:pt x="104" y="118"/>
                                    <a:pt x="96" y="120"/>
                                  </a:cubicBezTo>
                                  <a:cubicBezTo>
                                    <a:pt x="89" y="121"/>
                                    <a:pt x="81" y="122"/>
                                    <a:pt x="72" y="122"/>
                                  </a:cubicBezTo>
                                  <a:cubicBezTo>
                                    <a:pt x="49" y="122"/>
                                    <a:pt x="31" y="117"/>
                                    <a:pt x="18" y="106"/>
                                  </a:cubicBezTo>
                                  <a:cubicBezTo>
                                    <a:pt x="6" y="96"/>
                                    <a:pt x="0" y="81"/>
                                    <a:pt x="0" y="62"/>
                                  </a:cubicBezTo>
                                  <a:cubicBezTo>
                                    <a:pt x="0" y="43"/>
                                    <a:pt x="6" y="28"/>
                                    <a:pt x="17" y="16"/>
                                  </a:cubicBezTo>
                                  <a:cubicBezTo>
                                    <a:pt x="29" y="5"/>
                                    <a:pt x="45" y="0"/>
                                    <a:pt x="66" y="0"/>
                                  </a:cubicBezTo>
                                  <a:cubicBezTo>
                                    <a:pt x="84" y="0"/>
                                    <a:pt x="99" y="4"/>
                                    <a:pt x="108" y="14"/>
                                  </a:cubicBezTo>
                                  <a:cubicBezTo>
                                    <a:pt x="118" y="24"/>
                                    <a:pt x="122" y="37"/>
                                    <a:pt x="122" y="55"/>
                                  </a:cubicBezTo>
                                  <a:lnTo>
                                    <a:pt x="122" y="68"/>
                                  </a:lnTo>
                                  <a:close/>
                                  <a:moveTo>
                                    <a:pt x="85" y="46"/>
                                  </a:moveTo>
                                  <a:lnTo>
                                    <a:pt x="85" y="46"/>
                                  </a:lnTo>
                                  <a:cubicBezTo>
                                    <a:pt x="85" y="39"/>
                                    <a:pt x="83" y="33"/>
                                    <a:pt x="80" y="29"/>
                                  </a:cubicBezTo>
                                  <a:cubicBezTo>
                                    <a:pt x="76" y="25"/>
                                    <a:pt x="70" y="23"/>
                                    <a:pt x="63" y="23"/>
                                  </a:cubicBezTo>
                                  <a:cubicBezTo>
                                    <a:pt x="56" y="23"/>
                                    <a:pt x="50" y="25"/>
                                    <a:pt x="45" y="28"/>
                                  </a:cubicBezTo>
                                  <a:cubicBezTo>
                                    <a:pt x="40" y="32"/>
                                    <a:pt x="38" y="38"/>
                                    <a:pt x="37" y="46"/>
                                  </a:cubicBezTo>
                                  <a:lnTo>
                                    <a:pt x="8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7"/>
                          <wps:cNvSpPr>
                            <a:spLocks/>
                          </wps:cNvSpPr>
                          <wps:spPr bwMode="auto">
                            <a:xfrm>
                              <a:off x="1912" y="549"/>
                              <a:ext cx="59" cy="61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119 h 119"/>
                                <a:gd name="T2" fmla="*/ 116 w 116"/>
                                <a:gd name="T3" fmla="*/ 119 h 119"/>
                                <a:gd name="T4" fmla="*/ 79 w 116"/>
                                <a:gd name="T5" fmla="*/ 119 h 119"/>
                                <a:gd name="T6" fmla="*/ 79 w 116"/>
                                <a:gd name="T7" fmla="*/ 62 h 119"/>
                                <a:gd name="T8" fmla="*/ 78 w 116"/>
                                <a:gd name="T9" fmla="*/ 48 h 119"/>
                                <a:gd name="T10" fmla="*/ 76 w 116"/>
                                <a:gd name="T11" fmla="*/ 37 h 119"/>
                                <a:gd name="T12" fmla="*/ 70 w 116"/>
                                <a:gd name="T13" fmla="*/ 32 h 119"/>
                                <a:gd name="T14" fmla="*/ 59 w 116"/>
                                <a:gd name="T15" fmla="*/ 30 h 119"/>
                                <a:gd name="T16" fmla="*/ 48 w 116"/>
                                <a:gd name="T17" fmla="*/ 32 h 119"/>
                                <a:gd name="T18" fmla="*/ 37 w 116"/>
                                <a:gd name="T19" fmla="*/ 37 h 119"/>
                                <a:gd name="T20" fmla="*/ 37 w 116"/>
                                <a:gd name="T21" fmla="*/ 119 h 119"/>
                                <a:gd name="T22" fmla="*/ 0 w 116"/>
                                <a:gd name="T23" fmla="*/ 119 h 119"/>
                                <a:gd name="T24" fmla="*/ 0 w 116"/>
                                <a:gd name="T25" fmla="*/ 3 h 119"/>
                                <a:gd name="T26" fmla="*/ 37 w 116"/>
                                <a:gd name="T27" fmla="*/ 3 h 119"/>
                                <a:gd name="T28" fmla="*/ 37 w 116"/>
                                <a:gd name="T29" fmla="*/ 16 h 119"/>
                                <a:gd name="T30" fmla="*/ 56 w 116"/>
                                <a:gd name="T31" fmla="*/ 4 h 119"/>
                                <a:gd name="T32" fmla="*/ 76 w 116"/>
                                <a:gd name="T33" fmla="*/ 0 h 119"/>
                                <a:gd name="T34" fmla="*/ 106 w 116"/>
                                <a:gd name="T35" fmla="*/ 11 h 119"/>
                                <a:gd name="T36" fmla="*/ 116 w 116"/>
                                <a:gd name="T37" fmla="*/ 44 h 119"/>
                                <a:gd name="T38" fmla="*/ 116 w 116"/>
                                <a:gd name="T39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6" h="119">
                                  <a:moveTo>
                                    <a:pt x="116" y="119"/>
                                  </a:moveTo>
                                  <a:lnTo>
                                    <a:pt x="116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9" y="62"/>
                                  </a:lnTo>
                                  <a:cubicBezTo>
                                    <a:pt x="79" y="57"/>
                                    <a:pt x="79" y="52"/>
                                    <a:pt x="78" y="48"/>
                                  </a:cubicBezTo>
                                  <a:cubicBezTo>
                                    <a:pt x="78" y="43"/>
                                    <a:pt x="77" y="40"/>
                                    <a:pt x="76" y="37"/>
                                  </a:cubicBezTo>
                                  <a:cubicBezTo>
                                    <a:pt x="74" y="35"/>
                                    <a:pt x="72" y="33"/>
                                    <a:pt x="70" y="32"/>
                                  </a:cubicBezTo>
                                  <a:cubicBezTo>
                                    <a:pt x="67" y="31"/>
                                    <a:pt x="63" y="30"/>
                                    <a:pt x="59" y="30"/>
                                  </a:cubicBezTo>
                                  <a:cubicBezTo>
                                    <a:pt x="55" y="30"/>
                                    <a:pt x="52" y="31"/>
                                    <a:pt x="48" y="32"/>
                                  </a:cubicBezTo>
                                  <a:cubicBezTo>
                                    <a:pt x="45" y="33"/>
                                    <a:pt x="41" y="35"/>
                                    <a:pt x="37" y="37"/>
                                  </a:cubicBezTo>
                                  <a:lnTo>
                                    <a:pt x="37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16"/>
                                  </a:lnTo>
                                  <a:cubicBezTo>
                                    <a:pt x="44" y="11"/>
                                    <a:pt x="50" y="7"/>
                                    <a:pt x="56" y="4"/>
                                  </a:cubicBezTo>
                                  <a:cubicBezTo>
                                    <a:pt x="62" y="2"/>
                                    <a:pt x="69" y="0"/>
                                    <a:pt x="76" y="0"/>
                                  </a:cubicBezTo>
                                  <a:cubicBezTo>
                                    <a:pt x="89" y="0"/>
                                    <a:pt x="99" y="4"/>
                                    <a:pt x="106" y="11"/>
                                  </a:cubicBezTo>
                                  <a:cubicBezTo>
                                    <a:pt x="113" y="18"/>
                                    <a:pt x="116" y="29"/>
                                    <a:pt x="116" y="44"/>
                                  </a:cubicBezTo>
                                  <a:lnTo>
                                    <a:pt x="11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"/>
                          <wps:cNvSpPr>
                            <a:spLocks/>
                          </wps:cNvSpPr>
                          <wps:spPr bwMode="auto">
                            <a:xfrm>
                              <a:off x="384" y="381"/>
                              <a:ext cx="2" cy="2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8 h 38"/>
                                <a:gd name="T2" fmla="*/ 0 w 4"/>
                                <a:gd name="T3" fmla="*/ 38 h 38"/>
                                <a:gd name="T4" fmla="*/ 4 w 4"/>
                                <a:gd name="T5" fmla="*/ 38 h 38"/>
                                <a:gd name="T6" fmla="*/ 4 w 4"/>
                                <a:gd name="T7" fmla="*/ 0 h 38"/>
                                <a:gd name="T8" fmla="*/ 0 w 4"/>
                                <a:gd name="T9" fmla="*/ 0 h 38"/>
                                <a:gd name="T10" fmla="*/ 0 w 4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9"/>
                          <wps:cNvSpPr>
                            <a:spLocks/>
                          </wps:cNvSpPr>
                          <wps:spPr bwMode="auto">
                            <a:xfrm>
                              <a:off x="384" y="381"/>
                              <a:ext cx="2" cy="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3 h 3"/>
                                <a:gd name="T4" fmla="*/ 4 w 4"/>
                                <a:gd name="T5" fmla="*/ 3 h 3"/>
                                <a:gd name="T6" fmla="*/ 4 w 4"/>
                                <a:gd name="T7" fmla="*/ 0 h 3"/>
                                <a:gd name="T8" fmla="*/ 0 w 4"/>
                                <a:gd name="T9" fmla="*/ 0 h 3"/>
                                <a:gd name="T10" fmla="*/ 0 w 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0"/>
                          <wps:cNvSpPr>
                            <a:spLocks/>
                          </wps:cNvSpPr>
                          <wps:spPr bwMode="auto">
                            <a:xfrm>
                              <a:off x="386" y="381"/>
                              <a:ext cx="2190" cy="2"/>
                            </a:xfrm>
                            <a:custGeom>
                              <a:avLst/>
                              <a:gdLst>
                                <a:gd name="T0" fmla="*/ 0 w 4281"/>
                                <a:gd name="T1" fmla="*/ 3 h 3"/>
                                <a:gd name="T2" fmla="*/ 0 w 4281"/>
                                <a:gd name="T3" fmla="*/ 3 h 3"/>
                                <a:gd name="T4" fmla="*/ 4281 w 4281"/>
                                <a:gd name="T5" fmla="*/ 3 h 3"/>
                                <a:gd name="T6" fmla="*/ 4281 w 4281"/>
                                <a:gd name="T7" fmla="*/ 0 h 3"/>
                                <a:gd name="T8" fmla="*/ 0 w 4281"/>
                                <a:gd name="T9" fmla="*/ 0 h 3"/>
                                <a:gd name="T10" fmla="*/ 0 w 4281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81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281" y="3"/>
                                  </a:lnTo>
                                  <a:lnTo>
                                    <a:pt x="42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1"/>
                          <wps:cNvSpPr>
                            <a:spLocks/>
                          </wps:cNvSpPr>
                          <wps:spPr bwMode="auto">
                            <a:xfrm>
                              <a:off x="2576" y="383"/>
                              <a:ext cx="2" cy="1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"/>
                          <wps:cNvSpPr>
                            <a:spLocks/>
                          </wps:cNvSpPr>
                          <wps:spPr bwMode="auto">
                            <a:xfrm>
                              <a:off x="2576" y="381"/>
                              <a:ext cx="2" cy="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3 h 3"/>
                                <a:gd name="T4" fmla="*/ 4 w 4"/>
                                <a:gd name="T5" fmla="*/ 3 h 3"/>
                                <a:gd name="T6" fmla="*/ 4 w 4"/>
                                <a:gd name="T7" fmla="*/ 0 h 3"/>
                                <a:gd name="T8" fmla="*/ 0 w 4"/>
                                <a:gd name="T9" fmla="*/ 0 h 3"/>
                                <a:gd name="T10" fmla="*/ 0 w 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"/>
                          <wps:cNvSpPr>
                            <a:spLocks/>
                          </wps:cNvSpPr>
                          <wps:spPr bwMode="auto">
                            <a:xfrm>
                              <a:off x="2577" y="381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2138"/>
                                <a:gd name="T1" fmla="*/ 3 h 3"/>
                                <a:gd name="T2" fmla="*/ 0 w 2138"/>
                                <a:gd name="T3" fmla="*/ 3 h 3"/>
                                <a:gd name="T4" fmla="*/ 2138 w 2138"/>
                                <a:gd name="T5" fmla="*/ 3 h 3"/>
                                <a:gd name="T6" fmla="*/ 2138 w 2138"/>
                                <a:gd name="T7" fmla="*/ 0 h 3"/>
                                <a:gd name="T8" fmla="*/ 0 w 2138"/>
                                <a:gd name="T9" fmla="*/ 0 h 3"/>
                                <a:gd name="T10" fmla="*/ 0 w 2138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38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138" y="3"/>
                                  </a:lnTo>
                                  <a:lnTo>
                                    <a:pt x="2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4"/>
                          <wps:cNvSpPr>
                            <a:spLocks/>
                          </wps:cNvSpPr>
                          <wps:spPr bwMode="auto">
                            <a:xfrm>
                              <a:off x="3671" y="381"/>
                              <a:ext cx="1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5"/>
                          <wps:cNvSpPr>
                            <a:spLocks/>
                          </wps:cNvSpPr>
                          <wps:spPr bwMode="auto">
                            <a:xfrm>
                              <a:off x="3671" y="381"/>
                              <a:ext cx="1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6"/>
                          <wps:cNvSpPr>
                            <a:spLocks/>
                          </wps:cNvSpPr>
                          <wps:spPr bwMode="auto">
                            <a:xfrm>
                              <a:off x="384" y="401"/>
                              <a:ext cx="2" cy="34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685 h 685"/>
                                <a:gd name="T2" fmla="*/ 0 w 4"/>
                                <a:gd name="T3" fmla="*/ 685 h 685"/>
                                <a:gd name="T4" fmla="*/ 4 w 4"/>
                                <a:gd name="T5" fmla="*/ 685 h 685"/>
                                <a:gd name="T6" fmla="*/ 4 w 4"/>
                                <a:gd name="T7" fmla="*/ 0 h 685"/>
                                <a:gd name="T8" fmla="*/ 0 w 4"/>
                                <a:gd name="T9" fmla="*/ 0 h 685"/>
                                <a:gd name="T10" fmla="*/ 0 w 4"/>
                                <a:gd name="T11" fmla="*/ 685 h 6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685">
                                  <a:moveTo>
                                    <a:pt x="0" y="685"/>
                                  </a:moveTo>
                                  <a:lnTo>
                                    <a:pt x="0" y="685"/>
                                  </a:lnTo>
                                  <a:lnTo>
                                    <a:pt x="4" y="68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7"/>
                          <wps:cNvSpPr>
                            <a:spLocks/>
                          </wps:cNvSpPr>
                          <wps:spPr bwMode="auto">
                            <a:xfrm>
                              <a:off x="2576" y="401"/>
                              <a:ext cx="2" cy="34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685 h 685"/>
                                <a:gd name="T2" fmla="*/ 0 w 4"/>
                                <a:gd name="T3" fmla="*/ 685 h 685"/>
                                <a:gd name="T4" fmla="*/ 4 w 4"/>
                                <a:gd name="T5" fmla="*/ 685 h 685"/>
                                <a:gd name="T6" fmla="*/ 4 w 4"/>
                                <a:gd name="T7" fmla="*/ 0 h 685"/>
                                <a:gd name="T8" fmla="*/ 0 w 4"/>
                                <a:gd name="T9" fmla="*/ 0 h 685"/>
                                <a:gd name="T10" fmla="*/ 0 w 4"/>
                                <a:gd name="T11" fmla="*/ 685 h 6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685">
                                  <a:moveTo>
                                    <a:pt x="0" y="685"/>
                                  </a:moveTo>
                                  <a:lnTo>
                                    <a:pt x="0" y="685"/>
                                  </a:lnTo>
                                  <a:lnTo>
                                    <a:pt x="4" y="68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8"/>
                          <wps:cNvSpPr>
                            <a:spLocks/>
                          </wps:cNvSpPr>
                          <wps:spPr bwMode="auto">
                            <a:xfrm>
                              <a:off x="3671" y="401"/>
                              <a:ext cx="1" cy="34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5 h 685"/>
                                <a:gd name="T2" fmla="*/ 0 w 3"/>
                                <a:gd name="T3" fmla="*/ 685 h 685"/>
                                <a:gd name="T4" fmla="*/ 3 w 3"/>
                                <a:gd name="T5" fmla="*/ 685 h 685"/>
                                <a:gd name="T6" fmla="*/ 3 w 3"/>
                                <a:gd name="T7" fmla="*/ 0 h 685"/>
                                <a:gd name="T8" fmla="*/ 0 w 3"/>
                                <a:gd name="T9" fmla="*/ 0 h 685"/>
                                <a:gd name="T10" fmla="*/ 0 w 3"/>
                                <a:gd name="T11" fmla="*/ 685 h 6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685">
                                  <a:moveTo>
                                    <a:pt x="0" y="685"/>
                                  </a:moveTo>
                                  <a:lnTo>
                                    <a:pt x="0" y="685"/>
                                  </a:lnTo>
                                  <a:lnTo>
                                    <a:pt x="3" y="68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94"/>
                          <wps:cNvSpPr>
                            <a:spLocks/>
                          </wps:cNvSpPr>
                          <wps:spPr bwMode="auto">
                            <a:xfrm>
                              <a:off x="3168" y="940"/>
                              <a:ext cx="12" cy="11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22 h 22"/>
                                <a:gd name="T2" fmla="*/ 19 w 24"/>
                                <a:gd name="T3" fmla="*/ 22 h 22"/>
                                <a:gd name="T4" fmla="*/ 0 w 24"/>
                                <a:gd name="T5" fmla="*/ 22 h 22"/>
                                <a:gd name="T6" fmla="*/ 6 w 24"/>
                                <a:gd name="T7" fmla="*/ 0 h 22"/>
                                <a:gd name="T8" fmla="*/ 24 w 24"/>
                                <a:gd name="T9" fmla="*/ 0 h 22"/>
                                <a:gd name="T10" fmla="*/ 19 w 24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2">
                                  <a:moveTo>
                                    <a:pt x="19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95"/>
                          <wps:cNvSpPr>
                            <a:spLocks/>
                          </wps:cNvSpPr>
                          <wps:spPr bwMode="auto">
                            <a:xfrm>
                              <a:off x="384" y="750"/>
                              <a:ext cx="2" cy="2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2 h 42"/>
                                <a:gd name="T2" fmla="*/ 0 w 4"/>
                                <a:gd name="T3" fmla="*/ 42 h 42"/>
                                <a:gd name="T4" fmla="*/ 4 w 4"/>
                                <a:gd name="T5" fmla="*/ 42 h 42"/>
                                <a:gd name="T6" fmla="*/ 4 w 4"/>
                                <a:gd name="T7" fmla="*/ 0 h 42"/>
                                <a:gd name="T8" fmla="*/ 0 w 4"/>
                                <a:gd name="T9" fmla="*/ 0 h 42"/>
                                <a:gd name="T10" fmla="*/ 0 w 4"/>
                                <a:gd name="T11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42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96"/>
                          <wps:cNvSpPr>
                            <a:spLocks/>
                          </wps:cNvSpPr>
                          <wps:spPr bwMode="auto">
                            <a:xfrm>
                              <a:off x="384" y="750"/>
                              <a:ext cx="2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3 h 3"/>
                                <a:gd name="T4" fmla="*/ 4 w 4"/>
                                <a:gd name="T5" fmla="*/ 3 h 3"/>
                                <a:gd name="T6" fmla="*/ 4 w 4"/>
                                <a:gd name="T7" fmla="*/ 0 h 3"/>
                                <a:gd name="T8" fmla="*/ 0 w 4"/>
                                <a:gd name="T9" fmla="*/ 0 h 3"/>
                                <a:gd name="T10" fmla="*/ 0 w 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97"/>
                          <wps:cNvSpPr>
                            <a:spLocks/>
                          </wps:cNvSpPr>
                          <wps:spPr bwMode="auto">
                            <a:xfrm>
                              <a:off x="386" y="750"/>
                              <a:ext cx="191" cy="1"/>
                            </a:xfrm>
                            <a:custGeom>
                              <a:avLst/>
                              <a:gdLst>
                                <a:gd name="T0" fmla="*/ 0 w 374"/>
                                <a:gd name="T1" fmla="*/ 3 h 3"/>
                                <a:gd name="T2" fmla="*/ 0 w 374"/>
                                <a:gd name="T3" fmla="*/ 3 h 3"/>
                                <a:gd name="T4" fmla="*/ 374 w 374"/>
                                <a:gd name="T5" fmla="*/ 3 h 3"/>
                                <a:gd name="T6" fmla="*/ 374 w 374"/>
                                <a:gd name="T7" fmla="*/ 0 h 3"/>
                                <a:gd name="T8" fmla="*/ 0 w 374"/>
                                <a:gd name="T9" fmla="*/ 0 h 3"/>
                                <a:gd name="T10" fmla="*/ 0 w 37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98"/>
                          <wps:cNvSpPr>
                            <a:spLocks/>
                          </wps:cNvSpPr>
                          <wps:spPr bwMode="auto">
                            <a:xfrm>
                              <a:off x="577" y="750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99"/>
                          <wps:cNvSpPr>
                            <a:spLocks/>
                          </wps:cNvSpPr>
                          <wps:spPr bwMode="auto">
                            <a:xfrm>
                              <a:off x="579" y="750"/>
                              <a:ext cx="1997" cy="1"/>
                            </a:xfrm>
                            <a:custGeom>
                              <a:avLst/>
                              <a:gdLst>
                                <a:gd name="T0" fmla="*/ 0 w 3904"/>
                                <a:gd name="T1" fmla="*/ 3 h 3"/>
                                <a:gd name="T2" fmla="*/ 0 w 3904"/>
                                <a:gd name="T3" fmla="*/ 3 h 3"/>
                                <a:gd name="T4" fmla="*/ 3904 w 3904"/>
                                <a:gd name="T5" fmla="*/ 3 h 3"/>
                                <a:gd name="T6" fmla="*/ 3904 w 3904"/>
                                <a:gd name="T7" fmla="*/ 0 h 3"/>
                                <a:gd name="T8" fmla="*/ 0 w 3904"/>
                                <a:gd name="T9" fmla="*/ 0 h 3"/>
                                <a:gd name="T10" fmla="*/ 0 w 390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0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904" y="3"/>
                                  </a:lnTo>
                                  <a:lnTo>
                                    <a:pt x="3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00"/>
                          <wps:cNvSpPr>
                            <a:spLocks/>
                          </wps:cNvSpPr>
                          <wps:spPr bwMode="auto">
                            <a:xfrm>
                              <a:off x="2576" y="750"/>
                              <a:ext cx="2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3 h 3"/>
                                <a:gd name="T4" fmla="*/ 4 w 4"/>
                                <a:gd name="T5" fmla="*/ 3 h 3"/>
                                <a:gd name="T6" fmla="*/ 4 w 4"/>
                                <a:gd name="T7" fmla="*/ 0 h 3"/>
                                <a:gd name="T8" fmla="*/ 0 w 4"/>
                                <a:gd name="T9" fmla="*/ 0 h 3"/>
                                <a:gd name="T10" fmla="*/ 0 w 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01"/>
                          <wps:cNvSpPr>
                            <a:spLocks/>
                          </wps:cNvSpPr>
                          <wps:spPr bwMode="auto">
                            <a:xfrm>
                              <a:off x="2577" y="750"/>
                              <a:ext cx="1094" cy="1"/>
                            </a:xfrm>
                            <a:custGeom>
                              <a:avLst/>
                              <a:gdLst>
                                <a:gd name="T0" fmla="*/ 0 w 2138"/>
                                <a:gd name="T1" fmla="*/ 3 h 3"/>
                                <a:gd name="T2" fmla="*/ 0 w 2138"/>
                                <a:gd name="T3" fmla="*/ 3 h 3"/>
                                <a:gd name="T4" fmla="*/ 2138 w 2138"/>
                                <a:gd name="T5" fmla="*/ 3 h 3"/>
                                <a:gd name="T6" fmla="*/ 2138 w 2138"/>
                                <a:gd name="T7" fmla="*/ 0 h 3"/>
                                <a:gd name="T8" fmla="*/ 0 w 2138"/>
                                <a:gd name="T9" fmla="*/ 0 h 3"/>
                                <a:gd name="T10" fmla="*/ 0 w 2138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38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138" y="3"/>
                                  </a:lnTo>
                                  <a:lnTo>
                                    <a:pt x="2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02"/>
                          <wps:cNvSpPr>
                            <a:spLocks/>
                          </wps:cNvSpPr>
                          <wps:spPr bwMode="auto">
                            <a:xfrm>
                              <a:off x="3671" y="750"/>
                              <a:ext cx="1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2 h 42"/>
                                <a:gd name="T2" fmla="*/ 0 w 3"/>
                                <a:gd name="T3" fmla="*/ 42 h 42"/>
                                <a:gd name="T4" fmla="*/ 3 w 3"/>
                                <a:gd name="T5" fmla="*/ 42 h 42"/>
                                <a:gd name="T6" fmla="*/ 3 w 3"/>
                                <a:gd name="T7" fmla="*/ 0 h 42"/>
                                <a:gd name="T8" fmla="*/ 0 w 3"/>
                                <a:gd name="T9" fmla="*/ 0 h 42"/>
                                <a:gd name="T10" fmla="*/ 0 w 3"/>
                                <a:gd name="T11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2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03"/>
                          <wps:cNvSpPr>
                            <a:spLocks/>
                          </wps:cNvSpPr>
                          <wps:spPr bwMode="auto">
                            <a:xfrm>
                              <a:off x="3671" y="750"/>
                              <a:ext cx="1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04"/>
                          <wps:cNvSpPr>
                            <a:spLocks/>
                          </wps:cNvSpPr>
                          <wps:spPr bwMode="auto">
                            <a:xfrm>
                              <a:off x="384" y="771"/>
                              <a:ext cx="2" cy="34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681 h 681"/>
                                <a:gd name="T2" fmla="*/ 0 w 4"/>
                                <a:gd name="T3" fmla="*/ 681 h 681"/>
                                <a:gd name="T4" fmla="*/ 4 w 4"/>
                                <a:gd name="T5" fmla="*/ 681 h 681"/>
                                <a:gd name="T6" fmla="*/ 4 w 4"/>
                                <a:gd name="T7" fmla="*/ 0 h 681"/>
                                <a:gd name="T8" fmla="*/ 0 w 4"/>
                                <a:gd name="T9" fmla="*/ 0 h 681"/>
                                <a:gd name="T10" fmla="*/ 0 w 4"/>
                                <a:gd name="T11" fmla="*/ 681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681">
                                  <a:moveTo>
                                    <a:pt x="0" y="681"/>
                                  </a:moveTo>
                                  <a:lnTo>
                                    <a:pt x="0" y="681"/>
                                  </a:lnTo>
                                  <a:lnTo>
                                    <a:pt x="4" y="68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05"/>
                          <wps:cNvSpPr>
                            <a:spLocks/>
                          </wps:cNvSpPr>
                          <wps:spPr bwMode="auto">
                            <a:xfrm>
                              <a:off x="384" y="11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h 4"/>
                                <a:gd name="T2" fmla="*/ 0 w 4"/>
                                <a:gd name="T3" fmla="*/ 4 h 4"/>
                                <a:gd name="T4" fmla="*/ 4 w 4"/>
                                <a:gd name="T5" fmla="*/ 4 h 4"/>
                                <a:gd name="T6" fmla="*/ 4 w 4"/>
                                <a:gd name="T7" fmla="*/ 0 h 4"/>
                                <a:gd name="T8" fmla="*/ 0 w 4"/>
                                <a:gd name="T9" fmla="*/ 0 h 4"/>
                                <a:gd name="T10" fmla="*/ 0 w 4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06"/>
                          <wps:cNvSpPr>
                            <a:spLocks/>
                          </wps:cNvSpPr>
                          <wps:spPr bwMode="auto">
                            <a:xfrm>
                              <a:off x="384" y="11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h 4"/>
                                <a:gd name="T2" fmla="*/ 0 w 4"/>
                                <a:gd name="T3" fmla="*/ 4 h 4"/>
                                <a:gd name="T4" fmla="*/ 4 w 4"/>
                                <a:gd name="T5" fmla="*/ 4 h 4"/>
                                <a:gd name="T6" fmla="*/ 4 w 4"/>
                                <a:gd name="T7" fmla="*/ 0 h 4"/>
                                <a:gd name="T8" fmla="*/ 0 w 4"/>
                                <a:gd name="T9" fmla="*/ 0 h 4"/>
                                <a:gd name="T10" fmla="*/ 0 w 4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07"/>
                          <wps:cNvSpPr>
                            <a:spLocks/>
                          </wps:cNvSpPr>
                          <wps:spPr bwMode="auto">
                            <a:xfrm>
                              <a:off x="386" y="1119"/>
                              <a:ext cx="191" cy="2"/>
                            </a:xfrm>
                            <a:custGeom>
                              <a:avLst/>
                              <a:gdLst>
                                <a:gd name="T0" fmla="*/ 0 w 374"/>
                                <a:gd name="T1" fmla="*/ 4 h 4"/>
                                <a:gd name="T2" fmla="*/ 0 w 374"/>
                                <a:gd name="T3" fmla="*/ 4 h 4"/>
                                <a:gd name="T4" fmla="*/ 374 w 374"/>
                                <a:gd name="T5" fmla="*/ 4 h 4"/>
                                <a:gd name="T6" fmla="*/ 374 w 374"/>
                                <a:gd name="T7" fmla="*/ 0 h 4"/>
                                <a:gd name="T8" fmla="*/ 0 w 374"/>
                                <a:gd name="T9" fmla="*/ 0 h 4"/>
                                <a:gd name="T10" fmla="*/ 0 w 374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4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08"/>
                          <wps:cNvSpPr>
                            <a:spLocks/>
                          </wps:cNvSpPr>
                          <wps:spPr bwMode="auto">
                            <a:xfrm>
                              <a:off x="572" y="11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h 4"/>
                                <a:gd name="T2" fmla="*/ 0 w 4"/>
                                <a:gd name="T3" fmla="*/ 4 h 4"/>
                                <a:gd name="T4" fmla="*/ 4 w 4"/>
                                <a:gd name="T5" fmla="*/ 4 h 4"/>
                                <a:gd name="T6" fmla="*/ 4 w 4"/>
                                <a:gd name="T7" fmla="*/ 0 h 4"/>
                                <a:gd name="T8" fmla="*/ 0 w 4"/>
                                <a:gd name="T9" fmla="*/ 0 h 4"/>
                                <a:gd name="T10" fmla="*/ 0 w 4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09"/>
                          <wps:cNvSpPr>
                            <a:spLocks/>
                          </wps:cNvSpPr>
                          <wps:spPr bwMode="auto">
                            <a:xfrm>
                              <a:off x="574" y="1119"/>
                              <a:ext cx="3097" cy="2"/>
                            </a:xfrm>
                            <a:custGeom>
                              <a:avLst/>
                              <a:gdLst>
                                <a:gd name="T0" fmla="*/ 0 w 6054"/>
                                <a:gd name="T1" fmla="*/ 4 h 4"/>
                                <a:gd name="T2" fmla="*/ 0 w 6054"/>
                                <a:gd name="T3" fmla="*/ 4 h 4"/>
                                <a:gd name="T4" fmla="*/ 6054 w 6054"/>
                                <a:gd name="T5" fmla="*/ 4 h 4"/>
                                <a:gd name="T6" fmla="*/ 6054 w 6054"/>
                                <a:gd name="T7" fmla="*/ 0 h 4"/>
                                <a:gd name="T8" fmla="*/ 0 w 6054"/>
                                <a:gd name="T9" fmla="*/ 0 h 4"/>
                                <a:gd name="T10" fmla="*/ 0 w 6054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54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054" y="4"/>
                                  </a:lnTo>
                                  <a:lnTo>
                                    <a:pt x="60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10"/>
                          <wps:cNvSpPr>
                            <a:spLocks/>
                          </wps:cNvSpPr>
                          <wps:spPr bwMode="auto">
                            <a:xfrm>
                              <a:off x="3671" y="771"/>
                              <a:ext cx="1" cy="34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1 h 681"/>
                                <a:gd name="T2" fmla="*/ 0 w 3"/>
                                <a:gd name="T3" fmla="*/ 681 h 681"/>
                                <a:gd name="T4" fmla="*/ 3 w 3"/>
                                <a:gd name="T5" fmla="*/ 681 h 681"/>
                                <a:gd name="T6" fmla="*/ 3 w 3"/>
                                <a:gd name="T7" fmla="*/ 0 h 681"/>
                                <a:gd name="T8" fmla="*/ 0 w 3"/>
                                <a:gd name="T9" fmla="*/ 0 h 681"/>
                                <a:gd name="T10" fmla="*/ 0 w 3"/>
                                <a:gd name="T11" fmla="*/ 681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681">
                                  <a:moveTo>
                                    <a:pt x="0" y="681"/>
                                  </a:moveTo>
                                  <a:lnTo>
                                    <a:pt x="0" y="681"/>
                                  </a:lnTo>
                                  <a:lnTo>
                                    <a:pt x="3" y="68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11"/>
                          <wps:cNvSpPr>
                            <a:spLocks/>
                          </wps:cNvSpPr>
                          <wps:spPr bwMode="auto">
                            <a:xfrm>
                              <a:off x="3671" y="1119"/>
                              <a:ext cx="1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 h 4"/>
                                <a:gd name="T2" fmla="*/ 0 w 3"/>
                                <a:gd name="T3" fmla="*/ 4 h 4"/>
                                <a:gd name="T4" fmla="*/ 3 w 3"/>
                                <a:gd name="T5" fmla="*/ 4 h 4"/>
                                <a:gd name="T6" fmla="*/ 3 w 3"/>
                                <a:gd name="T7" fmla="*/ 0 h 4"/>
                                <a:gd name="T8" fmla="*/ 0 w 3"/>
                                <a:gd name="T9" fmla="*/ 0 h 4"/>
                                <a:gd name="T10" fmla="*/ 0 w 3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12"/>
                          <wps:cNvSpPr>
                            <a:spLocks/>
                          </wps:cNvSpPr>
                          <wps:spPr bwMode="auto">
                            <a:xfrm>
                              <a:off x="3671" y="1119"/>
                              <a:ext cx="1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 h 4"/>
                                <a:gd name="T2" fmla="*/ 0 w 3"/>
                                <a:gd name="T3" fmla="*/ 4 h 4"/>
                                <a:gd name="T4" fmla="*/ 3 w 3"/>
                                <a:gd name="T5" fmla="*/ 4 h 4"/>
                                <a:gd name="T6" fmla="*/ 3 w 3"/>
                                <a:gd name="T7" fmla="*/ 0 h 4"/>
                                <a:gd name="T8" fmla="*/ 0 w 3"/>
                                <a:gd name="T9" fmla="*/ 0 h 4"/>
                                <a:gd name="T10" fmla="*/ 0 w 3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13"/>
                          <wps:cNvSpPr>
                            <a:spLocks/>
                          </wps:cNvSpPr>
                          <wps:spPr bwMode="auto">
                            <a:xfrm>
                              <a:off x="685" y="1253"/>
                              <a:ext cx="2" cy="1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14"/>
                          <wps:cNvSpPr>
                            <a:spLocks/>
                          </wps:cNvSpPr>
                          <wps:spPr bwMode="auto">
                            <a:xfrm>
                              <a:off x="685" y="1253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15"/>
                          <wps:cNvSpPr>
                            <a:spLocks/>
                          </wps:cNvSpPr>
                          <wps:spPr bwMode="auto">
                            <a:xfrm>
                              <a:off x="687" y="1253"/>
                              <a:ext cx="894" cy="1"/>
                            </a:xfrm>
                            <a:custGeom>
                              <a:avLst/>
                              <a:gdLst>
                                <a:gd name="T0" fmla="*/ 0 w 1748"/>
                                <a:gd name="T1" fmla="*/ 3 h 3"/>
                                <a:gd name="T2" fmla="*/ 0 w 1748"/>
                                <a:gd name="T3" fmla="*/ 3 h 3"/>
                                <a:gd name="T4" fmla="*/ 1748 w 1748"/>
                                <a:gd name="T5" fmla="*/ 3 h 3"/>
                                <a:gd name="T6" fmla="*/ 1748 w 1748"/>
                                <a:gd name="T7" fmla="*/ 0 h 3"/>
                                <a:gd name="T8" fmla="*/ 0 w 1748"/>
                                <a:gd name="T9" fmla="*/ 0 h 3"/>
                                <a:gd name="T10" fmla="*/ 0 w 1748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8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8" y="3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16"/>
                          <wps:cNvSpPr>
                            <a:spLocks/>
                          </wps:cNvSpPr>
                          <wps:spPr bwMode="auto">
                            <a:xfrm>
                              <a:off x="1581" y="1253"/>
                              <a:ext cx="2" cy="1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17"/>
                          <wps:cNvSpPr>
                            <a:spLocks/>
                          </wps:cNvSpPr>
                          <wps:spPr bwMode="auto">
                            <a:xfrm>
                              <a:off x="1581" y="1253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18"/>
                          <wps:cNvSpPr>
                            <a:spLocks/>
                          </wps:cNvSpPr>
                          <wps:spPr bwMode="auto">
                            <a:xfrm>
                              <a:off x="2476" y="1253"/>
                              <a:ext cx="2" cy="1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19"/>
                          <wps:cNvSpPr>
                            <a:spLocks/>
                          </wps:cNvSpPr>
                          <wps:spPr bwMode="auto">
                            <a:xfrm>
                              <a:off x="2476" y="1253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20"/>
                          <wps:cNvSpPr>
                            <a:spLocks/>
                          </wps:cNvSpPr>
                          <wps:spPr bwMode="auto">
                            <a:xfrm>
                              <a:off x="2478" y="1253"/>
                              <a:ext cx="901" cy="1"/>
                            </a:xfrm>
                            <a:custGeom>
                              <a:avLst/>
                              <a:gdLst>
                                <a:gd name="T0" fmla="*/ 0 w 1763"/>
                                <a:gd name="T1" fmla="*/ 3 h 3"/>
                                <a:gd name="T2" fmla="*/ 0 w 1763"/>
                                <a:gd name="T3" fmla="*/ 3 h 3"/>
                                <a:gd name="T4" fmla="*/ 1763 w 1763"/>
                                <a:gd name="T5" fmla="*/ 3 h 3"/>
                                <a:gd name="T6" fmla="*/ 1763 w 1763"/>
                                <a:gd name="T7" fmla="*/ 0 h 3"/>
                                <a:gd name="T8" fmla="*/ 0 w 1763"/>
                                <a:gd name="T9" fmla="*/ 0 h 3"/>
                                <a:gd name="T10" fmla="*/ 0 w 176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3" y="3"/>
                                  </a:lnTo>
                                  <a:lnTo>
                                    <a:pt x="1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21"/>
                          <wps:cNvSpPr>
                            <a:spLocks/>
                          </wps:cNvSpPr>
                          <wps:spPr bwMode="auto">
                            <a:xfrm>
                              <a:off x="3379" y="1253"/>
                              <a:ext cx="2" cy="1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8 h 38"/>
                                <a:gd name="T2" fmla="*/ 0 w 4"/>
                                <a:gd name="T3" fmla="*/ 38 h 38"/>
                                <a:gd name="T4" fmla="*/ 4 w 4"/>
                                <a:gd name="T5" fmla="*/ 38 h 38"/>
                                <a:gd name="T6" fmla="*/ 4 w 4"/>
                                <a:gd name="T7" fmla="*/ 0 h 38"/>
                                <a:gd name="T8" fmla="*/ 0 w 4"/>
                                <a:gd name="T9" fmla="*/ 0 h 38"/>
                                <a:gd name="T10" fmla="*/ 0 w 4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22"/>
                          <wps:cNvSpPr>
                            <a:spLocks/>
                          </wps:cNvSpPr>
                          <wps:spPr bwMode="auto">
                            <a:xfrm>
                              <a:off x="3379" y="1253"/>
                              <a:ext cx="2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3 h 3"/>
                                <a:gd name="T4" fmla="*/ 4 w 4"/>
                                <a:gd name="T5" fmla="*/ 3 h 3"/>
                                <a:gd name="T6" fmla="*/ 4 w 4"/>
                                <a:gd name="T7" fmla="*/ 0 h 3"/>
                                <a:gd name="T8" fmla="*/ 0 w 4"/>
                                <a:gd name="T9" fmla="*/ 0 h 3"/>
                                <a:gd name="T10" fmla="*/ 0 w 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23"/>
                          <wps:cNvSpPr>
                            <a:spLocks/>
                          </wps:cNvSpPr>
                          <wps:spPr bwMode="auto">
                            <a:xfrm>
                              <a:off x="685" y="1272"/>
                              <a:ext cx="2" cy="4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23 h 823"/>
                                <a:gd name="T2" fmla="*/ 0 w 3"/>
                                <a:gd name="T3" fmla="*/ 823 h 823"/>
                                <a:gd name="T4" fmla="*/ 3 w 3"/>
                                <a:gd name="T5" fmla="*/ 823 h 823"/>
                                <a:gd name="T6" fmla="*/ 3 w 3"/>
                                <a:gd name="T7" fmla="*/ 0 h 823"/>
                                <a:gd name="T8" fmla="*/ 0 w 3"/>
                                <a:gd name="T9" fmla="*/ 0 h 823"/>
                                <a:gd name="T10" fmla="*/ 0 w 3"/>
                                <a:gd name="T11" fmla="*/ 823 h 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23">
                                  <a:moveTo>
                                    <a:pt x="0" y="823"/>
                                  </a:moveTo>
                                  <a:lnTo>
                                    <a:pt x="0" y="823"/>
                                  </a:lnTo>
                                  <a:lnTo>
                                    <a:pt x="3" y="82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24"/>
                          <wps:cNvSpPr>
                            <a:spLocks/>
                          </wps:cNvSpPr>
                          <wps:spPr bwMode="auto">
                            <a:xfrm>
                              <a:off x="1581" y="1272"/>
                              <a:ext cx="2" cy="4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23 h 823"/>
                                <a:gd name="T2" fmla="*/ 0 w 3"/>
                                <a:gd name="T3" fmla="*/ 823 h 823"/>
                                <a:gd name="T4" fmla="*/ 3 w 3"/>
                                <a:gd name="T5" fmla="*/ 823 h 823"/>
                                <a:gd name="T6" fmla="*/ 3 w 3"/>
                                <a:gd name="T7" fmla="*/ 0 h 823"/>
                                <a:gd name="T8" fmla="*/ 0 w 3"/>
                                <a:gd name="T9" fmla="*/ 0 h 823"/>
                                <a:gd name="T10" fmla="*/ 0 w 3"/>
                                <a:gd name="T11" fmla="*/ 823 h 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23">
                                  <a:moveTo>
                                    <a:pt x="0" y="823"/>
                                  </a:moveTo>
                                  <a:lnTo>
                                    <a:pt x="0" y="823"/>
                                  </a:lnTo>
                                  <a:lnTo>
                                    <a:pt x="3" y="82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25"/>
                          <wps:cNvSpPr>
                            <a:spLocks/>
                          </wps:cNvSpPr>
                          <wps:spPr bwMode="auto">
                            <a:xfrm>
                              <a:off x="2476" y="1272"/>
                              <a:ext cx="2" cy="4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23 h 823"/>
                                <a:gd name="T2" fmla="*/ 0 w 3"/>
                                <a:gd name="T3" fmla="*/ 823 h 823"/>
                                <a:gd name="T4" fmla="*/ 3 w 3"/>
                                <a:gd name="T5" fmla="*/ 823 h 823"/>
                                <a:gd name="T6" fmla="*/ 3 w 3"/>
                                <a:gd name="T7" fmla="*/ 0 h 823"/>
                                <a:gd name="T8" fmla="*/ 0 w 3"/>
                                <a:gd name="T9" fmla="*/ 0 h 823"/>
                                <a:gd name="T10" fmla="*/ 0 w 3"/>
                                <a:gd name="T11" fmla="*/ 823 h 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23">
                                  <a:moveTo>
                                    <a:pt x="0" y="823"/>
                                  </a:moveTo>
                                  <a:lnTo>
                                    <a:pt x="0" y="823"/>
                                  </a:lnTo>
                                  <a:lnTo>
                                    <a:pt x="3" y="82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26"/>
                          <wps:cNvSpPr>
                            <a:spLocks/>
                          </wps:cNvSpPr>
                          <wps:spPr bwMode="auto">
                            <a:xfrm>
                              <a:off x="3379" y="1272"/>
                              <a:ext cx="2" cy="42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23 h 823"/>
                                <a:gd name="T2" fmla="*/ 0 w 4"/>
                                <a:gd name="T3" fmla="*/ 823 h 823"/>
                                <a:gd name="T4" fmla="*/ 4 w 4"/>
                                <a:gd name="T5" fmla="*/ 823 h 823"/>
                                <a:gd name="T6" fmla="*/ 4 w 4"/>
                                <a:gd name="T7" fmla="*/ 0 h 823"/>
                                <a:gd name="T8" fmla="*/ 0 w 4"/>
                                <a:gd name="T9" fmla="*/ 0 h 823"/>
                                <a:gd name="T10" fmla="*/ 0 w 4"/>
                                <a:gd name="T11" fmla="*/ 823 h 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23">
                                  <a:moveTo>
                                    <a:pt x="0" y="823"/>
                                  </a:moveTo>
                                  <a:lnTo>
                                    <a:pt x="0" y="823"/>
                                  </a:lnTo>
                                  <a:lnTo>
                                    <a:pt x="4" y="82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27"/>
                          <wps:cNvSpPr>
                            <a:spLocks/>
                          </wps:cNvSpPr>
                          <wps:spPr bwMode="auto">
                            <a:xfrm>
                              <a:off x="685" y="1692"/>
                              <a:ext cx="2" cy="1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28"/>
                          <wps:cNvSpPr>
                            <a:spLocks/>
                          </wps:cNvSpPr>
                          <wps:spPr bwMode="auto">
                            <a:xfrm>
                              <a:off x="687" y="1692"/>
                              <a:ext cx="894" cy="1"/>
                            </a:xfrm>
                            <a:custGeom>
                              <a:avLst/>
                              <a:gdLst>
                                <a:gd name="T0" fmla="*/ 0 w 1748"/>
                                <a:gd name="T1" fmla="*/ 3 h 3"/>
                                <a:gd name="T2" fmla="*/ 0 w 1748"/>
                                <a:gd name="T3" fmla="*/ 3 h 3"/>
                                <a:gd name="T4" fmla="*/ 1748 w 1748"/>
                                <a:gd name="T5" fmla="*/ 3 h 3"/>
                                <a:gd name="T6" fmla="*/ 1748 w 1748"/>
                                <a:gd name="T7" fmla="*/ 0 h 3"/>
                                <a:gd name="T8" fmla="*/ 0 w 1748"/>
                                <a:gd name="T9" fmla="*/ 0 h 3"/>
                                <a:gd name="T10" fmla="*/ 0 w 1748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8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8" y="3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29"/>
                          <wps:cNvSpPr>
                            <a:spLocks/>
                          </wps:cNvSpPr>
                          <wps:spPr bwMode="auto">
                            <a:xfrm>
                              <a:off x="1581" y="1692"/>
                              <a:ext cx="2" cy="1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30"/>
                          <wps:cNvSpPr>
                            <a:spLocks/>
                          </wps:cNvSpPr>
                          <wps:spPr bwMode="auto">
                            <a:xfrm>
                              <a:off x="2476" y="1692"/>
                              <a:ext cx="2" cy="1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31"/>
                          <wps:cNvSpPr>
                            <a:spLocks/>
                          </wps:cNvSpPr>
                          <wps:spPr bwMode="auto">
                            <a:xfrm>
                              <a:off x="2478" y="1692"/>
                              <a:ext cx="901" cy="1"/>
                            </a:xfrm>
                            <a:custGeom>
                              <a:avLst/>
                              <a:gdLst>
                                <a:gd name="T0" fmla="*/ 0 w 1763"/>
                                <a:gd name="T1" fmla="*/ 3 h 3"/>
                                <a:gd name="T2" fmla="*/ 0 w 1763"/>
                                <a:gd name="T3" fmla="*/ 3 h 3"/>
                                <a:gd name="T4" fmla="*/ 1763 w 1763"/>
                                <a:gd name="T5" fmla="*/ 3 h 3"/>
                                <a:gd name="T6" fmla="*/ 1763 w 1763"/>
                                <a:gd name="T7" fmla="*/ 0 h 3"/>
                                <a:gd name="T8" fmla="*/ 0 w 1763"/>
                                <a:gd name="T9" fmla="*/ 0 h 3"/>
                                <a:gd name="T10" fmla="*/ 0 w 176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3" y="3"/>
                                  </a:lnTo>
                                  <a:lnTo>
                                    <a:pt x="1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32"/>
                          <wps:cNvSpPr>
                            <a:spLocks/>
                          </wps:cNvSpPr>
                          <wps:spPr bwMode="auto">
                            <a:xfrm>
                              <a:off x="3379" y="1692"/>
                              <a:ext cx="2" cy="1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33"/>
                          <wps:cNvSpPr>
                            <a:spLocks/>
                          </wps:cNvSpPr>
                          <wps:spPr bwMode="auto">
                            <a:xfrm>
                              <a:off x="685" y="1709"/>
                              <a:ext cx="2" cy="42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1 h 841"/>
                                <a:gd name="T2" fmla="*/ 0 w 3"/>
                                <a:gd name="T3" fmla="*/ 841 h 841"/>
                                <a:gd name="T4" fmla="*/ 3 w 3"/>
                                <a:gd name="T5" fmla="*/ 841 h 841"/>
                                <a:gd name="T6" fmla="*/ 3 w 3"/>
                                <a:gd name="T7" fmla="*/ 0 h 841"/>
                                <a:gd name="T8" fmla="*/ 0 w 3"/>
                                <a:gd name="T9" fmla="*/ 0 h 841"/>
                                <a:gd name="T10" fmla="*/ 0 w 3"/>
                                <a:gd name="T11" fmla="*/ 841 h 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1">
                                  <a:moveTo>
                                    <a:pt x="0" y="841"/>
                                  </a:moveTo>
                                  <a:lnTo>
                                    <a:pt x="0" y="841"/>
                                  </a:lnTo>
                                  <a:lnTo>
                                    <a:pt x="3" y="8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34"/>
                          <wps:cNvSpPr>
                            <a:spLocks/>
                          </wps:cNvSpPr>
                          <wps:spPr bwMode="auto">
                            <a:xfrm>
                              <a:off x="1581" y="1709"/>
                              <a:ext cx="2" cy="42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1 h 841"/>
                                <a:gd name="T2" fmla="*/ 0 w 3"/>
                                <a:gd name="T3" fmla="*/ 841 h 841"/>
                                <a:gd name="T4" fmla="*/ 3 w 3"/>
                                <a:gd name="T5" fmla="*/ 841 h 841"/>
                                <a:gd name="T6" fmla="*/ 3 w 3"/>
                                <a:gd name="T7" fmla="*/ 0 h 841"/>
                                <a:gd name="T8" fmla="*/ 0 w 3"/>
                                <a:gd name="T9" fmla="*/ 0 h 841"/>
                                <a:gd name="T10" fmla="*/ 0 w 3"/>
                                <a:gd name="T11" fmla="*/ 841 h 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1">
                                  <a:moveTo>
                                    <a:pt x="0" y="841"/>
                                  </a:moveTo>
                                  <a:lnTo>
                                    <a:pt x="0" y="841"/>
                                  </a:lnTo>
                                  <a:lnTo>
                                    <a:pt x="3" y="8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35"/>
                          <wps:cNvSpPr>
                            <a:spLocks/>
                          </wps:cNvSpPr>
                          <wps:spPr bwMode="auto">
                            <a:xfrm>
                              <a:off x="2476" y="1709"/>
                              <a:ext cx="2" cy="42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1 h 841"/>
                                <a:gd name="T2" fmla="*/ 0 w 3"/>
                                <a:gd name="T3" fmla="*/ 841 h 841"/>
                                <a:gd name="T4" fmla="*/ 3 w 3"/>
                                <a:gd name="T5" fmla="*/ 841 h 841"/>
                                <a:gd name="T6" fmla="*/ 3 w 3"/>
                                <a:gd name="T7" fmla="*/ 0 h 841"/>
                                <a:gd name="T8" fmla="*/ 0 w 3"/>
                                <a:gd name="T9" fmla="*/ 0 h 841"/>
                                <a:gd name="T10" fmla="*/ 0 w 3"/>
                                <a:gd name="T11" fmla="*/ 841 h 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1">
                                  <a:moveTo>
                                    <a:pt x="0" y="841"/>
                                  </a:moveTo>
                                  <a:lnTo>
                                    <a:pt x="0" y="841"/>
                                  </a:lnTo>
                                  <a:lnTo>
                                    <a:pt x="3" y="8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36"/>
                          <wps:cNvSpPr>
                            <a:spLocks/>
                          </wps:cNvSpPr>
                          <wps:spPr bwMode="auto">
                            <a:xfrm>
                              <a:off x="3379" y="1709"/>
                              <a:ext cx="2" cy="42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41 h 841"/>
                                <a:gd name="T2" fmla="*/ 0 w 4"/>
                                <a:gd name="T3" fmla="*/ 841 h 841"/>
                                <a:gd name="T4" fmla="*/ 4 w 4"/>
                                <a:gd name="T5" fmla="*/ 841 h 841"/>
                                <a:gd name="T6" fmla="*/ 4 w 4"/>
                                <a:gd name="T7" fmla="*/ 0 h 841"/>
                                <a:gd name="T8" fmla="*/ 0 w 4"/>
                                <a:gd name="T9" fmla="*/ 0 h 841"/>
                                <a:gd name="T10" fmla="*/ 0 w 4"/>
                                <a:gd name="T11" fmla="*/ 841 h 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41">
                                  <a:moveTo>
                                    <a:pt x="0" y="841"/>
                                  </a:moveTo>
                                  <a:lnTo>
                                    <a:pt x="0" y="841"/>
                                  </a:lnTo>
                                  <a:lnTo>
                                    <a:pt x="4" y="84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999" y="2250"/>
                              <a:ext cx="269" cy="312"/>
                            </a:xfrm>
                            <a:custGeom>
                              <a:avLst/>
                              <a:gdLst>
                                <a:gd name="T0" fmla="*/ 278 w 527"/>
                                <a:gd name="T1" fmla="*/ 121 h 611"/>
                                <a:gd name="T2" fmla="*/ 245 w 527"/>
                                <a:gd name="T3" fmla="*/ 142 h 611"/>
                                <a:gd name="T4" fmla="*/ 245 w 527"/>
                                <a:gd name="T5" fmla="*/ 147 h 611"/>
                                <a:gd name="T6" fmla="*/ 252 w 527"/>
                                <a:gd name="T7" fmla="*/ 156 h 611"/>
                                <a:gd name="T8" fmla="*/ 261 w 527"/>
                                <a:gd name="T9" fmla="*/ 177 h 611"/>
                                <a:gd name="T10" fmla="*/ 304 w 527"/>
                                <a:gd name="T11" fmla="*/ 155 h 611"/>
                                <a:gd name="T12" fmla="*/ 306 w 527"/>
                                <a:gd name="T13" fmla="*/ 335 h 611"/>
                                <a:gd name="T14" fmla="*/ 278 w 527"/>
                                <a:gd name="T15" fmla="*/ 319 h 611"/>
                                <a:gd name="T16" fmla="*/ 377 w 527"/>
                                <a:gd name="T17" fmla="*/ 317 h 611"/>
                                <a:gd name="T18" fmla="*/ 312 w 527"/>
                                <a:gd name="T19" fmla="*/ 108 h 611"/>
                                <a:gd name="T20" fmla="*/ 336 w 527"/>
                                <a:gd name="T21" fmla="*/ 186 h 611"/>
                                <a:gd name="T22" fmla="*/ 340 w 527"/>
                                <a:gd name="T23" fmla="*/ 194 h 611"/>
                                <a:gd name="T24" fmla="*/ 330 w 527"/>
                                <a:gd name="T25" fmla="*/ 189 h 611"/>
                                <a:gd name="T26" fmla="*/ 260 w 527"/>
                                <a:gd name="T27" fmla="*/ 77 h 611"/>
                                <a:gd name="T28" fmla="*/ 201 w 527"/>
                                <a:gd name="T29" fmla="*/ 73 h 611"/>
                                <a:gd name="T30" fmla="*/ 236 w 527"/>
                                <a:gd name="T31" fmla="*/ 271 h 611"/>
                                <a:gd name="T32" fmla="*/ 282 w 527"/>
                                <a:gd name="T33" fmla="*/ 480 h 611"/>
                                <a:gd name="T34" fmla="*/ 341 w 527"/>
                                <a:gd name="T35" fmla="*/ 504 h 611"/>
                                <a:gd name="T36" fmla="*/ 302 w 527"/>
                                <a:gd name="T37" fmla="*/ 542 h 611"/>
                                <a:gd name="T38" fmla="*/ 213 w 527"/>
                                <a:gd name="T39" fmla="*/ 334 h 611"/>
                                <a:gd name="T40" fmla="*/ 156 w 527"/>
                                <a:gd name="T41" fmla="*/ 162 h 611"/>
                                <a:gd name="T42" fmla="*/ 17 w 527"/>
                                <a:gd name="T43" fmla="*/ 94 h 611"/>
                                <a:gd name="T44" fmla="*/ 26 w 527"/>
                                <a:gd name="T45" fmla="*/ 39 h 611"/>
                                <a:gd name="T46" fmla="*/ 130 w 527"/>
                                <a:gd name="T47" fmla="*/ 63 h 611"/>
                                <a:gd name="T48" fmla="*/ 204 w 527"/>
                                <a:gd name="T49" fmla="*/ 21 h 611"/>
                                <a:gd name="T50" fmla="*/ 312 w 527"/>
                                <a:gd name="T51" fmla="*/ 100 h 611"/>
                                <a:gd name="T52" fmla="*/ 435 w 527"/>
                                <a:gd name="T53" fmla="*/ 175 h 611"/>
                                <a:gd name="T54" fmla="*/ 527 w 527"/>
                                <a:gd name="T55" fmla="*/ 602 h 611"/>
                                <a:gd name="T56" fmla="*/ 425 w 527"/>
                                <a:gd name="T57" fmla="*/ 467 h 611"/>
                                <a:gd name="T58" fmla="*/ 460 w 527"/>
                                <a:gd name="T59" fmla="*/ 420 h 611"/>
                                <a:gd name="T60" fmla="*/ 418 w 527"/>
                                <a:gd name="T61" fmla="*/ 139 h 611"/>
                                <a:gd name="T62" fmla="*/ 388 w 527"/>
                                <a:gd name="T63" fmla="*/ 122 h 611"/>
                                <a:gd name="T64" fmla="*/ 312 w 527"/>
                                <a:gd name="T65" fmla="*/ 108 h 611"/>
                                <a:gd name="T66" fmla="*/ 225 w 527"/>
                                <a:gd name="T67" fmla="*/ 19 h 611"/>
                                <a:gd name="T68" fmla="*/ 268 w 527"/>
                                <a:gd name="T69" fmla="*/ 51 h 611"/>
                                <a:gd name="T70" fmla="*/ 202 w 527"/>
                                <a:gd name="T71" fmla="*/ 151 h 611"/>
                                <a:gd name="T72" fmla="*/ 206 w 527"/>
                                <a:gd name="T73" fmla="*/ 158 h 611"/>
                                <a:gd name="T74" fmla="*/ 189 w 527"/>
                                <a:gd name="T75" fmla="*/ 79 h 611"/>
                                <a:gd name="T76" fmla="*/ 105 w 527"/>
                                <a:gd name="T77" fmla="*/ 67 h 611"/>
                                <a:gd name="T78" fmla="*/ 98 w 527"/>
                                <a:gd name="T79" fmla="*/ 61 h 611"/>
                                <a:gd name="T80" fmla="*/ 10 w 527"/>
                                <a:gd name="T81" fmla="*/ 56 h 611"/>
                                <a:gd name="T82" fmla="*/ 42 w 527"/>
                                <a:gd name="T83" fmla="*/ 103 h 611"/>
                                <a:gd name="T84" fmla="*/ 103 w 527"/>
                                <a:gd name="T85" fmla="*/ 110 h 611"/>
                                <a:gd name="T86" fmla="*/ 201 w 527"/>
                                <a:gd name="T87" fmla="*/ 143 h 611"/>
                                <a:gd name="T88" fmla="*/ 37 w 527"/>
                                <a:gd name="T89" fmla="*/ 50 h 611"/>
                                <a:gd name="T90" fmla="*/ 43 w 527"/>
                                <a:gd name="T91" fmla="*/ 52 h 611"/>
                                <a:gd name="T92" fmla="*/ 227 w 527"/>
                                <a:gd name="T93" fmla="*/ 238 h 611"/>
                                <a:gd name="T94" fmla="*/ 208 w 527"/>
                                <a:gd name="T95" fmla="*/ 182 h 611"/>
                                <a:gd name="T96" fmla="*/ 171 w 527"/>
                                <a:gd name="T97" fmla="*/ 157 h 611"/>
                                <a:gd name="T98" fmla="*/ 209 w 527"/>
                                <a:gd name="T99" fmla="*/ 290 h 611"/>
                                <a:gd name="T100" fmla="*/ 229 w 527"/>
                                <a:gd name="T101" fmla="*/ 249 h 611"/>
                                <a:gd name="T102" fmla="*/ 217 w 527"/>
                                <a:gd name="T103" fmla="*/ 299 h 611"/>
                                <a:gd name="T104" fmla="*/ 216 w 527"/>
                                <a:gd name="T105" fmla="*/ 305 h 611"/>
                                <a:gd name="T106" fmla="*/ 216 w 527"/>
                                <a:gd name="T107" fmla="*/ 314 h 611"/>
                                <a:gd name="T108" fmla="*/ 216 w 527"/>
                                <a:gd name="T109" fmla="*/ 314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27" h="611">
                                  <a:moveTo>
                                    <a:pt x="245" y="142"/>
                                  </a:moveTo>
                                  <a:lnTo>
                                    <a:pt x="245" y="142"/>
                                  </a:lnTo>
                                  <a:lnTo>
                                    <a:pt x="245" y="133"/>
                                  </a:lnTo>
                                  <a:cubicBezTo>
                                    <a:pt x="264" y="125"/>
                                    <a:pt x="275" y="121"/>
                                    <a:pt x="278" y="121"/>
                                  </a:cubicBezTo>
                                  <a:lnTo>
                                    <a:pt x="287" y="121"/>
                                  </a:lnTo>
                                  <a:lnTo>
                                    <a:pt x="287" y="130"/>
                                  </a:lnTo>
                                  <a:cubicBezTo>
                                    <a:pt x="285" y="130"/>
                                    <a:pt x="271" y="134"/>
                                    <a:pt x="245" y="142"/>
                                  </a:cubicBezTo>
                                  <a:lnTo>
                                    <a:pt x="245" y="142"/>
                                  </a:lnTo>
                                  <a:close/>
                                  <a:moveTo>
                                    <a:pt x="252" y="156"/>
                                  </a:moveTo>
                                  <a:lnTo>
                                    <a:pt x="252" y="156"/>
                                  </a:lnTo>
                                  <a:lnTo>
                                    <a:pt x="245" y="156"/>
                                  </a:lnTo>
                                  <a:lnTo>
                                    <a:pt x="245" y="147"/>
                                  </a:lnTo>
                                  <a:cubicBezTo>
                                    <a:pt x="257" y="146"/>
                                    <a:pt x="269" y="142"/>
                                    <a:pt x="281" y="136"/>
                                  </a:cubicBezTo>
                                  <a:lnTo>
                                    <a:pt x="289" y="136"/>
                                  </a:lnTo>
                                  <a:cubicBezTo>
                                    <a:pt x="286" y="143"/>
                                    <a:pt x="273" y="150"/>
                                    <a:pt x="252" y="156"/>
                                  </a:cubicBezTo>
                                  <a:lnTo>
                                    <a:pt x="252" y="156"/>
                                  </a:lnTo>
                                  <a:close/>
                                  <a:moveTo>
                                    <a:pt x="303" y="161"/>
                                  </a:moveTo>
                                  <a:lnTo>
                                    <a:pt x="303" y="161"/>
                                  </a:lnTo>
                                  <a:cubicBezTo>
                                    <a:pt x="299" y="163"/>
                                    <a:pt x="294" y="167"/>
                                    <a:pt x="286" y="170"/>
                                  </a:cubicBezTo>
                                  <a:cubicBezTo>
                                    <a:pt x="277" y="175"/>
                                    <a:pt x="268" y="177"/>
                                    <a:pt x="261" y="177"/>
                                  </a:cubicBezTo>
                                  <a:lnTo>
                                    <a:pt x="246" y="177"/>
                                  </a:lnTo>
                                  <a:cubicBezTo>
                                    <a:pt x="252" y="172"/>
                                    <a:pt x="261" y="168"/>
                                    <a:pt x="273" y="165"/>
                                  </a:cubicBezTo>
                                  <a:cubicBezTo>
                                    <a:pt x="284" y="162"/>
                                    <a:pt x="292" y="159"/>
                                    <a:pt x="296" y="155"/>
                                  </a:cubicBezTo>
                                  <a:lnTo>
                                    <a:pt x="304" y="155"/>
                                  </a:lnTo>
                                  <a:cubicBezTo>
                                    <a:pt x="304" y="156"/>
                                    <a:pt x="303" y="158"/>
                                    <a:pt x="303" y="161"/>
                                  </a:cubicBezTo>
                                  <a:lnTo>
                                    <a:pt x="303" y="161"/>
                                  </a:lnTo>
                                  <a:close/>
                                  <a:moveTo>
                                    <a:pt x="306" y="335"/>
                                  </a:moveTo>
                                  <a:lnTo>
                                    <a:pt x="306" y="335"/>
                                  </a:lnTo>
                                  <a:cubicBezTo>
                                    <a:pt x="292" y="335"/>
                                    <a:pt x="277" y="330"/>
                                    <a:pt x="261" y="321"/>
                                  </a:cubicBezTo>
                                  <a:lnTo>
                                    <a:pt x="259" y="315"/>
                                  </a:lnTo>
                                  <a:lnTo>
                                    <a:pt x="266" y="315"/>
                                  </a:lnTo>
                                  <a:cubicBezTo>
                                    <a:pt x="268" y="315"/>
                                    <a:pt x="272" y="316"/>
                                    <a:pt x="278" y="319"/>
                                  </a:cubicBezTo>
                                  <a:cubicBezTo>
                                    <a:pt x="288" y="324"/>
                                    <a:pt x="297" y="326"/>
                                    <a:pt x="306" y="326"/>
                                  </a:cubicBezTo>
                                  <a:cubicBezTo>
                                    <a:pt x="315" y="326"/>
                                    <a:pt x="327" y="326"/>
                                    <a:pt x="344" y="325"/>
                                  </a:cubicBezTo>
                                  <a:cubicBezTo>
                                    <a:pt x="353" y="323"/>
                                    <a:pt x="363" y="318"/>
                                    <a:pt x="374" y="309"/>
                                  </a:cubicBezTo>
                                  <a:lnTo>
                                    <a:pt x="377" y="317"/>
                                  </a:lnTo>
                                  <a:cubicBezTo>
                                    <a:pt x="369" y="326"/>
                                    <a:pt x="358" y="331"/>
                                    <a:pt x="344" y="333"/>
                                  </a:cubicBezTo>
                                  <a:cubicBezTo>
                                    <a:pt x="338" y="334"/>
                                    <a:pt x="325" y="335"/>
                                    <a:pt x="306" y="335"/>
                                  </a:cubicBezTo>
                                  <a:lnTo>
                                    <a:pt x="306" y="335"/>
                                  </a:lnTo>
                                  <a:close/>
                                  <a:moveTo>
                                    <a:pt x="312" y="108"/>
                                  </a:moveTo>
                                  <a:lnTo>
                                    <a:pt x="312" y="108"/>
                                  </a:lnTo>
                                  <a:cubicBezTo>
                                    <a:pt x="312" y="109"/>
                                    <a:pt x="312" y="109"/>
                                    <a:pt x="312" y="110"/>
                                  </a:cubicBezTo>
                                  <a:cubicBezTo>
                                    <a:pt x="312" y="112"/>
                                    <a:pt x="317" y="126"/>
                                    <a:pt x="328" y="154"/>
                                  </a:cubicBezTo>
                                  <a:cubicBezTo>
                                    <a:pt x="331" y="163"/>
                                    <a:pt x="334" y="174"/>
                                    <a:pt x="336" y="186"/>
                                  </a:cubicBezTo>
                                  <a:cubicBezTo>
                                    <a:pt x="335" y="186"/>
                                    <a:pt x="336" y="186"/>
                                    <a:pt x="338" y="186"/>
                                  </a:cubicBezTo>
                                  <a:cubicBezTo>
                                    <a:pt x="333" y="186"/>
                                    <a:pt x="344" y="183"/>
                                    <a:pt x="372" y="175"/>
                                  </a:cubicBezTo>
                                  <a:lnTo>
                                    <a:pt x="372" y="184"/>
                                  </a:lnTo>
                                  <a:cubicBezTo>
                                    <a:pt x="361" y="188"/>
                                    <a:pt x="351" y="191"/>
                                    <a:pt x="340" y="194"/>
                                  </a:cubicBezTo>
                                  <a:cubicBezTo>
                                    <a:pt x="344" y="206"/>
                                    <a:pt x="352" y="220"/>
                                    <a:pt x="362" y="236"/>
                                  </a:cubicBezTo>
                                  <a:cubicBezTo>
                                    <a:pt x="379" y="263"/>
                                    <a:pt x="387" y="276"/>
                                    <a:pt x="387" y="277"/>
                                  </a:cubicBezTo>
                                  <a:lnTo>
                                    <a:pt x="379" y="277"/>
                                  </a:lnTo>
                                  <a:cubicBezTo>
                                    <a:pt x="359" y="252"/>
                                    <a:pt x="342" y="222"/>
                                    <a:pt x="330" y="189"/>
                                  </a:cubicBezTo>
                                  <a:cubicBezTo>
                                    <a:pt x="320" y="158"/>
                                    <a:pt x="310" y="127"/>
                                    <a:pt x="300" y="95"/>
                                  </a:cubicBezTo>
                                  <a:cubicBezTo>
                                    <a:pt x="292" y="74"/>
                                    <a:pt x="284" y="55"/>
                                    <a:pt x="275" y="39"/>
                                  </a:cubicBezTo>
                                  <a:cubicBezTo>
                                    <a:pt x="275" y="45"/>
                                    <a:pt x="276" y="55"/>
                                    <a:pt x="277" y="66"/>
                                  </a:cubicBezTo>
                                  <a:cubicBezTo>
                                    <a:pt x="274" y="68"/>
                                    <a:pt x="268" y="72"/>
                                    <a:pt x="260" y="77"/>
                                  </a:cubicBezTo>
                                  <a:cubicBezTo>
                                    <a:pt x="239" y="83"/>
                                    <a:pt x="226" y="86"/>
                                    <a:pt x="222" y="86"/>
                                  </a:cubicBezTo>
                                  <a:cubicBezTo>
                                    <a:pt x="218" y="86"/>
                                    <a:pt x="212" y="73"/>
                                    <a:pt x="203" y="47"/>
                                  </a:cubicBezTo>
                                  <a:lnTo>
                                    <a:pt x="202" y="46"/>
                                  </a:lnTo>
                                  <a:cubicBezTo>
                                    <a:pt x="202" y="52"/>
                                    <a:pt x="202" y="61"/>
                                    <a:pt x="201" y="73"/>
                                  </a:cubicBezTo>
                                  <a:cubicBezTo>
                                    <a:pt x="201" y="86"/>
                                    <a:pt x="201" y="93"/>
                                    <a:pt x="201" y="93"/>
                                  </a:cubicBezTo>
                                  <a:cubicBezTo>
                                    <a:pt x="201" y="111"/>
                                    <a:pt x="208" y="137"/>
                                    <a:pt x="221" y="171"/>
                                  </a:cubicBezTo>
                                  <a:cubicBezTo>
                                    <a:pt x="235" y="205"/>
                                    <a:pt x="242" y="230"/>
                                    <a:pt x="242" y="245"/>
                                  </a:cubicBezTo>
                                  <a:cubicBezTo>
                                    <a:pt x="242" y="252"/>
                                    <a:pt x="240" y="260"/>
                                    <a:pt x="236" y="271"/>
                                  </a:cubicBezTo>
                                  <a:cubicBezTo>
                                    <a:pt x="231" y="285"/>
                                    <a:pt x="228" y="293"/>
                                    <a:pt x="227" y="296"/>
                                  </a:cubicBezTo>
                                  <a:cubicBezTo>
                                    <a:pt x="224" y="308"/>
                                    <a:pt x="223" y="323"/>
                                    <a:pt x="223" y="341"/>
                                  </a:cubicBezTo>
                                  <a:cubicBezTo>
                                    <a:pt x="223" y="388"/>
                                    <a:pt x="240" y="430"/>
                                    <a:pt x="275" y="468"/>
                                  </a:cubicBezTo>
                                  <a:cubicBezTo>
                                    <a:pt x="276" y="468"/>
                                    <a:pt x="278" y="472"/>
                                    <a:pt x="282" y="480"/>
                                  </a:cubicBezTo>
                                  <a:cubicBezTo>
                                    <a:pt x="285" y="488"/>
                                    <a:pt x="288" y="492"/>
                                    <a:pt x="291" y="494"/>
                                  </a:cubicBezTo>
                                  <a:cubicBezTo>
                                    <a:pt x="294" y="496"/>
                                    <a:pt x="302" y="496"/>
                                    <a:pt x="313" y="496"/>
                                  </a:cubicBezTo>
                                  <a:cubicBezTo>
                                    <a:pt x="320" y="496"/>
                                    <a:pt x="330" y="496"/>
                                    <a:pt x="341" y="495"/>
                                  </a:cubicBezTo>
                                  <a:lnTo>
                                    <a:pt x="341" y="504"/>
                                  </a:lnTo>
                                  <a:cubicBezTo>
                                    <a:pt x="313" y="504"/>
                                    <a:pt x="299" y="504"/>
                                    <a:pt x="298" y="504"/>
                                  </a:cubicBezTo>
                                  <a:cubicBezTo>
                                    <a:pt x="307" y="527"/>
                                    <a:pt x="319" y="563"/>
                                    <a:pt x="336" y="611"/>
                                  </a:cubicBezTo>
                                  <a:lnTo>
                                    <a:pt x="328" y="611"/>
                                  </a:lnTo>
                                  <a:cubicBezTo>
                                    <a:pt x="319" y="588"/>
                                    <a:pt x="311" y="565"/>
                                    <a:pt x="302" y="542"/>
                                  </a:cubicBezTo>
                                  <a:cubicBezTo>
                                    <a:pt x="293" y="517"/>
                                    <a:pt x="282" y="495"/>
                                    <a:pt x="270" y="477"/>
                                  </a:cubicBezTo>
                                  <a:cubicBezTo>
                                    <a:pt x="266" y="473"/>
                                    <a:pt x="261" y="468"/>
                                    <a:pt x="254" y="460"/>
                                  </a:cubicBezTo>
                                  <a:cubicBezTo>
                                    <a:pt x="245" y="448"/>
                                    <a:pt x="238" y="437"/>
                                    <a:pt x="233" y="428"/>
                                  </a:cubicBezTo>
                                  <a:cubicBezTo>
                                    <a:pt x="219" y="398"/>
                                    <a:pt x="212" y="367"/>
                                    <a:pt x="213" y="334"/>
                                  </a:cubicBezTo>
                                  <a:cubicBezTo>
                                    <a:pt x="210" y="333"/>
                                    <a:pt x="205" y="330"/>
                                    <a:pt x="200" y="325"/>
                                  </a:cubicBezTo>
                                  <a:cubicBezTo>
                                    <a:pt x="197" y="313"/>
                                    <a:pt x="191" y="296"/>
                                    <a:pt x="183" y="273"/>
                                  </a:cubicBezTo>
                                  <a:cubicBezTo>
                                    <a:pt x="175" y="253"/>
                                    <a:pt x="168" y="230"/>
                                    <a:pt x="162" y="206"/>
                                  </a:cubicBezTo>
                                  <a:cubicBezTo>
                                    <a:pt x="158" y="185"/>
                                    <a:pt x="156" y="170"/>
                                    <a:pt x="156" y="162"/>
                                  </a:cubicBezTo>
                                  <a:cubicBezTo>
                                    <a:pt x="156" y="160"/>
                                    <a:pt x="157" y="157"/>
                                    <a:pt x="159" y="154"/>
                                  </a:cubicBezTo>
                                  <a:cubicBezTo>
                                    <a:pt x="142" y="146"/>
                                    <a:pt x="121" y="137"/>
                                    <a:pt x="97" y="129"/>
                                  </a:cubicBezTo>
                                  <a:cubicBezTo>
                                    <a:pt x="85" y="127"/>
                                    <a:pt x="68" y="122"/>
                                    <a:pt x="46" y="114"/>
                                  </a:cubicBezTo>
                                  <a:cubicBezTo>
                                    <a:pt x="36" y="110"/>
                                    <a:pt x="26" y="103"/>
                                    <a:pt x="17" y="94"/>
                                  </a:cubicBezTo>
                                  <a:cubicBezTo>
                                    <a:pt x="6" y="83"/>
                                    <a:pt x="0" y="73"/>
                                    <a:pt x="0" y="63"/>
                                  </a:cubicBezTo>
                                  <a:cubicBezTo>
                                    <a:pt x="0" y="62"/>
                                    <a:pt x="1" y="60"/>
                                    <a:pt x="2" y="55"/>
                                  </a:cubicBezTo>
                                  <a:cubicBezTo>
                                    <a:pt x="4" y="51"/>
                                    <a:pt x="5" y="45"/>
                                    <a:pt x="6" y="39"/>
                                  </a:cubicBezTo>
                                  <a:lnTo>
                                    <a:pt x="26" y="39"/>
                                  </a:lnTo>
                                  <a:cubicBezTo>
                                    <a:pt x="27" y="39"/>
                                    <a:pt x="32" y="40"/>
                                    <a:pt x="41" y="43"/>
                                  </a:cubicBezTo>
                                  <a:cubicBezTo>
                                    <a:pt x="52" y="47"/>
                                    <a:pt x="65" y="49"/>
                                    <a:pt x="78" y="50"/>
                                  </a:cubicBezTo>
                                  <a:cubicBezTo>
                                    <a:pt x="91" y="50"/>
                                    <a:pt x="103" y="53"/>
                                    <a:pt x="114" y="57"/>
                                  </a:cubicBezTo>
                                  <a:cubicBezTo>
                                    <a:pt x="121" y="60"/>
                                    <a:pt x="126" y="61"/>
                                    <a:pt x="130" y="63"/>
                                  </a:cubicBezTo>
                                  <a:cubicBezTo>
                                    <a:pt x="161" y="69"/>
                                    <a:pt x="180" y="72"/>
                                    <a:pt x="184" y="72"/>
                                  </a:cubicBezTo>
                                  <a:cubicBezTo>
                                    <a:pt x="185" y="72"/>
                                    <a:pt x="187" y="72"/>
                                    <a:pt x="189" y="71"/>
                                  </a:cubicBezTo>
                                  <a:cubicBezTo>
                                    <a:pt x="191" y="71"/>
                                    <a:pt x="192" y="71"/>
                                    <a:pt x="193" y="71"/>
                                  </a:cubicBezTo>
                                  <a:cubicBezTo>
                                    <a:pt x="192" y="52"/>
                                    <a:pt x="196" y="35"/>
                                    <a:pt x="204" y="21"/>
                                  </a:cubicBezTo>
                                  <a:cubicBezTo>
                                    <a:pt x="212" y="7"/>
                                    <a:pt x="224" y="0"/>
                                    <a:pt x="240" y="0"/>
                                  </a:cubicBezTo>
                                  <a:cubicBezTo>
                                    <a:pt x="255" y="0"/>
                                    <a:pt x="269" y="11"/>
                                    <a:pt x="281" y="32"/>
                                  </a:cubicBezTo>
                                  <a:cubicBezTo>
                                    <a:pt x="287" y="41"/>
                                    <a:pt x="294" y="58"/>
                                    <a:pt x="304" y="83"/>
                                  </a:cubicBezTo>
                                  <a:cubicBezTo>
                                    <a:pt x="308" y="94"/>
                                    <a:pt x="311" y="100"/>
                                    <a:pt x="312" y="100"/>
                                  </a:cubicBezTo>
                                  <a:cubicBezTo>
                                    <a:pt x="321" y="103"/>
                                    <a:pt x="332" y="106"/>
                                    <a:pt x="346" y="107"/>
                                  </a:cubicBezTo>
                                  <a:cubicBezTo>
                                    <a:pt x="358" y="109"/>
                                    <a:pt x="369" y="110"/>
                                    <a:pt x="380" y="111"/>
                                  </a:cubicBezTo>
                                  <a:cubicBezTo>
                                    <a:pt x="409" y="116"/>
                                    <a:pt x="425" y="126"/>
                                    <a:pt x="429" y="141"/>
                                  </a:cubicBezTo>
                                  <a:cubicBezTo>
                                    <a:pt x="432" y="150"/>
                                    <a:pt x="434" y="161"/>
                                    <a:pt x="435" y="175"/>
                                  </a:cubicBezTo>
                                  <a:cubicBezTo>
                                    <a:pt x="437" y="198"/>
                                    <a:pt x="438" y="209"/>
                                    <a:pt x="438" y="210"/>
                                  </a:cubicBezTo>
                                  <a:cubicBezTo>
                                    <a:pt x="442" y="252"/>
                                    <a:pt x="450" y="314"/>
                                    <a:pt x="462" y="396"/>
                                  </a:cubicBezTo>
                                  <a:cubicBezTo>
                                    <a:pt x="468" y="423"/>
                                    <a:pt x="487" y="483"/>
                                    <a:pt x="519" y="576"/>
                                  </a:cubicBezTo>
                                  <a:cubicBezTo>
                                    <a:pt x="524" y="592"/>
                                    <a:pt x="527" y="601"/>
                                    <a:pt x="527" y="602"/>
                                  </a:cubicBezTo>
                                  <a:lnTo>
                                    <a:pt x="527" y="611"/>
                                  </a:lnTo>
                                  <a:lnTo>
                                    <a:pt x="519" y="611"/>
                                  </a:lnTo>
                                  <a:cubicBezTo>
                                    <a:pt x="513" y="590"/>
                                    <a:pt x="494" y="533"/>
                                    <a:pt x="464" y="441"/>
                                  </a:cubicBezTo>
                                  <a:cubicBezTo>
                                    <a:pt x="451" y="455"/>
                                    <a:pt x="438" y="463"/>
                                    <a:pt x="425" y="467"/>
                                  </a:cubicBezTo>
                                  <a:lnTo>
                                    <a:pt x="425" y="458"/>
                                  </a:lnTo>
                                  <a:cubicBezTo>
                                    <a:pt x="429" y="456"/>
                                    <a:pt x="437" y="452"/>
                                    <a:pt x="447" y="444"/>
                                  </a:cubicBezTo>
                                  <a:cubicBezTo>
                                    <a:pt x="457" y="437"/>
                                    <a:pt x="462" y="432"/>
                                    <a:pt x="462" y="429"/>
                                  </a:cubicBezTo>
                                  <a:cubicBezTo>
                                    <a:pt x="462" y="428"/>
                                    <a:pt x="461" y="425"/>
                                    <a:pt x="460" y="420"/>
                                  </a:cubicBezTo>
                                  <a:lnTo>
                                    <a:pt x="456" y="405"/>
                                  </a:lnTo>
                                  <a:cubicBezTo>
                                    <a:pt x="451" y="389"/>
                                    <a:pt x="449" y="378"/>
                                    <a:pt x="448" y="371"/>
                                  </a:cubicBezTo>
                                  <a:cubicBezTo>
                                    <a:pt x="442" y="328"/>
                                    <a:pt x="434" y="258"/>
                                    <a:pt x="426" y="162"/>
                                  </a:cubicBezTo>
                                  <a:cubicBezTo>
                                    <a:pt x="425" y="157"/>
                                    <a:pt x="423" y="149"/>
                                    <a:pt x="418" y="139"/>
                                  </a:cubicBezTo>
                                  <a:cubicBezTo>
                                    <a:pt x="416" y="140"/>
                                    <a:pt x="415" y="142"/>
                                    <a:pt x="415" y="145"/>
                                  </a:cubicBezTo>
                                  <a:cubicBezTo>
                                    <a:pt x="411" y="145"/>
                                    <a:pt x="408" y="144"/>
                                    <a:pt x="406" y="142"/>
                                  </a:cubicBezTo>
                                  <a:cubicBezTo>
                                    <a:pt x="406" y="140"/>
                                    <a:pt x="408" y="137"/>
                                    <a:pt x="411" y="134"/>
                                  </a:cubicBezTo>
                                  <a:cubicBezTo>
                                    <a:pt x="408" y="128"/>
                                    <a:pt x="400" y="125"/>
                                    <a:pt x="388" y="122"/>
                                  </a:cubicBezTo>
                                  <a:cubicBezTo>
                                    <a:pt x="379" y="121"/>
                                    <a:pt x="369" y="120"/>
                                    <a:pt x="360" y="118"/>
                                  </a:cubicBezTo>
                                  <a:cubicBezTo>
                                    <a:pt x="350" y="116"/>
                                    <a:pt x="334" y="113"/>
                                    <a:pt x="312" y="107"/>
                                  </a:cubicBezTo>
                                  <a:cubicBezTo>
                                    <a:pt x="312" y="108"/>
                                    <a:pt x="312" y="108"/>
                                    <a:pt x="312" y="108"/>
                                  </a:cubicBezTo>
                                  <a:lnTo>
                                    <a:pt x="312" y="108"/>
                                  </a:lnTo>
                                  <a:close/>
                                  <a:moveTo>
                                    <a:pt x="268" y="51"/>
                                  </a:moveTo>
                                  <a:lnTo>
                                    <a:pt x="268" y="51"/>
                                  </a:lnTo>
                                  <a:cubicBezTo>
                                    <a:pt x="265" y="23"/>
                                    <a:pt x="257" y="10"/>
                                    <a:pt x="244" y="10"/>
                                  </a:cubicBezTo>
                                  <a:cubicBezTo>
                                    <a:pt x="241" y="10"/>
                                    <a:pt x="234" y="13"/>
                                    <a:pt x="225" y="19"/>
                                  </a:cubicBezTo>
                                  <a:cubicBezTo>
                                    <a:pt x="215" y="24"/>
                                    <a:pt x="210" y="30"/>
                                    <a:pt x="210" y="35"/>
                                  </a:cubicBezTo>
                                  <a:cubicBezTo>
                                    <a:pt x="210" y="36"/>
                                    <a:pt x="214" y="51"/>
                                    <a:pt x="221" y="78"/>
                                  </a:cubicBezTo>
                                  <a:cubicBezTo>
                                    <a:pt x="232" y="75"/>
                                    <a:pt x="248" y="70"/>
                                    <a:pt x="269" y="63"/>
                                  </a:cubicBezTo>
                                  <a:cubicBezTo>
                                    <a:pt x="268" y="60"/>
                                    <a:pt x="268" y="56"/>
                                    <a:pt x="268" y="51"/>
                                  </a:cubicBezTo>
                                  <a:lnTo>
                                    <a:pt x="268" y="51"/>
                                  </a:lnTo>
                                  <a:close/>
                                  <a:moveTo>
                                    <a:pt x="206" y="158"/>
                                  </a:moveTo>
                                  <a:lnTo>
                                    <a:pt x="206" y="158"/>
                                  </a:lnTo>
                                  <a:lnTo>
                                    <a:pt x="202" y="151"/>
                                  </a:lnTo>
                                  <a:cubicBezTo>
                                    <a:pt x="202" y="151"/>
                                    <a:pt x="200" y="154"/>
                                    <a:pt x="197" y="159"/>
                                  </a:cubicBezTo>
                                  <a:lnTo>
                                    <a:pt x="195" y="160"/>
                                  </a:lnTo>
                                  <a:cubicBezTo>
                                    <a:pt x="200" y="163"/>
                                    <a:pt x="205" y="165"/>
                                    <a:pt x="209" y="166"/>
                                  </a:cubicBezTo>
                                  <a:cubicBezTo>
                                    <a:pt x="209" y="163"/>
                                    <a:pt x="208" y="161"/>
                                    <a:pt x="206" y="158"/>
                                  </a:cubicBezTo>
                                  <a:lnTo>
                                    <a:pt x="206" y="158"/>
                                  </a:lnTo>
                                  <a:close/>
                                  <a:moveTo>
                                    <a:pt x="190" y="88"/>
                                  </a:moveTo>
                                  <a:lnTo>
                                    <a:pt x="190" y="88"/>
                                  </a:lnTo>
                                  <a:cubicBezTo>
                                    <a:pt x="189" y="86"/>
                                    <a:pt x="189" y="83"/>
                                    <a:pt x="189" y="79"/>
                                  </a:cubicBezTo>
                                  <a:cubicBezTo>
                                    <a:pt x="183" y="79"/>
                                    <a:pt x="163" y="76"/>
                                    <a:pt x="130" y="71"/>
                                  </a:cubicBezTo>
                                  <a:cubicBezTo>
                                    <a:pt x="127" y="71"/>
                                    <a:pt x="124" y="69"/>
                                    <a:pt x="119" y="67"/>
                                  </a:cubicBezTo>
                                  <a:cubicBezTo>
                                    <a:pt x="114" y="65"/>
                                    <a:pt x="111" y="64"/>
                                    <a:pt x="110" y="64"/>
                                  </a:cubicBezTo>
                                  <a:cubicBezTo>
                                    <a:pt x="108" y="64"/>
                                    <a:pt x="106" y="65"/>
                                    <a:pt x="105" y="67"/>
                                  </a:cubicBezTo>
                                  <a:lnTo>
                                    <a:pt x="103" y="68"/>
                                  </a:lnTo>
                                  <a:cubicBezTo>
                                    <a:pt x="102" y="69"/>
                                    <a:pt x="101" y="70"/>
                                    <a:pt x="99" y="70"/>
                                  </a:cubicBezTo>
                                  <a:cubicBezTo>
                                    <a:pt x="95" y="70"/>
                                    <a:pt x="94" y="69"/>
                                    <a:pt x="95" y="67"/>
                                  </a:cubicBezTo>
                                  <a:cubicBezTo>
                                    <a:pt x="96" y="66"/>
                                    <a:pt x="96" y="64"/>
                                    <a:pt x="98" y="61"/>
                                  </a:cubicBezTo>
                                  <a:cubicBezTo>
                                    <a:pt x="85" y="58"/>
                                    <a:pt x="76" y="58"/>
                                    <a:pt x="69" y="59"/>
                                  </a:cubicBezTo>
                                  <a:cubicBezTo>
                                    <a:pt x="59" y="61"/>
                                    <a:pt x="52" y="63"/>
                                    <a:pt x="47" y="63"/>
                                  </a:cubicBezTo>
                                  <a:cubicBezTo>
                                    <a:pt x="31" y="63"/>
                                    <a:pt x="19" y="60"/>
                                    <a:pt x="11" y="55"/>
                                  </a:cubicBezTo>
                                  <a:lnTo>
                                    <a:pt x="10" y="56"/>
                                  </a:lnTo>
                                  <a:lnTo>
                                    <a:pt x="10" y="58"/>
                                  </a:lnTo>
                                  <a:cubicBezTo>
                                    <a:pt x="9" y="60"/>
                                    <a:pt x="9" y="62"/>
                                    <a:pt x="9" y="63"/>
                                  </a:cubicBezTo>
                                  <a:cubicBezTo>
                                    <a:pt x="9" y="69"/>
                                    <a:pt x="10" y="73"/>
                                    <a:pt x="13" y="78"/>
                                  </a:cubicBezTo>
                                  <a:cubicBezTo>
                                    <a:pt x="21" y="89"/>
                                    <a:pt x="31" y="97"/>
                                    <a:pt x="42" y="103"/>
                                  </a:cubicBezTo>
                                  <a:cubicBezTo>
                                    <a:pt x="64" y="114"/>
                                    <a:pt x="81" y="119"/>
                                    <a:pt x="93" y="119"/>
                                  </a:cubicBezTo>
                                  <a:cubicBezTo>
                                    <a:pt x="94" y="119"/>
                                    <a:pt x="95" y="118"/>
                                    <a:pt x="98" y="114"/>
                                  </a:cubicBezTo>
                                  <a:lnTo>
                                    <a:pt x="98" y="113"/>
                                  </a:lnTo>
                                  <a:cubicBezTo>
                                    <a:pt x="99" y="111"/>
                                    <a:pt x="101" y="110"/>
                                    <a:pt x="103" y="110"/>
                                  </a:cubicBezTo>
                                  <a:lnTo>
                                    <a:pt x="106" y="113"/>
                                  </a:lnTo>
                                  <a:cubicBezTo>
                                    <a:pt x="106" y="117"/>
                                    <a:pt x="105" y="120"/>
                                    <a:pt x="103" y="122"/>
                                  </a:cubicBezTo>
                                  <a:cubicBezTo>
                                    <a:pt x="135" y="133"/>
                                    <a:pt x="163" y="144"/>
                                    <a:pt x="189" y="156"/>
                                  </a:cubicBezTo>
                                  <a:cubicBezTo>
                                    <a:pt x="192" y="150"/>
                                    <a:pt x="195" y="146"/>
                                    <a:pt x="201" y="143"/>
                                  </a:cubicBezTo>
                                  <a:cubicBezTo>
                                    <a:pt x="197" y="136"/>
                                    <a:pt x="195" y="127"/>
                                    <a:pt x="195" y="114"/>
                                  </a:cubicBezTo>
                                  <a:cubicBezTo>
                                    <a:pt x="194" y="102"/>
                                    <a:pt x="192" y="93"/>
                                    <a:pt x="190" y="88"/>
                                  </a:cubicBezTo>
                                  <a:lnTo>
                                    <a:pt x="190" y="88"/>
                                  </a:lnTo>
                                  <a:close/>
                                  <a:moveTo>
                                    <a:pt x="37" y="50"/>
                                  </a:moveTo>
                                  <a:lnTo>
                                    <a:pt x="37" y="50"/>
                                  </a:lnTo>
                                  <a:cubicBezTo>
                                    <a:pt x="33" y="48"/>
                                    <a:pt x="29" y="47"/>
                                    <a:pt x="27" y="47"/>
                                  </a:cubicBezTo>
                                  <a:lnTo>
                                    <a:pt x="18" y="47"/>
                                  </a:lnTo>
                                  <a:cubicBezTo>
                                    <a:pt x="22" y="51"/>
                                    <a:pt x="30" y="52"/>
                                    <a:pt x="43" y="52"/>
                                  </a:cubicBezTo>
                                  <a:lnTo>
                                    <a:pt x="37" y="50"/>
                                  </a:lnTo>
                                  <a:close/>
                                  <a:moveTo>
                                    <a:pt x="214" y="253"/>
                                  </a:moveTo>
                                  <a:lnTo>
                                    <a:pt x="214" y="253"/>
                                  </a:lnTo>
                                  <a:cubicBezTo>
                                    <a:pt x="217" y="249"/>
                                    <a:pt x="222" y="244"/>
                                    <a:pt x="227" y="238"/>
                                  </a:cubicBezTo>
                                  <a:cubicBezTo>
                                    <a:pt x="230" y="236"/>
                                    <a:pt x="231" y="233"/>
                                    <a:pt x="231" y="230"/>
                                  </a:cubicBezTo>
                                  <a:cubicBezTo>
                                    <a:pt x="231" y="223"/>
                                    <a:pt x="228" y="215"/>
                                    <a:pt x="223" y="206"/>
                                  </a:cubicBezTo>
                                  <a:cubicBezTo>
                                    <a:pt x="218" y="201"/>
                                    <a:pt x="212" y="195"/>
                                    <a:pt x="205" y="186"/>
                                  </a:cubicBezTo>
                                  <a:lnTo>
                                    <a:pt x="208" y="182"/>
                                  </a:lnTo>
                                  <a:cubicBezTo>
                                    <a:pt x="209" y="183"/>
                                    <a:pt x="212" y="185"/>
                                    <a:pt x="215" y="186"/>
                                  </a:cubicBezTo>
                                  <a:lnTo>
                                    <a:pt x="218" y="189"/>
                                  </a:lnTo>
                                  <a:cubicBezTo>
                                    <a:pt x="217" y="186"/>
                                    <a:pt x="216" y="182"/>
                                    <a:pt x="215" y="178"/>
                                  </a:cubicBezTo>
                                  <a:cubicBezTo>
                                    <a:pt x="196" y="169"/>
                                    <a:pt x="182" y="162"/>
                                    <a:pt x="171" y="157"/>
                                  </a:cubicBezTo>
                                  <a:cubicBezTo>
                                    <a:pt x="167" y="167"/>
                                    <a:pt x="165" y="172"/>
                                    <a:pt x="165" y="171"/>
                                  </a:cubicBezTo>
                                  <a:cubicBezTo>
                                    <a:pt x="165" y="181"/>
                                    <a:pt x="169" y="202"/>
                                    <a:pt x="177" y="234"/>
                                  </a:cubicBezTo>
                                  <a:cubicBezTo>
                                    <a:pt x="179" y="239"/>
                                    <a:pt x="182" y="248"/>
                                    <a:pt x="187" y="260"/>
                                  </a:cubicBezTo>
                                  <a:cubicBezTo>
                                    <a:pt x="193" y="280"/>
                                    <a:pt x="201" y="290"/>
                                    <a:pt x="209" y="290"/>
                                  </a:cubicBezTo>
                                  <a:lnTo>
                                    <a:pt x="221" y="290"/>
                                  </a:lnTo>
                                  <a:cubicBezTo>
                                    <a:pt x="221" y="290"/>
                                    <a:pt x="224" y="282"/>
                                    <a:pt x="229" y="267"/>
                                  </a:cubicBezTo>
                                  <a:cubicBezTo>
                                    <a:pt x="232" y="256"/>
                                    <a:pt x="233" y="249"/>
                                    <a:pt x="233" y="245"/>
                                  </a:cubicBezTo>
                                  <a:lnTo>
                                    <a:pt x="229" y="249"/>
                                  </a:lnTo>
                                  <a:cubicBezTo>
                                    <a:pt x="224" y="253"/>
                                    <a:pt x="220" y="256"/>
                                    <a:pt x="217" y="256"/>
                                  </a:cubicBezTo>
                                  <a:cubicBezTo>
                                    <a:pt x="214" y="256"/>
                                    <a:pt x="213" y="255"/>
                                    <a:pt x="214" y="253"/>
                                  </a:cubicBezTo>
                                  <a:lnTo>
                                    <a:pt x="214" y="253"/>
                                  </a:lnTo>
                                  <a:close/>
                                  <a:moveTo>
                                    <a:pt x="217" y="299"/>
                                  </a:moveTo>
                                  <a:lnTo>
                                    <a:pt x="217" y="299"/>
                                  </a:lnTo>
                                  <a:cubicBezTo>
                                    <a:pt x="217" y="299"/>
                                    <a:pt x="214" y="299"/>
                                    <a:pt x="209" y="298"/>
                                  </a:cubicBezTo>
                                  <a:cubicBezTo>
                                    <a:pt x="210" y="299"/>
                                    <a:pt x="211" y="300"/>
                                    <a:pt x="213" y="301"/>
                                  </a:cubicBezTo>
                                  <a:lnTo>
                                    <a:pt x="216" y="305"/>
                                  </a:lnTo>
                                  <a:lnTo>
                                    <a:pt x="217" y="305"/>
                                  </a:lnTo>
                                  <a:lnTo>
                                    <a:pt x="217" y="299"/>
                                  </a:lnTo>
                                  <a:close/>
                                  <a:moveTo>
                                    <a:pt x="216" y="314"/>
                                  </a:moveTo>
                                  <a:lnTo>
                                    <a:pt x="216" y="314"/>
                                  </a:lnTo>
                                  <a:cubicBezTo>
                                    <a:pt x="213" y="312"/>
                                    <a:pt x="208" y="309"/>
                                    <a:pt x="202" y="304"/>
                                  </a:cubicBezTo>
                                  <a:cubicBezTo>
                                    <a:pt x="204" y="313"/>
                                    <a:pt x="207" y="320"/>
                                    <a:pt x="210" y="324"/>
                                  </a:cubicBezTo>
                                  <a:lnTo>
                                    <a:pt x="216" y="324"/>
                                  </a:lnTo>
                                  <a:lnTo>
                                    <a:pt x="216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38"/>
                          <wps:cNvSpPr>
                            <a:spLocks/>
                          </wps:cNvSpPr>
                          <wps:spPr bwMode="auto">
                            <a:xfrm>
                              <a:off x="2849" y="2214"/>
                              <a:ext cx="162" cy="318"/>
                            </a:xfrm>
                            <a:custGeom>
                              <a:avLst/>
                              <a:gdLst>
                                <a:gd name="T0" fmla="*/ 0 w 317"/>
                                <a:gd name="T1" fmla="*/ 611 h 623"/>
                                <a:gd name="T2" fmla="*/ 0 w 317"/>
                                <a:gd name="T3" fmla="*/ 611 h 623"/>
                                <a:gd name="T4" fmla="*/ 11 w 317"/>
                                <a:gd name="T5" fmla="*/ 623 h 623"/>
                                <a:gd name="T6" fmla="*/ 306 w 317"/>
                                <a:gd name="T7" fmla="*/ 623 h 623"/>
                                <a:gd name="T8" fmla="*/ 313 w 317"/>
                                <a:gd name="T9" fmla="*/ 619 h 623"/>
                                <a:gd name="T10" fmla="*/ 317 w 317"/>
                                <a:gd name="T11" fmla="*/ 611 h 623"/>
                                <a:gd name="T12" fmla="*/ 317 w 317"/>
                                <a:gd name="T13" fmla="*/ 322 h 623"/>
                                <a:gd name="T14" fmla="*/ 311 w 317"/>
                                <a:gd name="T15" fmla="*/ 315 h 623"/>
                                <a:gd name="T16" fmla="*/ 302 w 317"/>
                                <a:gd name="T17" fmla="*/ 310 h 623"/>
                                <a:gd name="T18" fmla="*/ 82 w 317"/>
                                <a:gd name="T19" fmla="*/ 310 h 623"/>
                                <a:gd name="T20" fmla="*/ 276 w 317"/>
                                <a:gd name="T21" fmla="*/ 114 h 623"/>
                                <a:gd name="T22" fmla="*/ 276 w 317"/>
                                <a:gd name="T23" fmla="*/ 94 h 623"/>
                                <a:gd name="T24" fmla="*/ 272 w 317"/>
                                <a:gd name="T25" fmla="*/ 87 h 623"/>
                                <a:gd name="T26" fmla="*/ 264 w 317"/>
                                <a:gd name="T27" fmla="*/ 83 h 623"/>
                                <a:gd name="T28" fmla="*/ 244 w 317"/>
                                <a:gd name="T29" fmla="*/ 83 h 623"/>
                                <a:gd name="T30" fmla="*/ 58 w 317"/>
                                <a:gd name="T31" fmla="*/ 269 h 623"/>
                                <a:gd name="T32" fmla="*/ 49 w 317"/>
                                <a:gd name="T33" fmla="*/ 274 h 623"/>
                                <a:gd name="T34" fmla="*/ 41 w 317"/>
                                <a:gd name="T35" fmla="*/ 257 h 623"/>
                                <a:gd name="T36" fmla="*/ 41 w 317"/>
                                <a:gd name="T37" fmla="*/ 15 h 623"/>
                                <a:gd name="T38" fmla="*/ 36 w 317"/>
                                <a:gd name="T39" fmla="*/ 5 h 623"/>
                                <a:gd name="T40" fmla="*/ 25 w 317"/>
                                <a:gd name="T41" fmla="*/ 0 h 623"/>
                                <a:gd name="T42" fmla="*/ 15 w 317"/>
                                <a:gd name="T43" fmla="*/ 0 h 623"/>
                                <a:gd name="T44" fmla="*/ 5 w 317"/>
                                <a:gd name="T45" fmla="*/ 4 h 623"/>
                                <a:gd name="T46" fmla="*/ 0 w 317"/>
                                <a:gd name="T47" fmla="*/ 11 h 623"/>
                                <a:gd name="T48" fmla="*/ 0 w 317"/>
                                <a:gd name="T49" fmla="*/ 611 h 6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7" h="623">
                                  <a:moveTo>
                                    <a:pt x="0" y="611"/>
                                  </a:moveTo>
                                  <a:lnTo>
                                    <a:pt x="0" y="611"/>
                                  </a:lnTo>
                                  <a:cubicBezTo>
                                    <a:pt x="0" y="619"/>
                                    <a:pt x="4" y="623"/>
                                    <a:pt x="11" y="623"/>
                                  </a:cubicBezTo>
                                  <a:lnTo>
                                    <a:pt x="306" y="623"/>
                                  </a:lnTo>
                                  <a:cubicBezTo>
                                    <a:pt x="308" y="623"/>
                                    <a:pt x="310" y="621"/>
                                    <a:pt x="313" y="619"/>
                                  </a:cubicBezTo>
                                  <a:cubicBezTo>
                                    <a:pt x="316" y="616"/>
                                    <a:pt x="317" y="614"/>
                                    <a:pt x="317" y="611"/>
                                  </a:cubicBezTo>
                                  <a:lnTo>
                                    <a:pt x="317" y="322"/>
                                  </a:lnTo>
                                  <a:cubicBezTo>
                                    <a:pt x="317" y="320"/>
                                    <a:pt x="315" y="318"/>
                                    <a:pt x="311" y="315"/>
                                  </a:cubicBezTo>
                                  <a:cubicBezTo>
                                    <a:pt x="307" y="312"/>
                                    <a:pt x="304" y="310"/>
                                    <a:pt x="302" y="310"/>
                                  </a:cubicBezTo>
                                  <a:lnTo>
                                    <a:pt x="82" y="310"/>
                                  </a:lnTo>
                                  <a:cubicBezTo>
                                    <a:pt x="212" y="183"/>
                                    <a:pt x="276" y="118"/>
                                    <a:pt x="276" y="114"/>
                                  </a:cubicBezTo>
                                  <a:lnTo>
                                    <a:pt x="276" y="94"/>
                                  </a:lnTo>
                                  <a:cubicBezTo>
                                    <a:pt x="276" y="92"/>
                                    <a:pt x="275" y="90"/>
                                    <a:pt x="272" y="87"/>
                                  </a:cubicBezTo>
                                  <a:cubicBezTo>
                                    <a:pt x="270" y="84"/>
                                    <a:pt x="267" y="83"/>
                                    <a:pt x="264" y="83"/>
                                  </a:cubicBezTo>
                                  <a:lnTo>
                                    <a:pt x="244" y="83"/>
                                  </a:lnTo>
                                  <a:lnTo>
                                    <a:pt x="58" y="269"/>
                                  </a:lnTo>
                                  <a:cubicBezTo>
                                    <a:pt x="54" y="272"/>
                                    <a:pt x="51" y="274"/>
                                    <a:pt x="49" y="274"/>
                                  </a:cubicBezTo>
                                  <a:cubicBezTo>
                                    <a:pt x="44" y="274"/>
                                    <a:pt x="42" y="269"/>
                                    <a:pt x="41" y="257"/>
                                  </a:cubicBezTo>
                                  <a:lnTo>
                                    <a:pt x="41" y="15"/>
                                  </a:lnTo>
                                  <a:cubicBezTo>
                                    <a:pt x="42" y="12"/>
                                    <a:pt x="40" y="8"/>
                                    <a:pt x="36" y="5"/>
                                  </a:cubicBezTo>
                                  <a:cubicBezTo>
                                    <a:pt x="32" y="2"/>
                                    <a:pt x="29" y="0"/>
                                    <a:pt x="25" y="0"/>
                                  </a:cubicBezTo>
                                  <a:lnTo>
                                    <a:pt x="15" y="0"/>
                                  </a:lnTo>
                                  <a:cubicBezTo>
                                    <a:pt x="12" y="0"/>
                                    <a:pt x="9" y="1"/>
                                    <a:pt x="5" y="4"/>
                                  </a:cubicBezTo>
                                  <a:cubicBezTo>
                                    <a:pt x="2" y="6"/>
                                    <a:pt x="0" y="9"/>
                                    <a:pt x="0" y="11"/>
                                  </a:cubicBezTo>
                                  <a:lnTo>
                                    <a:pt x="0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39"/>
                          <wps:cNvSpPr>
                            <a:spLocks/>
                          </wps:cNvSpPr>
                          <wps:spPr bwMode="auto">
                            <a:xfrm>
                              <a:off x="685" y="2138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 h 36"/>
                                <a:gd name="T2" fmla="*/ 0 w 3"/>
                                <a:gd name="T3" fmla="*/ 36 h 36"/>
                                <a:gd name="T4" fmla="*/ 3 w 3"/>
                                <a:gd name="T5" fmla="*/ 36 h 36"/>
                                <a:gd name="T6" fmla="*/ 3 w 3"/>
                                <a:gd name="T7" fmla="*/ 0 h 36"/>
                                <a:gd name="T8" fmla="*/ 0 w 3"/>
                                <a:gd name="T9" fmla="*/ 0 h 36"/>
                                <a:gd name="T10" fmla="*/ 0 w 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40"/>
                          <wps:cNvSpPr>
                            <a:spLocks/>
                          </wps:cNvSpPr>
                          <wps:spPr bwMode="auto">
                            <a:xfrm>
                              <a:off x="687" y="2138"/>
                              <a:ext cx="894" cy="2"/>
                            </a:xfrm>
                            <a:custGeom>
                              <a:avLst/>
                              <a:gdLst>
                                <a:gd name="T0" fmla="*/ 0 w 1748"/>
                                <a:gd name="T1" fmla="*/ 4 h 4"/>
                                <a:gd name="T2" fmla="*/ 0 w 1748"/>
                                <a:gd name="T3" fmla="*/ 4 h 4"/>
                                <a:gd name="T4" fmla="*/ 1748 w 1748"/>
                                <a:gd name="T5" fmla="*/ 4 h 4"/>
                                <a:gd name="T6" fmla="*/ 1748 w 1748"/>
                                <a:gd name="T7" fmla="*/ 0 h 4"/>
                                <a:gd name="T8" fmla="*/ 0 w 1748"/>
                                <a:gd name="T9" fmla="*/ 0 h 4"/>
                                <a:gd name="T10" fmla="*/ 0 w 1748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8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748" y="4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41"/>
                          <wps:cNvSpPr>
                            <a:spLocks/>
                          </wps:cNvSpPr>
                          <wps:spPr bwMode="auto">
                            <a:xfrm>
                              <a:off x="1581" y="2138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 h 36"/>
                                <a:gd name="T2" fmla="*/ 0 w 3"/>
                                <a:gd name="T3" fmla="*/ 36 h 36"/>
                                <a:gd name="T4" fmla="*/ 3 w 3"/>
                                <a:gd name="T5" fmla="*/ 36 h 36"/>
                                <a:gd name="T6" fmla="*/ 3 w 3"/>
                                <a:gd name="T7" fmla="*/ 0 h 36"/>
                                <a:gd name="T8" fmla="*/ 0 w 3"/>
                                <a:gd name="T9" fmla="*/ 0 h 36"/>
                                <a:gd name="T10" fmla="*/ 0 w 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42"/>
                          <wps:cNvSpPr>
                            <a:spLocks/>
                          </wps:cNvSpPr>
                          <wps:spPr bwMode="auto">
                            <a:xfrm>
                              <a:off x="2476" y="2138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 h 36"/>
                                <a:gd name="T2" fmla="*/ 0 w 3"/>
                                <a:gd name="T3" fmla="*/ 36 h 36"/>
                                <a:gd name="T4" fmla="*/ 3 w 3"/>
                                <a:gd name="T5" fmla="*/ 36 h 36"/>
                                <a:gd name="T6" fmla="*/ 3 w 3"/>
                                <a:gd name="T7" fmla="*/ 0 h 36"/>
                                <a:gd name="T8" fmla="*/ 0 w 3"/>
                                <a:gd name="T9" fmla="*/ 0 h 36"/>
                                <a:gd name="T10" fmla="*/ 0 w 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43"/>
                          <wps:cNvSpPr>
                            <a:spLocks/>
                          </wps:cNvSpPr>
                          <wps:spPr bwMode="auto">
                            <a:xfrm>
                              <a:off x="2478" y="2138"/>
                              <a:ext cx="901" cy="2"/>
                            </a:xfrm>
                            <a:custGeom>
                              <a:avLst/>
                              <a:gdLst>
                                <a:gd name="T0" fmla="*/ 0 w 1763"/>
                                <a:gd name="T1" fmla="*/ 4 h 4"/>
                                <a:gd name="T2" fmla="*/ 0 w 1763"/>
                                <a:gd name="T3" fmla="*/ 4 h 4"/>
                                <a:gd name="T4" fmla="*/ 1763 w 1763"/>
                                <a:gd name="T5" fmla="*/ 4 h 4"/>
                                <a:gd name="T6" fmla="*/ 1763 w 1763"/>
                                <a:gd name="T7" fmla="*/ 0 h 4"/>
                                <a:gd name="T8" fmla="*/ 0 w 1763"/>
                                <a:gd name="T9" fmla="*/ 0 h 4"/>
                                <a:gd name="T10" fmla="*/ 0 w 1763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3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763" y="4"/>
                                  </a:lnTo>
                                  <a:lnTo>
                                    <a:pt x="1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44"/>
                          <wps:cNvSpPr>
                            <a:spLocks/>
                          </wps:cNvSpPr>
                          <wps:spPr bwMode="auto">
                            <a:xfrm>
                              <a:off x="3379" y="2138"/>
                              <a:ext cx="2" cy="1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6 h 36"/>
                                <a:gd name="T2" fmla="*/ 0 w 4"/>
                                <a:gd name="T3" fmla="*/ 36 h 36"/>
                                <a:gd name="T4" fmla="*/ 4 w 4"/>
                                <a:gd name="T5" fmla="*/ 36 h 36"/>
                                <a:gd name="T6" fmla="*/ 4 w 4"/>
                                <a:gd name="T7" fmla="*/ 0 h 36"/>
                                <a:gd name="T8" fmla="*/ 0 w 4"/>
                                <a:gd name="T9" fmla="*/ 0 h 36"/>
                                <a:gd name="T10" fmla="*/ 0 w 4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45"/>
                          <wps:cNvSpPr>
                            <a:spLocks/>
                          </wps:cNvSpPr>
                          <wps:spPr bwMode="auto">
                            <a:xfrm>
                              <a:off x="685" y="2156"/>
                              <a:ext cx="2" cy="47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4 h 934"/>
                                <a:gd name="T2" fmla="*/ 0 w 3"/>
                                <a:gd name="T3" fmla="*/ 934 h 934"/>
                                <a:gd name="T4" fmla="*/ 3 w 3"/>
                                <a:gd name="T5" fmla="*/ 934 h 934"/>
                                <a:gd name="T6" fmla="*/ 3 w 3"/>
                                <a:gd name="T7" fmla="*/ 0 h 934"/>
                                <a:gd name="T8" fmla="*/ 0 w 3"/>
                                <a:gd name="T9" fmla="*/ 0 h 934"/>
                                <a:gd name="T10" fmla="*/ 0 w 3"/>
                                <a:gd name="T11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4">
                                  <a:moveTo>
                                    <a:pt x="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46"/>
                          <wps:cNvSpPr>
                            <a:spLocks/>
                          </wps:cNvSpPr>
                          <wps:spPr bwMode="auto">
                            <a:xfrm>
                              <a:off x="1581" y="2156"/>
                              <a:ext cx="2" cy="47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4 h 934"/>
                                <a:gd name="T2" fmla="*/ 0 w 3"/>
                                <a:gd name="T3" fmla="*/ 934 h 934"/>
                                <a:gd name="T4" fmla="*/ 3 w 3"/>
                                <a:gd name="T5" fmla="*/ 934 h 934"/>
                                <a:gd name="T6" fmla="*/ 3 w 3"/>
                                <a:gd name="T7" fmla="*/ 0 h 934"/>
                                <a:gd name="T8" fmla="*/ 0 w 3"/>
                                <a:gd name="T9" fmla="*/ 0 h 934"/>
                                <a:gd name="T10" fmla="*/ 0 w 3"/>
                                <a:gd name="T11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4">
                                  <a:moveTo>
                                    <a:pt x="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47"/>
                          <wps:cNvSpPr>
                            <a:spLocks/>
                          </wps:cNvSpPr>
                          <wps:spPr bwMode="auto">
                            <a:xfrm>
                              <a:off x="2476" y="2156"/>
                              <a:ext cx="2" cy="47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4 h 934"/>
                                <a:gd name="T2" fmla="*/ 0 w 3"/>
                                <a:gd name="T3" fmla="*/ 934 h 934"/>
                                <a:gd name="T4" fmla="*/ 3 w 3"/>
                                <a:gd name="T5" fmla="*/ 934 h 934"/>
                                <a:gd name="T6" fmla="*/ 3 w 3"/>
                                <a:gd name="T7" fmla="*/ 0 h 934"/>
                                <a:gd name="T8" fmla="*/ 0 w 3"/>
                                <a:gd name="T9" fmla="*/ 0 h 934"/>
                                <a:gd name="T10" fmla="*/ 0 w 3"/>
                                <a:gd name="T11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4">
                                  <a:moveTo>
                                    <a:pt x="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48"/>
                          <wps:cNvSpPr>
                            <a:spLocks/>
                          </wps:cNvSpPr>
                          <wps:spPr bwMode="auto">
                            <a:xfrm>
                              <a:off x="3379" y="2156"/>
                              <a:ext cx="2" cy="47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934 h 934"/>
                                <a:gd name="T2" fmla="*/ 0 w 4"/>
                                <a:gd name="T3" fmla="*/ 934 h 934"/>
                                <a:gd name="T4" fmla="*/ 4 w 4"/>
                                <a:gd name="T5" fmla="*/ 934 h 934"/>
                                <a:gd name="T6" fmla="*/ 4 w 4"/>
                                <a:gd name="T7" fmla="*/ 0 h 934"/>
                                <a:gd name="T8" fmla="*/ 0 w 4"/>
                                <a:gd name="T9" fmla="*/ 0 h 934"/>
                                <a:gd name="T10" fmla="*/ 0 w 4"/>
                                <a:gd name="T11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934">
                                  <a:moveTo>
                                    <a:pt x="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4" y="93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1005" y="2654"/>
                              <a:ext cx="263" cy="405"/>
                            </a:xfrm>
                            <a:custGeom>
                              <a:avLst/>
                              <a:gdLst>
                                <a:gd name="T0" fmla="*/ 328 w 515"/>
                                <a:gd name="T1" fmla="*/ 116 h 795"/>
                                <a:gd name="T2" fmla="*/ 292 w 515"/>
                                <a:gd name="T3" fmla="*/ 211 h 795"/>
                                <a:gd name="T4" fmla="*/ 166 w 515"/>
                                <a:gd name="T5" fmla="*/ 158 h 795"/>
                                <a:gd name="T6" fmla="*/ 164 w 515"/>
                                <a:gd name="T7" fmla="*/ 162 h 795"/>
                                <a:gd name="T8" fmla="*/ 315 w 515"/>
                                <a:gd name="T9" fmla="*/ 310 h 795"/>
                                <a:gd name="T10" fmla="*/ 394 w 515"/>
                                <a:gd name="T11" fmla="*/ 452 h 795"/>
                                <a:gd name="T12" fmla="*/ 398 w 515"/>
                                <a:gd name="T13" fmla="*/ 372 h 795"/>
                                <a:gd name="T14" fmla="*/ 191 w 515"/>
                                <a:gd name="T15" fmla="*/ 247 h 795"/>
                                <a:gd name="T16" fmla="*/ 174 w 515"/>
                                <a:gd name="T17" fmla="*/ 253 h 795"/>
                                <a:gd name="T18" fmla="*/ 412 w 515"/>
                                <a:gd name="T19" fmla="*/ 493 h 795"/>
                                <a:gd name="T20" fmla="*/ 423 w 515"/>
                                <a:gd name="T21" fmla="*/ 500 h 795"/>
                                <a:gd name="T22" fmla="*/ 223 w 515"/>
                                <a:gd name="T23" fmla="*/ 344 h 795"/>
                                <a:gd name="T24" fmla="*/ 493 w 515"/>
                                <a:gd name="T25" fmla="*/ 576 h 795"/>
                                <a:gd name="T26" fmla="*/ 399 w 515"/>
                                <a:gd name="T27" fmla="*/ 558 h 795"/>
                                <a:gd name="T28" fmla="*/ 399 w 515"/>
                                <a:gd name="T29" fmla="*/ 558 h 795"/>
                                <a:gd name="T30" fmla="*/ 330 w 515"/>
                                <a:gd name="T31" fmla="*/ 79 h 795"/>
                                <a:gd name="T32" fmla="*/ 273 w 515"/>
                                <a:gd name="T33" fmla="*/ 231 h 795"/>
                                <a:gd name="T34" fmla="*/ 233 w 515"/>
                                <a:gd name="T35" fmla="*/ 251 h 795"/>
                                <a:gd name="T36" fmla="*/ 143 w 515"/>
                                <a:gd name="T37" fmla="*/ 138 h 795"/>
                                <a:gd name="T38" fmla="*/ 174 w 515"/>
                                <a:gd name="T39" fmla="*/ 368 h 795"/>
                                <a:gd name="T40" fmla="*/ 8 w 515"/>
                                <a:gd name="T41" fmla="*/ 211 h 795"/>
                                <a:gd name="T42" fmla="*/ 140 w 515"/>
                                <a:gd name="T43" fmla="*/ 588 h 795"/>
                                <a:gd name="T44" fmla="*/ 166 w 515"/>
                                <a:gd name="T45" fmla="*/ 723 h 795"/>
                                <a:gd name="T46" fmla="*/ 59 w 515"/>
                                <a:gd name="T47" fmla="*/ 356 h 795"/>
                                <a:gd name="T48" fmla="*/ 106 w 515"/>
                                <a:gd name="T49" fmla="*/ 282 h 795"/>
                                <a:gd name="T50" fmla="*/ 145 w 515"/>
                                <a:gd name="T51" fmla="*/ 181 h 795"/>
                                <a:gd name="T52" fmla="*/ 259 w 515"/>
                                <a:gd name="T53" fmla="*/ 302 h 795"/>
                                <a:gd name="T54" fmla="*/ 299 w 515"/>
                                <a:gd name="T55" fmla="*/ 0 h 795"/>
                                <a:gd name="T56" fmla="*/ 386 w 515"/>
                                <a:gd name="T57" fmla="*/ 251 h 795"/>
                                <a:gd name="T58" fmla="*/ 500 w 515"/>
                                <a:gd name="T59" fmla="*/ 521 h 795"/>
                                <a:gd name="T60" fmla="*/ 399 w 515"/>
                                <a:gd name="T61" fmla="*/ 795 h 795"/>
                                <a:gd name="T62" fmla="*/ 464 w 515"/>
                                <a:gd name="T63" fmla="*/ 447 h 795"/>
                                <a:gd name="T64" fmla="*/ 368 w 515"/>
                                <a:gd name="T65" fmla="*/ 465 h 795"/>
                                <a:gd name="T66" fmla="*/ 359 w 515"/>
                                <a:gd name="T67" fmla="*/ 469 h 795"/>
                                <a:gd name="T68" fmla="*/ 348 w 515"/>
                                <a:gd name="T69" fmla="*/ 223 h 795"/>
                                <a:gd name="T70" fmla="*/ 80 w 515"/>
                                <a:gd name="T71" fmla="*/ 275 h 795"/>
                                <a:gd name="T72" fmla="*/ 147 w 515"/>
                                <a:gd name="T73" fmla="*/ 480 h 795"/>
                                <a:gd name="T74" fmla="*/ 233 w 515"/>
                                <a:gd name="T75" fmla="*/ 457 h 795"/>
                                <a:gd name="T76" fmla="*/ 151 w 515"/>
                                <a:gd name="T77" fmla="*/ 480 h 795"/>
                                <a:gd name="T78" fmla="*/ 113 w 515"/>
                                <a:gd name="T79" fmla="*/ 332 h 795"/>
                                <a:gd name="T80" fmla="*/ 145 w 515"/>
                                <a:gd name="T81" fmla="*/ 389 h 795"/>
                                <a:gd name="T82" fmla="*/ 159 w 515"/>
                                <a:gd name="T83" fmla="*/ 382 h 795"/>
                                <a:gd name="T84" fmla="*/ 237 w 515"/>
                                <a:gd name="T85" fmla="*/ 520 h 795"/>
                                <a:gd name="T86" fmla="*/ 302 w 515"/>
                                <a:gd name="T87" fmla="*/ 466 h 795"/>
                                <a:gd name="T88" fmla="*/ 310 w 515"/>
                                <a:gd name="T89" fmla="*/ 533 h 795"/>
                                <a:gd name="T90" fmla="*/ 295 w 515"/>
                                <a:gd name="T91" fmla="*/ 600 h 795"/>
                                <a:gd name="T92" fmla="*/ 298 w 515"/>
                                <a:gd name="T93" fmla="*/ 678 h 795"/>
                                <a:gd name="T94" fmla="*/ 255 w 515"/>
                                <a:gd name="T95" fmla="*/ 621 h 795"/>
                                <a:gd name="T96" fmla="*/ 295 w 515"/>
                                <a:gd name="T97" fmla="*/ 481 h 795"/>
                                <a:gd name="T98" fmla="*/ 439 w 515"/>
                                <a:gd name="T99" fmla="*/ 289 h 795"/>
                                <a:gd name="T100" fmla="*/ 361 w 515"/>
                                <a:gd name="T101" fmla="*/ 369 h 795"/>
                                <a:gd name="T102" fmla="*/ 354 w 515"/>
                                <a:gd name="T103" fmla="*/ 328 h 795"/>
                                <a:gd name="T104" fmla="*/ 402 w 515"/>
                                <a:gd name="T105" fmla="*/ 368 h 795"/>
                                <a:gd name="T106" fmla="*/ 431 w 515"/>
                                <a:gd name="T107" fmla="*/ 336 h 795"/>
                                <a:gd name="T108" fmla="*/ 370 w 515"/>
                                <a:gd name="T109" fmla="*/ 334 h 795"/>
                                <a:gd name="T110" fmla="*/ 385 w 515"/>
                                <a:gd name="T111" fmla="*/ 338 h 795"/>
                                <a:gd name="T112" fmla="*/ 388 w 515"/>
                                <a:gd name="T113" fmla="*/ 443 h 795"/>
                                <a:gd name="T114" fmla="*/ 416 w 515"/>
                                <a:gd name="T115" fmla="*/ 379 h 795"/>
                                <a:gd name="T116" fmla="*/ 416 w 515"/>
                                <a:gd name="T117" fmla="*/ 379 h 7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15" h="795">
                                  <a:moveTo>
                                    <a:pt x="286" y="125"/>
                                  </a:moveTo>
                                  <a:lnTo>
                                    <a:pt x="286" y="125"/>
                                  </a:lnTo>
                                  <a:lnTo>
                                    <a:pt x="277" y="125"/>
                                  </a:lnTo>
                                  <a:lnTo>
                                    <a:pt x="286" y="119"/>
                                  </a:lnTo>
                                  <a:cubicBezTo>
                                    <a:pt x="291" y="119"/>
                                    <a:pt x="298" y="119"/>
                                    <a:pt x="307" y="118"/>
                                  </a:cubicBezTo>
                                  <a:cubicBezTo>
                                    <a:pt x="316" y="117"/>
                                    <a:pt x="323" y="116"/>
                                    <a:pt x="328" y="116"/>
                                  </a:cubicBezTo>
                                  <a:cubicBezTo>
                                    <a:pt x="326" y="117"/>
                                    <a:pt x="323" y="119"/>
                                    <a:pt x="319" y="123"/>
                                  </a:cubicBezTo>
                                  <a:cubicBezTo>
                                    <a:pt x="300" y="124"/>
                                    <a:pt x="289" y="125"/>
                                    <a:pt x="286" y="125"/>
                                  </a:cubicBezTo>
                                  <a:lnTo>
                                    <a:pt x="286" y="125"/>
                                  </a:lnTo>
                                  <a:close/>
                                  <a:moveTo>
                                    <a:pt x="287" y="219"/>
                                  </a:moveTo>
                                  <a:lnTo>
                                    <a:pt x="287" y="219"/>
                                  </a:lnTo>
                                  <a:lnTo>
                                    <a:pt x="292" y="211"/>
                                  </a:lnTo>
                                  <a:cubicBezTo>
                                    <a:pt x="299" y="211"/>
                                    <a:pt x="314" y="211"/>
                                    <a:pt x="338" y="211"/>
                                  </a:cubicBezTo>
                                  <a:lnTo>
                                    <a:pt x="330" y="217"/>
                                  </a:lnTo>
                                  <a:cubicBezTo>
                                    <a:pt x="325" y="217"/>
                                    <a:pt x="318" y="217"/>
                                    <a:pt x="309" y="218"/>
                                  </a:cubicBezTo>
                                  <a:cubicBezTo>
                                    <a:pt x="299" y="219"/>
                                    <a:pt x="292" y="219"/>
                                    <a:pt x="287" y="219"/>
                                  </a:cubicBezTo>
                                  <a:lnTo>
                                    <a:pt x="287" y="219"/>
                                  </a:lnTo>
                                  <a:close/>
                                  <a:moveTo>
                                    <a:pt x="166" y="158"/>
                                  </a:moveTo>
                                  <a:lnTo>
                                    <a:pt x="166" y="158"/>
                                  </a:lnTo>
                                  <a:cubicBezTo>
                                    <a:pt x="170" y="155"/>
                                    <a:pt x="174" y="153"/>
                                    <a:pt x="178" y="152"/>
                                  </a:cubicBezTo>
                                  <a:cubicBezTo>
                                    <a:pt x="184" y="152"/>
                                    <a:pt x="188" y="151"/>
                                    <a:pt x="190" y="151"/>
                                  </a:cubicBezTo>
                                  <a:cubicBezTo>
                                    <a:pt x="192" y="152"/>
                                    <a:pt x="194" y="154"/>
                                    <a:pt x="196" y="157"/>
                                  </a:cubicBezTo>
                                  <a:cubicBezTo>
                                    <a:pt x="183" y="159"/>
                                    <a:pt x="173" y="163"/>
                                    <a:pt x="163" y="167"/>
                                  </a:cubicBezTo>
                                  <a:cubicBezTo>
                                    <a:pt x="163" y="166"/>
                                    <a:pt x="163" y="165"/>
                                    <a:pt x="164" y="162"/>
                                  </a:cubicBezTo>
                                  <a:cubicBezTo>
                                    <a:pt x="165" y="160"/>
                                    <a:pt x="166" y="158"/>
                                    <a:pt x="166" y="158"/>
                                  </a:cubicBezTo>
                                  <a:lnTo>
                                    <a:pt x="166" y="158"/>
                                  </a:lnTo>
                                  <a:close/>
                                  <a:moveTo>
                                    <a:pt x="292" y="313"/>
                                  </a:moveTo>
                                  <a:lnTo>
                                    <a:pt x="292" y="313"/>
                                  </a:lnTo>
                                  <a:lnTo>
                                    <a:pt x="287" y="306"/>
                                  </a:lnTo>
                                  <a:cubicBezTo>
                                    <a:pt x="296" y="307"/>
                                    <a:pt x="306" y="309"/>
                                    <a:pt x="315" y="310"/>
                                  </a:cubicBezTo>
                                  <a:cubicBezTo>
                                    <a:pt x="329" y="314"/>
                                    <a:pt x="336" y="319"/>
                                    <a:pt x="336" y="324"/>
                                  </a:cubicBezTo>
                                  <a:lnTo>
                                    <a:pt x="333" y="325"/>
                                  </a:lnTo>
                                  <a:cubicBezTo>
                                    <a:pt x="329" y="325"/>
                                    <a:pt x="322" y="323"/>
                                    <a:pt x="313" y="319"/>
                                  </a:cubicBezTo>
                                  <a:cubicBezTo>
                                    <a:pt x="304" y="316"/>
                                    <a:pt x="297" y="313"/>
                                    <a:pt x="292" y="313"/>
                                  </a:cubicBezTo>
                                  <a:lnTo>
                                    <a:pt x="292" y="313"/>
                                  </a:lnTo>
                                  <a:close/>
                                  <a:moveTo>
                                    <a:pt x="394" y="452"/>
                                  </a:moveTo>
                                  <a:lnTo>
                                    <a:pt x="394" y="452"/>
                                  </a:lnTo>
                                  <a:lnTo>
                                    <a:pt x="387" y="454"/>
                                  </a:lnTo>
                                  <a:cubicBezTo>
                                    <a:pt x="369" y="439"/>
                                    <a:pt x="359" y="428"/>
                                    <a:pt x="359" y="419"/>
                                  </a:cubicBezTo>
                                  <a:cubicBezTo>
                                    <a:pt x="359" y="412"/>
                                    <a:pt x="363" y="404"/>
                                    <a:pt x="370" y="393"/>
                                  </a:cubicBezTo>
                                  <a:cubicBezTo>
                                    <a:pt x="377" y="383"/>
                                    <a:pt x="383" y="376"/>
                                    <a:pt x="390" y="372"/>
                                  </a:cubicBezTo>
                                  <a:lnTo>
                                    <a:pt x="398" y="372"/>
                                  </a:lnTo>
                                  <a:cubicBezTo>
                                    <a:pt x="414" y="390"/>
                                    <a:pt x="422" y="403"/>
                                    <a:pt x="422" y="410"/>
                                  </a:cubicBezTo>
                                  <a:cubicBezTo>
                                    <a:pt x="422" y="415"/>
                                    <a:pt x="412" y="429"/>
                                    <a:pt x="394" y="452"/>
                                  </a:cubicBezTo>
                                  <a:lnTo>
                                    <a:pt x="394" y="452"/>
                                  </a:lnTo>
                                  <a:close/>
                                  <a:moveTo>
                                    <a:pt x="176" y="245"/>
                                  </a:moveTo>
                                  <a:lnTo>
                                    <a:pt x="176" y="245"/>
                                  </a:lnTo>
                                  <a:cubicBezTo>
                                    <a:pt x="187" y="247"/>
                                    <a:pt x="192" y="247"/>
                                    <a:pt x="191" y="247"/>
                                  </a:cubicBezTo>
                                  <a:cubicBezTo>
                                    <a:pt x="197" y="247"/>
                                    <a:pt x="203" y="246"/>
                                    <a:pt x="208" y="244"/>
                                  </a:cubicBezTo>
                                  <a:cubicBezTo>
                                    <a:pt x="213" y="241"/>
                                    <a:pt x="217" y="240"/>
                                    <a:pt x="219" y="239"/>
                                  </a:cubicBezTo>
                                  <a:lnTo>
                                    <a:pt x="223" y="242"/>
                                  </a:lnTo>
                                  <a:cubicBezTo>
                                    <a:pt x="221" y="242"/>
                                    <a:pt x="216" y="245"/>
                                    <a:pt x="209" y="249"/>
                                  </a:cubicBezTo>
                                  <a:cubicBezTo>
                                    <a:pt x="201" y="253"/>
                                    <a:pt x="195" y="255"/>
                                    <a:pt x="191" y="255"/>
                                  </a:cubicBezTo>
                                  <a:cubicBezTo>
                                    <a:pt x="185" y="255"/>
                                    <a:pt x="180" y="254"/>
                                    <a:pt x="174" y="253"/>
                                  </a:cubicBezTo>
                                  <a:lnTo>
                                    <a:pt x="176" y="245"/>
                                  </a:lnTo>
                                  <a:close/>
                                  <a:moveTo>
                                    <a:pt x="423" y="500"/>
                                  </a:moveTo>
                                  <a:lnTo>
                                    <a:pt x="423" y="500"/>
                                  </a:lnTo>
                                  <a:cubicBezTo>
                                    <a:pt x="411" y="500"/>
                                    <a:pt x="404" y="498"/>
                                    <a:pt x="400" y="496"/>
                                  </a:cubicBezTo>
                                  <a:lnTo>
                                    <a:pt x="400" y="489"/>
                                  </a:lnTo>
                                  <a:cubicBezTo>
                                    <a:pt x="403" y="489"/>
                                    <a:pt x="407" y="490"/>
                                    <a:pt x="412" y="493"/>
                                  </a:cubicBezTo>
                                  <a:cubicBezTo>
                                    <a:pt x="418" y="495"/>
                                    <a:pt x="422" y="496"/>
                                    <a:pt x="425" y="496"/>
                                  </a:cubicBezTo>
                                  <a:cubicBezTo>
                                    <a:pt x="441" y="496"/>
                                    <a:pt x="454" y="486"/>
                                    <a:pt x="462" y="465"/>
                                  </a:cubicBezTo>
                                  <a:lnTo>
                                    <a:pt x="470" y="461"/>
                                  </a:lnTo>
                                  <a:cubicBezTo>
                                    <a:pt x="470" y="472"/>
                                    <a:pt x="465" y="482"/>
                                    <a:pt x="456" y="489"/>
                                  </a:cubicBezTo>
                                  <a:cubicBezTo>
                                    <a:pt x="446" y="496"/>
                                    <a:pt x="435" y="500"/>
                                    <a:pt x="423" y="500"/>
                                  </a:cubicBezTo>
                                  <a:lnTo>
                                    <a:pt x="423" y="500"/>
                                  </a:lnTo>
                                  <a:close/>
                                  <a:moveTo>
                                    <a:pt x="223" y="344"/>
                                  </a:moveTo>
                                  <a:lnTo>
                                    <a:pt x="223" y="344"/>
                                  </a:lnTo>
                                  <a:cubicBezTo>
                                    <a:pt x="222" y="342"/>
                                    <a:pt x="221" y="340"/>
                                    <a:pt x="221" y="338"/>
                                  </a:cubicBezTo>
                                  <a:cubicBezTo>
                                    <a:pt x="222" y="336"/>
                                    <a:pt x="226" y="333"/>
                                    <a:pt x="235" y="330"/>
                                  </a:cubicBezTo>
                                  <a:cubicBezTo>
                                    <a:pt x="243" y="326"/>
                                    <a:pt x="248" y="325"/>
                                    <a:pt x="252" y="324"/>
                                  </a:cubicBezTo>
                                  <a:cubicBezTo>
                                    <a:pt x="252" y="327"/>
                                    <a:pt x="243" y="334"/>
                                    <a:pt x="223" y="344"/>
                                  </a:cubicBezTo>
                                  <a:lnTo>
                                    <a:pt x="223" y="344"/>
                                  </a:lnTo>
                                  <a:close/>
                                  <a:moveTo>
                                    <a:pt x="442" y="588"/>
                                  </a:moveTo>
                                  <a:lnTo>
                                    <a:pt x="442" y="588"/>
                                  </a:lnTo>
                                  <a:lnTo>
                                    <a:pt x="442" y="580"/>
                                  </a:lnTo>
                                  <a:cubicBezTo>
                                    <a:pt x="460" y="584"/>
                                    <a:pt x="471" y="585"/>
                                    <a:pt x="473" y="585"/>
                                  </a:cubicBezTo>
                                  <a:cubicBezTo>
                                    <a:pt x="479" y="583"/>
                                    <a:pt x="485" y="579"/>
                                    <a:pt x="493" y="576"/>
                                  </a:cubicBezTo>
                                  <a:lnTo>
                                    <a:pt x="495" y="582"/>
                                  </a:lnTo>
                                  <a:cubicBezTo>
                                    <a:pt x="491" y="588"/>
                                    <a:pt x="484" y="591"/>
                                    <a:pt x="472" y="591"/>
                                  </a:cubicBezTo>
                                  <a:cubicBezTo>
                                    <a:pt x="458" y="591"/>
                                    <a:pt x="448" y="590"/>
                                    <a:pt x="442" y="588"/>
                                  </a:cubicBezTo>
                                  <a:lnTo>
                                    <a:pt x="442" y="588"/>
                                  </a:lnTo>
                                  <a:close/>
                                  <a:moveTo>
                                    <a:pt x="399" y="558"/>
                                  </a:moveTo>
                                  <a:lnTo>
                                    <a:pt x="399" y="558"/>
                                  </a:lnTo>
                                  <a:lnTo>
                                    <a:pt x="401" y="558"/>
                                  </a:lnTo>
                                  <a:cubicBezTo>
                                    <a:pt x="402" y="558"/>
                                    <a:pt x="407" y="562"/>
                                    <a:pt x="415" y="569"/>
                                  </a:cubicBezTo>
                                  <a:cubicBezTo>
                                    <a:pt x="423" y="575"/>
                                    <a:pt x="428" y="580"/>
                                    <a:pt x="429" y="582"/>
                                  </a:cubicBezTo>
                                  <a:cubicBezTo>
                                    <a:pt x="427" y="584"/>
                                    <a:pt x="425" y="585"/>
                                    <a:pt x="422" y="585"/>
                                  </a:cubicBezTo>
                                  <a:cubicBezTo>
                                    <a:pt x="414" y="580"/>
                                    <a:pt x="409" y="576"/>
                                    <a:pt x="406" y="574"/>
                                  </a:cubicBezTo>
                                  <a:cubicBezTo>
                                    <a:pt x="402" y="570"/>
                                    <a:pt x="399" y="565"/>
                                    <a:pt x="399" y="558"/>
                                  </a:cubicBezTo>
                                  <a:lnTo>
                                    <a:pt x="399" y="558"/>
                                  </a:lnTo>
                                  <a:close/>
                                  <a:moveTo>
                                    <a:pt x="348" y="223"/>
                                  </a:moveTo>
                                  <a:lnTo>
                                    <a:pt x="348" y="223"/>
                                  </a:lnTo>
                                  <a:cubicBezTo>
                                    <a:pt x="348" y="219"/>
                                    <a:pt x="346" y="198"/>
                                    <a:pt x="341" y="160"/>
                                  </a:cubicBezTo>
                                  <a:lnTo>
                                    <a:pt x="334" y="103"/>
                                  </a:lnTo>
                                  <a:cubicBezTo>
                                    <a:pt x="333" y="100"/>
                                    <a:pt x="332" y="92"/>
                                    <a:pt x="330" y="79"/>
                                  </a:cubicBezTo>
                                  <a:cubicBezTo>
                                    <a:pt x="328" y="68"/>
                                    <a:pt x="327" y="60"/>
                                    <a:pt x="327" y="53"/>
                                  </a:cubicBezTo>
                                  <a:cubicBezTo>
                                    <a:pt x="327" y="25"/>
                                    <a:pt x="318" y="11"/>
                                    <a:pt x="299" y="10"/>
                                  </a:cubicBezTo>
                                  <a:cubicBezTo>
                                    <a:pt x="277" y="8"/>
                                    <a:pt x="267" y="19"/>
                                    <a:pt x="267" y="42"/>
                                  </a:cubicBezTo>
                                  <a:cubicBezTo>
                                    <a:pt x="267" y="52"/>
                                    <a:pt x="267" y="67"/>
                                    <a:pt x="269" y="88"/>
                                  </a:cubicBezTo>
                                  <a:cubicBezTo>
                                    <a:pt x="271" y="108"/>
                                    <a:pt x="272" y="124"/>
                                    <a:pt x="272" y="134"/>
                                  </a:cubicBezTo>
                                  <a:cubicBezTo>
                                    <a:pt x="272" y="172"/>
                                    <a:pt x="272" y="204"/>
                                    <a:pt x="273" y="231"/>
                                  </a:cubicBezTo>
                                  <a:cubicBezTo>
                                    <a:pt x="273" y="237"/>
                                    <a:pt x="274" y="247"/>
                                    <a:pt x="275" y="260"/>
                                  </a:cubicBezTo>
                                  <a:cubicBezTo>
                                    <a:pt x="277" y="274"/>
                                    <a:pt x="278" y="284"/>
                                    <a:pt x="278" y="291"/>
                                  </a:cubicBezTo>
                                  <a:cubicBezTo>
                                    <a:pt x="278" y="300"/>
                                    <a:pt x="277" y="305"/>
                                    <a:pt x="276" y="306"/>
                                  </a:cubicBezTo>
                                  <a:cubicBezTo>
                                    <a:pt x="267" y="310"/>
                                    <a:pt x="261" y="312"/>
                                    <a:pt x="259" y="312"/>
                                  </a:cubicBezTo>
                                  <a:cubicBezTo>
                                    <a:pt x="254" y="312"/>
                                    <a:pt x="248" y="301"/>
                                    <a:pt x="243" y="279"/>
                                  </a:cubicBezTo>
                                  <a:cubicBezTo>
                                    <a:pt x="238" y="264"/>
                                    <a:pt x="235" y="254"/>
                                    <a:pt x="233" y="251"/>
                                  </a:cubicBezTo>
                                  <a:cubicBezTo>
                                    <a:pt x="226" y="233"/>
                                    <a:pt x="218" y="203"/>
                                    <a:pt x="211" y="159"/>
                                  </a:cubicBezTo>
                                  <a:cubicBezTo>
                                    <a:pt x="204" y="118"/>
                                    <a:pt x="194" y="84"/>
                                    <a:pt x="182" y="59"/>
                                  </a:cubicBezTo>
                                  <a:cubicBezTo>
                                    <a:pt x="179" y="53"/>
                                    <a:pt x="173" y="51"/>
                                    <a:pt x="164" y="51"/>
                                  </a:cubicBezTo>
                                  <a:cubicBezTo>
                                    <a:pt x="144" y="51"/>
                                    <a:pt x="134" y="61"/>
                                    <a:pt x="135" y="80"/>
                                  </a:cubicBezTo>
                                  <a:lnTo>
                                    <a:pt x="136" y="92"/>
                                  </a:lnTo>
                                  <a:cubicBezTo>
                                    <a:pt x="137" y="107"/>
                                    <a:pt x="139" y="123"/>
                                    <a:pt x="143" y="138"/>
                                  </a:cubicBezTo>
                                  <a:cubicBezTo>
                                    <a:pt x="146" y="154"/>
                                    <a:pt x="152" y="179"/>
                                    <a:pt x="159" y="215"/>
                                  </a:cubicBezTo>
                                  <a:cubicBezTo>
                                    <a:pt x="160" y="226"/>
                                    <a:pt x="162" y="244"/>
                                    <a:pt x="167" y="267"/>
                                  </a:cubicBezTo>
                                  <a:cubicBezTo>
                                    <a:pt x="182" y="320"/>
                                    <a:pt x="191" y="347"/>
                                    <a:pt x="194" y="347"/>
                                  </a:cubicBezTo>
                                  <a:cubicBezTo>
                                    <a:pt x="194" y="348"/>
                                    <a:pt x="196" y="347"/>
                                    <a:pt x="199" y="346"/>
                                  </a:cubicBezTo>
                                  <a:lnTo>
                                    <a:pt x="203" y="346"/>
                                  </a:lnTo>
                                  <a:cubicBezTo>
                                    <a:pt x="196" y="361"/>
                                    <a:pt x="186" y="368"/>
                                    <a:pt x="174" y="368"/>
                                  </a:cubicBezTo>
                                  <a:cubicBezTo>
                                    <a:pt x="166" y="368"/>
                                    <a:pt x="159" y="364"/>
                                    <a:pt x="153" y="355"/>
                                  </a:cubicBezTo>
                                  <a:cubicBezTo>
                                    <a:pt x="149" y="348"/>
                                    <a:pt x="144" y="341"/>
                                    <a:pt x="140" y="334"/>
                                  </a:cubicBezTo>
                                  <a:cubicBezTo>
                                    <a:pt x="129" y="324"/>
                                    <a:pt x="115" y="308"/>
                                    <a:pt x="97" y="286"/>
                                  </a:cubicBezTo>
                                  <a:cubicBezTo>
                                    <a:pt x="95" y="281"/>
                                    <a:pt x="88" y="266"/>
                                    <a:pt x="77" y="243"/>
                                  </a:cubicBezTo>
                                  <a:cubicBezTo>
                                    <a:pt x="62" y="207"/>
                                    <a:pt x="44" y="189"/>
                                    <a:pt x="24" y="189"/>
                                  </a:cubicBezTo>
                                  <a:cubicBezTo>
                                    <a:pt x="14" y="189"/>
                                    <a:pt x="8" y="196"/>
                                    <a:pt x="8" y="211"/>
                                  </a:cubicBezTo>
                                  <a:cubicBezTo>
                                    <a:pt x="8" y="225"/>
                                    <a:pt x="19" y="255"/>
                                    <a:pt x="40" y="299"/>
                                  </a:cubicBezTo>
                                  <a:cubicBezTo>
                                    <a:pt x="59" y="338"/>
                                    <a:pt x="75" y="367"/>
                                    <a:pt x="89" y="386"/>
                                  </a:cubicBezTo>
                                  <a:cubicBezTo>
                                    <a:pt x="106" y="404"/>
                                    <a:pt x="117" y="422"/>
                                    <a:pt x="121" y="438"/>
                                  </a:cubicBezTo>
                                  <a:cubicBezTo>
                                    <a:pt x="125" y="455"/>
                                    <a:pt x="128" y="464"/>
                                    <a:pt x="128" y="466"/>
                                  </a:cubicBezTo>
                                  <a:cubicBezTo>
                                    <a:pt x="133" y="479"/>
                                    <a:pt x="135" y="499"/>
                                    <a:pt x="136" y="526"/>
                                  </a:cubicBezTo>
                                  <a:cubicBezTo>
                                    <a:pt x="137" y="558"/>
                                    <a:pt x="138" y="578"/>
                                    <a:pt x="140" y="588"/>
                                  </a:cubicBezTo>
                                  <a:cubicBezTo>
                                    <a:pt x="146" y="621"/>
                                    <a:pt x="153" y="643"/>
                                    <a:pt x="160" y="655"/>
                                  </a:cubicBezTo>
                                  <a:cubicBezTo>
                                    <a:pt x="171" y="672"/>
                                    <a:pt x="176" y="697"/>
                                    <a:pt x="176" y="728"/>
                                  </a:cubicBezTo>
                                  <a:cubicBezTo>
                                    <a:pt x="176" y="762"/>
                                    <a:pt x="176" y="783"/>
                                    <a:pt x="175" y="790"/>
                                  </a:cubicBezTo>
                                  <a:lnTo>
                                    <a:pt x="164" y="790"/>
                                  </a:lnTo>
                                  <a:cubicBezTo>
                                    <a:pt x="164" y="782"/>
                                    <a:pt x="165" y="771"/>
                                    <a:pt x="166" y="756"/>
                                  </a:cubicBezTo>
                                  <a:cubicBezTo>
                                    <a:pt x="167" y="742"/>
                                    <a:pt x="167" y="731"/>
                                    <a:pt x="166" y="723"/>
                                  </a:cubicBezTo>
                                  <a:cubicBezTo>
                                    <a:pt x="163" y="699"/>
                                    <a:pt x="160" y="684"/>
                                    <a:pt x="157" y="677"/>
                                  </a:cubicBezTo>
                                  <a:cubicBezTo>
                                    <a:pt x="143" y="648"/>
                                    <a:pt x="134" y="619"/>
                                    <a:pt x="129" y="590"/>
                                  </a:cubicBezTo>
                                  <a:cubicBezTo>
                                    <a:pt x="128" y="583"/>
                                    <a:pt x="126" y="555"/>
                                    <a:pt x="123" y="509"/>
                                  </a:cubicBezTo>
                                  <a:cubicBezTo>
                                    <a:pt x="121" y="479"/>
                                    <a:pt x="115" y="451"/>
                                    <a:pt x="107" y="426"/>
                                  </a:cubicBezTo>
                                  <a:cubicBezTo>
                                    <a:pt x="104" y="418"/>
                                    <a:pt x="96" y="406"/>
                                    <a:pt x="83" y="391"/>
                                  </a:cubicBezTo>
                                  <a:cubicBezTo>
                                    <a:pt x="70" y="376"/>
                                    <a:pt x="62" y="364"/>
                                    <a:pt x="59" y="356"/>
                                  </a:cubicBezTo>
                                  <a:lnTo>
                                    <a:pt x="22" y="284"/>
                                  </a:lnTo>
                                  <a:cubicBezTo>
                                    <a:pt x="7" y="254"/>
                                    <a:pt x="0" y="230"/>
                                    <a:pt x="0" y="211"/>
                                  </a:cubicBezTo>
                                  <a:cubicBezTo>
                                    <a:pt x="0" y="190"/>
                                    <a:pt x="8" y="180"/>
                                    <a:pt x="25" y="180"/>
                                  </a:cubicBezTo>
                                  <a:cubicBezTo>
                                    <a:pt x="35" y="180"/>
                                    <a:pt x="46" y="184"/>
                                    <a:pt x="56" y="192"/>
                                  </a:cubicBezTo>
                                  <a:cubicBezTo>
                                    <a:pt x="60" y="195"/>
                                    <a:pt x="68" y="209"/>
                                    <a:pt x="81" y="235"/>
                                  </a:cubicBezTo>
                                  <a:cubicBezTo>
                                    <a:pt x="96" y="263"/>
                                    <a:pt x="104" y="279"/>
                                    <a:pt x="106" y="282"/>
                                  </a:cubicBezTo>
                                  <a:cubicBezTo>
                                    <a:pt x="118" y="294"/>
                                    <a:pt x="134" y="313"/>
                                    <a:pt x="154" y="338"/>
                                  </a:cubicBezTo>
                                  <a:cubicBezTo>
                                    <a:pt x="162" y="353"/>
                                    <a:pt x="169" y="359"/>
                                    <a:pt x="174" y="358"/>
                                  </a:cubicBezTo>
                                  <a:cubicBezTo>
                                    <a:pt x="180" y="357"/>
                                    <a:pt x="183" y="354"/>
                                    <a:pt x="183" y="349"/>
                                  </a:cubicBezTo>
                                  <a:cubicBezTo>
                                    <a:pt x="183" y="340"/>
                                    <a:pt x="178" y="324"/>
                                    <a:pt x="169" y="301"/>
                                  </a:cubicBezTo>
                                  <a:cubicBezTo>
                                    <a:pt x="160" y="278"/>
                                    <a:pt x="155" y="262"/>
                                    <a:pt x="155" y="254"/>
                                  </a:cubicBezTo>
                                  <a:cubicBezTo>
                                    <a:pt x="153" y="233"/>
                                    <a:pt x="150" y="209"/>
                                    <a:pt x="145" y="181"/>
                                  </a:cubicBezTo>
                                  <a:cubicBezTo>
                                    <a:pt x="132" y="135"/>
                                    <a:pt x="126" y="101"/>
                                    <a:pt x="126" y="77"/>
                                  </a:cubicBezTo>
                                  <a:cubicBezTo>
                                    <a:pt x="126" y="57"/>
                                    <a:pt x="139" y="45"/>
                                    <a:pt x="166" y="42"/>
                                  </a:cubicBezTo>
                                  <a:cubicBezTo>
                                    <a:pt x="182" y="40"/>
                                    <a:pt x="196" y="59"/>
                                    <a:pt x="208" y="100"/>
                                  </a:cubicBezTo>
                                  <a:cubicBezTo>
                                    <a:pt x="218" y="134"/>
                                    <a:pt x="223" y="161"/>
                                    <a:pt x="223" y="183"/>
                                  </a:cubicBezTo>
                                  <a:cubicBezTo>
                                    <a:pt x="223" y="184"/>
                                    <a:pt x="229" y="203"/>
                                    <a:pt x="240" y="241"/>
                                  </a:cubicBezTo>
                                  <a:cubicBezTo>
                                    <a:pt x="251" y="279"/>
                                    <a:pt x="258" y="300"/>
                                    <a:pt x="259" y="302"/>
                                  </a:cubicBezTo>
                                  <a:lnTo>
                                    <a:pt x="268" y="302"/>
                                  </a:lnTo>
                                  <a:cubicBezTo>
                                    <a:pt x="269" y="300"/>
                                    <a:pt x="269" y="298"/>
                                    <a:pt x="269" y="294"/>
                                  </a:cubicBezTo>
                                  <a:cubicBezTo>
                                    <a:pt x="269" y="266"/>
                                    <a:pt x="267" y="223"/>
                                    <a:pt x="263" y="165"/>
                                  </a:cubicBezTo>
                                  <a:cubicBezTo>
                                    <a:pt x="260" y="107"/>
                                    <a:pt x="258" y="64"/>
                                    <a:pt x="258" y="36"/>
                                  </a:cubicBezTo>
                                  <a:cubicBezTo>
                                    <a:pt x="258" y="25"/>
                                    <a:pt x="262" y="16"/>
                                    <a:pt x="270" y="10"/>
                                  </a:cubicBezTo>
                                  <a:cubicBezTo>
                                    <a:pt x="278" y="4"/>
                                    <a:pt x="287" y="0"/>
                                    <a:pt x="299" y="0"/>
                                  </a:cubicBezTo>
                                  <a:cubicBezTo>
                                    <a:pt x="313" y="0"/>
                                    <a:pt x="324" y="7"/>
                                    <a:pt x="329" y="20"/>
                                  </a:cubicBezTo>
                                  <a:cubicBezTo>
                                    <a:pt x="333" y="40"/>
                                    <a:pt x="337" y="69"/>
                                    <a:pt x="343" y="107"/>
                                  </a:cubicBezTo>
                                  <a:cubicBezTo>
                                    <a:pt x="345" y="130"/>
                                    <a:pt x="346" y="146"/>
                                    <a:pt x="348" y="155"/>
                                  </a:cubicBezTo>
                                  <a:cubicBezTo>
                                    <a:pt x="353" y="190"/>
                                    <a:pt x="356" y="207"/>
                                    <a:pt x="356" y="206"/>
                                  </a:cubicBezTo>
                                  <a:cubicBezTo>
                                    <a:pt x="356" y="257"/>
                                    <a:pt x="356" y="281"/>
                                    <a:pt x="355" y="275"/>
                                  </a:cubicBezTo>
                                  <a:cubicBezTo>
                                    <a:pt x="365" y="259"/>
                                    <a:pt x="375" y="251"/>
                                    <a:pt x="386" y="251"/>
                                  </a:cubicBezTo>
                                  <a:cubicBezTo>
                                    <a:pt x="418" y="251"/>
                                    <a:pt x="438" y="263"/>
                                    <a:pt x="446" y="286"/>
                                  </a:cubicBezTo>
                                  <a:cubicBezTo>
                                    <a:pt x="449" y="294"/>
                                    <a:pt x="452" y="323"/>
                                    <a:pt x="454" y="375"/>
                                  </a:cubicBezTo>
                                  <a:lnTo>
                                    <a:pt x="457" y="428"/>
                                  </a:lnTo>
                                  <a:cubicBezTo>
                                    <a:pt x="461" y="429"/>
                                    <a:pt x="466" y="433"/>
                                    <a:pt x="471" y="441"/>
                                  </a:cubicBezTo>
                                  <a:cubicBezTo>
                                    <a:pt x="475" y="447"/>
                                    <a:pt x="479" y="462"/>
                                    <a:pt x="483" y="485"/>
                                  </a:cubicBezTo>
                                  <a:cubicBezTo>
                                    <a:pt x="484" y="493"/>
                                    <a:pt x="490" y="505"/>
                                    <a:pt x="500" y="521"/>
                                  </a:cubicBezTo>
                                  <a:cubicBezTo>
                                    <a:pt x="510" y="537"/>
                                    <a:pt x="515" y="549"/>
                                    <a:pt x="515" y="557"/>
                                  </a:cubicBezTo>
                                  <a:cubicBezTo>
                                    <a:pt x="515" y="573"/>
                                    <a:pt x="496" y="607"/>
                                    <a:pt x="459" y="660"/>
                                  </a:cubicBezTo>
                                  <a:cubicBezTo>
                                    <a:pt x="444" y="682"/>
                                    <a:pt x="435" y="699"/>
                                    <a:pt x="430" y="712"/>
                                  </a:cubicBezTo>
                                  <a:cubicBezTo>
                                    <a:pt x="429" y="716"/>
                                    <a:pt x="424" y="732"/>
                                    <a:pt x="415" y="757"/>
                                  </a:cubicBezTo>
                                  <a:cubicBezTo>
                                    <a:pt x="410" y="771"/>
                                    <a:pt x="408" y="784"/>
                                    <a:pt x="408" y="795"/>
                                  </a:cubicBezTo>
                                  <a:lnTo>
                                    <a:pt x="399" y="795"/>
                                  </a:lnTo>
                                  <a:cubicBezTo>
                                    <a:pt x="401" y="778"/>
                                    <a:pt x="406" y="756"/>
                                    <a:pt x="413" y="729"/>
                                  </a:cubicBezTo>
                                  <a:cubicBezTo>
                                    <a:pt x="422" y="705"/>
                                    <a:pt x="444" y="666"/>
                                    <a:pt x="477" y="613"/>
                                  </a:cubicBezTo>
                                  <a:cubicBezTo>
                                    <a:pt x="495" y="586"/>
                                    <a:pt x="504" y="566"/>
                                    <a:pt x="504" y="556"/>
                                  </a:cubicBezTo>
                                  <a:cubicBezTo>
                                    <a:pt x="504" y="549"/>
                                    <a:pt x="499" y="537"/>
                                    <a:pt x="488" y="521"/>
                                  </a:cubicBezTo>
                                  <a:cubicBezTo>
                                    <a:pt x="483" y="513"/>
                                    <a:pt x="479" y="500"/>
                                    <a:pt x="475" y="483"/>
                                  </a:cubicBezTo>
                                  <a:cubicBezTo>
                                    <a:pt x="471" y="466"/>
                                    <a:pt x="468" y="454"/>
                                    <a:pt x="464" y="447"/>
                                  </a:cubicBezTo>
                                  <a:cubicBezTo>
                                    <a:pt x="462" y="443"/>
                                    <a:pt x="450" y="430"/>
                                    <a:pt x="428" y="408"/>
                                  </a:cubicBezTo>
                                  <a:cubicBezTo>
                                    <a:pt x="406" y="386"/>
                                    <a:pt x="394" y="374"/>
                                    <a:pt x="393" y="374"/>
                                  </a:cubicBezTo>
                                  <a:lnTo>
                                    <a:pt x="389" y="374"/>
                                  </a:lnTo>
                                  <a:cubicBezTo>
                                    <a:pt x="379" y="374"/>
                                    <a:pt x="371" y="378"/>
                                    <a:pt x="363" y="384"/>
                                  </a:cubicBezTo>
                                  <a:cubicBezTo>
                                    <a:pt x="355" y="390"/>
                                    <a:pt x="351" y="398"/>
                                    <a:pt x="351" y="408"/>
                                  </a:cubicBezTo>
                                  <a:cubicBezTo>
                                    <a:pt x="351" y="428"/>
                                    <a:pt x="357" y="447"/>
                                    <a:pt x="368" y="465"/>
                                  </a:cubicBezTo>
                                  <a:lnTo>
                                    <a:pt x="400" y="521"/>
                                  </a:lnTo>
                                  <a:cubicBezTo>
                                    <a:pt x="404" y="526"/>
                                    <a:pt x="403" y="535"/>
                                    <a:pt x="398" y="548"/>
                                  </a:cubicBezTo>
                                  <a:lnTo>
                                    <a:pt x="396" y="554"/>
                                  </a:lnTo>
                                  <a:lnTo>
                                    <a:pt x="389" y="554"/>
                                  </a:lnTo>
                                  <a:lnTo>
                                    <a:pt x="390" y="522"/>
                                  </a:lnTo>
                                  <a:cubicBezTo>
                                    <a:pt x="379" y="505"/>
                                    <a:pt x="369" y="487"/>
                                    <a:pt x="359" y="469"/>
                                  </a:cubicBezTo>
                                  <a:cubicBezTo>
                                    <a:pt x="348" y="447"/>
                                    <a:pt x="342" y="428"/>
                                    <a:pt x="342" y="413"/>
                                  </a:cubicBezTo>
                                  <a:cubicBezTo>
                                    <a:pt x="342" y="406"/>
                                    <a:pt x="344" y="399"/>
                                    <a:pt x="346" y="392"/>
                                  </a:cubicBezTo>
                                  <a:cubicBezTo>
                                    <a:pt x="335" y="386"/>
                                    <a:pt x="330" y="375"/>
                                    <a:pt x="330" y="358"/>
                                  </a:cubicBezTo>
                                  <a:cubicBezTo>
                                    <a:pt x="330" y="338"/>
                                    <a:pt x="332" y="324"/>
                                    <a:pt x="337" y="317"/>
                                  </a:cubicBezTo>
                                  <a:cubicBezTo>
                                    <a:pt x="344" y="305"/>
                                    <a:pt x="348" y="274"/>
                                    <a:pt x="348" y="223"/>
                                  </a:cubicBezTo>
                                  <a:lnTo>
                                    <a:pt x="348" y="223"/>
                                  </a:lnTo>
                                  <a:close/>
                                  <a:moveTo>
                                    <a:pt x="49" y="302"/>
                                  </a:moveTo>
                                  <a:lnTo>
                                    <a:pt x="49" y="302"/>
                                  </a:lnTo>
                                  <a:lnTo>
                                    <a:pt x="56" y="290"/>
                                  </a:lnTo>
                                  <a:cubicBezTo>
                                    <a:pt x="71" y="278"/>
                                    <a:pt x="80" y="271"/>
                                    <a:pt x="85" y="271"/>
                                  </a:cubicBezTo>
                                  <a:cubicBezTo>
                                    <a:pt x="85" y="272"/>
                                    <a:pt x="84" y="272"/>
                                    <a:pt x="83" y="273"/>
                                  </a:cubicBezTo>
                                  <a:cubicBezTo>
                                    <a:pt x="80" y="274"/>
                                    <a:pt x="79" y="275"/>
                                    <a:pt x="80" y="275"/>
                                  </a:cubicBezTo>
                                  <a:cubicBezTo>
                                    <a:pt x="80" y="279"/>
                                    <a:pt x="76" y="284"/>
                                    <a:pt x="68" y="291"/>
                                  </a:cubicBezTo>
                                  <a:cubicBezTo>
                                    <a:pt x="60" y="298"/>
                                    <a:pt x="53" y="302"/>
                                    <a:pt x="49" y="302"/>
                                  </a:cubicBezTo>
                                  <a:lnTo>
                                    <a:pt x="49" y="302"/>
                                  </a:lnTo>
                                  <a:close/>
                                  <a:moveTo>
                                    <a:pt x="151" y="480"/>
                                  </a:moveTo>
                                  <a:lnTo>
                                    <a:pt x="151" y="480"/>
                                  </a:lnTo>
                                  <a:cubicBezTo>
                                    <a:pt x="151" y="479"/>
                                    <a:pt x="149" y="479"/>
                                    <a:pt x="147" y="480"/>
                                  </a:cubicBezTo>
                                  <a:cubicBezTo>
                                    <a:pt x="145" y="480"/>
                                    <a:pt x="144" y="479"/>
                                    <a:pt x="144" y="478"/>
                                  </a:cubicBezTo>
                                  <a:lnTo>
                                    <a:pt x="144" y="475"/>
                                  </a:lnTo>
                                  <a:cubicBezTo>
                                    <a:pt x="147" y="474"/>
                                    <a:pt x="160" y="471"/>
                                    <a:pt x="183" y="467"/>
                                  </a:cubicBezTo>
                                  <a:cubicBezTo>
                                    <a:pt x="206" y="463"/>
                                    <a:pt x="219" y="461"/>
                                    <a:pt x="223" y="461"/>
                                  </a:cubicBezTo>
                                  <a:cubicBezTo>
                                    <a:pt x="224" y="461"/>
                                    <a:pt x="227" y="460"/>
                                    <a:pt x="231" y="457"/>
                                  </a:cubicBezTo>
                                  <a:lnTo>
                                    <a:pt x="233" y="457"/>
                                  </a:lnTo>
                                  <a:cubicBezTo>
                                    <a:pt x="259" y="441"/>
                                    <a:pt x="285" y="425"/>
                                    <a:pt x="312" y="409"/>
                                  </a:cubicBezTo>
                                  <a:lnTo>
                                    <a:pt x="314" y="409"/>
                                  </a:lnTo>
                                  <a:lnTo>
                                    <a:pt x="307" y="417"/>
                                  </a:lnTo>
                                  <a:cubicBezTo>
                                    <a:pt x="269" y="449"/>
                                    <a:pt x="231" y="468"/>
                                    <a:pt x="193" y="473"/>
                                  </a:cubicBezTo>
                                  <a:cubicBezTo>
                                    <a:pt x="186" y="474"/>
                                    <a:pt x="172" y="477"/>
                                    <a:pt x="151" y="480"/>
                                  </a:cubicBezTo>
                                  <a:lnTo>
                                    <a:pt x="151" y="480"/>
                                  </a:lnTo>
                                  <a:close/>
                                  <a:moveTo>
                                    <a:pt x="90" y="345"/>
                                  </a:moveTo>
                                  <a:lnTo>
                                    <a:pt x="90" y="345"/>
                                  </a:lnTo>
                                  <a:lnTo>
                                    <a:pt x="96" y="337"/>
                                  </a:lnTo>
                                  <a:cubicBezTo>
                                    <a:pt x="98" y="334"/>
                                    <a:pt x="103" y="330"/>
                                    <a:pt x="111" y="324"/>
                                  </a:cubicBezTo>
                                  <a:cubicBezTo>
                                    <a:pt x="113" y="327"/>
                                    <a:pt x="115" y="329"/>
                                    <a:pt x="115" y="330"/>
                                  </a:cubicBezTo>
                                  <a:cubicBezTo>
                                    <a:pt x="115" y="331"/>
                                    <a:pt x="114" y="332"/>
                                    <a:pt x="113" y="332"/>
                                  </a:cubicBezTo>
                                  <a:lnTo>
                                    <a:pt x="110" y="334"/>
                                  </a:lnTo>
                                  <a:cubicBezTo>
                                    <a:pt x="107" y="337"/>
                                    <a:pt x="105" y="340"/>
                                    <a:pt x="102" y="344"/>
                                  </a:cubicBezTo>
                                  <a:cubicBezTo>
                                    <a:pt x="100" y="346"/>
                                    <a:pt x="96" y="346"/>
                                    <a:pt x="90" y="345"/>
                                  </a:cubicBezTo>
                                  <a:lnTo>
                                    <a:pt x="90" y="345"/>
                                  </a:lnTo>
                                  <a:close/>
                                  <a:moveTo>
                                    <a:pt x="145" y="389"/>
                                  </a:moveTo>
                                  <a:lnTo>
                                    <a:pt x="145" y="389"/>
                                  </a:lnTo>
                                  <a:cubicBezTo>
                                    <a:pt x="141" y="394"/>
                                    <a:pt x="136" y="400"/>
                                    <a:pt x="128" y="408"/>
                                  </a:cubicBezTo>
                                  <a:cubicBezTo>
                                    <a:pt x="126" y="405"/>
                                    <a:pt x="125" y="402"/>
                                    <a:pt x="125" y="401"/>
                                  </a:cubicBezTo>
                                  <a:cubicBezTo>
                                    <a:pt x="125" y="395"/>
                                    <a:pt x="133" y="388"/>
                                    <a:pt x="148" y="380"/>
                                  </a:cubicBezTo>
                                  <a:lnTo>
                                    <a:pt x="151" y="376"/>
                                  </a:lnTo>
                                  <a:lnTo>
                                    <a:pt x="157" y="375"/>
                                  </a:lnTo>
                                  <a:lnTo>
                                    <a:pt x="159" y="382"/>
                                  </a:lnTo>
                                  <a:cubicBezTo>
                                    <a:pt x="155" y="383"/>
                                    <a:pt x="151" y="386"/>
                                    <a:pt x="145" y="389"/>
                                  </a:cubicBezTo>
                                  <a:lnTo>
                                    <a:pt x="145" y="389"/>
                                  </a:lnTo>
                                  <a:close/>
                                  <a:moveTo>
                                    <a:pt x="346" y="456"/>
                                  </a:moveTo>
                                  <a:lnTo>
                                    <a:pt x="346" y="456"/>
                                  </a:lnTo>
                                  <a:cubicBezTo>
                                    <a:pt x="346" y="458"/>
                                    <a:pt x="332" y="464"/>
                                    <a:pt x="303" y="473"/>
                                  </a:cubicBezTo>
                                  <a:cubicBezTo>
                                    <a:pt x="298" y="479"/>
                                    <a:pt x="276" y="494"/>
                                    <a:pt x="237" y="520"/>
                                  </a:cubicBezTo>
                                  <a:cubicBezTo>
                                    <a:pt x="197" y="546"/>
                                    <a:pt x="174" y="560"/>
                                    <a:pt x="167" y="563"/>
                                  </a:cubicBezTo>
                                  <a:cubicBezTo>
                                    <a:pt x="166" y="561"/>
                                    <a:pt x="165" y="559"/>
                                    <a:pt x="165" y="556"/>
                                  </a:cubicBezTo>
                                  <a:lnTo>
                                    <a:pt x="165" y="555"/>
                                  </a:lnTo>
                                  <a:cubicBezTo>
                                    <a:pt x="173" y="552"/>
                                    <a:pt x="180" y="548"/>
                                    <a:pt x="188" y="545"/>
                                  </a:cubicBezTo>
                                  <a:cubicBezTo>
                                    <a:pt x="196" y="541"/>
                                    <a:pt x="202" y="537"/>
                                    <a:pt x="207" y="532"/>
                                  </a:cubicBezTo>
                                  <a:cubicBezTo>
                                    <a:pt x="218" y="517"/>
                                    <a:pt x="250" y="496"/>
                                    <a:pt x="302" y="466"/>
                                  </a:cubicBezTo>
                                  <a:cubicBezTo>
                                    <a:pt x="304" y="465"/>
                                    <a:pt x="318" y="460"/>
                                    <a:pt x="343" y="451"/>
                                  </a:cubicBezTo>
                                  <a:lnTo>
                                    <a:pt x="346" y="454"/>
                                  </a:lnTo>
                                  <a:lnTo>
                                    <a:pt x="346" y="456"/>
                                  </a:lnTo>
                                  <a:close/>
                                  <a:moveTo>
                                    <a:pt x="284" y="612"/>
                                  </a:moveTo>
                                  <a:lnTo>
                                    <a:pt x="284" y="612"/>
                                  </a:lnTo>
                                  <a:cubicBezTo>
                                    <a:pt x="284" y="599"/>
                                    <a:pt x="293" y="572"/>
                                    <a:pt x="310" y="533"/>
                                  </a:cubicBezTo>
                                  <a:cubicBezTo>
                                    <a:pt x="327" y="492"/>
                                    <a:pt x="341" y="472"/>
                                    <a:pt x="351" y="472"/>
                                  </a:cubicBezTo>
                                  <a:lnTo>
                                    <a:pt x="352" y="475"/>
                                  </a:lnTo>
                                  <a:cubicBezTo>
                                    <a:pt x="352" y="480"/>
                                    <a:pt x="349" y="486"/>
                                    <a:pt x="342" y="493"/>
                                  </a:cubicBezTo>
                                  <a:cubicBezTo>
                                    <a:pt x="334" y="502"/>
                                    <a:pt x="330" y="508"/>
                                    <a:pt x="329" y="511"/>
                                  </a:cubicBezTo>
                                  <a:cubicBezTo>
                                    <a:pt x="328" y="514"/>
                                    <a:pt x="320" y="530"/>
                                    <a:pt x="307" y="561"/>
                                  </a:cubicBezTo>
                                  <a:cubicBezTo>
                                    <a:pt x="299" y="578"/>
                                    <a:pt x="295" y="591"/>
                                    <a:pt x="295" y="600"/>
                                  </a:cubicBezTo>
                                  <a:lnTo>
                                    <a:pt x="302" y="592"/>
                                  </a:lnTo>
                                  <a:lnTo>
                                    <a:pt x="292" y="620"/>
                                  </a:lnTo>
                                  <a:cubicBezTo>
                                    <a:pt x="291" y="625"/>
                                    <a:pt x="291" y="635"/>
                                    <a:pt x="293" y="650"/>
                                  </a:cubicBezTo>
                                  <a:cubicBezTo>
                                    <a:pt x="293" y="651"/>
                                    <a:pt x="295" y="655"/>
                                    <a:pt x="299" y="662"/>
                                  </a:cubicBezTo>
                                  <a:cubicBezTo>
                                    <a:pt x="303" y="670"/>
                                    <a:pt x="305" y="674"/>
                                    <a:pt x="305" y="676"/>
                                  </a:cubicBezTo>
                                  <a:lnTo>
                                    <a:pt x="298" y="678"/>
                                  </a:lnTo>
                                  <a:cubicBezTo>
                                    <a:pt x="294" y="673"/>
                                    <a:pt x="289" y="664"/>
                                    <a:pt x="284" y="652"/>
                                  </a:cubicBezTo>
                                  <a:lnTo>
                                    <a:pt x="284" y="612"/>
                                  </a:lnTo>
                                  <a:close/>
                                  <a:moveTo>
                                    <a:pt x="271" y="558"/>
                                  </a:moveTo>
                                  <a:lnTo>
                                    <a:pt x="271" y="558"/>
                                  </a:lnTo>
                                  <a:cubicBezTo>
                                    <a:pt x="271" y="559"/>
                                    <a:pt x="270" y="562"/>
                                    <a:pt x="269" y="567"/>
                                  </a:cubicBezTo>
                                  <a:cubicBezTo>
                                    <a:pt x="267" y="577"/>
                                    <a:pt x="262" y="595"/>
                                    <a:pt x="255" y="621"/>
                                  </a:cubicBezTo>
                                  <a:lnTo>
                                    <a:pt x="257" y="628"/>
                                  </a:lnTo>
                                  <a:cubicBezTo>
                                    <a:pt x="254" y="631"/>
                                    <a:pt x="251" y="632"/>
                                    <a:pt x="247" y="632"/>
                                  </a:cubicBezTo>
                                  <a:cubicBezTo>
                                    <a:pt x="246" y="630"/>
                                    <a:pt x="246" y="627"/>
                                    <a:pt x="246" y="624"/>
                                  </a:cubicBezTo>
                                  <a:cubicBezTo>
                                    <a:pt x="246" y="610"/>
                                    <a:pt x="251" y="587"/>
                                    <a:pt x="263" y="558"/>
                                  </a:cubicBezTo>
                                  <a:lnTo>
                                    <a:pt x="289" y="489"/>
                                  </a:lnTo>
                                  <a:lnTo>
                                    <a:pt x="295" y="481"/>
                                  </a:lnTo>
                                  <a:cubicBezTo>
                                    <a:pt x="295" y="489"/>
                                    <a:pt x="292" y="500"/>
                                    <a:pt x="286" y="513"/>
                                  </a:cubicBezTo>
                                  <a:cubicBezTo>
                                    <a:pt x="279" y="529"/>
                                    <a:pt x="275" y="540"/>
                                    <a:pt x="274" y="546"/>
                                  </a:cubicBezTo>
                                  <a:lnTo>
                                    <a:pt x="271" y="558"/>
                                  </a:lnTo>
                                  <a:close/>
                                  <a:moveTo>
                                    <a:pt x="446" y="349"/>
                                  </a:moveTo>
                                  <a:lnTo>
                                    <a:pt x="446" y="349"/>
                                  </a:lnTo>
                                  <a:cubicBezTo>
                                    <a:pt x="444" y="315"/>
                                    <a:pt x="442" y="295"/>
                                    <a:pt x="439" y="289"/>
                                  </a:cubicBezTo>
                                  <a:cubicBezTo>
                                    <a:pt x="432" y="270"/>
                                    <a:pt x="415" y="261"/>
                                    <a:pt x="388" y="261"/>
                                  </a:cubicBezTo>
                                  <a:cubicBezTo>
                                    <a:pt x="376" y="261"/>
                                    <a:pt x="367" y="268"/>
                                    <a:pt x="362" y="282"/>
                                  </a:cubicBezTo>
                                  <a:cubicBezTo>
                                    <a:pt x="358" y="290"/>
                                    <a:pt x="355" y="299"/>
                                    <a:pt x="351" y="309"/>
                                  </a:cubicBezTo>
                                  <a:cubicBezTo>
                                    <a:pt x="343" y="332"/>
                                    <a:pt x="338" y="348"/>
                                    <a:pt x="338" y="357"/>
                                  </a:cubicBezTo>
                                  <a:cubicBezTo>
                                    <a:pt x="338" y="370"/>
                                    <a:pt x="342" y="379"/>
                                    <a:pt x="350" y="383"/>
                                  </a:cubicBezTo>
                                  <a:cubicBezTo>
                                    <a:pt x="354" y="374"/>
                                    <a:pt x="358" y="369"/>
                                    <a:pt x="361" y="369"/>
                                  </a:cubicBezTo>
                                  <a:cubicBezTo>
                                    <a:pt x="362" y="369"/>
                                    <a:pt x="362" y="369"/>
                                    <a:pt x="362" y="370"/>
                                  </a:cubicBezTo>
                                  <a:cubicBezTo>
                                    <a:pt x="362" y="371"/>
                                    <a:pt x="362" y="372"/>
                                    <a:pt x="362" y="374"/>
                                  </a:cubicBezTo>
                                  <a:cubicBezTo>
                                    <a:pt x="361" y="377"/>
                                    <a:pt x="358" y="379"/>
                                    <a:pt x="354" y="379"/>
                                  </a:cubicBezTo>
                                  <a:cubicBezTo>
                                    <a:pt x="350" y="379"/>
                                    <a:pt x="345" y="376"/>
                                    <a:pt x="340" y="370"/>
                                  </a:cubicBezTo>
                                  <a:lnTo>
                                    <a:pt x="338" y="367"/>
                                  </a:lnTo>
                                  <a:cubicBezTo>
                                    <a:pt x="338" y="357"/>
                                    <a:pt x="344" y="344"/>
                                    <a:pt x="354" y="328"/>
                                  </a:cubicBezTo>
                                  <a:cubicBezTo>
                                    <a:pt x="361" y="326"/>
                                    <a:pt x="366" y="325"/>
                                    <a:pt x="369" y="325"/>
                                  </a:cubicBezTo>
                                  <a:cubicBezTo>
                                    <a:pt x="387" y="325"/>
                                    <a:pt x="397" y="334"/>
                                    <a:pt x="397" y="354"/>
                                  </a:cubicBezTo>
                                  <a:lnTo>
                                    <a:pt x="397" y="366"/>
                                  </a:lnTo>
                                  <a:cubicBezTo>
                                    <a:pt x="393" y="369"/>
                                    <a:pt x="382" y="370"/>
                                    <a:pt x="362" y="370"/>
                                  </a:cubicBezTo>
                                  <a:cubicBezTo>
                                    <a:pt x="375" y="368"/>
                                    <a:pt x="384" y="366"/>
                                    <a:pt x="391" y="366"/>
                                  </a:cubicBezTo>
                                  <a:cubicBezTo>
                                    <a:pt x="395" y="366"/>
                                    <a:pt x="399" y="367"/>
                                    <a:pt x="402" y="368"/>
                                  </a:cubicBezTo>
                                  <a:cubicBezTo>
                                    <a:pt x="410" y="358"/>
                                    <a:pt x="414" y="347"/>
                                    <a:pt x="414" y="334"/>
                                  </a:cubicBezTo>
                                  <a:cubicBezTo>
                                    <a:pt x="414" y="330"/>
                                    <a:pt x="418" y="328"/>
                                    <a:pt x="424" y="329"/>
                                  </a:cubicBezTo>
                                  <a:lnTo>
                                    <a:pt x="424" y="330"/>
                                  </a:lnTo>
                                  <a:cubicBezTo>
                                    <a:pt x="428" y="326"/>
                                    <a:pt x="432" y="322"/>
                                    <a:pt x="436" y="317"/>
                                  </a:cubicBezTo>
                                  <a:lnTo>
                                    <a:pt x="443" y="320"/>
                                  </a:lnTo>
                                  <a:cubicBezTo>
                                    <a:pt x="443" y="325"/>
                                    <a:pt x="439" y="330"/>
                                    <a:pt x="431" y="336"/>
                                  </a:cubicBezTo>
                                  <a:cubicBezTo>
                                    <a:pt x="427" y="339"/>
                                    <a:pt x="423" y="345"/>
                                    <a:pt x="419" y="354"/>
                                  </a:cubicBezTo>
                                  <a:cubicBezTo>
                                    <a:pt x="414" y="365"/>
                                    <a:pt x="411" y="371"/>
                                    <a:pt x="410" y="373"/>
                                  </a:cubicBezTo>
                                  <a:cubicBezTo>
                                    <a:pt x="418" y="383"/>
                                    <a:pt x="431" y="399"/>
                                    <a:pt x="449" y="419"/>
                                  </a:cubicBezTo>
                                  <a:cubicBezTo>
                                    <a:pt x="449" y="415"/>
                                    <a:pt x="448" y="391"/>
                                    <a:pt x="446" y="349"/>
                                  </a:cubicBezTo>
                                  <a:lnTo>
                                    <a:pt x="446" y="349"/>
                                  </a:lnTo>
                                  <a:close/>
                                  <a:moveTo>
                                    <a:pt x="370" y="334"/>
                                  </a:moveTo>
                                  <a:lnTo>
                                    <a:pt x="370" y="334"/>
                                  </a:lnTo>
                                  <a:lnTo>
                                    <a:pt x="359" y="336"/>
                                  </a:lnTo>
                                  <a:cubicBezTo>
                                    <a:pt x="357" y="342"/>
                                    <a:pt x="354" y="352"/>
                                    <a:pt x="349" y="366"/>
                                  </a:cubicBezTo>
                                  <a:cubicBezTo>
                                    <a:pt x="352" y="367"/>
                                    <a:pt x="356" y="367"/>
                                    <a:pt x="360" y="367"/>
                                  </a:cubicBezTo>
                                  <a:cubicBezTo>
                                    <a:pt x="356" y="367"/>
                                    <a:pt x="366" y="365"/>
                                    <a:pt x="388" y="362"/>
                                  </a:cubicBezTo>
                                  <a:cubicBezTo>
                                    <a:pt x="388" y="356"/>
                                    <a:pt x="387" y="348"/>
                                    <a:pt x="385" y="338"/>
                                  </a:cubicBezTo>
                                  <a:cubicBezTo>
                                    <a:pt x="382" y="334"/>
                                    <a:pt x="377" y="333"/>
                                    <a:pt x="370" y="334"/>
                                  </a:cubicBezTo>
                                  <a:lnTo>
                                    <a:pt x="370" y="334"/>
                                  </a:lnTo>
                                  <a:close/>
                                  <a:moveTo>
                                    <a:pt x="393" y="381"/>
                                  </a:moveTo>
                                  <a:lnTo>
                                    <a:pt x="393" y="381"/>
                                  </a:lnTo>
                                  <a:cubicBezTo>
                                    <a:pt x="384" y="386"/>
                                    <a:pt x="376" y="399"/>
                                    <a:pt x="369" y="420"/>
                                  </a:cubicBezTo>
                                  <a:cubicBezTo>
                                    <a:pt x="373" y="425"/>
                                    <a:pt x="379" y="433"/>
                                    <a:pt x="388" y="443"/>
                                  </a:cubicBezTo>
                                  <a:lnTo>
                                    <a:pt x="389" y="443"/>
                                  </a:lnTo>
                                  <a:cubicBezTo>
                                    <a:pt x="395" y="436"/>
                                    <a:pt x="403" y="425"/>
                                    <a:pt x="412" y="411"/>
                                  </a:cubicBezTo>
                                  <a:cubicBezTo>
                                    <a:pt x="412" y="404"/>
                                    <a:pt x="406" y="394"/>
                                    <a:pt x="393" y="381"/>
                                  </a:cubicBezTo>
                                  <a:lnTo>
                                    <a:pt x="393" y="381"/>
                                  </a:lnTo>
                                  <a:close/>
                                  <a:moveTo>
                                    <a:pt x="416" y="379"/>
                                  </a:moveTo>
                                  <a:lnTo>
                                    <a:pt x="416" y="379"/>
                                  </a:lnTo>
                                  <a:lnTo>
                                    <a:pt x="408" y="379"/>
                                  </a:lnTo>
                                  <a:lnTo>
                                    <a:pt x="408" y="371"/>
                                  </a:lnTo>
                                  <a:lnTo>
                                    <a:pt x="422" y="370"/>
                                  </a:lnTo>
                                  <a:cubicBezTo>
                                    <a:pt x="426" y="368"/>
                                    <a:pt x="430" y="366"/>
                                    <a:pt x="437" y="362"/>
                                  </a:cubicBezTo>
                                  <a:cubicBezTo>
                                    <a:pt x="438" y="364"/>
                                    <a:pt x="439" y="366"/>
                                    <a:pt x="439" y="370"/>
                                  </a:cubicBezTo>
                                  <a:cubicBezTo>
                                    <a:pt x="434" y="376"/>
                                    <a:pt x="426" y="379"/>
                                    <a:pt x="416" y="379"/>
                                  </a:cubicBezTo>
                                  <a:lnTo>
                                    <a:pt x="416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50"/>
                          <wps:cNvSpPr>
                            <a:spLocks/>
                          </wps:cNvSpPr>
                          <wps:spPr bwMode="auto">
                            <a:xfrm>
                              <a:off x="685" y="2633"/>
                              <a:ext cx="2" cy="1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51"/>
                          <wps:cNvSpPr>
                            <a:spLocks/>
                          </wps:cNvSpPr>
                          <wps:spPr bwMode="auto">
                            <a:xfrm>
                              <a:off x="687" y="2633"/>
                              <a:ext cx="894" cy="1"/>
                            </a:xfrm>
                            <a:custGeom>
                              <a:avLst/>
                              <a:gdLst>
                                <a:gd name="T0" fmla="*/ 0 w 1748"/>
                                <a:gd name="T1" fmla="*/ 3 h 3"/>
                                <a:gd name="T2" fmla="*/ 0 w 1748"/>
                                <a:gd name="T3" fmla="*/ 3 h 3"/>
                                <a:gd name="T4" fmla="*/ 1748 w 1748"/>
                                <a:gd name="T5" fmla="*/ 3 h 3"/>
                                <a:gd name="T6" fmla="*/ 1748 w 1748"/>
                                <a:gd name="T7" fmla="*/ 0 h 3"/>
                                <a:gd name="T8" fmla="*/ 0 w 1748"/>
                                <a:gd name="T9" fmla="*/ 0 h 3"/>
                                <a:gd name="T10" fmla="*/ 0 w 1748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8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8" y="3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52"/>
                          <wps:cNvSpPr>
                            <a:spLocks/>
                          </wps:cNvSpPr>
                          <wps:spPr bwMode="auto">
                            <a:xfrm>
                              <a:off x="1581" y="2633"/>
                              <a:ext cx="2" cy="1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53"/>
                          <wps:cNvSpPr>
                            <a:spLocks/>
                          </wps:cNvSpPr>
                          <wps:spPr bwMode="auto">
                            <a:xfrm>
                              <a:off x="2476" y="2633"/>
                              <a:ext cx="2" cy="1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54"/>
                          <wps:cNvSpPr>
                            <a:spLocks/>
                          </wps:cNvSpPr>
                          <wps:spPr bwMode="auto">
                            <a:xfrm>
                              <a:off x="2478" y="2633"/>
                              <a:ext cx="901" cy="1"/>
                            </a:xfrm>
                            <a:custGeom>
                              <a:avLst/>
                              <a:gdLst>
                                <a:gd name="T0" fmla="*/ 0 w 1763"/>
                                <a:gd name="T1" fmla="*/ 3 h 3"/>
                                <a:gd name="T2" fmla="*/ 0 w 1763"/>
                                <a:gd name="T3" fmla="*/ 3 h 3"/>
                                <a:gd name="T4" fmla="*/ 1763 w 1763"/>
                                <a:gd name="T5" fmla="*/ 3 h 3"/>
                                <a:gd name="T6" fmla="*/ 1763 w 1763"/>
                                <a:gd name="T7" fmla="*/ 0 h 3"/>
                                <a:gd name="T8" fmla="*/ 0 w 1763"/>
                                <a:gd name="T9" fmla="*/ 0 h 3"/>
                                <a:gd name="T10" fmla="*/ 0 w 176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3" y="3"/>
                                  </a:lnTo>
                                  <a:lnTo>
                                    <a:pt x="1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55"/>
                          <wps:cNvSpPr>
                            <a:spLocks/>
                          </wps:cNvSpPr>
                          <wps:spPr bwMode="auto">
                            <a:xfrm>
                              <a:off x="3379" y="2633"/>
                              <a:ext cx="2" cy="1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56"/>
                          <wps:cNvSpPr>
                            <a:spLocks/>
                          </wps:cNvSpPr>
                          <wps:spPr bwMode="auto">
                            <a:xfrm>
                              <a:off x="685" y="2650"/>
                              <a:ext cx="2" cy="44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64 h 864"/>
                                <a:gd name="T2" fmla="*/ 0 w 3"/>
                                <a:gd name="T3" fmla="*/ 864 h 864"/>
                                <a:gd name="T4" fmla="*/ 3 w 3"/>
                                <a:gd name="T5" fmla="*/ 864 h 864"/>
                                <a:gd name="T6" fmla="*/ 3 w 3"/>
                                <a:gd name="T7" fmla="*/ 0 h 864"/>
                                <a:gd name="T8" fmla="*/ 0 w 3"/>
                                <a:gd name="T9" fmla="*/ 0 h 864"/>
                                <a:gd name="T10" fmla="*/ 0 w 3"/>
                                <a:gd name="T11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64">
                                  <a:moveTo>
                                    <a:pt x="0" y="864"/>
                                  </a:moveTo>
                                  <a:lnTo>
                                    <a:pt x="0" y="864"/>
                                  </a:lnTo>
                                  <a:lnTo>
                                    <a:pt x="3" y="86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57"/>
                          <wps:cNvSpPr>
                            <a:spLocks/>
                          </wps:cNvSpPr>
                          <wps:spPr bwMode="auto">
                            <a:xfrm>
                              <a:off x="1581" y="2650"/>
                              <a:ext cx="2" cy="44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64 h 864"/>
                                <a:gd name="T2" fmla="*/ 0 w 3"/>
                                <a:gd name="T3" fmla="*/ 864 h 864"/>
                                <a:gd name="T4" fmla="*/ 3 w 3"/>
                                <a:gd name="T5" fmla="*/ 864 h 864"/>
                                <a:gd name="T6" fmla="*/ 3 w 3"/>
                                <a:gd name="T7" fmla="*/ 0 h 864"/>
                                <a:gd name="T8" fmla="*/ 0 w 3"/>
                                <a:gd name="T9" fmla="*/ 0 h 864"/>
                                <a:gd name="T10" fmla="*/ 0 w 3"/>
                                <a:gd name="T11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64">
                                  <a:moveTo>
                                    <a:pt x="0" y="864"/>
                                  </a:moveTo>
                                  <a:lnTo>
                                    <a:pt x="0" y="864"/>
                                  </a:lnTo>
                                  <a:lnTo>
                                    <a:pt x="3" y="86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58"/>
                          <wps:cNvSpPr>
                            <a:spLocks/>
                          </wps:cNvSpPr>
                          <wps:spPr bwMode="auto">
                            <a:xfrm>
                              <a:off x="2476" y="2650"/>
                              <a:ext cx="2" cy="44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64 h 864"/>
                                <a:gd name="T2" fmla="*/ 0 w 3"/>
                                <a:gd name="T3" fmla="*/ 864 h 864"/>
                                <a:gd name="T4" fmla="*/ 3 w 3"/>
                                <a:gd name="T5" fmla="*/ 864 h 864"/>
                                <a:gd name="T6" fmla="*/ 3 w 3"/>
                                <a:gd name="T7" fmla="*/ 0 h 864"/>
                                <a:gd name="T8" fmla="*/ 0 w 3"/>
                                <a:gd name="T9" fmla="*/ 0 h 864"/>
                                <a:gd name="T10" fmla="*/ 0 w 3"/>
                                <a:gd name="T11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64">
                                  <a:moveTo>
                                    <a:pt x="0" y="864"/>
                                  </a:moveTo>
                                  <a:lnTo>
                                    <a:pt x="0" y="864"/>
                                  </a:lnTo>
                                  <a:lnTo>
                                    <a:pt x="3" y="86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59"/>
                          <wps:cNvSpPr>
                            <a:spLocks/>
                          </wps:cNvSpPr>
                          <wps:spPr bwMode="auto">
                            <a:xfrm>
                              <a:off x="3379" y="2650"/>
                              <a:ext cx="2" cy="44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64 h 864"/>
                                <a:gd name="T2" fmla="*/ 0 w 4"/>
                                <a:gd name="T3" fmla="*/ 864 h 864"/>
                                <a:gd name="T4" fmla="*/ 4 w 4"/>
                                <a:gd name="T5" fmla="*/ 864 h 864"/>
                                <a:gd name="T6" fmla="*/ 4 w 4"/>
                                <a:gd name="T7" fmla="*/ 0 h 864"/>
                                <a:gd name="T8" fmla="*/ 0 w 4"/>
                                <a:gd name="T9" fmla="*/ 0 h 864"/>
                                <a:gd name="T10" fmla="*/ 0 w 4"/>
                                <a:gd name="T11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64">
                                  <a:moveTo>
                                    <a:pt x="0" y="864"/>
                                  </a:moveTo>
                                  <a:lnTo>
                                    <a:pt x="0" y="864"/>
                                  </a:lnTo>
                                  <a:lnTo>
                                    <a:pt x="4" y="86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1027" y="3122"/>
                              <a:ext cx="208" cy="394"/>
                            </a:xfrm>
                            <a:custGeom>
                              <a:avLst/>
                              <a:gdLst>
                                <a:gd name="T0" fmla="*/ 225 w 408"/>
                                <a:gd name="T1" fmla="*/ 90 h 774"/>
                                <a:gd name="T2" fmla="*/ 240 w 408"/>
                                <a:gd name="T3" fmla="*/ 214 h 774"/>
                                <a:gd name="T4" fmla="*/ 265 w 408"/>
                                <a:gd name="T5" fmla="*/ 212 h 774"/>
                                <a:gd name="T6" fmla="*/ 308 w 408"/>
                                <a:gd name="T7" fmla="*/ 402 h 774"/>
                                <a:gd name="T8" fmla="*/ 332 w 408"/>
                                <a:gd name="T9" fmla="*/ 402 h 774"/>
                                <a:gd name="T10" fmla="*/ 57 w 408"/>
                                <a:gd name="T11" fmla="*/ 162 h 774"/>
                                <a:gd name="T12" fmla="*/ 63 w 408"/>
                                <a:gd name="T13" fmla="*/ 149 h 774"/>
                                <a:gd name="T14" fmla="*/ 257 w 408"/>
                                <a:gd name="T15" fmla="*/ 393 h 774"/>
                                <a:gd name="T16" fmla="*/ 257 w 408"/>
                                <a:gd name="T17" fmla="*/ 384 h 774"/>
                                <a:gd name="T18" fmla="*/ 257 w 408"/>
                                <a:gd name="T19" fmla="*/ 393 h 774"/>
                                <a:gd name="T20" fmla="*/ 91 w 408"/>
                                <a:gd name="T21" fmla="*/ 239 h 774"/>
                                <a:gd name="T22" fmla="*/ 75 w 408"/>
                                <a:gd name="T23" fmla="*/ 255 h 774"/>
                                <a:gd name="T24" fmla="*/ 364 w 408"/>
                                <a:gd name="T25" fmla="*/ 412 h 774"/>
                                <a:gd name="T26" fmla="*/ 337 w 408"/>
                                <a:gd name="T27" fmla="*/ 371 h 774"/>
                                <a:gd name="T28" fmla="*/ 297 w 408"/>
                                <a:gd name="T29" fmla="*/ 253 h 774"/>
                                <a:gd name="T30" fmla="*/ 285 w 408"/>
                                <a:gd name="T31" fmla="*/ 314 h 774"/>
                                <a:gd name="T32" fmla="*/ 279 w 408"/>
                                <a:gd name="T33" fmla="*/ 321 h 774"/>
                                <a:gd name="T34" fmla="*/ 269 w 408"/>
                                <a:gd name="T35" fmla="*/ 223 h 774"/>
                                <a:gd name="T36" fmla="*/ 237 w 408"/>
                                <a:gd name="T37" fmla="*/ 62 h 774"/>
                                <a:gd name="T38" fmla="*/ 209 w 408"/>
                                <a:gd name="T39" fmla="*/ 24 h 774"/>
                                <a:gd name="T40" fmla="*/ 204 w 408"/>
                                <a:gd name="T41" fmla="*/ 88 h 774"/>
                                <a:gd name="T42" fmla="*/ 203 w 408"/>
                                <a:gd name="T43" fmla="*/ 261 h 774"/>
                                <a:gd name="T44" fmla="*/ 122 w 408"/>
                                <a:gd name="T45" fmla="*/ 226 h 774"/>
                                <a:gd name="T46" fmla="*/ 26 w 408"/>
                                <a:gd name="T47" fmla="*/ 127 h 774"/>
                                <a:gd name="T48" fmla="*/ 31 w 408"/>
                                <a:gd name="T49" fmla="*/ 182 h 774"/>
                                <a:gd name="T50" fmla="*/ 109 w 408"/>
                                <a:gd name="T51" fmla="*/ 428 h 774"/>
                                <a:gd name="T52" fmla="*/ 85 w 408"/>
                                <a:gd name="T53" fmla="*/ 475 h 774"/>
                                <a:gd name="T54" fmla="*/ 181 w 408"/>
                                <a:gd name="T55" fmla="*/ 774 h 774"/>
                                <a:gd name="T56" fmla="*/ 75 w 408"/>
                                <a:gd name="T57" fmla="*/ 472 h 774"/>
                                <a:gd name="T58" fmla="*/ 44 w 408"/>
                                <a:gd name="T59" fmla="*/ 253 h 774"/>
                                <a:gd name="T60" fmla="*/ 58 w 408"/>
                                <a:gd name="T61" fmla="*/ 83 h 774"/>
                                <a:gd name="T62" fmla="*/ 155 w 408"/>
                                <a:gd name="T63" fmla="*/ 273 h 774"/>
                                <a:gd name="T64" fmla="*/ 193 w 408"/>
                                <a:gd name="T65" fmla="*/ 235 h 774"/>
                                <a:gd name="T66" fmla="*/ 209 w 408"/>
                                <a:gd name="T67" fmla="*/ 11 h 774"/>
                                <a:gd name="T68" fmla="*/ 279 w 408"/>
                                <a:gd name="T69" fmla="*/ 205 h 774"/>
                                <a:gd name="T70" fmla="*/ 304 w 408"/>
                                <a:gd name="T71" fmla="*/ 245 h 774"/>
                                <a:gd name="T72" fmla="*/ 391 w 408"/>
                                <a:gd name="T73" fmla="*/ 448 h 774"/>
                                <a:gd name="T74" fmla="*/ 376 w 408"/>
                                <a:gd name="T75" fmla="*/ 595 h 774"/>
                                <a:gd name="T76" fmla="*/ 393 w 408"/>
                                <a:gd name="T77" fmla="*/ 694 h 774"/>
                                <a:gd name="T78" fmla="*/ 384 w 408"/>
                                <a:gd name="T79" fmla="*/ 697 h 774"/>
                                <a:gd name="T80" fmla="*/ 364 w 408"/>
                                <a:gd name="T81" fmla="*/ 700 h 774"/>
                                <a:gd name="T82" fmla="*/ 363 w 408"/>
                                <a:gd name="T83" fmla="*/ 632 h 774"/>
                                <a:gd name="T84" fmla="*/ 375 w 408"/>
                                <a:gd name="T85" fmla="*/ 481 h 774"/>
                                <a:gd name="T86" fmla="*/ 381 w 408"/>
                                <a:gd name="T87" fmla="*/ 424 h 774"/>
                                <a:gd name="T88" fmla="*/ 162 w 408"/>
                                <a:gd name="T89" fmla="*/ 389 h 774"/>
                                <a:gd name="T90" fmla="*/ 164 w 408"/>
                                <a:gd name="T91" fmla="*/ 398 h 774"/>
                                <a:gd name="T92" fmla="*/ 181 w 408"/>
                                <a:gd name="T93" fmla="*/ 452 h 774"/>
                                <a:gd name="T94" fmla="*/ 219 w 408"/>
                                <a:gd name="T95" fmla="*/ 567 h 774"/>
                                <a:gd name="T96" fmla="*/ 177 w 408"/>
                                <a:gd name="T97" fmla="*/ 750 h 774"/>
                                <a:gd name="T98" fmla="*/ 261 w 408"/>
                                <a:gd name="T99" fmla="*/ 757 h 774"/>
                                <a:gd name="T100" fmla="*/ 233 w 408"/>
                                <a:gd name="T101" fmla="*/ 9 h 774"/>
                                <a:gd name="T102" fmla="*/ 252 w 408"/>
                                <a:gd name="T103" fmla="*/ 43 h 774"/>
                                <a:gd name="T104" fmla="*/ 32 w 408"/>
                                <a:gd name="T105" fmla="*/ 77 h 774"/>
                                <a:gd name="T106" fmla="*/ 32 w 408"/>
                                <a:gd name="T107" fmla="*/ 77 h 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08" h="774">
                                  <a:moveTo>
                                    <a:pt x="243" y="103"/>
                                  </a:moveTo>
                                  <a:lnTo>
                                    <a:pt x="243" y="103"/>
                                  </a:lnTo>
                                  <a:cubicBezTo>
                                    <a:pt x="237" y="103"/>
                                    <a:pt x="230" y="101"/>
                                    <a:pt x="225" y="97"/>
                                  </a:cubicBezTo>
                                  <a:cubicBezTo>
                                    <a:pt x="225" y="94"/>
                                    <a:pt x="225" y="92"/>
                                    <a:pt x="225" y="90"/>
                                  </a:cubicBezTo>
                                  <a:cubicBezTo>
                                    <a:pt x="235" y="93"/>
                                    <a:pt x="244" y="94"/>
                                    <a:pt x="251" y="94"/>
                                  </a:cubicBezTo>
                                  <a:cubicBezTo>
                                    <a:pt x="251" y="95"/>
                                    <a:pt x="253" y="98"/>
                                    <a:pt x="256" y="103"/>
                                  </a:cubicBezTo>
                                  <a:lnTo>
                                    <a:pt x="243" y="103"/>
                                  </a:lnTo>
                                  <a:close/>
                                  <a:moveTo>
                                    <a:pt x="240" y="214"/>
                                  </a:moveTo>
                                  <a:lnTo>
                                    <a:pt x="240" y="214"/>
                                  </a:lnTo>
                                  <a:cubicBezTo>
                                    <a:pt x="230" y="214"/>
                                    <a:pt x="224" y="211"/>
                                    <a:pt x="220" y="203"/>
                                  </a:cubicBezTo>
                                  <a:cubicBezTo>
                                    <a:pt x="231" y="205"/>
                                    <a:pt x="246" y="205"/>
                                    <a:pt x="265" y="203"/>
                                  </a:cubicBezTo>
                                  <a:lnTo>
                                    <a:pt x="265" y="212"/>
                                  </a:lnTo>
                                  <a:cubicBezTo>
                                    <a:pt x="261" y="212"/>
                                    <a:pt x="257" y="212"/>
                                    <a:pt x="251" y="213"/>
                                  </a:cubicBezTo>
                                  <a:cubicBezTo>
                                    <a:pt x="244" y="214"/>
                                    <a:pt x="241" y="214"/>
                                    <a:pt x="240" y="214"/>
                                  </a:cubicBezTo>
                                  <a:lnTo>
                                    <a:pt x="240" y="214"/>
                                  </a:lnTo>
                                  <a:close/>
                                  <a:moveTo>
                                    <a:pt x="308" y="402"/>
                                  </a:moveTo>
                                  <a:lnTo>
                                    <a:pt x="308" y="402"/>
                                  </a:lnTo>
                                  <a:lnTo>
                                    <a:pt x="308" y="393"/>
                                  </a:lnTo>
                                  <a:lnTo>
                                    <a:pt x="332" y="395"/>
                                  </a:lnTo>
                                  <a:lnTo>
                                    <a:pt x="332" y="402"/>
                                  </a:lnTo>
                                  <a:lnTo>
                                    <a:pt x="308" y="402"/>
                                  </a:lnTo>
                                  <a:close/>
                                  <a:moveTo>
                                    <a:pt x="72" y="155"/>
                                  </a:moveTo>
                                  <a:lnTo>
                                    <a:pt x="72" y="155"/>
                                  </a:lnTo>
                                  <a:cubicBezTo>
                                    <a:pt x="70" y="156"/>
                                    <a:pt x="65" y="158"/>
                                    <a:pt x="57" y="162"/>
                                  </a:cubicBezTo>
                                  <a:cubicBezTo>
                                    <a:pt x="51" y="166"/>
                                    <a:pt x="46" y="167"/>
                                    <a:pt x="42" y="167"/>
                                  </a:cubicBezTo>
                                  <a:cubicBezTo>
                                    <a:pt x="38" y="167"/>
                                    <a:pt x="37" y="165"/>
                                    <a:pt x="36" y="161"/>
                                  </a:cubicBezTo>
                                  <a:cubicBezTo>
                                    <a:pt x="36" y="161"/>
                                    <a:pt x="36" y="160"/>
                                    <a:pt x="36" y="158"/>
                                  </a:cubicBezTo>
                                  <a:cubicBezTo>
                                    <a:pt x="42" y="160"/>
                                    <a:pt x="51" y="157"/>
                                    <a:pt x="63" y="149"/>
                                  </a:cubicBezTo>
                                  <a:lnTo>
                                    <a:pt x="73" y="149"/>
                                  </a:lnTo>
                                  <a:cubicBezTo>
                                    <a:pt x="73" y="150"/>
                                    <a:pt x="73" y="153"/>
                                    <a:pt x="72" y="155"/>
                                  </a:cubicBezTo>
                                  <a:lnTo>
                                    <a:pt x="72" y="155"/>
                                  </a:lnTo>
                                  <a:close/>
                                  <a:moveTo>
                                    <a:pt x="257" y="393"/>
                                  </a:moveTo>
                                  <a:lnTo>
                                    <a:pt x="257" y="393"/>
                                  </a:lnTo>
                                  <a:cubicBezTo>
                                    <a:pt x="251" y="393"/>
                                    <a:pt x="244" y="391"/>
                                    <a:pt x="236" y="389"/>
                                  </a:cubicBezTo>
                                  <a:lnTo>
                                    <a:pt x="236" y="380"/>
                                  </a:lnTo>
                                  <a:cubicBezTo>
                                    <a:pt x="244" y="382"/>
                                    <a:pt x="251" y="384"/>
                                    <a:pt x="257" y="384"/>
                                  </a:cubicBezTo>
                                  <a:cubicBezTo>
                                    <a:pt x="261" y="384"/>
                                    <a:pt x="266" y="382"/>
                                    <a:pt x="272" y="378"/>
                                  </a:cubicBezTo>
                                  <a:lnTo>
                                    <a:pt x="281" y="378"/>
                                  </a:lnTo>
                                  <a:cubicBezTo>
                                    <a:pt x="276" y="388"/>
                                    <a:pt x="268" y="393"/>
                                    <a:pt x="257" y="393"/>
                                  </a:cubicBezTo>
                                  <a:lnTo>
                                    <a:pt x="257" y="393"/>
                                  </a:lnTo>
                                  <a:close/>
                                  <a:moveTo>
                                    <a:pt x="75" y="255"/>
                                  </a:moveTo>
                                  <a:lnTo>
                                    <a:pt x="75" y="255"/>
                                  </a:lnTo>
                                  <a:cubicBezTo>
                                    <a:pt x="71" y="255"/>
                                    <a:pt x="68" y="252"/>
                                    <a:pt x="66" y="246"/>
                                  </a:cubicBezTo>
                                  <a:cubicBezTo>
                                    <a:pt x="76" y="248"/>
                                    <a:pt x="85" y="246"/>
                                    <a:pt x="91" y="239"/>
                                  </a:cubicBezTo>
                                  <a:lnTo>
                                    <a:pt x="94" y="236"/>
                                  </a:lnTo>
                                  <a:cubicBezTo>
                                    <a:pt x="99" y="232"/>
                                    <a:pt x="103" y="230"/>
                                    <a:pt x="107" y="232"/>
                                  </a:cubicBezTo>
                                  <a:cubicBezTo>
                                    <a:pt x="96" y="247"/>
                                    <a:pt x="86" y="255"/>
                                    <a:pt x="75" y="255"/>
                                  </a:cubicBezTo>
                                  <a:lnTo>
                                    <a:pt x="75" y="255"/>
                                  </a:lnTo>
                                  <a:close/>
                                  <a:moveTo>
                                    <a:pt x="381" y="424"/>
                                  </a:moveTo>
                                  <a:lnTo>
                                    <a:pt x="381" y="424"/>
                                  </a:lnTo>
                                  <a:cubicBezTo>
                                    <a:pt x="381" y="426"/>
                                    <a:pt x="380" y="426"/>
                                    <a:pt x="378" y="426"/>
                                  </a:cubicBezTo>
                                  <a:cubicBezTo>
                                    <a:pt x="372" y="426"/>
                                    <a:pt x="368" y="422"/>
                                    <a:pt x="364" y="412"/>
                                  </a:cubicBezTo>
                                  <a:lnTo>
                                    <a:pt x="372" y="412"/>
                                  </a:lnTo>
                                  <a:cubicBezTo>
                                    <a:pt x="376" y="417"/>
                                    <a:pt x="378" y="419"/>
                                    <a:pt x="380" y="416"/>
                                  </a:cubicBezTo>
                                  <a:cubicBezTo>
                                    <a:pt x="379" y="411"/>
                                    <a:pt x="369" y="402"/>
                                    <a:pt x="352" y="390"/>
                                  </a:cubicBezTo>
                                  <a:cubicBezTo>
                                    <a:pt x="348" y="387"/>
                                    <a:pt x="343" y="381"/>
                                    <a:pt x="337" y="371"/>
                                  </a:cubicBezTo>
                                  <a:cubicBezTo>
                                    <a:pt x="333" y="365"/>
                                    <a:pt x="331" y="356"/>
                                    <a:pt x="330" y="345"/>
                                  </a:cubicBezTo>
                                  <a:cubicBezTo>
                                    <a:pt x="330" y="336"/>
                                    <a:pt x="329" y="326"/>
                                    <a:pt x="328" y="317"/>
                                  </a:cubicBezTo>
                                  <a:cubicBezTo>
                                    <a:pt x="324" y="289"/>
                                    <a:pt x="315" y="269"/>
                                    <a:pt x="302" y="257"/>
                                  </a:cubicBezTo>
                                  <a:cubicBezTo>
                                    <a:pt x="303" y="257"/>
                                    <a:pt x="301" y="256"/>
                                    <a:pt x="297" y="253"/>
                                  </a:cubicBezTo>
                                  <a:cubicBezTo>
                                    <a:pt x="292" y="251"/>
                                    <a:pt x="286" y="250"/>
                                    <a:pt x="277" y="249"/>
                                  </a:cubicBezTo>
                                  <a:cubicBezTo>
                                    <a:pt x="277" y="250"/>
                                    <a:pt x="277" y="253"/>
                                    <a:pt x="277" y="259"/>
                                  </a:cubicBezTo>
                                  <a:cubicBezTo>
                                    <a:pt x="277" y="276"/>
                                    <a:pt x="278" y="292"/>
                                    <a:pt x="281" y="308"/>
                                  </a:cubicBezTo>
                                  <a:cubicBezTo>
                                    <a:pt x="281" y="309"/>
                                    <a:pt x="282" y="311"/>
                                    <a:pt x="285" y="314"/>
                                  </a:cubicBezTo>
                                  <a:cubicBezTo>
                                    <a:pt x="288" y="317"/>
                                    <a:pt x="290" y="321"/>
                                    <a:pt x="292" y="325"/>
                                  </a:cubicBezTo>
                                  <a:lnTo>
                                    <a:pt x="283" y="325"/>
                                  </a:lnTo>
                                  <a:cubicBezTo>
                                    <a:pt x="282" y="324"/>
                                    <a:pt x="282" y="324"/>
                                    <a:pt x="281" y="323"/>
                                  </a:cubicBezTo>
                                  <a:lnTo>
                                    <a:pt x="279" y="321"/>
                                  </a:lnTo>
                                  <a:cubicBezTo>
                                    <a:pt x="277" y="320"/>
                                    <a:pt x="276" y="319"/>
                                    <a:pt x="275" y="318"/>
                                  </a:cubicBezTo>
                                  <a:cubicBezTo>
                                    <a:pt x="271" y="306"/>
                                    <a:pt x="269" y="298"/>
                                    <a:pt x="269" y="295"/>
                                  </a:cubicBezTo>
                                  <a:lnTo>
                                    <a:pt x="269" y="228"/>
                                  </a:lnTo>
                                  <a:cubicBezTo>
                                    <a:pt x="269" y="226"/>
                                    <a:pt x="269" y="225"/>
                                    <a:pt x="269" y="223"/>
                                  </a:cubicBezTo>
                                  <a:lnTo>
                                    <a:pt x="270" y="218"/>
                                  </a:lnTo>
                                  <a:cubicBezTo>
                                    <a:pt x="271" y="212"/>
                                    <a:pt x="271" y="208"/>
                                    <a:pt x="271" y="205"/>
                                  </a:cubicBezTo>
                                  <a:cubicBezTo>
                                    <a:pt x="267" y="172"/>
                                    <a:pt x="261" y="123"/>
                                    <a:pt x="253" y="57"/>
                                  </a:cubicBezTo>
                                  <a:cubicBezTo>
                                    <a:pt x="248" y="60"/>
                                    <a:pt x="242" y="62"/>
                                    <a:pt x="237" y="62"/>
                                  </a:cubicBezTo>
                                  <a:cubicBezTo>
                                    <a:pt x="234" y="62"/>
                                    <a:pt x="230" y="60"/>
                                    <a:pt x="225" y="56"/>
                                  </a:cubicBezTo>
                                  <a:cubicBezTo>
                                    <a:pt x="219" y="52"/>
                                    <a:pt x="215" y="49"/>
                                    <a:pt x="214" y="45"/>
                                  </a:cubicBezTo>
                                  <a:cubicBezTo>
                                    <a:pt x="212" y="41"/>
                                    <a:pt x="211" y="34"/>
                                    <a:pt x="209" y="24"/>
                                  </a:cubicBezTo>
                                  <a:lnTo>
                                    <a:pt x="209" y="24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07" y="27"/>
                                  </a:lnTo>
                                  <a:cubicBezTo>
                                    <a:pt x="206" y="28"/>
                                    <a:pt x="206" y="29"/>
                                    <a:pt x="205" y="31"/>
                                  </a:cubicBezTo>
                                  <a:cubicBezTo>
                                    <a:pt x="204" y="55"/>
                                    <a:pt x="203" y="74"/>
                                    <a:pt x="204" y="88"/>
                                  </a:cubicBezTo>
                                  <a:cubicBezTo>
                                    <a:pt x="204" y="99"/>
                                    <a:pt x="204" y="115"/>
                                    <a:pt x="203" y="138"/>
                                  </a:cubicBezTo>
                                  <a:cubicBezTo>
                                    <a:pt x="201" y="160"/>
                                    <a:pt x="201" y="170"/>
                                    <a:pt x="201" y="169"/>
                                  </a:cubicBezTo>
                                  <a:lnTo>
                                    <a:pt x="201" y="239"/>
                                  </a:lnTo>
                                  <a:cubicBezTo>
                                    <a:pt x="201" y="239"/>
                                    <a:pt x="201" y="246"/>
                                    <a:pt x="203" y="261"/>
                                  </a:cubicBezTo>
                                  <a:cubicBezTo>
                                    <a:pt x="204" y="275"/>
                                    <a:pt x="205" y="286"/>
                                    <a:pt x="205" y="294"/>
                                  </a:cubicBezTo>
                                  <a:cubicBezTo>
                                    <a:pt x="197" y="301"/>
                                    <a:pt x="188" y="305"/>
                                    <a:pt x="177" y="305"/>
                                  </a:cubicBezTo>
                                  <a:cubicBezTo>
                                    <a:pt x="169" y="305"/>
                                    <a:pt x="164" y="304"/>
                                    <a:pt x="162" y="301"/>
                                  </a:cubicBezTo>
                                  <a:cubicBezTo>
                                    <a:pt x="156" y="292"/>
                                    <a:pt x="142" y="267"/>
                                    <a:pt x="122" y="226"/>
                                  </a:cubicBezTo>
                                  <a:cubicBezTo>
                                    <a:pt x="113" y="214"/>
                                    <a:pt x="102" y="195"/>
                                    <a:pt x="89" y="170"/>
                                  </a:cubicBezTo>
                                  <a:cubicBezTo>
                                    <a:pt x="83" y="155"/>
                                    <a:pt x="73" y="132"/>
                                    <a:pt x="60" y="102"/>
                                  </a:cubicBezTo>
                                  <a:cubicBezTo>
                                    <a:pt x="60" y="105"/>
                                    <a:pt x="60" y="108"/>
                                    <a:pt x="59" y="111"/>
                                  </a:cubicBezTo>
                                  <a:cubicBezTo>
                                    <a:pt x="41" y="122"/>
                                    <a:pt x="29" y="127"/>
                                    <a:pt x="26" y="127"/>
                                  </a:cubicBezTo>
                                  <a:cubicBezTo>
                                    <a:pt x="23" y="127"/>
                                    <a:pt x="17" y="121"/>
                                    <a:pt x="9" y="110"/>
                                  </a:cubicBezTo>
                                  <a:cubicBezTo>
                                    <a:pt x="9" y="110"/>
                                    <a:pt x="9" y="110"/>
                                    <a:pt x="9" y="110"/>
                                  </a:cubicBezTo>
                                  <a:cubicBezTo>
                                    <a:pt x="9" y="122"/>
                                    <a:pt x="12" y="134"/>
                                    <a:pt x="17" y="148"/>
                                  </a:cubicBezTo>
                                  <a:cubicBezTo>
                                    <a:pt x="21" y="155"/>
                                    <a:pt x="25" y="167"/>
                                    <a:pt x="31" y="182"/>
                                  </a:cubicBezTo>
                                  <a:cubicBezTo>
                                    <a:pt x="35" y="191"/>
                                    <a:pt x="40" y="206"/>
                                    <a:pt x="46" y="225"/>
                                  </a:cubicBezTo>
                                  <a:cubicBezTo>
                                    <a:pt x="47" y="230"/>
                                    <a:pt x="49" y="236"/>
                                    <a:pt x="51" y="245"/>
                                  </a:cubicBezTo>
                                  <a:cubicBezTo>
                                    <a:pt x="73" y="289"/>
                                    <a:pt x="87" y="318"/>
                                    <a:pt x="93" y="333"/>
                                  </a:cubicBezTo>
                                  <a:cubicBezTo>
                                    <a:pt x="103" y="363"/>
                                    <a:pt x="109" y="395"/>
                                    <a:pt x="109" y="428"/>
                                  </a:cubicBezTo>
                                  <a:cubicBezTo>
                                    <a:pt x="109" y="448"/>
                                    <a:pt x="106" y="463"/>
                                    <a:pt x="99" y="475"/>
                                  </a:cubicBezTo>
                                  <a:cubicBezTo>
                                    <a:pt x="98" y="471"/>
                                    <a:pt x="98" y="466"/>
                                    <a:pt x="98" y="461"/>
                                  </a:cubicBezTo>
                                  <a:cubicBezTo>
                                    <a:pt x="98" y="459"/>
                                    <a:pt x="98" y="455"/>
                                    <a:pt x="98" y="449"/>
                                  </a:cubicBezTo>
                                  <a:cubicBezTo>
                                    <a:pt x="89" y="455"/>
                                    <a:pt x="85" y="463"/>
                                    <a:pt x="85" y="475"/>
                                  </a:cubicBezTo>
                                  <a:cubicBezTo>
                                    <a:pt x="85" y="483"/>
                                    <a:pt x="91" y="513"/>
                                    <a:pt x="103" y="564"/>
                                  </a:cubicBezTo>
                                  <a:cubicBezTo>
                                    <a:pt x="115" y="613"/>
                                    <a:pt x="123" y="642"/>
                                    <a:pt x="126" y="650"/>
                                  </a:cubicBezTo>
                                  <a:cubicBezTo>
                                    <a:pt x="134" y="663"/>
                                    <a:pt x="145" y="683"/>
                                    <a:pt x="159" y="710"/>
                                  </a:cubicBezTo>
                                  <a:cubicBezTo>
                                    <a:pt x="166" y="726"/>
                                    <a:pt x="173" y="747"/>
                                    <a:pt x="181" y="774"/>
                                  </a:cubicBezTo>
                                  <a:lnTo>
                                    <a:pt x="172" y="774"/>
                                  </a:lnTo>
                                  <a:cubicBezTo>
                                    <a:pt x="165" y="748"/>
                                    <a:pt x="148" y="709"/>
                                    <a:pt x="119" y="657"/>
                                  </a:cubicBezTo>
                                  <a:cubicBezTo>
                                    <a:pt x="118" y="653"/>
                                    <a:pt x="110" y="626"/>
                                    <a:pt x="97" y="574"/>
                                  </a:cubicBezTo>
                                  <a:cubicBezTo>
                                    <a:pt x="82" y="518"/>
                                    <a:pt x="75" y="485"/>
                                    <a:pt x="75" y="472"/>
                                  </a:cubicBezTo>
                                  <a:cubicBezTo>
                                    <a:pt x="75" y="463"/>
                                    <a:pt x="84" y="451"/>
                                    <a:pt x="102" y="436"/>
                                  </a:cubicBezTo>
                                  <a:cubicBezTo>
                                    <a:pt x="99" y="400"/>
                                    <a:pt x="96" y="374"/>
                                    <a:pt x="92" y="357"/>
                                  </a:cubicBezTo>
                                  <a:cubicBezTo>
                                    <a:pt x="88" y="344"/>
                                    <a:pt x="81" y="326"/>
                                    <a:pt x="69" y="305"/>
                                  </a:cubicBezTo>
                                  <a:cubicBezTo>
                                    <a:pt x="56" y="280"/>
                                    <a:pt x="48" y="263"/>
                                    <a:pt x="44" y="253"/>
                                  </a:cubicBezTo>
                                  <a:cubicBezTo>
                                    <a:pt x="40" y="237"/>
                                    <a:pt x="33" y="214"/>
                                    <a:pt x="22" y="183"/>
                                  </a:cubicBezTo>
                                  <a:cubicBezTo>
                                    <a:pt x="8" y="153"/>
                                    <a:pt x="0" y="128"/>
                                    <a:pt x="0" y="108"/>
                                  </a:cubicBezTo>
                                  <a:cubicBezTo>
                                    <a:pt x="0" y="83"/>
                                    <a:pt x="11" y="70"/>
                                    <a:pt x="32" y="70"/>
                                  </a:cubicBezTo>
                                  <a:cubicBezTo>
                                    <a:pt x="43" y="70"/>
                                    <a:pt x="51" y="74"/>
                                    <a:pt x="58" y="83"/>
                                  </a:cubicBezTo>
                                  <a:cubicBezTo>
                                    <a:pt x="65" y="92"/>
                                    <a:pt x="78" y="119"/>
                                    <a:pt x="96" y="165"/>
                                  </a:cubicBezTo>
                                  <a:cubicBezTo>
                                    <a:pt x="96" y="166"/>
                                    <a:pt x="105" y="179"/>
                                    <a:pt x="121" y="206"/>
                                  </a:cubicBezTo>
                                  <a:cubicBezTo>
                                    <a:pt x="126" y="214"/>
                                    <a:pt x="132" y="226"/>
                                    <a:pt x="140" y="241"/>
                                  </a:cubicBezTo>
                                  <a:cubicBezTo>
                                    <a:pt x="145" y="252"/>
                                    <a:pt x="150" y="263"/>
                                    <a:pt x="155" y="273"/>
                                  </a:cubicBezTo>
                                  <a:cubicBezTo>
                                    <a:pt x="164" y="289"/>
                                    <a:pt x="170" y="297"/>
                                    <a:pt x="175" y="297"/>
                                  </a:cubicBezTo>
                                  <a:cubicBezTo>
                                    <a:pt x="190" y="297"/>
                                    <a:pt x="197" y="290"/>
                                    <a:pt x="196" y="277"/>
                                  </a:cubicBezTo>
                                  <a:cubicBezTo>
                                    <a:pt x="196" y="276"/>
                                    <a:pt x="195" y="271"/>
                                    <a:pt x="194" y="262"/>
                                  </a:cubicBezTo>
                                  <a:cubicBezTo>
                                    <a:pt x="193" y="253"/>
                                    <a:pt x="193" y="244"/>
                                    <a:pt x="193" y="235"/>
                                  </a:cubicBezTo>
                                  <a:cubicBezTo>
                                    <a:pt x="192" y="220"/>
                                    <a:pt x="192" y="197"/>
                                    <a:pt x="193" y="166"/>
                                  </a:cubicBezTo>
                                  <a:cubicBezTo>
                                    <a:pt x="195" y="133"/>
                                    <a:pt x="196" y="118"/>
                                    <a:pt x="196" y="122"/>
                                  </a:cubicBezTo>
                                  <a:lnTo>
                                    <a:pt x="196" y="32"/>
                                  </a:lnTo>
                                  <a:cubicBezTo>
                                    <a:pt x="196" y="25"/>
                                    <a:pt x="200" y="18"/>
                                    <a:pt x="209" y="11"/>
                                  </a:cubicBezTo>
                                  <a:cubicBezTo>
                                    <a:pt x="218" y="4"/>
                                    <a:pt x="226" y="0"/>
                                    <a:pt x="233" y="0"/>
                                  </a:cubicBezTo>
                                  <a:cubicBezTo>
                                    <a:pt x="251" y="0"/>
                                    <a:pt x="261" y="12"/>
                                    <a:pt x="262" y="35"/>
                                  </a:cubicBezTo>
                                  <a:cubicBezTo>
                                    <a:pt x="265" y="83"/>
                                    <a:pt x="267" y="113"/>
                                    <a:pt x="269" y="126"/>
                                  </a:cubicBezTo>
                                  <a:cubicBezTo>
                                    <a:pt x="271" y="151"/>
                                    <a:pt x="275" y="178"/>
                                    <a:pt x="279" y="205"/>
                                  </a:cubicBezTo>
                                  <a:cubicBezTo>
                                    <a:pt x="279" y="206"/>
                                    <a:pt x="279" y="208"/>
                                    <a:pt x="279" y="211"/>
                                  </a:cubicBezTo>
                                  <a:cubicBezTo>
                                    <a:pt x="278" y="214"/>
                                    <a:pt x="278" y="216"/>
                                    <a:pt x="278" y="218"/>
                                  </a:cubicBezTo>
                                  <a:lnTo>
                                    <a:pt x="278" y="239"/>
                                  </a:lnTo>
                                  <a:cubicBezTo>
                                    <a:pt x="290" y="239"/>
                                    <a:pt x="299" y="241"/>
                                    <a:pt x="304" y="245"/>
                                  </a:cubicBezTo>
                                  <a:cubicBezTo>
                                    <a:pt x="324" y="265"/>
                                    <a:pt x="337" y="301"/>
                                    <a:pt x="340" y="355"/>
                                  </a:cubicBezTo>
                                  <a:cubicBezTo>
                                    <a:pt x="341" y="361"/>
                                    <a:pt x="354" y="376"/>
                                    <a:pt x="380" y="399"/>
                                  </a:cubicBezTo>
                                  <a:cubicBezTo>
                                    <a:pt x="388" y="406"/>
                                    <a:pt x="392" y="420"/>
                                    <a:pt x="392" y="440"/>
                                  </a:cubicBezTo>
                                  <a:cubicBezTo>
                                    <a:pt x="392" y="441"/>
                                    <a:pt x="392" y="443"/>
                                    <a:pt x="391" y="448"/>
                                  </a:cubicBezTo>
                                  <a:lnTo>
                                    <a:pt x="388" y="461"/>
                                  </a:lnTo>
                                  <a:cubicBezTo>
                                    <a:pt x="384" y="475"/>
                                    <a:pt x="382" y="485"/>
                                    <a:pt x="382" y="491"/>
                                  </a:cubicBezTo>
                                  <a:cubicBezTo>
                                    <a:pt x="383" y="503"/>
                                    <a:pt x="383" y="522"/>
                                    <a:pt x="383" y="547"/>
                                  </a:cubicBezTo>
                                  <a:cubicBezTo>
                                    <a:pt x="382" y="558"/>
                                    <a:pt x="379" y="574"/>
                                    <a:pt x="376" y="595"/>
                                  </a:cubicBezTo>
                                  <a:lnTo>
                                    <a:pt x="372" y="617"/>
                                  </a:lnTo>
                                  <a:cubicBezTo>
                                    <a:pt x="371" y="623"/>
                                    <a:pt x="370" y="626"/>
                                    <a:pt x="370" y="627"/>
                                  </a:cubicBezTo>
                                  <a:cubicBezTo>
                                    <a:pt x="370" y="644"/>
                                    <a:pt x="372" y="656"/>
                                    <a:pt x="376" y="664"/>
                                  </a:cubicBezTo>
                                  <a:cubicBezTo>
                                    <a:pt x="381" y="674"/>
                                    <a:pt x="387" y="684"/>
                                    <a:pt x="393" y="694"/>
                                  </a:cubicBezTo>
                                  <a:cubicBezTo>
                                    <a:pt x="398" y="704"/>
                                    <a:pt x="404" y="716"/>
                                    <a:pt x="408" y="730"/>
                                  </a:cubicBezTo>
                                  <a:lnTo>
                                    <a:pt x="407" y="734"/>
                                  </a:lnTo>
                                  <a:cubicBezTo>
                                    <a:pt x="404" y="734"/>
                                    <a:pt x="400" y="729"/>
                                    <a:pt x="396" y="719"/>
                                  </a:cubicBezTo>
                                  <a:cubicBezTo>
                                    <a:pt x="393" y="713"/>
                                    <a:pt x="389" y="705"/>
                                    <a:pt x="384" y="697"/>
                                  </a:cubicBezTo>
                                  <a:cubicBezTo>
                                    <a:pt x="362" y="710"/>
                                    <a:pt x="352" y="716"/>
                                    <a:pt x="353" y="716"/>
                                  </a:cubicBezTo>
                                  <a:lnTo>
                                    <a:pt x="343" y="716"/>
                                  </a:lnTo>
                                  <a:lnTo>
                                    <a:pt x="343" y="707"/>
                                  </a:lnTo>
                                  <a:cubicBezTo>
                                    <a:pt x="348" y="707"/>
                                    <a:pt x="355" y="705"/>
                                    <a:pt x="364" y="700"/>
                                  </a:cubicBezTo>
                                  <a:cubicBezTo>
                                    <a:pt x="373" y="695"/>
                                    <a:pt x="378" y="691"/>
                                    <a:pt x="378" y="688"/>
                                  </a:cubicBezTo>
                                  <a:cubicBezTo>
                                    <a:pt x="378" y="688"/>
                                    <a:pt x="375" y="683"/>
                                    <a:pt x="370" y="673"/>
                                  </a:cubicBezTo>
                                  <a:cubicBezTo>
                                    <a:pt x="368" y="669"/>
                                    <a:pt x="366" y="664"/>
                                    <a:pt x="365" y="657"/>
                                  </a:cubicBezTo>
                                  <a:cubicBezTo>
                                    <a:pt x="364" y="648"/>
                                    <a:pt x="363" y="640"/>
                                    <a:pt x="363" y="632"/>
                                  </a:cubicBezTo>
                                  <a:cubicBezTo>
                                    <a:pt x="363" y="632"/>
                                    <a:pt x="365" y="619"/>
                                    <a:pt x="368" y="594"/>
                                  </a:cubicBezTo>
                                  <a:cubicBezTo>
                                    <a:pt x="372" y="566"/>
                                    <a:pt x="375" y="545"/>
                                    <a:pt x="376" y="532"/>
                                  </a:cubicBezTo>
                                  <a:cubicBezTo>
                                    <a:pt x="376" y="527"/>
                                    <a:pt x="375" y="519"/>
                                    <a:pt x="375" y="507"/>
                                  </a:cubicBezTo>
                                  <a:cubicBezTo>
                                    <a:pt x="374" y="496"/>
                                    <a:pt x="374" y="487"/>
                                    <a:pt x="375" y="481"/>
                                  </a:cubicBezTo>
                                  <a:cubicBezTo>
                                    <a:pt x="375" y="478"/>
                                    <a:pt x="377" y="471"/>
                                    <a:pt x="380" y="460"/>
                                  </a:cubicBezTo>
                                  <a:cubicBezTo>
                                    <a:pt x="382" y="450"/>
                                    <a:pt x="384" y="444"/>
                                    <a:pt x="384" y="440"/>
                                  </a:cubicBezTo>
                                  <a:cubicBezTo>
                                    <a:pt x="384" y="436"/>
                                    <a:pt x="383" y="430"/>
                                    <a:pt x="381" y="424"/>
                                  </a:cubicBezTo>
                                  <a:lnTo>
                                    <a:pt x="381" y="424"/>
                                  </a:lnTo>
                                  <a:close/>
                                  <a:moveTo>
                                    <a:pt x="164" y="398"/>
                                  </a:moveTo>
                                  <a:lnTo>
                                    <a:pt x="164" y="398"/>
                                  </a:lnTo>
                                  <a:cubicBezTo>
                                    <a:pt x="146" y="398"/>
                                    <a:pt x="136" y="394"/>
                                    <a:pt x="136" y="385"/>
                                  </a:cubicBezTo>
                                  <a:cubicBezTo>
                                    <a:pt x="148" y="388"/>
                                    <a:pt x="157" y="389"/>
                                    <a:pt x="162" y="389"/>
                                  </a:cubicBezTo>
                                  <a:cubicBezTo>
                                    <a:pt x="165" y="389"/>
                                    <a:pt x="168" y="389"/>
                                    <a:pt x="173" y="387"/>
                                  </a:cubicBezTo>
                                  <a:cubicBezTo>
                                    <a:pt x="177" y="386"/>
                                    <a:pt x="180" y="385"/>
                                    <a:pt x="182" y="385"/>
                                  </a:cubicBezTo>
                                  <a:lnTo>
                                    <a:pt x="192" y="385"/>
                                  </a:lnTo>
                                  <a:cubicBezTo>
                                    <a:pt x="188" y="394"/>
                                    <a:pt x="178" y="398"/>
                                    <a:pt x="164" y="398"/>
                                  </a:cubicBezTo>
                                  <a:lnTo>
                                    <a:pt x="164" y="398"/>
                                  </a:lnTo>
                                  <a:close/>
                                  <a:moveTo>
                                    <a:pt x="219" y="567"/>
                                  </a:moveTo>
                                  <a:lnTo>
                                    <a:pt x="219" y="567"/>
                                  </a:lnTo>
                                  <a:cubicBezTo>
                                    <a:pt x="212" y="545"/>
                                    <a:pt x="199" y="506"/>
                                    <a:pt x="181" y="452"/>
                                  </a:cubicBezTo>
                                  <a:cubicBezTo>
                                    <a:pt x="186" y="451"/>
                                    <a:pt x="188" y="451"/>
                                    <a:pt x="189" y="452"/>
                                  </a:cubicBezTo>
                                  <a:cubicBezTo>
                                    <a:pt x="201" y="489"/>
                                    <a:pt x="214" y="524"/>
                                    <a:pt x="227" y="559"/>
                                  </a:cubicBezTo>
                                  <a:lnTo>
                                    <a:pt x="227" y="567"/>
                                  </a:lnTo>
                                  <a:lnTo>
                                    <a:pt x="219" y="567"/>
                                  </a:lnTo>
                                  <a:close/>
                                  <a:moveTo>
                                    <a:pt x="209" y="763"/>
                                  </a:moveTo>
                                  <a:lnTo>
                                    <a:pt x="209" y="763"/>
                                  </a:lnTo>
                                  <a:cubicBezTo>
                                    <a:pt x="195" y="763"/>
                                    <a:pt x="184" y="762"/>
                                    <a:pt x="177" y="758"/>
                                  </a:cubicBezTo>
                                  <a:lnTo>
                                    <a:pt x="177" y="750"/>
                                  </a:lnTo>
                                  <a:cubicBezTo>
                                    <a:pt x="185" y="752"/>
                                    <a:pt x="198" y="754"/>
                                    <a:pt x="214" y="754"/>
                                  </a:cubicBezTo>
                                  <a:cubicBezTo>
                                    <a:pt x="236" y="754"/>
                                    <a:pt x="249" y="752"/>
                                    <a:pt x="253" y="748"/>
                                  </a:cubicBezTo>
                                  <a:lnTo>
                                    <a:pt x="261" y="748"/>
                                  </a:lnTo>
                                  <a:lnTo>
                                    <a:pt x="261" y="757"/>
                                  </a:lnTo>
                                  <a:cubicBezTo>
                                    <a:pt x="242" y="761"/>
                                    <a:pt x="225" y="763"/>
                                    <a:pt x="209" y="763"/>
                                  </a:cubicBezTo>
                                  <a:lnTo>
                                    <a:pt x="209" y="763"/>
                                  </a:lnTo>
                                  <a:close/>
                                  <a:moveTo>
                                    <a:pt x="233" y="9"/>
                                  </a:moveTo>
                                  <a:lnTo>
                                    <a:pt x="233" y="9"/>
                                  </a:lnTo>
                                  <a:cubicBezTo>
                                    <a:pt x="228" y="9"/>
                                    <a:pt x="222" y="11"/>
                                    <a:pt x="217" y="15"/>
                                  </a:cubicBezTo>
                                  <a:cubicBezTo>
                                    <a:pt x="218" y="23"/>
                                    <a:pt x="220" y="32"/>
                                    <a:pt x="223" y="40"/>
                                  </a:cubicBezTo>
                                  <a:cubicBezTo>
                                    <a:pt x="226" y="49"/>
                                    <a:pt x="232" y="53"/>
                                    <a:pt x="241" y="53"/>
                                  </a:cubicBezTo>
                                  <a:cubicBezTo>
                                    <a:pt x="248" y="53"/>
                                    <a:pt x="252" y="50"/>
                                    <a:pt x="252" y="43"/>
                                  </a:cubicBezTo>
                                  <a:cubicBezTo>
                                    <a:pt x="252" y="20"/>
                                    <a:pt x="246" y="9"/>
                                    <a:pt x="233" y="9"/>
                                  </a:cubicBezTo>
                                  <a:lnTo>
                                    <a:pt x="233" y="9"/>
                                  </a:lnTo>
                                  <a:close/>
                                  <a:moveTo>
                                    <a:pt x="32" y="77"/>
                                  </a:moveTo>
                                  <a:lnTo>
                                    <a:pt x="32" y="77"/>
                                  </a:lnTo>
                                  <a:cubicBezTo>
                                    <a:pt x="18" y="77"/>
                                    <a:pt x="11" y="82"/>
                                    <a:pt x="11" y="92"/>
                                  </a:cubicBezTo>
                                  <a:cubicBezTo>
                                    <a:pt x="18" y="110"/>
                                    <a:pt x="24" y="118"/>
                                    <a:pt x="27" y="118"/>
                                  </a:cubicBezTo>
                                  <a:cubicBezTo>
                                    <a:pt x="33" y="118"/>
                                    <a:pt x="42" y="114"/>
                                    <a:pt x="53" y="105"/>
                                  </a:cubicBezTo>
                                  <a:cubicBezTo>
                                    <a:pt x="46" y="86"/>
                                    <a:pt x="39" y="77"/>
                                    <a:pt x="32" y="77"/>
                                  </a:cubicBezTo>
                                  <a:lnTo>
                                    <a:pt x="3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2770" y="3286"/>
                              <a:ext cx="319" cy="200"/>
                            </a:xfrm>
                            <a:custGeom>
                              <a:avLst/>
                              <a:gdLst>
                                <a:gd name="T0" fmla="*/ 469 w 624"/>
                                <a:gd name="T1" fmla="*/ 337 h 392"/>
                                <a:gd name="T2" fmla="*/ 469 w 624"/>
                                <a:gd name="T3" fmla="*/ 337 h 392"/>
                                <a:gd name="T4" fmla="*/ 469 w 624"/>
                                <a:gd name="T5" fmla="*/ 137 h 392"/>
                                <a:gd name="T6" fmla="*/ 455 w 624"/>
                                <a:gd name="T7" fmla="*/ 123 h 392"/>
                                <a:gd name="T8" fmla="*/ 366 w 624"/>
                                <a:gd name="T9" fmla="*/ 123 h 392"/>
                                <a:gd name="T10" fmla="*/ 353 w 624"/>
                                <a:gd name="T11" fmla="*/ 137 h 392"/>
                                <a:gd name="T12" fmla="*/ 353 w 624"/>
                                <a:gd name="T13" fmla="*/ 337 h 392"/>
                                <a:gd name="T14" fmla="*/ 366 w 624"/>
                                <a:gd name="T15" fmla="*/ 351 h 392"/>
                                <a:gd name="T16" fmla="*/ 455 w 624"/>
                                <a:gd name="T17" fmla="*/ 351 h 392"/>
                                <a:gd name="T18" fmla="*/ 469 w 624"/>
                                <a:gd name="T19" fmla="*/ 337 h 392"/>
                                <a:gd name="T20" fmla="*/ 469 w 624"/>
                                <a:gd name="T21" fmla="*/ 337 h 392"/>
                                <a:gd name="T22" fmla="*/ 221 w 624"/>
                                <a:gd name="T23" fmla="*/ 122 h 392"/>
                                <a:gd name="T24" fmla="*/ 221 w 624"/>
                                <a:gd name="T25" fmla="*/ 122 h 392"/>
                                <a:gd name="T26" fmla="*/ 311 w 624"/>
                                <a:gd name="T27" fmla="*/ 213 h 392"/>
                                <a:gd name="T28" fmla="*/ 311 w 624"/>
                                <a:gd name="T29" fmla="*/ 122 h 392"/>
                                <a:gd name="T30" fmla="*/ 221 w 624"/>
                                <a:gd name="T31" fmla="*/ 122 h 392"/>
                                <a:gd name="T32" fmla="*/ 311 w 624"/>
                                <a:gd name="T33" fmla="*/ 314 h 392"/>
                                <a:gd name="T34" fmla="*/ 311 w 624"/>
                                <a:gd name="T35" fmla="*/ 314 h 392"/>
                                <a:gd name="T36" fmla="*/ 119 w 624"/>
                                <a:gd name="T37" fmla="*/ 122 h 392"/>
                                <a:gd name="T38" fmla="*/ 12 w 624"/>
                                <a:gd name="T39" fmla="*/ 122 h 392"/>
                                <a:gd name="T40" fmla="*/ 4 w 624"/>
                                <a:gd name="T41" fmla="*/ 116 h 392"/>
                                <a:gd name="T42" fmla="*/ 0 w 624"/>
                                <a:gd name="T43" fmla="*/ 106 h 392"/>
                                <a:gd name="T44" fmla="*/ 0 w 624"/>
                                <a:gd name="T45" fmla="*/ 94 h 392"/>
                                <a:gd name="T46" fmla="*/ 3 w 624"/>
                                <a:gd name="T47" fmla="*/ 84 h 392"/>
                                <a:gd name="T48" fmla="*/ 11 w 624"/>
                                <a:gd name="T49" fmla="*/ 78 h 392"/>
                                <a:gd name="T50" fmla="*/ 76 w 624"/>
                                <a:gd name="T51" fmla="*/ 78 h 392"/>
                                <a:gd name="T52" fmla="*/ 53 w 624"/>
                                <a:gd name="T53" fmla="*/ 56 h 392"/>
                                <a:gd name="T54" fmla="*/ 53 w 624"/>
                                <a:gd name="T55" fmla="*/ 41 h 392"/>
                                <a:gd name="T56" fmla="*/ 88 w 624"/>
                                <a:gd name="T57" fmla="*/ 5 h 392"/>
                                <a:gd name="T58" fmla="*/ 104 w 624"/>
                                <a:gd name="T59" fmla="*/ 5 h 392"/>
                                <a:gd name="T60" fmla="*/ 177 w 624"/>
                                <a:gd name="T61" fmla="*/ 78 h 392"/>
                                <a:gd name="T62" fmla="*/ 613 w 624"/>
                                <a:gd name="T63" fmla="*/ 78 h 392"/>
                                <a:gd name="T64" fmla="*/ 624 w 624"/>
                                <a:gd name="T65" fmla="*/ 90 h 392"/>
                                <a:gd name="T66" fmla="*/ 624 w 624"/>
                                <a:gd name="T67" fmla="*/ 380 h 392"/>
                                <a:gd name="T68" fmla="*/ 620 w 624"/>
                                <a:gd name="T69" fmla="*/ 388 h 392"/>
                                <a:gd name="T70" fmla="*/ 612 w 624"/>
                                <a:gd name="T71" fmla="*/ 392 h 392"/>
                                <a:gd name="T72" fmla="*/ 322 w 624"/>
                                <a:gd name="T73" fmla="*/ 392 h 392"/>
                                <a:gd name="T74" fmla="*/ 311 w 624"/>
                                <a:gd name="T75" fmla="*/ 380 h 392"/>
                                <a:gd name="T76" fmla="*/ 311 w 624"/>
                                <a:gd name="T77" fmla="*/ 3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24" h="392">
                                  <a:moveTo>
                                    <a:pt x="469" y="337"/>
                                  </a:moveTo>
                                  <a:lnTo>
                                    <a:pt x="469" y="337"/>
                                  </a:lnTo>
                                  <a:lnTo>
                                    <a:pt x="469" y="137"/>
                                  </a:lnTo>
                                  <a:cubicBezTo>
                                    <a:pt x="469" y="128"/>
                                    <a:pt x="464" y="123"/>
                                    <a:pt x="455" y="123"/>
                                  </a:cubicBezTo>
                                  <a:lnTo>
                                    <a:pt x="366" y="123"/>
                                  </a:lnTo>
                                  <a:cubicBezTo>
                                    <a:pt x="357" y="123"/>
                                    <a:pt x="353" y="128"/>
                                    <a:pt x="353" y="137"/>
                                  </a:cubicBezTo>
                                  <a:lnTo>
                                    <a:pt x="353" y="337"/>
                                  </a:lnTo>
                                  <a:cubicBezTo>
                                    <a:pt x="353" y="346"/>
                                    <a:pt x="357" y="351"/>
                                    <a:pt x="366" y="351"/>
                                  </a:cubicBezTo>
                                  <a:lnTo>
                                    <a:pt x="455" y="351"/>
                                  </a:lnTo>
                                  <a:cubicBezTo>
                                    <a:pt x="464" y="351"/>
                                    <a:pt x="469" y="346"/>
                                    <a:pt x="469" y="337"/>
                                  </a:cubicBezTo>
                                  <a:lnTo>
                                    <a:pt x="469" y="337"/>
                                  </a:lnTo>
                                  <a:close/>
                                  <a:moveTo>
                                    <a:pt x="221" y="122"/>
                                  </a:moveTo>
                                  <a:lnTo>
                                    <a:pt x="221" y="122"/>
                                  </a:lnTo>
                                  <a:lnTo>
                                    <a:pt x="311" y="213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221" y="122"/>
                                  </a:lnTo>
                                  <a:close/>
                                  <a:moveTo>
                                    <a:pt x="311" y="314"/>
                                  </a:moveTo>
                                  <a:lnTo>
                                    <a:pt x="311" y="314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2" y="122"/>
                                  </a:lnTo>
                                  <a:cubicBezTo>
                                    <a:pt x="9" y="122"/>
                                    <a:pt x="6" y="120"/>
                                    <a:pt x="4" y="116"/>
                                  </a:cubicBezTo>
                                  <a:cubicBezTo>
                                    <a:pt x="1" y="112"/>
                                    <a:pt x="0" y="109"/>
                                    <a:pt x="0" y="106"/>
                                  </a:cubicBezTo>
                                  <a:lnTo>
                                    <a:pt x="0" y="94"/>
                                  </a:lnTo>
                                  <a:cubicBezTo>
                                    <a:pt x="0" y="92"/>
                                    <a:pt x="1" y="88"/>
                                    <a:pt x="3" y="84"/>
                                  </a:cubicBezTo>
                                  <a:cubicBezTo>
                                    <a:pt x="6" y="80"/>
                                    <a:pt x="8" y="78"/>
                                    <a:pt x="11" y="78"/>
                                  </a:cubicBezTo>
                                  <a:lnTo>
                                    <a:pt x="76" y="78"/>
                                  </a:lnTo>
                                  <a:lnTo>
                                    <a:pt x="53" y="56"/>
                                  </a:lnTo>
                                  <a:cubicBezTo>
                                    <a:pt x="48" y="51"/>
                                    <a:pt x="48" y="46"/>
                                    <a:pt x="53" y="41"/>
                                  </a:cubicBezTo>
                                  <a:lnTo>
                                    <a:pt x="88" y="5"/>
                                  </a:lnTo>
                                  <a:cubicBezTo>
                                    <a:pt x="94" y="0"/>
                                    <a:pt x="99" y="0"/>
                                    <a:pt x="104" y="5"/>
                                  </a:cubicBezTo>
                                  <a:lnTo>
                                    <a:pt x="177" y="78"/>
                                  </a:lnTo>
                                  <a:lnTo>
                                    <a:pt x="613" y="78"/>
                                  </a:lnTo>
                                  <a:cubicBezTo>
                                    <a:pt x="621" y="78"/>
                                    <a:pt x="624" y="82"/>
                                    <a:pt x="624" y="90"/>
                                  </a:cubicBezTo>
                                  <a:lnTo>
                                    <a:pt x="624" y="380"/>
                                  </a:lnTo>
                                  <a:cubicBezTo>
                                    <a:pt x="624" y="383"/>
                                    <a:pt x="623" y="385"/>
                                    <a:pt x="620" y="388"/>
                                  </a:cubicBezTo>
                                  <a:cubicBezTo>
                                    <a:pt x="618" y="391"/>
                                    <a:pt x="615" y="392"/>
                                    <a:pt x="612" y="392"/>
                                  </a:cubicBezTo>
                                  <a:lnTo>
                                    <a:pt x="322" y="392"/>
                                  </a:lnTo>
                                  <a:cubicBezTo>
                                    <a:pt x="315" y="392"/>
                                    <a:pt x="311" y="388"/>
                                    <a:pt x="311" y="380"/>
                                  </a:cubicBezTo>
                                  <a:lnTo>
                                    <a:pt x="311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62"/>
                          <wps:cNvSpPr>
                            <a:spLocks/>
                          </wps:cNvSpPr>
                          <wps:spPr bwMode="auto">
                            <a:xfrm>
                              <a:off x="685" y="3091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63"/>
                          <wps:cNvSpPr>
                            <a:spLocks/>
                          </wps:cNvSpPr>
                          <wps:spPr bwMode="auto">
                            <a:xfrm>
                              <a:off x="687" y="3091"/>
                              <a:ext cx="894" cy="1"/>
                            </a:xfrm>
                            <a:custGeom>
                              <a:avLst/>
                              <a:gdLst>
                                <a:gd name="T0" fmla="*/ 0 w 1748"/>
                                <a:gd name="T1" fmla="*/ 3 h 3"/>
                                <a:gd name="T2" fmla="*/ 0 w 1748"/>
                                <a:gd name="T3" fmla="*/ 3 h 3"/>
                                <a:gd name="T4" fmla="*/ 1748 w 1748"/>
                                <a:gd name="T5" fmla="*/ 3 h 3"/>
                                <a:gd name="T6" fmla="*/ 1748 w 1748"/>
                                <a:gd name="T7" fmla="*/ 0 h 3"/>
                                <a:gd name="T8" fmla="*/ 0 w 1748"/>
                                <a:gd name="T9" fmla="*/ 0 h 3"/>
                                <a:gd name="T10" fmla="*/ 0 w 1748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8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8" y="3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64"/>
                          <wps:cNvSpPr>
                            <a:spLocks/>
                          </wps:cNvSpPr>
                          <wps:spPr bwMode="auto">
                            <a:xfrm>
                              <a:off x="1581" y="3091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65"/>
                          <wps:cNvSpPr>
                            <a:spLocks/>
                          </wps:cNvSpPr>
                          <wps:spPr bwMode="auto">
                            <a:xfrm>
                              <a:off x="2476" y="3091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66"/>
                          <wps:cNvSpPr>
                            <a:spLocks/>
                          </wps:cNvSpPr>
                          <wps:spPr bwMode="auto">
                            <a:xfrm>
                              <a:off x="2478" y="3091"/>
                              <a:ext cx="901" cy="1"/>
                            </a:xfrm>
                            <a:custGeom>
                              <a:avLst/>
                              <a:gdLst>
                                <a:gd name="T0" fmla="*/ 0 w 1763"/>
                                <a:gd name="T1" fmla="*/ 3 h 3"/>
                                <a:gd name="T2" fmla="*/ 0 w 1763"/>
                                <a:gd name="T3" fmla="*/ 3 h 3"/>
                                <a:gd name="T4" fmla="*/ 1763 w 1763"/>
                                <a:gd name="T5" fmla="*/ 3 h 3"/>
                                <a:gd name="T6" fmla="*/ 1763 w 1763"/>
                                <a:gd name="T7" fmla="*/ 0 h 3"/>
                                <a:gd name="T8" fmla="*/ 0 w 1763"/>
                                <a:gd name="T9" fmla="*/ 0 h 3"/>
                                <a:gd name="T10" fmla="*/ 0 w 176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3" y="3"/>
                                  </a:lnTo>
                                  <a:lnTo>
                                    <a:pt x="1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67"/>
                          <wps:cNvSpPr>
                            <a:spLocks/>
                          </wps:cNvSpPr>
                          <wps:spPr bwMode="auto">
                            <a:xfrm>
                              <a:off x="3379" y="3091"/>
                              <a:ext cx="2" cy="1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68"/>
                          <wps:cNvSpPr>
                            <a:spLocks/>
                          </wps:cNvSpPr>
                          <wps:spPr bwMode="auto">
                            <a:xfrm>
                              <a:off x="685" y="3109"/>
                              <a:ext cx="2" cy="47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8 h 938"/>
                                <a:gd name="T2" fmla="*/ 0 w 3"/>
                                <a:gd name="T3" fmla="*/ 938 h 938"/>
                                <a:gd name="T4" fmla="*/ 3 w 3"/>
                                <a:gd name="T5" fmla="*/ 938 h 938"/>
                                <a:gd name="T6" fmla="*/ 3 w 3"/>
                                <a:gd name="T7" fmla="*/ 0 h 938"/>
                                <a:gd name="T8" fmla="*/ 0 w 3"/>
                                <a:gd name="T9" fmla="*/ 0 h 938"/>
                                <a:gd name="T10" fmla="*/ 0 w 3"/>
                                <a:gd name="T11" fmla="*/ 938 h 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8">
                                  <a:moveTo>
                                    <a:pt x="0" y="938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" y="9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69"/>
                          <wps:cNvSpPr>
                            <a:spLocks/>
                          </wps:cNvSpPr>
                          <wps:spPr bwMode="auto">
                            <a:xfrm>
                              <a:off x="1581" y="3109"/>
                              <a:ext cx="2" cy="47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8 h 938"/>
                                <a:gd name="T2" fmla="*/ 0 w 3"/>
                                <a:gd name="T3" fmla="*/ 938 h 938"/>
                                <a:gd name="T4" fmla="*/ 3 w 3"/>
                                <a:gd name="T5" fmla="*/ 938 h 938"/>
                                <a:gd name="T6" fmla="*/ 3 w 3"/>
                                <a:gd name="T7" fmla="*/ 0 h 938"/>
                                <a:gd name="T8" fmla="*/ 0 w 3"/>
                                <a:gd name="T9" fmla="*/ 0 h 938"/>
                                <a:gd name="T10" fmla="*/ 0 w 3"/>
                                <a:gd name="T11" fmla="*/ 938 h 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8">
                                  <a:moveTo>
                                    <a:pt x="0" y="938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" y="9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70"/>
                          <wps:cNvSpPr>
                            <a:spLocks/>
                          </wps:cNvSpPr>
                          <wps:spPr bwMode="auto">
                            <a:xfrm>
                              <a:off x="2476" y="3109"/>
                              <a:ext cx="2" cy="47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8 h 938"/>
                                <a:gd name="T2" fmla="*/ 0 w 3"/>
                                <a:gd name="T3" fmla="*/ 938 h 938"/>
                                <a:gd name="T4" fmla="*/ 3 w 3"/>
                                <a:gd name="T5" fmla="*/ 938 h 938"/>
                                <a:gd name="T6" fmla="*/ 3 w 3"/>
                                <a:gd name="T7" fmla="*/ 0 h 938"/>
                                <a:gd name="T8" fmla="*/ 0 w 3"/>
                                <a:gd name="T9" fmla="*/ 0 h 938"/>
                                <a:gd name="T10" fmla="*/ 0 w 3"/>
                                <a:gd name="T11" fmla="*/ 938 h 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8">
                                  <a:moveTo>
                                    <a:pt x="0" y="938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" y="9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71"/>
                          <wps:cNvSpPr>
                            <a:spLocks/>
                          </wps:cNvSpPr>
                          <wps:spPr bwMode="auto">
                            <a:xfrm>
                              <a:off x="3379" y="3109"/>
                              <a:ext cx="2" cy="47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938 h 938"/>
                                <a:gd name="T2" fmla="*/ 0 w 4"/>
                                <a:gd name="T3" fmla="*/ 938 h 938"/>
                                <a:gd name="T4" fmla="*/ 4 w 4"/>
                                <a:gd name="T5" fmla="*/ 938 h 938"/>
                                <a:gd name="T6" fmla="*/ 4 w 4"/>
                                <a:gd name="T7" fmla="*/ 0 h 938"/>
                                <a:gd name="T8" fmla="*/ 0 w 4"/>
                                <a:gd name="T9" fmla="*/ 0 h 938"/>
                                <a:gd name="T10" fmla="*/ 0 w 4"/>
                                <a:gd name="T11" fmla="*/ 938 h 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938">
                                  <a:moveTo>
                                    <a:pt x="0" y="938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4" y="93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72"/>
                          <wps:cNvSpPr>
                            <a:spLocks noEditPoints="1"/>
                          </wps:cNvSpPr>
                          <wps:spPr bwMode="auto">
                            <a:xfrm>
                              <a:off x="1048" y="3612"/>
                              <a:ext cx="177" cy="398"/>
                            </a:xfrm>
                            <a:custGeom>
                              <a:avLst/>
                              <a:gdLst>
                                <a:gd name="T0" fmla="*/ 176 w 347"/>
                                <a:gd name="T1" fmla="*/ 132 h 781"/>
                                <a:gd name="T2" fmla="*/ 278 w 347"/>
                                <a:gd name="T3" fmla="*/ 206 h 781"/>
                                <a:gd name="T4" fmla="*/ 154 w 347"/>
                                <a:gd name="T5" fmla="*/ 92 h 781"/>
                                <a:gd name="T6" fmla="*/ 206 w 347"/>
                                <a:gd name="T7" fmla="*/ 220 h 781"/>
                                <a:gd name="T8" fmla="*/ 262 w 347"/>
                                <a:gd name="T9" fmla="*/ 283 h 781"/>
                                <a:gd name="T10" fmla="*/ 187 w 347"/>
                                <a:gd name="T11" fmla="*/ 234 h 781"/>
                                <a:gd name="T12" fmla="*/ 131 w 347"/>
                                <a:gd name="T13" fmla="*/ 204 h 781"/>
                                <a:gd name="T14" fmla="*/ 131 w 347"/>
                                <a:gd name="T15" fmla="*/ 204 h 781"/>
                                <a:gd name="T16" fmla="*/ 67 w 347"/>
                                <a:gd name="T17" fmla="*/ 129 h 781"/>
                                <a:gd name="T18" fmla="*/ 283 w 347"/>
                                <a:gd name="T19" fmla="*/ 407 h 781"/>
                                <a:gd name="T20" fmla="*/ 298 w 347"/>
                                <a:gd name="T21" fmla="*/ 407 h 781"/>
                                <a:gd name="T22" fmla="*/ 246 w 347"/>
                                <a:gd name="T23" fmla="*/ 382 h 781"/>
                                <a:gd name="T24" fmla="*/ 78 w 347"/>
                                <a:gd name="T25" fmla="*/ 221 h 781"/>
                                <a:gd name="T26" fmla="*/ 47 w 347"/>
                                <a:gd name="T27" fmla="*/ 220 h 781"/>
                                <a:gd name="T28" fmla="*/ 78 w 347"/>
                                <a:gd name="T29" fmla="*/ 221 h 781"/>
                                <a:gd name="T30" fmla="*/ 170 w 347"/>
                                <a:gd name="T31" fmla="*/ 87 h 781"/>
                                <a:gd name="T32" fmla="*/ 182 w 347"/>
                                <a:gd name="T33" fmla="*/ 299 h 781"/>
                                <a:gd name="T34" fmla="*/ 169 w 347"/>
                                <a:gd name="T35" fmla="*/ 221 h 781"/>
                                <a:gd name="T36" fmla="*/ 136 w 347"/>
                                <a:gd name="T37" fmla="*/ 60 h 781"/>
                                <a:gd name="T38" fmla="*/ 99 w 347"/>
                                <a:gd name="T39" fmla="*/ 169 h 781"/>
                                <a:gd name="T40" fmla="*/ 92 w 347"/>
                                <a:gd name="T41" fmla="*/ 332 h 781"/>
                                <a:gd name="T42" fmla="*/ 94 w 347"/>
                                <a:gd name="T43" fmla="*/ 133 h 781"/>
                                <a:gd name="T44" fmla="*/ 47 w 347"/>
                                <a:gd name="T45" fmla="*/ 79 h 781"/>
                                <a:gd name="T46" fmla="*/ 15 w 347"/>
                                <a:gd name="T47" fmla="*/ 434 h 781"/>
                                <a:gd name="T48" fmla="*/ 107 w 347"/>
                                <a:gd name="T49" fmla="*/ 748 h 781"/>
                                <a:gd name="T50" fmla="*/ 48 w 347"/>
                                <a:gd name="T51" fmla="*/ 647 h 781"/>
                                <a:gd name="T52" fmla="*/ 5 w 347"/>
                                <a:gd name="T53" fmla="*/ 440 h 781"/>
                                <a:gd name="T54" fmla="*/ 35 w 347"/>
                                <a:gd name="T55" fmla="*/ 89 h 781"/>
                                <a:gd name="T56" fmla="*/ 131 w 347"/>
                                <a:gd name="T57" fmla="*/ 0 h 781"/>
                                <a:gd name="T58" fmla="*/ 222 w 347"/>
                                <a:gd name="T59" fmla="*/ 112 h 781"/>
                                <a:gd name="T60" fmla="*/ 300 w 347"/>
                                <a:gd name="T61" fmla="*/ 276 h 781"/>
                                <a:gd name="T62" fmla="*/ 301 w 347"/>
                                <a:gd name="T63" fmla="*/ 603 h 781"/>
                                <a:gd name="T64" fmla="*/ 347 w 347"/>
                                <a:gd name="T65" fmla="*/ 744 h 781"/>
                                <a:gd name="T66" fmla="*/ 302 w 347"/>
                                <a:gd name="T67" fmla="*/ 679 h 781"/>
                                <a:gd name="T68" fmla="*/ 292 w 347"/>
                                <a:gd name="T69" fmla="*/ 602 h 781"/>
                                <a:gd name="T70" fmla="*/ 293 w 347"/>
                                <a:gd name="T71" fmla="*/ 296 h 781"/>
                                <a:gd name="T72" fmla="*/ 257 w 347"/>
                                <a:gd name="T73" fmla="*/ 171 h 781"/>
                                <a:gd name="T74" fmla="*/ 234 w 347"/>
                                <a:gd name="T75" fmla="*/ 184 h 781"/>
                                <a:gd name="T76" fmla="*/ 262 w 347"/>
                                <a:gd name="T77" fmla="*/ 370 h 781"/>
                                <a:gd name="T78" fmla="*/ 227 w 347"/>
                                <a:gd name="T79" fmla="*/ 198 h 781"/>
                                <a:gd name="T80" fmla="*/ 158 w 347"/>
                                <a:gd name="T81" fmla="*/ 385 h 781"/>
                                <a:gd name="T82" fmla="*/ 158 w 347"/>
                                <a:gd name="T83" fmla="*/ 385 h 781"/>
                                <a:gd name="T84" fmla="*/ 186 w 347"/>
                                <a:gd name="T85" fmla="*/ 545 h 781"/>
                                <a:gd name="T86" fmla="*/ 83 w 347"/>
                                <a:gd name="T87" fmla="*/ 391 h 781"/>
                                <a:gd name="T88" fmla="*/ 66 w 347"/>
                                <a:gd name="T89" fmla="*/ 422 h 781"/>
                                <a:gd name="T90" fmla="*/ 107 w 347"/>
                                <a:gd name="T91" fmla="*/ 749 h 781"/>
                                <a:gd name="T92" fmla="*/ 201 w 347"/>
                                <a:gd name="T93" fmla="*/ 58 h 781"/>
                                <a:gd name="T94" fmla="*/ 175 w 347"/>
                                <a:gd name="T95" fmla="*/ 82 h 781"/>
                                <a:gd name="T96" fmla="*/ 253 w 347"/>
                                <a:gd name="T97" fmla="*/ 122 h 781"/>
                                <a:gd name="T98" fmla="*/ 253 w 347"/>
                                <a:gd name="T99" fmla="*/ 122 h 781"/>
                                <a:gd name="T100" fmla="*/ 115 w 347"/>
                                <a:gd name="T101" fmla="*/ 17 h 781"/>
                                <a:gd name="T102" fmla="*/ 146 w 347"/>
                                <a:gd name="T103" fmla="*/ 17 h 781"/>
                                <a:gd name="T104" fmla="*/ 87 w 347"/>
                                <a:gd name="T105" fmla="*/ 90 h 7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47" h="781">
                                  <a:moveTo>
                                    <a:pt x="176" y="132"/>
                                  </a:moveTo>
                                  <a:lnTo>
                                    <a:pt x="176" y="132"/>
                                  </a:lnTo>
                                  <a:cubicBezTo>
                                    <a:pt x="181" y="124"/>
                                    <a:pt x="185" y="120"/>
                                    <a:pt x="189" y="120"/>
                                  </a:cubicBezTo>
                                  <a:cubicBezTo>
                                    <a:pt x="197" y="120"/>
                                    <a:pt x="202" y="123"/>
                                    <a:pt x="205" y="129"/>
                                  </a:cubicBezTo>
                                  <a:cubicBezTo>
                                    <a:pt x="193" y="129"/>
                                    <a:pt x="184" y="130"/>
                                    <a:pt x="176" y="132"/>
                                  </a:cubicBezTo>
                                  <a:lnTo>
                                    <a:pt x="176" y="132"/>
                                  </a:lnTo>
                                  <a:close/>
                                  <a:moveTo>
                                    <a:pt x="250" y="206"/>
                                  </a:moveTo>
                                  <a:lnTo>
                                    <a:pt x="250" y="206"/>
                                  </a:lnTo>
                                  <a:lnTo>
                                    <a:pt x="250" y="198"/>
                                  </a:lnTo>
                                  <a:cubicBezTo>
                                    <a:pt x="266" y="198"/>
                                    <a:pt x="276" y="201"/>
                                    <a:pt x="278" y="206"/>
                                  </a:cubicBezTo>
                                  <a:lnTo>
                                    <a:pt x="250" y="206"/>
                                  </a:lnTo>
                                  <a:close/>
                                  <a:moveTo>
                                    <a:pt x="139" y="97"/>
                                  </a:moveTo>
                                  <a:lnTo>
                                    <a:pt x="139" y="97"/>
                                  </a:lnTo>
                                  <a:cubicBezTo>
                                    <a:pt x="132" y="97"/>
                                    <a:pt x="127" y="93"/>
                                    <a:pt x="124" y="85"/>
                                  </a:cubicBezTo>
                                  <a:cubicBezTo>
                                    <a:pt x="131" y="86"/>
                                    <a:pt x="140" y="89"/>
                                    <a:pt x="154" y="92"/>
                                  </a:cubicBezTo>
                                  <a:cubicBezTo>
                                    <a:pt x="147" y="95"/>
                                    <a:pt x="142" y="97"/>
                                    <a:pt x="139" y="97"/>
                                  </a:cubicBezTo>
                                  <a:lnTo>
                                    <a:pt x="139" y="97"/>
                                  </a:lnTo>
                                  <a:close/>
                                  <a:moveTo>
                                    <a:pt x="210" y="229"/>
                                  </a:moveTo>
                                  <a:lnTo>
                                    <a:pt x="210" y="229"/>
                                  </a:lnTo>
                                  <a:cubicBezTo>
                                    <a:pt x="207" y="226"/>
                                    <a:pt x="206" y="224"/>
                                    <a:pt x="206" y="220"/>
                                  </a:cubicBezTo>
                                  <a:cubicBezTo>
                                    <a:pt x="216" y="220"/>
                                    <a:pt x="223" y="223"/>
                                    <a:pt x="226" y="229"/>
                                  </a:cubicBezTo>
                                  <a:lnTo>
                                    <a:pt x="210" y="229"/>
                                  </a:lnTo>
                                  <a:close/>
                                  <a:moveTo>
                                    <a:pt x="280" y="291"/>
                                  </a:moveTo>
                                  <a:lnTo>
                                    <a:pt x="280" y="291"/>
                                  </a:lnTo>
                                  <a:cubicBezTo>
                                    <a:pt x="280" y="291"/>
                                    <a:pt x="275" y="289"/>
                                    <a:pt x="262" y="283"/>
                                  </a:cubicBezTo>
                                  <a:cubicBezTo>
                                    <a:pt x="262" y="281"/>
                                    <a:pt x="262" y="278"/>
                                    <a:pt x="262" y="276"/>
                                  </a:cubicBezTo>
                                  <a:cubicBezTo>
                                    <a:pt x="281" y="281"/>
                                    <a:pt x="290" y="283"/>
                                    <a:pt x="287" y="283"/>
                                  </a:cubicBezTo>
                                  <a:cubicBezTo>
                                    <a:pt x="287" y="289"/>
                                    <a:pt x="285" y="291"/>
                                    <a:pt x="280" y="291"/>
                                  </a:cubicBezTo>
                                  <a:lnTo>
                                    <a:pt x="280" y="291"/>
                                  </a:lnTo>
                                  <a:close/>
                                  <a:moveTo>
                                    <a:pt x="187" y="234"/>
                                  </a:moveTo>
                                  <a:lnTo>
                                    <a:pt x="187" y="234"/>
                                  </a:lnTo>
                                  <a:cubicBezTo>
                                    <a:pt x="191" y="229"/>
                                    <a:pt x="195" y="226"/>
                                    <a:pt x="198" y="226"/>
                                  </a:cubicBezTo>
                                  <a:cubicBezTo>
                                    <a:pt x="203" y="226"/>
                                    <a:pt x="206" y="229"/>
                                    <a:pt x="209" y="234"/>
                                  </a:cubicBezTo>
                                  <a:lnTo>
                                    <a:pt x="187" y="234"/>
                                  </a:lnTo>
                                  <a:close/>
                                  <a:moveTo>
                                    <a:pt x="131" y="204"/>
                                  </a:moveTo>
                                  <a:lnTo>
                                    <a:pt x="131" y="204"/>
                                  </a:lnTo>
                                  <a:lnTo>
                                    <a:pt x="127" y="199"/>
                                  </a:lnTo>
                                  <a:cubicBezTo>
                                    <a:pt x="131" y="197"/>
                                    <a:pt x="143" y="195"/>
                                    <a:pt x="165" y="194"/>
                                  </a:cubicBezTo>
                                  <a:lnTo>
                                    <a:pt x="165" y="203"/>
                                  </a:lnTo>
                                  <a:cubicBezTo>
                                    <a:pt x="161" y="202"/>
                                    <a:pt x="150" y="203"/>
                                    <a:pt x="131" y="204"/>
                                  </a:cubicBezTo>
                                  <a:lnTo>
                                    <a:pt x="131" y="204"/>
                                  </a:lnTo>
                                  <a:close/>
                                  <a:moveTo>
                                    <a:pt x="69" y="137"/>
                                  </a:moveTo>
                                  <a:lnTo>
                                    <a:pt x="69" y="137"/>
                                  </a:lnTo>
                                  <a:cubicBezTo>
                                    <a:pt x="60" y="137"/>
                                    <a:pt x="55" y="134"/>
                                    <a:pt x="52" y="128"/>
                                  </a:cubicBezTo>
                                  <a:cubicBezTo>
                                    <a:pt x="55" y="128"/>
                                    <a:pt x="60" y="129"/>
                                    <a:pt x="67" y="129"/>
                                  </a:cubicBezTo>
                                  <a:cubicBezTo>
                                    <a:pt x="74" y="130"/>
                                    <a:pt x="81" y="130"/>
                                    <a:pt x="88" y="130"/>
                                  </a:cubicBezTo>
                                  <a:cubicBezTo>
                                    <a:pt x="82" y="135"/>
                                    <a:pt x="75" y="137"/>
                                    <a:pt x="69" y="137"/>
                                  </a:cubicBezTo>
                                  <a:lnTo>
                                    <a:pt x="69" y="137"/>
                                  </a:lnTo>
                                  <a:close/>
                                  <a:moveTo>
                                    <a:pt x="283" y="407"/>
                                  </a:moveTo>
                                  <a:lnTo>
                                    <a:pt x="283" y="407"/>
                                  </a:lnTo>
                                  <a:cubicBezTo>
                                    <a:pt x="283" y="407"/>
                                    <a:pt x="282" y="406"/>
                                    <a:pt x="279" y="405"/>
                                  </a:cubicBezTo>
                                  <a:cubicBezTo>
                                    <a:pt x="276" y="403"/>
                                    <a:pt x="274" y="401"/>
                                    <a:pt x="274" y="399"/>
                                  </a:cubicBezTo>
                                  <a:cubicBezTo>
                                    <a:pt x="274" y="396"/>
                                    <a:pt x="275" y="394"/>
                                    <a:pt x="276" y="394"/>
                                  </a:cubicBezTo>
                                  <a:cubicBezTo>
                                    <a:pt x="277" y="394"/>
                                    <a:pt x="278" y="393"/>
                                    <a:pt x="278" y="393"/>
                                  </a:cubicBezTo>
                                  <a:cubicBezTo>
                                    <a:pt x="283" y="396"/>
                                    <a:pt x="289" y="400"/>
                                    <a:pt x="298" y="407"/>
                                  </a:cubicBezTo>
                                  <a:lnTo>
                                    <a:pt x="283" y="407"/>
                                  </a:lnTo>
                                  <a:close/>
                                  <a:moveTo>
                                    <a:pt x="214" y="389"/>
                                  </a:moveTo>
                                  <a:lnTo>
                                    <a:pt x="214" y="389"/>
                                  </a:lnTo>
                                  <a:lnTo>
                                    <a:pt x="214" y="380"/>
                                  </a:lnTo>
                                  <a:cubicBezTo>
                                    <a:pt x="223" y="381"/>
                                    <a:pt x="233" y="382"/>
                                    <a:pt x="246" y="382"/>
                                  </a:cubicBezTo>
                                  <a:lnTo>
                                    <a:pt x="246" y="391"/>
                                  </a:lnTo>
                                  <a:cubicBezTo>
                                    <a:pt x="247" y="391"/>
                                    <a:pt x="237" y="390"/>
                                    <a:pt x="214" y="389"/>
                                  </a:cubicBezTo>
                                  <a:lnTo>
                                    <a:pt x="214" y="389"/>
                                  </a:lnTo>
                                  <a:close/>
                                  <a:moveTo>
                                    <a:pt x="78" y="221"/>
                                  </a:moveTo>
                                  <a:lnTo>
                                    <a:pt x="78" y="221"/>
                                  </a:lnTo>
                                  <a:cubicBezTo>
                                    <a:pt x="74" y="222"/>
                                    <a:pt x="69" y="225"/>
                                    <a:pt x="63" y="229"/>
                                  </a:cubicBezTo>
                                  <a:lnTo>
                                    <a:pt x="49" y="229"/>
                                  </a:lnTo>
                                  <a:cubicBezTo>
                                    <a:pt x="49" y="228"/>
                                    <a:pt x="49" y="227"/>
                                    <a:pt x="48" y="225"/>
                                  </a:cubicBezTo>
                                  <a:lnTo>
                                    <a:pt x="47" y="223"/>
                                  </a:lnTo>
                                  <a:cubicBezTo>
                                    <a:pt x="47" y="222"/>
                                    <a:pt x="47" y="221"/>
                                    <a:pt x="47" y="220"/>
                                  </a:cubicBezTo>
                                  <a:cubicBezTo>
                                    <a:pt x="49" y="220"/>
                                    <a:pt x="52" y="220"/>
                                    <a:pt x="56" y="218"/>
                                  </a:cubicBezTo>
                                  <a:cubicBezTo>
                                    <a:pt x="60" y="217"/>
                                    <a:pt x="63" y="216"/>
                                    <a:pt x="64" y="216"/>
                                  </a:cubicBezTo>
                                  <a:lnTo>
                                    <a:pt x="84" y="216"/>
                                  </a:lnTo>
                                  <a:cubicBezTo>
                                    <a:pt x="82" y="218"/>
                                    <a:pt x="79" y="220"/>
                                    <a:pt x="78" y="221"/>
                                  </a:cubicBezTo>
                                  <a:lnTo>
                                    <a:pt x="78" y="221"/>
                                  </a:lnTo>
                                  <a:close/>
                                  <a:moveTo>
                                    <a:pt x="210" y="81"/>
                                  </a:moveTo>
                                  <a:lnTo>
                                    <a:pt x="210" y="81"/>
                                  </a:lnTo>
                                  <a:cubicBezTo>
                                    <a:pt x="210" y="83"/>
                                    <a:pt x="209" y="86"/>
                                    <a:pt x="207" y="89"/>
                                  </a:cubicBezTo>
                                  <a:cubicBezTo>
                                    <a:pt x="200" y="93"/>
                                    <a:pt x="194" y="94"/>
                                    <a:pt x="190" y="94"/>
                                  </a:cubicBezTo>
                                  <a:cubicBezTo>
                                    <a:pt x="179" y="94"/>
                                    <a:pt x="172" y="92"/>
                                    <a:pt x="170" y="87"/>
                                  </a:cubicBezTo>
                                  <a:cubicBezTo>
                                    <a:pt x="168" y="80"/>
                                    <a:pt x="165" y="73"/>
                                    <a:pt x="162" y="65"/>
                                  </a:cubicBezTo>
                                  <a:cubicBezTo>
                                    <a:pt x="163" y="79"/>
                                    <a:pt x="169" y="123"/>
                                    <a:pt x="179" y="196"/>
                                  </a:cubicBezTo>
                                  <a:cubicBezTo>
                                    <a:pt x="180" y="197"/>
                                    <a:pt x="179" y="203"/>
                                    <a:pt x="178" y="214"/>
                                  </a:cubicBezTo>
                                  <a:cubicBezTo>
                                    <a:pt x="177" y="225"/>
                                    <a:pt x="176" y="235"/>
                                    <a:pt x="177" y="244"/>
                                  </a:cubicBezTo>
                                  <a:cubicBezTo>
                                    <a:pt x="177" y="262"/>
                                    <a:pt x="179" y="281"/>
                                    <a:pt x="182" y="299"/>
                                  </a:cubicBezTo>
                                  <a:cubicBezTo>
                                    <a:pt x="184" y="305"/>
                                    <a:pt x="189" y="315"/>
                                    <a:pt x="198" y="330"/>
                                  </a:cubicBezTo>
                                  <a:lnTo>
                                    <a:pt x="190" y="333"/>
                                  </a:lnTo>
                                  <a:cubicBezTo>
                                    <a:pt x="181" y="323"/>
                                    <a:pt x="175" y="310"/>
                                    <a:pt x="172" y="292"/>
                                  </a:cubicBezTo>
                                  <a:cubicBezTo>
                                    <a:pt x="171" y="278"/>
                                    <a:pt x="170" y="263"/>
                                    <a:pt x="168" y="248"/>
                                  </a:cubicBezTo>
                                  <a:cubicBezTo>
                                    <a:pt x="167" y="242"/>
                                    <a:pt x="167" y="233"/>
                                    <a:pt x="169" y="221"/>
                                  </a:cubicBezTo>
                                  <a:cubicBezTo>
                                    <a:pt x="170" y="209"/>
                                    <a:pt x="171" y="201"/>
                                    <a:pt x="171" y="196"/>
                                  </a:cubicBezTo>
                                  <a:cubicBezTo>
                                    <a:pt x="169" y="187"/>
                                    <a:pt x="166" y="174"/>
                                    <a:pt x="162" y="156"/>
                                  </a:cubicBezTo>
                                  <a:cubicBezTo>
                                    <a:pt x="160" y="142"/>
                                    <a:pt x="157" y="108"/>
                                    <a:pt x="154" y="56"/>
                                  </a:cubicBezTo>
                                  <a:cubicBezTo>
                                    <a:pt x="154" y="56"/>
                                    <a:pt x="154" y="55"/>
                                    <a:pt x="152" y="53"/>
                                  </a:cubicBezTo>
                                  <a:cubicBezTo>
                                    <a:pt x="147" y="57"/>
                                    <a:pt x="142" y="60"/>
                                    <a:pt x="136" y="60"/>
                                  </a:cubicBezTo>
                                  <a:cubicBezTo>
                                    <a:pt x="117" y="60"/>
                                    <a:pt x="107" y="48"/>
                                    <a:pt x="106" y="25"/>
                                  </a:cubicBezTo>
                                  <a:cubicBezTo>
                                    <a:pt x="103" y="29"/>
                                    <a:pt x="102" y="32"/>
                                    <a:pt x="102" y="36"/>
                                  </a:cubicBezTo>
                                  <a:lnTo>
                                    <a:pt x="102" y="109"/>
                                  </a:lnTo>
                                  <a:cubicBezTo>
                                    <a:pt x="102" y="111"/>
                                    <a:pt x="101" y="121"/>
                                    <a:pt x="101" y="139"/>
                                  </a:cubicBezTo>
                                  <a:cubicBezTo>
                                    <a:pt x="100" y="158"/>
                                    <a:pt x="99" y="168"/>
                                    <a:pt x="99" y="169"/>
                                  </a:cubicBezTo>
                                  <a:cubicBezTo>
                                    <a:pt x="99" y="179"/>
                                    <a:pt x="101" y="194"/>
                                    <a:pt x="104" y="215"/>
                                  </a:cubicBezTo>
                                  <a:cubicBezTo>
                                    <a:pt x="107" y="236"/>
                                    <a:pt x="109" y="252"/>
                                    <a:pt x="109" y="261"/>
                                  </a:cubicBezTo>
                                  <a:lnTo>
                                    <a:pt x="109" y="327"/>
                                  </a:lnTo>
                                  <a:cubicBezTo>
                                    <a:pt x="107" y="327"/>
                                    <a:pt x="104" y="328"/>
                                    <a:pt x="100" y="332"/>
                                  </a:cubicBezTo>
                                  <a:lnTo>
                                    <a:pt x="92" y="332"/>
                                  </a:lnTo>
                                  <a:cubicBezTo>
                                    <a:pt x="92" y="330"/>
                                    <a:pt x="93" y="328"/>
                                    <a:pt x="95" y="325"/>
                                  </a:cubicBezTo>
                                  <a:cubicBezTo>
                                    <a:pt x="97" y="322"/>
                                    <a:pt x="99" y="320"/>
                                    <a:pt x="99" y="319"/>
                                  </a:cubicBezTo>
                                  <a:cubicBezTo>
                                    <a:pt x="101" y="311"/>
                                    <a:pt x="102" y="301"/>
                                    <a:pt x="102" y="288"/>
                                  </a:cubicBezTo>
                                  <a:cubicBezTo>
                                    <a:pt x="102" y="276"/>
                                    <a:pt x="100" y="250"/>
                                    <a:pt x="95" y="211"/>
                                  </a:cubicBezTo>
                                  <a:cubicBezTo>
                                    <a:pt x="92" y="179"/>
                                    <a:pt x="91" y="153"/>
                                    <a:pt x="94" y="133"/>
                                  </a:cubicBezTo>
                                  <a:cubicBezTo>
                                    <a:pt x="94" y="126"/>
                                    <a:pt x="95" y="114"/>
                                    <a:pt x="95" y="99"/>
                                  </a:cubicBezTo>
                                  <a:cubicBezTo>
                                    <a:pt x="92" y="99"/>
                                    <a:pt x="89" y="99"/>
                                    <a:pt x="86" y="100"/>
                                  </a:cubicBezTo>
                                  <a:cubicBezTo>
                                    <a:pt x="82" y="100"/>
                                    <a:pt x="79" y="100"/>
                                    <a:pt x="77" y="100"/>
                                  </a:cubicBezTo>
                                  <a:cubicBezTo>
                                    <a:pt x="67" y="100"/>
                                    <a:pt x="60" y="99"/>
                                    <a:pt x="57" y="97"/>
                                  </a:cubicBezTo>
                                  <a:cubicBezTo>
                                    <a:pt x="52" y="95"/>
                                    <a:pt x="48" y="89"/>
                                    <a:pt x="47" y="79"/>
                                  </a:cubicBezTo>
                                  <a:cubicBezTo>
                                    <a:pt x="42" y="90"/>
                                    <a:pt x="39" y="100"/>
                                    <a:pt x="38" y="111"/>
                                  </a:cubicBezTo>
                                  <a:cubicBezTo>
                                    <a:pt x="37" y="129"/>
                                    <a:pt x="34" y="162"/>
                                    <a:pt x="28" y="209"/>
                                  </a:cubicBezTo>
                                  <a:cubicBezTo>
                                    <a:pt x="29" y="222"/>
                                    <a:pt x="30" y="241"/>
                                    <a:pt x="29" y="267"/>
                                  </a:cubicBezTo>
                                  <a:cubicBezTo>
                                    <a:pt x="27" y="291"/>
                                    <a:pt x="25" y="326"/>
                                    <a:pt x="22" y="374"/>
                                  </a:cubicBezTo>
                                  <a:cubicBezTo>
                                    <a:pt x="21" y="388"/>
                                    <a:pt x="19" y="408"/>
                                    <a:pt x="15" y="434"/>
                                  </a:cubicBezTo>
                                  <a:cubicBezTo>
                                    <a:pt x="11" y="461"/>
                                    <a:pt x="9" y="474"/>
                                    <a:pt x="9" y="474"/>
                                  </a:cubicBezTo>
                                  <a:cubicBezTo>
                                    <a:pt x="9" y="488"/>
                                    <a:pt x="16" y="517"/>
                                    <a:pt x="29" y="560"/>
                                  </a:cubicBezTo>
                                  <a:cubicBezTo>
                                    <a:pt x="34" y="579"/>
                                    <a:pt x="43" y="606"/>
                                    <a:pt x="55" y="641"/>
                                  </a:cubicBezTo>
                                  <a:cubicBezTo>
                                    <a:pt x="60" y="650"/>
                                    <a:pt x="69" y="664"/>
                                    <a:pt x="80" y="683"/>
                                  </a:cubicBezTo>
                                  <a:cubicBezTo>
                                    <a:pt x="85" y="692"/>
                                    <a:pt x="94" y="714"/>
                                    <a:pt x="107" y="748"/>
                                  </a:cubicBezTo>
                                  <a:cubicBezTo>
                                    <a:pt x="111" y="756"/>
                                    <a:pt x="115" y="765"/>
                                    <a:pt x="120" y="774"/>
                                  </a:cubicBezTo>
                                  <a:lnTo>
                                    <a:pt x="120" y="781"/>
                                  </a:lnTo>
                                  <a:cubicBezTo>
                                    <a:pt x="119" y="781"/>
                                    <a:pt x="116" y="781"/>
                                    <a:pt x="114" y="781"/>
                                  </a:cubicBezTo>
                                  <a:cubicBezTo>
                                    <a:pt x="107" y="766"/>
                                    <a:pt x="97" y="743"/>
                                    <a:pt x="84" y="713"/>
                                  </a:cubicBezTo>
                                  <a:cubicBezTo>
                                    <a:pt x="76" y="699"/>
                                    <a:pt x="64" y="677"/>
                                    <a:pt x="48" y="647"/>
                                  </a:cubicBezTo>
                                  <a:cubicBezTo>
                                    <a:pt x="42" y="635"/>
                                    <a:pt x="36" y="618"/>
                                    <a:pt x="30" y="598"/>
                                  </a:cubicBezTo>
                                  <a:cubicBezTo>
                                    <a:pt x="24" y="577"/>
                                    <a:pt x="18" y="557"/>
                                    <a:pt x="11" y="537"/>
                                  </a:cubicBezTo>
                                  <a:cubicBezTo>
                                    <a:pt x="4" y="512"/>
                                    <a:pt x="0" y="491"/>
                                    <a:pt x="0" y="474"/>
                                  </a:cubicBezTo>
                                  <a:cubicBezTo>
                                    <a:pt x="0" y="473"/>
                                    <a:pt x="1" y="469"/>
                                    <a:pt x="2" y="462"/>
                                  </a:cubicBezTo>
                                  <a:lnTo>
                                    <a:pt x="5" y="440"/>
                                  </a:lnTo>
                                  <a:cubicBezTo>
                                    <a:pt x="8" y="418"/>
                                    <a:pt x="10" y="403"/>
                                    <a:pt x="11" y="395"/>
                                  </a:cubicBezTo>
                                  <a:lnTo>
                                    <a:pt x="20" y="272"/>
                                  </a:lnTo>
                                  <a:cubicBezTo>
                                    <a:pt x="19" y="259"/>
                                    <a:pt x="19" y="240"/>
                                    <a:pt x="19" y="214"/>
                                  </a:cubicBezTo>
                                  <a:cubicBezTo>
                                    <a:pt x="21" y="200"/>
                                    <a:pt x="24" y="178"/>
                                    <a:pt x="27" y="150"/>
                                  </a:cubicBezTo>
                                  <a:cubicBezTo>
                                    <a:pt x="32" y="114"/>
                                    <a:pt x="34" y="94"/>
                                    <a:pt x="35" y="89"/>
                                  </a:cubicBezTo>
                                  <a:cubicBezTo>
                                    <a:pt x="42" y="61"/>
                                    <a:pt x="54" y="47"/>
                                    <a:pt x="70" y="47"/>
                                  </a:cubicBezTo>
                                  <a:cubicBezTo>
                                    <a:pt x="74" y="47"/>
                                    <a:pt x="81" y="51"/>
                                    <a:pt x="91" y="58"/>
                                  </a:cubicBezTo>
                                  <a:cubicBezTo>
                                    <a:pt x="93" y="49"/>
                                    <a:pt x="95" y="39"/>
                                    <a:pt x="96" y="29"/>
                                  </a:cubicBezTo>
                                  <a:cubicBezTo>
                                    <a:pt x="98" y="22"/>
                                    <a:pt x="105" y="13"/>
                                    <a:pt x="118" y="3"/>
                                  </a:cubicBezTo>
                                  <a:cubicBezTo>
                                    <a:pt x="120" y="1"/>
                                    <a:pt x="124" y="0"/>
                                    <a:pt x="131" y="0"/>
                                  </a:cubicBezTo>
                                  <a:cubicBezTo>
                                    <a:pt x="142" y="0"/>
                                    <a:pt x="150" y="5"/>
                                    <a:pt x="155" y="15"/>
                                  </a:cubicBezTo>
                                  <a:cubicBezTo>
                                    <a:pt x="156" y="18"/>
                                    <a:pt x="159" y="28"/>
                                    <a:pt x="162" y="45"/>
                                  </a:cubicBezTo>
                                  <a:cubicBezTo>
                                    <a:pt x="170" y="35"/>
                                    <a:pt x="178" y="30"/>
                                    <a:pt x="185" y="30"/>
                                  </a:cubicBezTo>
                                  <a:cubicBezTo>
                                    <a:pt x="194" y="30"/>
                                    <a:pt x="202" y="34"/>
                                    <a:pt x="207" y="41"/>
                                  </a:cubicBezTo>
                                  <a:cubicBezTo>
                                    <a:pt x="212" y="49"/>
                                    <a:pt x="217" y="73"/>
                                    <a:pt x="222" y="112"/>
                                  </a:cubicBezTo>
                                  <a:cubicBezTo>
                                    <a:pt x="223" y="121"/>
                                    <a:pt x="224" y="128"/>
                                    <a:pt x="226" y="132"/>
                                  </a:cubicBezTo>
                                  <a:cubicBezTo>
                                    <a:pt x="235" y="121"/>
                                    <a:pt x="244" y="115"/>
                                    <a:pt x="253" y="115"/>
                                  </a:cubicBezTo>
                                  <a:cubicBezTo>
                                    <a:pt x="258" y="115"/>
                                    <a:pt x="261" y="115"/>
                                    <a:pt x="262" y="116"/>
                                  </a:cubicBezTo>
                                  <a:cubicBezTo>
                                    <a:pt x="277" y="131"/>
                                    <a:pt x="286" y="154"/>
                                    <a:pt x="289" y="184"/>
                                  </a:cubicBezTo>
                                  <a:cubicBezTo>
                                    <a:pt x="289" y="186"/>
                                    <a:pt x="292" y="217"/>
                                    <a:pt x="300" y="276"/>
                                  </a:cubicBezTo>
                                  <a:cubicBezTo>
                                    <a:pt x="299" y="293"/>
                                    <a:pt x="300" y="319"/>
                                    <a:pt x="302" y="353"/>
                                  </a:cubicBezTo>
                                  <a:cubicBezTo>
                                    <a:pt x="304" y="361"/>
                                    <a:pt x="306" y="373"/>
                                    <a:pt x="309" y="389"/>
                                  </a:cubicBezTo>
                                  <a:cubicBezTo>
                                    <a:pt x="314" y="451"/>
                                    <a:pt x="316" y="488"/>
                                    <a:pt x="316" y="501"/>
                                  </a:cubicBezTo>
                                  <a:cubicBezTo>
                                    <a:pt x="316" y="521"/>
                                    <a:pt x="313" y="541"/>
                                    <a:pt x="308" y="562"/>
                                  </a:cubicBezTo>
                                  <a:cubicBezTo>
                                    <a:pt x="303" y="582"/>
                                    <a:pt x="301" y="596"/>
                                    <a:pt x="301" y="603"/>
                                  </a:cubicBezTo>
                                  <a:cubicBezTo>
                                    <a:pt x="301" y="620"/>
                                    <a:pt x="302" y="631"/>
                                    <a:pt x="305" y="638"/>
                                  </a:cubicBezTo>
                                  <a:cubicBezTo>
                                    <a:pt x="308" y="649"/>
                                    <a:pt x="317" y="667"/>
                                    <a:pt x="330" y="692"/>
                                  </a:cubicBezTo>
                                  <a:lnTo>
                                    <a:pt x="342" y="715"/>
                                  </a:lnTo>
                                  <a:cubicBezTo>
                                    <a:pt x="345" y="722"/>
                                    <a:pt x="347" y="726"/>
                                    <a:pt x="347" y="727"/>
                                  </a:cubicBezTo>
                                  <a:lnTo>
                                    <a:pt x="347" y="744"/>
                                  </a:lnTo>
                                  <a:cubicBezTo>
                                    <a:pt x="343" y="738"/>
                                    <a:pt x="338" y="728"/>
                                    <a:pt x="332" y="713"/>
                                  </a:cubicBezTo>
                                  <a:cubicBezTo>
                                    <a:pt x="326" y="698"/>
                                    <a:pt x="320" y="687"/>
                                    <a:pt x="314" y="681"/>
                                  </a:cubicBezTo>
                                  <a:cubicBezTo>
                                    <a:pt x="311" y="684"/>
                                    <a:pt x="307" y="686"/>
                                    <a:pt x="302" y="688"/>
                                  </a:cubicBezTo>
                                  <a:lnTo>
                                    <a:pt x="302" y="680"/>
                                  </a:lnTo>
                                  <a:cubicBezTo>
                                    <a:pt x="302" y="679"/>
                                    <a:pt x="302" y="679"/>
                                    <a:pt x="302" y="679"/>
                                  </a:cubicBezTo>
                                  <a:lnTo>
                                    <a:pt x="303" y="678"/>
                                  </a:lnTo>
                                  <a:cubicBezTo>
                                    <a:pt x="307" y="676"/>
                                    <a:pt x="309" y="673"/>
                                    <a:pt x="309" y="671"/>
                                  </a:cubicBezTo>
                                  <a:cubicBezTo>
                                    <a:pt x="309" y="669"/>
                                    <a:pt x="308" y="667"/>
                                    <a:pt x="305" y="663"/>
                                  </a:cubicBezTo>
                                  <a:cubicBezTo>
                                    <a:pt x="303" y="660"/>
                                    <a:pt x="302" y="658"/>
                                    <a:pt x="302" y="657"/>
                                  </a:cubicBezTo>
                                  <a:cubicBezTo>
                                    <a:pt x="295" y="636"/>
                                    <a:pt x="292" y="618"/>
                                    <a:pt x="292" y="602"/>
                                  </a:cubicBezTo>
                                  <a:cubicBezTo>
                                    <a:pt x="292" y="601"/>
                                    <a:pt x="294" y="589"/>
                                    <a:pt x="299" y="564"/>
                                  </a:cubicBezTo>
                                  <a:cubicBezTo>
                                    <a:pt x="304" y="540"/>
                                    <a:pt x="306" y="518"/>
                                    <a:pt x="306" y="498"/>
                                  </a:cubicBezTo>
                                  <a:cubicBezTo>
                                    <a:pt x="306" y="453"/>
                                    <a:pt x="304" y="416"/>
                                    <a:pt x="300" y="387"/>
                                  </a:cubicBezTo>
                                  <a:cubicBezTo>
                                    <a:pt x="298" y="379"/>
                                    <a:pt x="295" y="366"/>
                                    <a:pt x="292" y="348"/>
                                  </a:cubicBezTo>
                                  <a:cubicBezTo>
                                    <a:pt x="292" y="324"/>
                                    <a:pt x="292" y="307"/>
                                    <a:pt x="293" y="296"/>
                                  </a:cubicBezTo>
                                  <a:cubicBezTo>
                                    <a:pt x="293" y="285"/>
                                    <a:pt x="294" y="281"/>
                                    <a:pt x="294" y="283"/>
                                  </a:cubicBezTo>
                                  <a:cubicBezTo>
                                    <a:pt x="294" y="282"/>
                                    <a:pt x="292" y="278"/>
                                    <a:pt x="290" y="271"/>
                                  </a:cubicBezTo>
                                  <a:cubicBezTo>
                                    <a:pt x="289" y="266"/>
                                    <a:pt x="286" y="241"/>
                                    <a:pt x="282" y="194"/>
                                  </a:cubicBezTo>
                                  <a:cubicBezTo>
                                    <a:pt x="280" y="185"/>
                                    <a:pt x="278" y="175"/>
                                    <a:pt x="274" y="162"/>
                                  </a:cubicBezTo>
                                  <a:cubicBezTo>
                                    <a:pt x="269" y="168"/>
                                    <a:pt x="263" y="171"/>
                                    <a:pt x="257" y="171"/>
                                  </a:cubicBezTo>
                                  <a:cubicBezTo>
                                    <a:pt x="247" y="171"/>
                                    <a:pt x="241" y="167"/>
                                    <a:pt x="239" y="160"/>
                                  </a:cubicBezTo>
                                  <a:cubicBezTo>
                                    <a:pt x="236" y="153"/>
                                    <a:pt x="234" y="146"/>
                                    <a:pt x="231" y="138"/>
                                  </a:cubicBezTo>
                                  <a:cubicBezTo>
                                    <a:pt x="229" y="143"/>
                                    <a:pt x="227" y="149"/>
                                    <a:pt x="227" y="156"/>
                                  </a:cubicBezTo>
                                  <a:cubicBezTo>
                                    <a:pt x="228" y="157"/>
                                    <a:pt x="229" y="160"/>
                                    <a:pt x="230" y="165"/>
                                  </a:cubicBezTo>
                                  <a:lnTo>
                                    <a:pt x="234" y="184"/>
                                  </a:lnTo>
                                  <a:cubicBezTo>
                                    <a:pt x="239" y="202"/>
                                    <a:pt x="241" y="216"/>
                                    <a:pt x="242" y="225"/>
                                  </a:cubicBezTo>
                                  <a:cubicBezTo>
                                    <a:pt x="242" y="248"/>
                                    <a:pt x="243" y="270"/>
                                    <a:pt x="243" y="291"/>
                                  </a:cubicBezTo>
                                  <a:cubicBezTo>
                                    <a:pt x="245" y="319"/>
                                    <a:pt x="252" y="339"/>
                                    <a:pt x="262" y="352"/>
                                  </a:cubicBezTo>
                                  <a:cubicBezTo>
                                    <a:pt x="266" y="358"/>
                                    <a:pt x="269" y="363"/>
                                    <a:pt x="270" y="370"/>
                                  </a:cubicBezTo>
                                  <a:lnTo>
                                    <a:pt x="262" y="370"/>
                                  </a:lnTo>
                                  <a:cubicBezTo>
                                    <a:pt x="258" y="364"/>
                                    <a:pt x="252" y="355"/>
                                    <a:pt x="245" y="343"/>
                                  </a:cubicBezTo>
                                  <a:cubicBezTo>
                                    <a:pt x="237" y="322"/>
                                    <a:pt x="234" y="306"/>
                                    <a:pt x="234" y="295"/>
                                  </a:cubicBezTo>
                                  <a:lnTo>
                                    <a:pt x="234" y="224"/>
                                  </a:lnTo>
                                  <a:cubicBezTo>
                                    <a:pt x="233" y="222"/>
                                    <a:pt x="232" y="219"/>
                                    <a:pt x="231" y="215"/>
                                  </a:cubicBezTo>
                                  <a:lnTo>
                                    <a:pt x="227" y="198"/>
                                  </a:lnTo>
                                  <a:cubicBezTo>
                                    <a:pt x="222" y="180"/>
                                    <a:pt x="219" y="167"/>
                                    <a:pt x="218" y="160"/>
                                  </a:cubicBezTo>
                                  <a:cubicBezTo>
                                    <a:pt x="218" y="144"/>
                                    <a:pt x="215" y="118"/>
                                    <a:pt x="210" y="81"/>
                                  </a:cubicBezTo>
                                  <a:lnTo>
                                    <a:pt x="210" y="81"/>
                                  </a:lnTo>
                                  <a:close/>
                                  <a:moveTo>
                                    <a:pt x="158" y="385"/>
                                  </a:moveTo>
                                  <a:lnTo>
                                    <a:pt x="158" y="385"/>
                                  </a:lnTo>
                                  <a:cubicBezTo>
                                    <a:pt x="161" y="385"/>
                                    <a:pt x="156" y="383"/>
                                    <a:pt x="142" y="379"/>
                                  </a:cubicBezTo>
                                  <a:lnTo>
                                    <a:pt x="142" y="371"/>
                                  </a:lnTo>
                                  <a:cubicBezTo>
                                    <a:pt x="154" y="374"/>
                                    <a:pt x="166" y="376"/>
                                    <a:pt x="178" y="376"/>
                                  </a:cubicBezTo>
                                  <a:lnTo>
                                    <a:pt x="178" y="385"/>
                                  </a:lnTo>
                                  <a:lnTo>
                                    <a:pt x="158" y="385"/>
                                  </a:lnTo>
                                  <a:close/>
                                  <a:moveTo>
                                    <a:pt x="178" y="545"/>
                                  </a:moveTo>
                                  <a:lnTo>
                                    <a:pt x="178" y="545"/>
                                  </a:lnTo>
                                  <a:cubicBezTo>
                                    <a:pt x="173" y="517"/>
                                    <a:pt x="166" y="473"/>
                                    <a:pt x="156" y="412"/>
                                  </a:cubicBezTo>
                                  <a:lnTo>
                                    <a:pt x="165" y="412"/>
                                  </a:lnTo>
                                  <a:cubicBezTo>
                                    <a:pt x="168" y="436"/>
                                    <a:pt x="175" y="480"/>
                                    <a:pt x="186" y="545"/>
                                  </a:cubicBezTo>
                                  <a:lnTo>
                                    <a:pt x="178" y="545"/>
                                  </a:lnTo>
                                  <a:close/>
                                  <a:moveTo>
                                    <a:pt x="44" y="388"/>
                                  </a:moveTo>
                                  <a:lnTo>
                                    <a:pt x="44" y="388"/>
                                  </a:lnTo>
                                  <a:cubicBezTo>
                                    <a:pt x="53" y="387"/>
                                    <a:pt x="66" y="385"/>
                                    <a:pt x="83" y="382"/>
                                  </a:cubicBezTo>
                                  <a:lnTo>
                                    <a:pt x="83" y="391"/>
                                  </a:lnTo>
                                  <a:cubicBezTo>
                                    <a:pt x="63" y="396"/>
                                    <a:pt x="51" y="395"/>
                                    <a:pt x="44" y="388"/>
                                  </a:cubicBezTo>
                                  <a:lnTo>
                                    <a:pt x="44" y="388"/>
                                  </a:lnTo>
                                  <a:close/>
                                  <a:moveTo>
                                    <a:pt x="110" y="514"/>
                                  </a:moveTo>
                                  <a:lnTo>
                                    <a:pt x="110" y="514"/>
                                  </a:lnTo>
                                  <a:cubicBezTo>
                                    <a:pt x="80" y="456"/>
                                    <a:pt x="66" y="425"/>
                                    <a:pt x="66" y="422"/>
                                  </a:cubicBezTo>
                                  <a:cubicBezTo>
                                    <a:pt x="66" y="416"/>
                                    <a:pt x="68" y="415"/>
                                    <a:pt x="74" y="418"/>
                                  </a:cubicBezTo>
                                  <a:cubicBezTo>
                                    <a:pt x="84" y="439"/>
                                    <a:pt x="99" y="471"/>
                                    <a:pt x="119" y="514"/>
                                  </a:cubicBezTo>
                                  <a:lnTo>
                                    <a:pt x="110" y="514"/>
                                  </a:lnTo>
                                  <a:close/>
                                  <a:moveTo>
                                    <a:pt x="107" y="749"/>
                                  </a:moveTo>
                                  <a:lnTo>
                                    <a:pt x="107" y="749"/>
                                  </a:lnTo>
                                  <a:lnTo>
                                    <a:pt x="107" y="740"/>
                                  </a:lnTo>
                                  <a:cubicBezTo>
                                    <a:pt x="130" y="742"/>
                                    <a:pt x="149" y="742"/>
                                    <a:pt x="165" y="740"/>
                                  </a:cubicBezTo>
                                  <a:lnTo>
                                    <a:pt x="165" y="749"/>
                                  </a:lnTo>
                                  <a:lnTo>
                                    <a:pt x="107" y="749"/>
                                  </a:lnTo>
                                  <a:close/>
                                  <a:moveTo>
                                    <a:pt x="201" y="58"/>
                                  </a:moveTo>
                                  <a:lnTo>
                                    <a:pt x="201" y="58"/>
                                  </a:lnTo>
                                  <a:cubicBezTo>
                                    <a:pt x="201" y="45"/>
                                    <a:pt x="195" y="39"/>
                                    <a:pt x="184" y="39"/>
                                  </a:cubicBezTo>
                                  <a:cubicBezTo>
                                    <a:pt x="182" y="39"/>
                                    <a:pt x="179" y="40"/>
                                    <a:pt x="174" y="43"/>
                                  </a:cubicBezTo>
                                  <a:cubicBezTo>
                                    <a:pt x="170" y="46"/>
                                    <a:pt x="167" y="49"/>
                                    <a:pt x="167" y="52"/>
                                  </a:cubicBezTo>
                                  <a:cubicBezTo>
                                    <a:pt x="167" y="50"/>
                                    <a:pt x="170" y="60"/>
                                    <a:pt x="175" y="82"/>
                                  </a:cubicBezTo>
                                  <a:cubicBezTo>
                                    <a:pt x="176" y="83"/>
                                    <a:pt x="177" y="83"/>
                                    <a:pt x="178" y="85"/>
                                  </a:cubicBezTo>
                                  <a:lnTo>
                                    <a:pt x="201" y="85"/>
                                  </a:lnTo>
                                  <a:lnTo>
                                    <a:pt x="201" y="58"/>
                                  </a:lnTo>
                                  <a:close/>
                                  <a:moveTo>
                                    <a:pt x="253" y="122"/>
                                  </a:moveTo>
                                  <a:lnTo>
                                    <a:pt x="253" y="122"/>
                                  </a:lnTo>
                                  <a:cubicBezTo>
                                    <a:pt x="243" y="122"/>
                                    <a:pt x="238" y="125"/>
                                    <a:pt x="238" y="132"/>
                                  </a:cubicBezTo>
                                  <a:cubicBezTo>
                                    <a:pt x="238" y="136"/>
                                    <a:pt x="240" y="142"/>
                                    <a:pt x="243" y="149"/>
                                  </a:cubicBezTo>
                                  <a:cubicBezTo>
                                    <a:pt x="246" y="159"/>
                                    <a:pt x="251" y="164"/>
                                    <a:pt x="256" y="164"/>
                                  </a:cubicBezTo>
                                  <a:cubicBezTo>
                                    <a:pt x="263" y="164"/>
                                    <a:pt x="267" y="161"/>
                                    <a:pt x="267" y="155"/>
                                  </a:cubicBezTo>
                                  <a:cubicBezTo>
                                    <a:pt x="267" y="133"/>
                                    <a:pt x="262" y="122"/>
                                    <a:pt x="253" y="122"/>
                                  </a:cubicBezTo>
                                  <a:lnTo>
                                    <a:pt x="253" y="122"/>
                                  </a:lnTo>
                                  <a:close/>
                                  <a:moveTo>
                                    <a:pt x="146" y="17"/>
                                  </a:moveTo>
                                  <a:lnTo>
                                    <a:pt x="146" y="17"/>
                                  </a:lnTo>
                                  <a:cubicBezTo>
                                    <a:pt x="141" y="10"/>
                                    <a:pt x="135" y="7"/>
                                    <a:pt x="131" y="7"/>
                                  </a:cubicBezTo>
                                  <a:cubicBezTo>
                                    <a:pt x="127" y="7"/>
                                    <a:pt x="122" y="10"/>
                                    <a:pt x="115" y="17"/>
                                  </a:cubicBezTo>
                                  <a:cubicBezTo>
                                    <a:pt x="115" y="18"/>
                                    <a:pt x="115" y="19"/>
                                    <a:pt x="115" y="20"/>
                                  </a:cubicBezTo>
                                  <a:lnTo>
                                    <a:pt x="115" y="25"/>
                                  </a:lnTo>
                                  <a:cubicBezTo>
                                    <a:pt x="116" y="42"/>
                                    <a:pt x="120" y="51"/>
                                    <a:pt x="128" y="51"/>
                                  </a:cubicBezTo>
                                  <a:lnTo>
                                    <a:pt x="146" y="51"/>
                                  </a:lnTo>
                                  <a:lnTo>
                                    <a:pt x="146" y="17"/>
                                  </a:lnTo>
                                  <a:close/>
                                  <a:moveTo>
                                    <a:pt x="69" y="57"/>
                                  </a:moveTo>
                                  <a:lnTo>
                                    <a:pt x="69" y="57"/>
                                  </a:lnTo>
                                  <a:cubicBezTo>
                                    <a:pt x="64" y="57"/>
                                    <a:pt x="60" y="58"/>
                                    <a:pt x="56" y="61"/>
                                  </a:cubicBezTo>
                                  <a:cubicBezTo>
                                    <a:pt x="56" y="74"/>
                                    <a:pt x="57" y="83"/>
                                    <a:pt x="59" y="90"/>
                                  </a:cubicBezTo>
                                  <a:lnTo>
                                    <a:pt x="87" y="90"/>
                                  </a:lnTo>
                                  <a:cubicBezTo>
                                    <a:pt x="88" y="84"/>
                                    <a:pt x="88" y="76"/>
                                    <a:pt x="88" y="65"/>
                                  </a:cubicBezTo>
                                  <a:cubicBezTo>
                                    <a:pt x="82" y="59"/>
                                    <a:pt x="75" y="57"/>
                                    <a:pt x="69" y="57"/>
                                  </a:cubicBezTo>
                                  <a:lnTo>
                                    <a:pt x="6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73"/>
                          <wps:cNvSpPr>
                            <a:spLocks/>
                          </wps:cNvSpPr>
                          <wps:spPr bwMode="auto">
                            <a:xfrm>
                              <a:off x="685" y="3587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74"/>
                          <wps:cNvSpPr>
                            <a:spLocks/>
                          </wps:cNvSpPr>
                          <wps:spPr bwMode="auto">
                            <a:xfrm>
                              <a:off x="687" y="3587"/>
                              <a:ext cx="894" cy="2"/>
                            </a:xfrm>
                            <a:custGeom>
                              <a:avLst/>
                              <a:gdLst>
                                <a:gd name="T0" fmla="*/ 0 w 1748"/>
                                <a:gd name="T1" fmla="*/ 3 h 3"/>
                                <a:gd name="T2" fmla="*/ 0 w 1748"/>
                                <a:gd name="T3" fmla="*/ 3 h 3"/>
                                <a:gd name="T4" fmla="*/ 1748 w 1748"/>
                                <a:gd name="T5" fmla="*/ 3 h 3"/>
                                <a:gd name="T6" fmla="*/ 1748 w 1748"/>
                                <a:gd name="T7" fmla="*/ 0 h 3"/>
                                <a:gd name="T8" fmla="*/ 0 w 1748"/>
                                <a:gd name="T9" fmla="*/ 0 h 3"/>
                                <a:gd name="T10" fmla="*/ 0 w 1748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8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8" y="3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75"/>
                          <wps:cNvSpPr>
                            <a:spLocks/>
                          </wps:cNvSpPr>
                          <wps:spPr bwMode="auto">
                            <a:xfrm>
                              <a:off x="1581" y="3587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76"/>
                          <wps:cNvSpPr>
                            <a:spLocks/>
                          </wps:cNvSpPr>
                          <wps:spPr bwMode="auto">
                            <a:xfrm>
                              <a:off x="2476" y="3587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77"/>
                          <wps:cNvSpPr>
                            <a:spLocks/>
                          </wps:cNvSpPr>
                          <wps:spPr bwMode="auto">
                            <a:xfrm>
                              <a:off x="2478" y="3587"/>
                              <a:ext cx="901" cy="2"/>
                            </a:xfrm>
                            <a:custGeom>
                              <a:avLst/>
                              <a:gdLst>
                                <a:gd name="T0" fmla="*/ 0 w 1763"/>
                                <a:gd name="T1" fmla="*/ 3 h 3"/>
                                <a:gd name="T2" fmla="*/ 0 w 1763"/>
                                <a:gd name="T3" fmla="*/ 3 h 3"/>
                                <a:gd name="T4" fmla="*/ 1763 w 1763"/>
                                <a:gd name="T5" fmla="*/ 3 h 3"/>
                                <a:gd name="T6" fmla="*/ 1763 w 1763"/>
                                <a:gd name="T7" fmla="*/ 0 h 3"/>
                                <a:gd name="T8" fmla="*/ 0 w 1763"/>
                                <a:gd name="T9" fmla="*/ 0 h 3"/>
                                <a:gd name="T10" fmla="*/ 0 w 176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3" y="3"/>
                                  </a:lnTo>
                                  <a:lnTo>
                                    <a:pt x="1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78"/>
                          <wps:cNvSpPr>
                            <a:spLocks/>
                          </wps:cNvSpPr>
                          <wps:spPr bwMode="auto">
                            <a:xfrm>
                              <a:off x="3379" y="3587"/>
                              <a:ext cx="2" cy="1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79"/>
                          <wps:cNvSpPr>
                            <a:spLocks/>
                          </wps:cNvSpPr>
                          <wps:spPr bwMode="auto">
                            <a:xfrm>
                              <a:off x="685" y="3605"/>
                              <a:ext cx="2" cy="42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39 h 839"/>
                                <a:gd name="T2" fmla="*/ 0 w 3"/>
                                <a:gd name="T3" fmla="*/ 839 h 839"/>
                                <a:gd name="T4" fmla="*/ 3 w 3"/>
                                <a:gd name="T5" fmla="*/ 839 h 839"/>
                                <a:gd name="T6" fmla="*/ 3 w 3"/>
                                <a:gd name="T7" fmla="*/ 0 h 839"/>
                                <a:gd name="T8" fmla="*/ 0 w 3"/>
                                <a:gd name="T9" fmla="*/ 0 h 839"/>
                                <a:gd name="T10" fmla="*/ 0 w 3"/>
                                <a:gd name="T11" fmla="*/ 839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39">
                                  <a:moveTo>
                                    <a:pt x="0" y="839"/>
                                  </a:moveTo>
                                  <a:lnTo>
                                    <a:pt x="0" y="839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80"/>
                          <wps:cNvSpPr>
                            <a:spLocks/>
                          </wps:cNvSpPr>
                          <wps:spPr bwMode="auto">
                            <a:xfrm>
                              <a:off x="1581" y="3605"/>
                              <a:ext cx="2" cy="42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39 h 839"/>
                                <a:gd name="T2" fmla="*/ 0 w 3"/>
                                <a:gd name="T3" fmla="*/ 839 h 839"/>
                                <a:gd name="T4" fmla="*/ 3 w 3"/>
                                <a:gd name="T5" fmla="*/ 839 h 839"/>
                                <a:gd name="T6" fmla="*/ 3 w 3"/>
                                <a:gd name="T7" fmla="*/ 0 h 839"/>
                                <a:gd name="T8" fmla="*/ 0 w 3"/>
                                <a:gd name="T9" fmla="*/ 0 h 839"/>
                                <a:gd name="T10" fmla="*/ 0 w 3"/>
                                <a:gd name="T11" fmla="*/ 839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39">
                                  <a:moveTo>
                                    <a:pt x="0" y="839"/>
                                  </a:moveTo>
                                  <a:lnTo>
                                    <a:pt x="0" y="839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81"/>
                          <wps:cNvSpPr>
                            <a:spLocks/>
                          </wps:cNvSpPr>
                          <wps:spPr bwMode="auto">
                            <a:xfrm>
                              <a:off x="2476" y="3605"/>
                              <a:ext cx="2" cy="42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39 h 839"/>
                                <a:gd name="T2" fmla="*/ 0 w 3"/>
                                <a:gd name="T3" fmla="*/ 839 h 839"/>
                                <a:gd name="T4" fmla="*/ 3 w 3"/>
                                <a:gd name="T5" fmla="*/ 839 h 839"/>
                                <a:gd name="T6" fmla="*/ 3 w 3"/>
                                <a:gd name="T7" fmla="*/ 0 h 839"/>
                                <a:gd name="T8" fmla="*/ 0 w 3"/>
                                <a:gd name="T9" fmla="*/ 0 h 839"/>
                                <a:gd name="T10" fmla="*/ 0 w 3"/>
                                <a:gd name="T11" fmla="*/ 839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39">
                                  <a:moveTo>
                                    <a:pt x="0" y="839"/>
                                  </a:moveTo>
                                  <a:lnTo>
                                    <a:pt x="0" y="839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82"/>
                          <wps:cNvSpPr>
                            <a:spLocks/>
                          </wps:cNvSpPr>
                          <wps:spPr bwMode="auto">
                            <a:xfrm>
                              <a:off x="3379" y="3605"/>
                              <a:ext cx="2" cy="42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39 h 839"/>
                                <a:gd name="T2" fmla="*/ 0 w 4"/>
                                <a:gd name="T3" fmla="*/ 839 h 839"/>
                                <a:gd name="T4" fmla="*/ 4 w 4"/>
                                <a:gd name="T5" fmla="*/ 839 h 839"/>
                                <a:gd name="T6" fmla="*/ 4 w 4"/>
                                <a:gd name="T7" fmla="*/ 0 h 839"/>
                                <a:gd name="T8" fmla="*/ 0 w 4"/>
                                <a:gd name="T9" fmla="*/ 0 h 839"/>
                                <a:gd name="T10" fmla="*/ 0 w 4"/>
                                <a:gd name="T11" fmla="*/ 839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39">
                                  <a:moveTo>
                                    <a:pt x="0" y="839"/>
                                  </a:moveTo>
                                  <a:lnTo>
                                    <a:pt x="0" y="839"/>
                                  </a:lnTo>
                                  <a:lnTo>
                                    <a:pt x="4" y="83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83"/>
                          <wps:cNvSpPr>
                            <a:spLocks/>
                          </wps:cNvSpPr>
                          <wps:spPr bwMode="auto">
                            <a:xfrm>
                              <a:off x="685" y="4033"/>
                              <a:ext cx="2" cy="1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84"/>
                          <wps:cNvSpPr>
                            <a:spLocks/>
                          </wps:cNvSpPr>
                          <wps:spPr bwMode="auto">
                            <a:xfrm>
                              <a:off x="687" y="4033"/>
                              <a:ext cx="894" cy="1"/>
                            </a:xfrm>
                            <a:custGeom>
                              <a:avLst/>
                              <a:gdLst>
                                <a:gd name="T0" fmla="*/ 0 w 1748"/>
                                <a:gd name="T1" fmla="*/ 3 h 3"/>
                                <a:gd name="T2" fmla="*/ 0 w 1748"/>
                                <a:gd name="T3" fmla="*/ 3 h 3"/>
                                <a:gd name="T4" fmla="*/ 1748 w 1748"/>
                                <a:gd name="T5" fmla="*/ 3 h 3"/>
                                <a:gd name="T6" fmla="*/ 1748 w 1748"/>
                                <a:gd name="T7" fmla="*/ 0 h 3"/>
                                <a:gd name="T8" fmla="*/ 0 w 1748"/>
                                <a:gd name="T9" fmla="*/ 0 h 3"/>
                                <a:gd name="T10" fmla="*/ 0 w 1748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8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8" y="3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85"/>
                          <wps:cNvSpPr>
                            <a:spLocks/>
                          </wps:cNvSpPr>
                          <wps:spPr bwMode="auto">
                            <a:xfrm>
                              <a:off x="1581" y="4033"/>
                              <a:ext cx="2" cy="1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86"/>
                          <wps:cNvSpPr>
                            <a:spLocks/>
                          </wps:cNvSpPr>
                          <wps:spPr bwMode="auto">
                            <a:xfrm>
                              <a:off x="2476" y="4033"/>
                              <a:ext cx="2" cy="1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87"/>
                          <wps:cNvSpPr>
                            <a:spLocks/>
                          </wps:cNvSpPr>
                          <wps:spPr bwMode="auto">
                            <a:xfrm>
                              <a:off x="2478" y="4033"/>
                              <a:ext cx="901" cy="1"/>
                            </a:xfrm>
                            <a:custGeom>
                              <a:avLst/>
                              <a:gdLst>
                                <a:gd name="T0" fmla="*/ 0 w 1763"/>
                                <a:gd name="T1" fmla="*/ 3 h 3"/>
                                <a:gd name="T2" fmla="*/ 0 w 1763"/>
                                <a:gd name="T3" fmla="*/ 3 h 3"/>
                                <a:gd name="T4" fmla="*/ 1763 w 1763"/>
                                <a:gd name="T5" fmla="*/ 3 h 3"/>
                                <a:gd name="T6" fmla="*/ 1763 w 1763"/>
                                <a:gd name="T7" fmla="*/ 0 h 3"/>
                                <a:gd name="T8" fmla="*/ 0 w 1763"/>
                                <a:gd name="T9" fmla="*/ 0 h 3"/>
                                <a:gd name="T10" fmla="*/ 0 w 176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3" y="3"/>
                                  </a:lnTo>
                                  <a:lnTo>
                                    <a:pt x="1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88"/>
                          <wps:cNvSpPr>
                            <a:spLocks/>
                          </wps:cNvSpPr>
                          <wps:spPr bwMode="auto">
                            <a:xfrm>
                              <a:off x="3379" y="4033"/>
                              <a:ext cx="2" cy="1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89"/>
                          <wps:cNvSpPr>
                            <a:spLocks/>
                          </wps:cNvSpPr>
                          <wps:spPr bwMode="auto">
                            <a:xfrm>
                              <a:off x="685" y="4050"/>
                              <a:ext cx="2" cy="43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5 h 845"/>
                                <a:gd name="T2" fmla="*/ 0 w 3"/>
                                <a:gd name="T3" fmla="*/ 845 h 845"/>
                                <a:gd name="T4" fmla="*/ 3 w 3"/>
                                <a:gd name="T5" fmla="*/ 845 h 845"/>
                                <a:gd name="T6" fmla="*/ 3 w 3"/>
                                <a:gd name="T7" fmla="*/ 0 h 845"/>
                                <a:gd name="T8" fmla="*/ 0 w 3"/>
                                <a:gd name="T9" fmla="*/ 0 h 845"/>
                                <a:gd name="T10" fmla="*/ 0 w 3"/>
                                <a:gd name="T11" fmla="*/ 845 h 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5">
                                  <a:moveTo>
                                    <a:pt x="0" y="845"/>
                                  </a:moveTo>
                                  <a:lnTo>
                                    <a:pt x="0" y="845"/>
                                  </a:lnTo>
                                  <a:lnTo>
                                    <a:pt x="3" y="84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90"/>
                          <wps:cNvSpPr>
                            <a:spLocks/>
                          </wps:cNvSpPr>
                          <wps:spPr bwMode="auto">
                            <a:xfrm>
                              <a:off x="1581" y="4050"/>
                              <a:ext cx="2" cy="43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5 h 845"/>
                                <a:gd name="T2" fmla="*/ 0 w 3"/>
                                <a:gd name="T3" fmla="*/ 845 h 845"/>
                                <a:gd name="T4" fmla="*/ 3 w 3"/>
                                <a:gd name="T5" fmla="*/ 845 h 845"/>
                                <a:gd name="T6" fmla="*/ 3 w 3"/>
                                <a:gd name="T7" fmla="*/ 0 h 845"/>
                                <a:gd name="T8" fmla="*/ 0 w 3"/>
                                <a:gd name="T9" fmla="*/ 0 h 845"/>
                                <a:gd name="T10" fmla="*/ 0 w 3"/>
                                <a:gd name="T11" fmla="*/ 845 h 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5">
                                  <a:moveTo>
                                    <a:pt x="0" y="845"/>
                                  </a:moveTo>
                                  <a:lnTo>
                                    <a:pt x="0" y="845"/>
                                  </a:lnTo>
                                  <a:lnTo>
                                    <a:pt x="3" y="84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91"/>
                          <wps:cNvSpPr>
                            <a:spLocks/>
                          </wps:cNvSpPr>
                          <wps:spPr bwMode="auto">
                            <a:xfrm>
                              <a:off x="2476" y="4050"/>
                              <a:ext cx="2" cy="43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5 h 845"/>
                                <a:gd name="T2" fmla="*/ 0 w 3"/>
                                <a:gd name="T3" fmla="*/ 845 h 845"/>
                                <a:gd name="T4" fmla="*/ 3 w 3"/>
                                <a:gd name="T5" fmla="*/ 845 h 845"/>
                                <a:gd name="T6" fmla="*/ 3 w 3"/>
                                <a:gd name="T7" fmla="*/ 0 h 845"/>
                                <a:gd name="T8" fmla="*/ 0 w 3"/>
                                <a:gd name="T9" fmla="*/ 0 h 845"/>
                                <a:gd name="T10" fmla="*/ 0 w 3"/>
                                <a:gd name="T11" fmla="*/ 845 h 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5">
                                  <a:moveTo>
                                    <a:pt x="0" y="845"/>
                                  </a:moveTo>
                                  <a:lnTo>
                                    <a:pt x="0" y="845"/>
                                  </a:lnTo>
                                  <a:lnTo>
                                    <a:pt x="3" y="84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92"/>
                          <wps:cNvSpPr>
                            <a:spLocks/>
                          </wps:cNvSpPr>
                          <wps:spPr bwMode="auto">
                            <a:xfrm>
                              <a:off x="3379" y="4050"/>
                              <a:ext cx="2" cy="43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45 h 845"/>
                                <a:gd name="T2" fmla="*/ 0 w 4"/>
                                <a:gd name="T3" fmla="*/ 845 h 845"/>
                                <a:gd name="T4" fmla="*/ 4 w 4"/>
                                <a:gd name="T5" fmla="*/ 845 h 845"/>
                                <a:gd name="T6" fmla="*/ 4 w 4"/>
                                <a:gd name="T7" fmla="*/ 0 h 845"/>
                                <a:gd name="T8" fmla="*/ 0 w 4"/>
                                <a:gd name="T9" fmla="*/ 0 h 845"/>
                                <a:gd name="T10" fmla="*/ 0 w 4"/>
                                <a:gd name="T11" fmla="*/ 845 h 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45">
                                  <a:moveTo>
                                    <a:pt x="0" y="845"/>
                                  </a:moveTo>
                                  <a:lnTo>
                                    <a:pt x="0" y="845"/>
                                  </a:lnTo>
                                  <a:lnTo>
                                    <a:pt x="4" y="84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93"/>
                          <wps:cNvSpPr>
                            <a:spLocks/>
                          </wps:cNvSpPr>
                          <wps:spPr bwMode="auto">
                            <a:xfrm>
                              <a:off x="2868" y="4594"/>
                              <a:ext cx="128" cy="282"/>
                            </a:xfrm>
                            <a:custGeom>
                              <a:avLst/>
                              <a:gdLst>
                                <a:gd name="T0" fmla="*/ 0 w 249"/>
                                <a:gd name="T1" fmla="*/ 358 h 552"/>
                                <a:gd name="T2" fmla="*/ 0 w 249"/>
                                <a:gd name="T3" fmla="*/ 358 h 552"/>
                                <a:gd name="T4" fmla="*/ 0 w 249"/>
                                <a:gd name="T5" fmla="*/ 124 h 552"/>
                                <a:gd name="T6" fmla="*/ 124 w 249"/>
                                <a:gd name="T7" fmla="*/ 0 h 552"/>
                                <a:gd name="T8" fmla="*/ 249 w 249"/>
                                <a:gd name="T9" fmla="*/ 124 h 552"/>
                                <a:gd name="T10" fmla="*/ 249 w 249"/>
                                <a:gd name="T11" fmla="*/ 552 h 552"/>
                                <a:gd name="T12" fmla="*/ 0 w 249"/>
                                <a:gd name="T13" fmla="*/ 552 h 552"/>
                                <a:gd name="T14" fmla="*/ 0 w 249"/>
                                <a:gd name="T15" fmla="*/ 411 h 552"/>
                                <a:gd name="T16" fmla="*/ 134 w 249"/>
                                <a:gd name="T17" fmla="*/ 411 h 552"/>
                                <a:gd name="T18" fmla="*/ 141 w 249"/>
                                <a:gd name="T19" fmla="*/ 405 h 552"/>
                                <a:gd name="T20" fmla="*/ 141 w 249"/>
                                <a:gd name="T21" fmla="*/ 364 h 552"/>
                                <a:gd name="T22" fmla="*/ 134 w 249"/>
                                <a:gd name="T23" fmla="*/ 358 h 552"/>
                                <a:gd name="T24" fmla="*/ 0 w 249"/>
                                <a:gd name="T25" fmla="*/ 358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9" h="552">
                                  <a:moveTo>
                                    <a:pt x="0" y="358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49" y="552"/>
                                  </a:lnTo>
                                  <a:lnTo>
                                    <a:pt x="0" y="552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134" y="411"/>
                                  </a:lnTo>
                                  <a:cubicBezTo>
                                    <a:pt x="139" y="407"/>
                                    <a:pt x="141" y="405"/>
                                    <a:pt x="141" y="405"/>
                                  </a:cubicBezTo>
                                  <a:lnTo>
                                    <a:pt x="141" y="364"/>
                                  </a:lnTo>
                                  <a:cubicBezTo>
                                    <a:pt x="141" y="364"/>
                                    <a:pt x="139" y="362"/>
                                    <a:pt x="134" y="358"/>
                                  </a:cubicBez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94"/>
                          <wps:cNvSpPr>
                            <a:spLocks/>
                          </wps:cNvSpPr>
                          <wps:spPr bwMode="auto">
                            <a:xfrm>
                              <a:off x="685" y="4481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95"/>
                          <wps:cNvSpPr>
                            <a:spLocks/>
                          </wps:cNvSpPr>
                          <wps:spPr bwMode="auto">
                            <a:xfrm>
                              <a:off x="687" y="4481"/>
                              <a:ext cx="894" cy="2"/>
                            </a:xfrm>
                            <a:custGeom>
                              <a:avLst/>
                              <a:gdLst>
                                <a:gd name="T0" fmla="*/ 0 w 1748"/>
                                <a:gd name="T1" fmla="*/ 3 h 3"/>
                                <a:gd name="T2" fmla="*/ 0 w 1748"/>
                                <a:gd name="T3" fmla="*/ 3 h 3"/>
                                <a:gd name="T4" fmla="*/ 1748 w 1748"/>
                                <a:gd name="T5" fmla="*/ 3 h 3"/>
                                <a:gd name="T6" fmla="*/ 1748 w 1748"/>
                                <a:gd name="T7" fmla="*/ 0 h 3"/>
                                <a:gd name="T8" fmla="*/ 0 w 1748"/>
                                <a:gd name="T9" fmla="*/ 0 h 3"/>
                                <a:gd name="T10" fmla="*/ 0 w 1748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8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8" y="3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96"/>
                          <wps:cNvSpPr>
                            <a:spLocks/>
                          </wps:cNvSpPr>
                          <wps:spPr bwMode="auto">
                            <a:xfrm>
                              <a:off x="1581" y="4481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97"/>
                          <wps:cNvSpPr>
                            <a:spLocks/>
                          </wps:cNvSpPr>
                          <wps:spPr bwMode="auto">
                            <a:xfrm>
                              <a:off x="2476" y="4481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98"/>
                          <wps:cNvSpPr>
                            <a:spLocks/>
                          </wps:cNvSpPr>
                          <wps:spPr bwMode="auto">
                            <a:xfrm>
                              <a:off x="2478" y="4481"/>
                              <a:ext cx="901" cy="2"/>
                            </a:xfrm>
                            <a:custGeom>
                              <a:avLst/>
                              <a:gdLst>
                                <a:gd name="T0" fmla="*/ 0 w 1763"/>
                                <a:gd name="T1" fmla="*/ 3 h 3"/>
                                <a:gd name="T2" fmla="*/ 0 w 1763"/>
                                <a:gd name="T3" fmla="*/ 3 h 3"/>
                                <a:gd name="T4" fmla="*/ 1763 w 1763"/>
                                <a:gd name="T5" fmla="*/ 3 h 3"/>
                                <a:gd name="T6" fmla="*/ 1763 w 1763"/>
                                <a:gd name="T7" fmla="*/ 0 h 3"/>
                                <a:gd name="T8" fmla="*/ 0 w 1763"/>
                                <a:gd name="T9" fmla="*/ 0 h 3"/>
                                <a:gd name="T10" fmla="*/ 0 w 176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3" y="3"/>
                                  </a:lnTo>
                                  <a:lnTo>
                                    <a:pt x="1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99"/>
                          <wps:cNvSpPr>
                            <a:spLocks/>
                          </wps:cNvSpPr>
                          <wps:spPr bwMode="auto">
                            <a:xfrm>
                              <a:off x="3379" y="4481"/>
                              <a:ext cx="2" cy="1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00"/>
                          <wps:cNvSpPr>
                            <a:spLocks/>
                          </wps:cNvSpPr>
                          <wps:spPr bwMode="auto">
                            <a:xfrm>
                              <a:off x="685" y="4499"/>
                              <a:ext cx="2" cy="47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4 h 934"/>
                                <a:gd name="T2" fmla="*/ 0 w 3"/>
                                <a:gd name="T3" fmla="*/ 934 h 934"/>
                                <a:gd name="T4" fmla="*/ 3 w 3"/>
                                <a:gd name="T5" fmla="*/ 934 h 934"/>
                                <a:gd name="T6" fmla="*/ 3 w 3"/>
                                <a:gd name="T7" fmla="*/ 0 h 934"/>
                                <a:gd name="T8" fmla="*/ 0 w 3"/>
                                <a:gd name="T9" fmla="*/ 0 h 934"/>
                                <a:gd name="T10" fmla="*/ 0 w 3"/>
                                <a:gd name="T11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4">
                                  <a:moveTo>
                                    <a:pt x="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01"/>
                          <wps:cNvSpPr>
                            <a:spLocks/>
                          </wps:cNvSpPr>
                          <wps:spPr bwMode="auto">
                            <a:xfrm>
                              <a:off x="685" y="4975"/>
                              <a:ext cx="2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02"/>
                          <wps:cNvSpPr>
                            <a:spLocks/>
                          </wps:cNvSpPr>
                          <wps:spPr bwMode="auto">
                            <a:xfrm>
                              <a:off x="685" y="4975"/>
                              <a:ext cx="2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03"/>
                          <wps:cNvSpPr>
                            <a:spLocks/>
                          </wps:cNvSpPr>
                          <wps:spPr bwMode="auto">
                            <a:xfrm>
                              <a:off x="687" y="4975"/>
                              <a:ext cx="894" cy="2"/>
                            </a:xfrm>
                            <a:custGeom>
                              <a:avLst/>
                              <a:gdLst>
                                <a:gd name="T0" fmla="*/ 0 w 1748"/>
                                <a:gd name="T1" fmla="*/ 3 h 3"/>
                                <a:gd name="T2" fmla="*/ 0 w 1748"/>
                                <a:gd name="T3" fmla="*/ 3 h 3"/>
                                <a:gd name="T4" fmla="*/ 1748 w 1748"/>
                                <a:gd name="T5" fmla="*/ 3 h 3"/>
                                <a:gd name="T6" fmla="*/ 1748 w 1748"/>
                                <a:gd name="T7" fmla="*/ 0 h 3"/>
                                <a:gd name="T8" fmla="*/ 0 w 1748"/>
                                <a:gd name="T9" fmla="*/ 0 h 3"/>
                                <a:gd name="T10" fmla="*/ 0 w 1748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8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8" y="3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04"/>
                          <wps:cNvSpPr>
                            <a:spLocks/>
                          </wps:cNvSpPr>
                          <wps:spPr bwMode="auto">
                            <a:xfrm>
                              <a:off x="1581" y="4499"/>
                              <a:ext cx="2" cy="47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4 h 934"/>
                                <a:gd name="T2" fmla="*/ 0 w 3"/>
                                <a:gd name="T3" fmla="*/ 934 h 934"/>
                                <a:gd name="T4" fmla="*/ 3 w 3"/>
                                <a:gd name="T5" fmla="*/ 934 h 934"/>
                                <a:gd name="T6" fmla="*/ 3 w 3"/>
                                <a:gd name="T7" fmla="*/ 0 h 934"/>
                                <a:gd name="T8" fmla="*/ 0 w 3"/>
                                <a:gd name="T9" fmla="*/ 0 h 934"/>
                                <a:gd name="T10" fmla="*/ 0 w 3"/>
                                <a:gd name="T11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4">
                                  <a:moveTo>
                                    <a:pt x="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46" name="Freeform 206"/>
                        <wps:cNvSpPr>
                          <a:spLocks/>
                        </wps:cNvSpPr>
                        <wps:spPr bwMode="auto">
                          <a:xfrm>
                            <a:off x="1003935" y="3159125"/>
                            <a:ext cx="1270" cy="1270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3 h 3"/>
                              <a:gd name="T4" fmla="*/ 3 w 3"/>
                              <a:gd name="T5" fmla="*/ 3 h 3"/>
                              <a:gd name="T6" fmla="*/ 3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7"/>
                        <wps:cNvSpPr>
                          <a:spLocks/>
                        </wps:cNvSpPr>
                        <wps:spPr bwMode="auto">
                          <a:xfrm>
                            <a:off x="1003935" y="3159125"/>
                            <a:ext cx="1270" cy="1270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3 h 3"/>
                              <a:gd name="T4" fmla="*/ 3 w 3"/>
                              <a:gd name="T5" fmla="*/ 3 h 3"/>
                              <a:gd name="T6" fmla="*/ 3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8"/>
                        <wps:cNvSpPr>
                          <a:spLocks/>
                        </wps:cNvSpPr>
                        <wps:spPr bwMode="auto">
                          <a:xfrm>
                            <a:off x="1572260" y="2856865"/>
                            <a:ext cx="1270" cy="302260"/>
                          </a:xfrm>
                          <a:custGeom>
                            <a:avLst/>
                            <a:gdLst>
                              <a:gd name="T0" fmla="*/ 0 w 3"/>
                              <a:gd name="T1" fmla="*/ 934 h 934"/>
                              <a:gd name="T2" fmla="*/ 0 w 3"/>
                              <a:gd name="T3" fmla="*/ 934 h 934"/>
                              <a:gd name="T4" fmla="*/ 3 w 3"/>
                              <a:gd name="T5" fmla="*/ 934 h 934"/>
                              <a:gd name="T6" fmla="*/ 3 w 3"/>
                              <a:gd name="T7" fmla="*/ 0 h 934"/>
                              <a:gd name="T8" fmla="*/ 0 w 3"/>
                              <a:gd name="T9" fmla="*/ 0 h 934"/>
                              <a:gd name="T10" fmla="*/ 0 w 3"/>
                              <a:gd name="T11" fmla="*/ 934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934">
                                <a:moveTo>
                                  <a:pt x="0" y="934"/>
                                </a:moveTo>
                                <a:lnTo>
                                  <a:pt x="0" y="934"/>
                                </a:lnTo>
                                <a:lnTo>
                                  <a:pt x="3" y="93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9"/>
                        <wps:cNvSpPr>
                          <a:spLocks/>
                        </wps:cNvSpPr>
                        <wps:spPr bwMode="auto">
                          <a:xfrm>
                            <a:off x="1572260" y="3159125"/>
                            <a:ext cx="1270" cy="1270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3 h 3"/>
                              <a:gd name="T4" fmla="*/ 3 w 3"/>
                              <a:gd name="T5" fmla="*/ 3 h 3"/>
                              <a:gd name="T6" fmla="*/ 3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10"/>
                        <wps:cNvSpPr>
                          <a:spLocks/>
                        </wps:cNvSpPr>
                        <wps:spPr bwMode="auto">
                          <a:xfrm>
                            <a:off x="1572260" y="3159125"/>
                            <a:ext cx="1270" cy="1270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3 h 3"/>
                              <a:gd name="T4" fmla="*/ 3 w 3"/>
                              <a:gd name="T5" fmla="*/ 3 h 3"/>
                              <a:gd name="T6" fmla="*/ 3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11"/>
                        <wps:cNvSpPr>
                          <a:spLocks/>
                        </wps:cNvSpPr>
                        <wps:spPr bwMode="auto">
                          <a:xfrm>
                            <a:off x="1573530" y="3159125"/>
                            <a:ext cx="572135" cy="1270"/>
                          </a:xfrm>
                          <a:custGeom>
                            <a:avLst/>
                            <a:gdLst>
                              <a:gd name="T0" fmla="*/ 0 w 1763"/>
                              <a:gd name="T1" fmla="*/ 3 h 3"/>
                              <a:gd name="T2" fmla="*/ 0 w 1763"/>
                              <a:gd name="T3" fmla="*/ 3 h 3"/>
                              <a:gd name="T4" fmla="*/ 1763 w 1763"/>
                              <a:gd name="T5" fmla="*/ 3 h 3"/>
                              <a:gd name="T6" fmla="*/ 1763 w 1763"/>
                              <a:gd name="T7" fmla="*/ 0 h 3"/>
                              <a:gd name="T8" fmla="*/ 0 w 1763"/>
                              <a:gd name="T9" fmla="*/ 0 h 3"/>
                              <a:gd name="T10" fmla="*/ 0 w 176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6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1763" y="3"/>
                                </a:lnTo>
                                <a:lnTo>
                                  <a:pt x="1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12"/>
                        <wps:cNvSpPr>
                          <a:spLocks/>
                        </wps:cNvSpPr>
                        <wps:spPr bwMode="auto">
                          <a:xfrm>
                            <a:off x="2145665" y="2856865"/>
                            <a:ext cx="1270" cy="302260"/>
                          </a:xfrm>
                          <a:custGeom>
                            <a:avLst/>
                            <a:gdLst>
                              <a:gd name="T0" fmla="*/ 0 w 4"/>
                              <a:gd name="T1" fmla="*/ 934 h 934"/>
                              <a:gd name="T2" fmla="*/ 0 w 4"/>
                              <a:gd name="T3" fmla="*/ 934 h 934"/>
                              <a:gd name="T4" fmla="*/ 4 w 4"/>
                              <a:gd name="T5" fmla="*/ 934 h 934"/>
                              <a:gd name="T6" fmla="*/ 4 w 4"/>
                              <a:gd name="T7" fmla="*/ 0 h 934"/>
                              <a:gd name="T8" fmla="*/ 0 w 4"/>
                              <a:gd name="T9" fmla="*/ 0 h 934"/>
                              <a:gd name="T10" fmla="*/ 0 w 4"/>
                              <a:gd name="T11" fmla="*/ 934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934">
                                <a:moveTo>
                                  <a:pt x="0" y="934"/>
                                </a:moveTo>
                                <a:lnTo>
                                  <a:pt x="0" y="934"/>
                                </a:lnTo>
                                <a:lnTo>
                                  <a:pt x="4" y="93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13"/>
                        <wps:cNvSpPr>
                          <a:spLocks/>
                        </wps:cNvSpPr>
                        <wps:spPr bwMode="auto">
                          <a:xfrm>
                            <a:off x="2145665" y="3159125"/>
                            <a:ext cx="1270" cy="1270"/>
                          </a:xfrm>
                          <a:custGeom>
                            <a:avLst/>
                            <a:gdLst>
                              <a:gd name="T0" fmla="*/ 0 w 4"/>
                              <a:gd name="T1" fmla="*/ 3 h 3"/>
                              <a:gd name="T2" fmla="*/ 0 w 4"/>
                              <a:gd name="T3" fmla="*/ 3 h 3"/>
                              <a:gd name="T4" fmla="*/ 4 w 4"/>
                              <a:gd name="T5" fmla="*/ 3 h 3"/>
                              <a:gd name="T6" fmla="*/ 4 w 4"/>
                              <a:gd name="T7" fmla="*/ 0 h 3"/>
                              <a:gd name="T8" fmla="*/ 0 w 4"/>
                              <a:gd name="T9" fmla="*/ 0 h 3"/>
                              <a:gd name="T10" fmla="*/ 0 w 4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14"/>
                        <wps:cNvSpPr>
                          <a:spLocks/>
                        </wps:cNvSpPr>
                        <wps:spPr bwMode="auto">
                          <a:xfrm>
                            <a:off x="2145665" y="3159125"/>
                            <a:ext cx="1270" cy="1270"/>
                          </a:xfrm>
                          <a:custGeom>
                            <a:avLst/>
                            <a:gdLst>
                              <a:gd name="T0" fmla="*/ 0 w 4"/>
                              <a:gd name="T1" fmla="*/ 3 h 3"/>
                              <a:gd name="T2" fmla="*/ 0 w 4"/>
                              <a:gd name="T3" fmla="*/ 3 h 3"/>
                              <a:gd name="T4" fmla="*/ 4 w 4"/>
                              <a:gd name="T5" fmla="*/ 3 h 3"/>
                              <a:gd name="T6" fmla="*/ 4 w 4"/>
                              <a:gd name="T7" fmla="*/ 0 h 3"/>
                              <a:gd name="T8" fmla="*/ 0 w 4"/>
                              <a:gd name="T9" fmla="*/ 0 h 3"/>
                              <a:gd name="T10" fmla="*/ 0 w 4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15"/>
                        <wps:cNvSpPr>
                          <a:spLocks/>
                        </wps:cNvSpPr>
                        <wps:spPr bwMode="auto">
                          <a:xfrm>
                            <a:off x="1786890" y="1127760"/>
                            <a:ext cx="144145" cy="147320"/>
                          </a:xfrm>
                          <a:custGeom>
                            <a:avLst/>
                            <a:gdLst>
                              <a:gd name="T0" fmla="*/ 0 w 445"/>
                              <a:gd name="T1" fmla="*/ 454 h 454"/>
                              <a:gd name="T2" fmla="*/ 0 w 445"/>
                              <a:gd name="T3" fmla="*/ 454 h 454"/>
                              <a:gd name="T4" fmla="*/ 445 w 445"/>
                              <a:gd name="T5" fmla="*/ 454 h 454"/>
                              <a:gd name="T6" fmla="*/ 445 w 445"/>
                              <a:gd name="T7" fmla="*/ 0 h 454"/>
                              <a:gd name="T8" fmla="*/ 0 w 445"/>
                              <a:gd name="T9" fmla="*/ 0 h 454"/>
                              <a:gd name="T10" fmla="*/ 0 w 445"/>
                              <a:gd name="T11" fmla="*/ 454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5" h="454">
                                <a:moveTo>
                                  <a:pt x="0" y="454"/>
                                </a:moveTo>
                                <a:lnTo>
                                  <a:pt x="0" y="454"/>
                                </a:lnTo>
                                <a:lnTo>
                                  <a:pt x="445" y="454"/>
                                </a:lnTo>
                                <a:lnTo>
                                  <a:pt x="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890" y="1127760"/>
                            <a:ext cx="144145" cy="147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Freeform 217"/>
                        <wps:cNvSpPr>
                          <a:spLocks/>
                        </wps:cNvSpPr>
                        <wps:spPr bwMode="auto">
                          <a:xfrm>
                            <a:off x="655955" y="807085"/>
                            <a:ext cx="127000" cy="244475"/>
                          </a:xfrm>
                          <a:custGeom>
                            <a:avLst/>
                            <a:gdLst>
                              <a:gd name="T0" fmla="*/ 0 w 392"/>
                              <a:gd name="T1" fmla="*/ 756 h 756"/>
                              <a:gd name="T2" fmla="*/ 0 w 392"/>
                              <a:gd name="T3" fmla="*/ 756 h 756"/>
                              <a:gd name="T4" fmla="*/ 392 w 392"/>
                              <a:gd name="T5" fmla="*/ 756 h 756"/>
                              <a:gd name="T6" fmla="*/ 392 w 392"/>
                              <a:gd name="T7" fmla="*/ 0 h 756"/>
                              <a:gd name="T8" fmla="*/ 0 w 392"/>
                              <a:gd name="T9" fmla="*/ 0 h 756"/>
                              <a:gd name="T10" fmla="*/ 0 w 392"/>
                              <a:gd name="T11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2" h="756">
                                <a:moveTo>
                                  <a:pt x="0" y="756"/>
                                </a:moveTo>
                                <a:lnTo>
                                  <a:pt x="0" y="756"/>
                                </a:lnTo>
                                <a:lnTo>
                                  <a:pt x="392" y="756"/>
                                </a:lnTo>
                                <a:lnTo>
                                  <a:pt x="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55" y="807085"/>
                            <a:ext cx="127000" cy="244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9" name="Freeform 219"/>
                        <wps:cNvSpPr>
                          <a:spLocks/>
                        </wps:cNvSpPr>
                        <wps:spPr bwMode="auto">
                          <a:xfrm>
                            <a:off x="1755140" y="807085"/>
                            <a:ext cx="183515" cy="244475"/>
                          </a:xfrm>
                          <a:custGeom>
                            <a:avLst/>
                            <a:gdLst>
                              <a:gd name="T0" fmla="*/ 0 w 566"/>
                              <a:gd name="T1" fmla="*/ 756 h 756"/>
                              <a:gd name="T2" fmla="*/ 0 w 566"/>
                              <a:gd name="T3" fmla="*/ 756 h 756"/>
                              <a:gd name="T4" fmla="*/ 566 w 566"/>
                              <a:gd name="T5" fmla="*/ 756 h 756"/>
                              <a:gd name="T6" fmla="*/ 566 w 566"/>
                              <a:gd name="T7" fmla="*/ 0 h 756"/>
                              <a:gd name="T8" fmla="*/ 0 w 566"/>
                              <a:gd name="T9" fmla="*/ 0 h 756"/>
                              <a:gd name="T10" fmla="*/ 0 w 566"/>
                              <a:gd name="T11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6" h="756">
                                <a:moveTo>
                                  <a:pt x="0" y="756"/>
                                </a:moveTo>
                                <a:lnTo>
                                  <a:pt x="0" y="756"/>
                                </a:lnTo>
                                <a:lnTo>
                                  <a:pt x="566" y="756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140" y="807085"/>
                            <a:ext cx="183515" cy="244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Freeform 221"/>
                        <wps:cNvSpPr>
                          <a:spLocks/>
                        </wps:cNvSpPr>
                        <wps:spPr bwMode="auto">
                          <a:xfrm>
                            <a:off x="1804035" y="1683385"/>
                            <a:ext cx="111760" cy="244475"/>
                          </a:xfrm>
                          <a:custGeom>
                            <a:avLst/>
                            <a:gdLst>
                              <a:gd name="T0" fmla="*/ 0 w 343"/>
                              <a:gd name="T1" fmla="*/ 755 h 755"/>
                              <a:gd name="T2" fmla="*/ 0 w 343"/>
                              <a:gd name="T3" fmla="*/ 755 h 755"/>
                              <a:gd name="T4" fmla="*/ 343 w 343"/>
                              <a:gd name="T5" fmla="*/ 755 h 755"/>
                              <a:gd name="T6" fmla="*/ 343 w 343"/>
                              <a:gd name="T7" fmla="*/ 0 h 755"/>
                              <a:gd name="T8" fmla="*/ 0 w 343"/>
                              <a:gd name="T9" fmla="*/ 0 h 755"/>
                              <a:gd name="T10" fmla="*/ 0 w 343"/>
                              <a:gd name="T11" fmla="*/ 755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3" h="755">
                                <a:moveTo>
                                  <a:pt x="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343" y="755"/>
                                </a:lnTo>
                                <a:lnTo>
                                  <a:pt x="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035" y="1683385"/>
                            <a:ext cx="111760" cy="244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" name="Freeform 223"/>
                        <wps:cNvSpPr>
                          <a:spLocks/>
                        </wps:cNvSpPr>
                        <wps:spPr bwMode="auto">
                          <a:xfrm>
                            <a:off x="1767205" y="2289175"/>
                            <a:ext cx="187960" cy="244475"/>
                          </a:xfrm>
                          <a:custGeom>
                            <a:avLst/>
                            <a:gdLst>
                              <a:gd name="T0" fmla="*/ 0 w 578"/>
                              <a:gd name="T1" fmla="*/ 755 h 755"/>
                              <a:gd name="T2" fmla="*/ 0 w 578"/>
                              <a:gd name="T3" fmla="*/ 755 h 755"/>
                              <a:gd name="T4" fmla="*/ 578 w 578"/>
                              <a:gd name="T5" fmla="*/ 755 h 755"/>
                              <a:gd name="T6" fmla="*/ 578 w 578"/>
                              <a:gd name="T7" fmla="*/ 0 h 755"/>
                              <a:gd name="T8" fmla="*/ 0 w 578"/>
                              <a:gd name="T9" fmla="*/ 0 h 755"/>
                              <a:gd name="T10" fmla="*/ 0 w 578"/>
                              <a:gd name="T11" fmla="*/ 755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8" h="755">
                                <a:moveTo>
                                  <a:pt x="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578" y="755"/>
                                </a:lnTo>
                                <a:lnTo>
                                  <a:pt x="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205" y="2289175"/>
                            <a:ext cx="187960" cy="244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Freeform 225"/>
                        <wps:cNvSpPr>
                          <a:spLocks/>
                        </wps:cNvSpPr>
                        <wps:spPr bwMode="auto">
                          <a:xfrm>
                            <a:off x="640715" y="2572385"/>
                            <a:ext cx="159385" cy="244475"/>
                          </a:xfrm>
                          <a:custGeom>
                            <a:avLst/>
                            <a:gdLst>
                              <a:gd name="T0" fmla="*/ 0 w 491"/>
                              <a:gd name="T1" fmla="*/ 756 h 756"/>
                              <a:gd name="T2" fmla="*/ 0 w 491"/>
                              <a:gd name="T3" fmla="*/ 756 h 756"/>
                              <a:gd name="T4" fmla="*/ 491 w 491"/>
                              <a:gd name="T5" fmla="*/ 756 h 756"/>
                              <a:gd name="T6" fmla="*/ 491 w 491"/>
                              <a:gd name="T7" fmla="*/ 0 h 756"/>
                              <a:gd name="T8" fmla="*/ 0 w 491"/>
                              <a:gd name="T9" fmla="*/ 0 h 756"/>
                              <a:gd name="T10" fmla="*/ 0 w 491"/>
                              <a:gd name="T11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1" h="756">
                                <a:moveTo>
                                  <a:pt x="0" y="756"/>
                                </a:moveTo>
                                <a:lnTo>
                                  <a:pt x="0" y="756"/>
                                </a:lnTo>
                                <a:lnTo>
                                  <a:pt x="491" y="756"/>
                                </a:lnTo>
                                <a:lnTo>
                                  <a:pt x="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15" y="2572385"/>
                            <a:ext cx="159385" cy="244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Freeform 227"/>
                        <wps:cNvSpPr>
                          <a:spLocks/>
                        </wps:cNvSpPr>
                        <wps:spPr bwMode="auto">
                          <a:xfrm>
                            <a:off x="1805940" y="2578735"/>
                            <a:ext cx="128905" cy="244475"/>
                          </a:xfrm>
                          <a:custGeom>
                            <a:avLst/>
                            <a:gdLst>
                              <a:gd name="T0" fmla="*/ 0 w 396"/>
                              <a:gd name="T1" fmla="*/ 755 h 755"/>
                              <a:gd name="T2" fmla="*/ 0 w 396"/>
                              <a:gd name="T3" fmla="*/ 755 h 755"/>
                              <a:gd name="T4" fmla="*/ 396 w 396"/>
                              <a:gd name="T5" fmla="*/ 755 h 755"/>
                              <a:gd name="T6" fmla="*/ 396 w 396"/>
                              <a:gd name="T7" fmla="*/ 0 h 755"/>
                              <a:gd name="T8" fmla="*/ 0 w 396"/>
                              <a:gd name="T9" fmla="*/ 0 h 755"/>
                              <a:gd name="T10" fmla="*/ 0 w 396"/>
                              <a:gd name="T11" fmla="*/ 755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" h="755">
                                <a:moveTo>
                                  <a:pt x="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396" y="755"/>
                                </a:lnTo>
                                <a:lnTo>
                                  <a:pt x="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940" y="2578735"/>
                            <a:ext cx="128905" cy="244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9" name="Freeform 229"/>
                        <wps:cNvSpPr>
                          <a:spLocks/>
                        </wps:cNvSpPr>
                        <wps:spPr bwMode="auto">
                          <a:xfrm>
                            <a:off x="624840" y="2874645"/>
                            <a:ext cx="191135" cy="244475"/>
                          </a:xfrm>
                          <a:custGeom>
                            <a:avLst/>
                            <a:gdLst>
                              <a:gd name="T0" fmla="*/ 0 w 589"/>
                              <a:gd name="T1" fmla="*/ 755 h 755"/>
                              <a:gd name="T2" fmla="*/ 0 w 589"/>
                              <a:gd name="T3" fmla="*/ 755 h 755"/>
                              <a:gd name="T4" fmla="*/ 589 w 589"/>
                              <a:gd name="T5" fmla="*/ 755 h 755"/>
                              <a:gd name="T6" fmla="*/ 589 w 589"/>
                              <a:gd name="T7" fmla="*/ 0 h 755"/>
                              <a:gd name="T8" fmla="*/ 0 w 589"/>
                              <a:gd name="T9" fmla="*/ 0 h 755"/>
                              <a:gd name="T10" fmla="*/ 0 w 589"/>
                              <a:gd name="T11" fmla="*/ 755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89" h="755">
                                <a:moveTo>
                                  <a:pt x="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589" y="755"/>
                                </a:lnTo>
                                <a:lnTo>
                                  <a:pt x="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40" y="2874645"/>
                            <a:ext cx="191135" cy="244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Freeform 231"/>
                        <wps:cNvSpPr>
                          <a:spLocks/>
                        </wps:cNvSpPr>
                        <wps:spPr bwMode="auto">
                          <a:xfrm>
                            <a:off x="672465" y="1085850"/>
                            <a:ext cx="95885" cy="244475"/>
                          </a:xfrm>
                          <a:custGeom>
                            <a:avLst/>
                            <a:gdLst>
                              <a:gd name="T0" fmla="*/ 0 w 294"/>
                              <a:gd name="T1" fmla="*/ 755 h 755"/>
                              <a:gd name="T2" fmla="*/ 0 w 294"/>
                              <a:gd name="T3" fmla="*/ 755 h 755"/>
                              <a:gd name="T4" fmla="*/ 294 w 294"/>
                              <a:gd name="T5" fmla="*/ 755 h 755"/>
                              <a:gd name="T6" fmla="*/ 294 w 294"/>
                              <a:gd name="T7" fmla="*/ 0 h 755"/>
                              <a:gd name="T8" fmla="*/ 0 w 294"/>
                              <a:gd name="T9" fmla="*/ 0 h 755"/>
                              <a:gd name="T10" fmla="*/ 0 w 294"/>
                              <a:gd name="T11" fmla="*/ 755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755">
                                <a:moveTo>
                                  <a:pt x="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294" y="755"/>
                                </a:lnTo>
                                <a:lnTo>
                                  <a:pt x="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65" y="1085850"/>
                            <a:ext cx="95885" cy="244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Freeform 233"/>
                        <wps:cNvSpPr>
                          <a:spLocks/>
                        </wps:cNvSpPr>
                        <wps:spPr bwMode="auto">
                          <a:xfrm>
                            <a:off x="258445" y="497840"/>
                            <a:ext cx="97790" cy="182880"/>
                          </a:xfrm>
                          <a:custGeom>
                            <a:avLst/>
                            <a:gdLst>
                              <a:gd name="T0" fmla="*/ 0 w 300"/>
                              <a:gd name="T1" fmla="*/ 566 h 566"/>
                              <a:gd name="T2" fmla="*/ 0 w 300"/>
                              <a:gd name="T3" fmla="*/ 566 h 566"/>
                              <a:gd name="T4" fmla="*/ 300 w 300"/>
                              <a:gd name="T5" fmla="*/ 566 h 566"/>
                              <a:gd name="T6" fmla="*/ 300 w 300"/>
                              <a:gd name="T7" fmla="*/ 0 h 566"/>
                              <a:gd name="T8" fmla="*/ 0 w 300"/>
                              <a:gd name="T9" fmla="*/ 0 h 566"/>
                              <a:gd name="T10" fmla="*/ 0 w 300"/>
                              <a:gd name="T11" fmla="*/ 566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0" h="566">
                                <a:moveTo>
                                  <a:pt x="0" y="566"/>
                                </a:moveTo>
                                <a:lnTo>
                                  <a:pt x="0" y="566"/>
                                </a:lnTo>
                                <a:lnTo>
                                  <a:pt x="300" y="566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45" y="497840"/>
                            <a:ext cx="97790" cy="18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Freeform 235"/>
                        <wps:cNvSpPr>
                          <a:spLocks/>
                        </wps:cNvSpPr>
                        <wps:spPr bwMode="auto">
                          <a:xfrm>
                            <a:off x="258445" y="497205"/>
                            <a:ext cx="98425" cy="184150"/>
                          </a:xfrm>
                          <a:custGeom>
                            <a:avLst/>
                            <a:gdLst>
                              <a:gd name="T0" fmla="*/ 0 w 303"/>
                              <a:gd name="T1" fmla="*/ 0 h 569"/>
                              <a:gd name="T2" fmla="*/ 0 w 303"/>
                              <a:gd name="T3" fmla="*/ 0 h 569"/>
                              <a:gd name="T4" fmla="*/ 303 w 303"/>
                              <a:gd name="T5" fmla="*/ 0 h 569"/>
                              <a:gd name="T6" fmla="*/ 303 w 303"/>
                              <a:gd name="T7" fmla="*/ 569 h 569"/>
                              <a:gd name="T8" fmla="*/ 0 w 303"/>
                              <a:gd name="T9" fmla="*/ 569 h 569"/>
                              <a:gd name="T10" fmla="*/ 0 w 303"/>
                              <a:gd name="T11" fmla="*/ 0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3" h="5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03" y="0"/>
                                </a:lnTo>
                                <a:lnTo>
                                  <a:pt x="303" y="569"/>
                                </a:lnTo>
                                <a:lnTo>
                                  <a:pt x="0" y="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36"/>
                        <wps:cNvSpPr>
                          <a:spLocks/>
                        </wps:cNvSpPr>
                        <wps:spPr bwMode="auto">
                          <a:xfrm>
                            <a:off x="1923415" y="263525"/>
                            <a:ext cx="118745" cy="182880"/>
                          </a:xfrm>
                          <a:custGeom>
                            <a:avLst/>
                            <a:gdLst>
                              <a:gd name="T0" fmla="*/ 0 w 364"/>
                              <a:gd name="T1" fmla="*/ 565 h 565"/>
                              <a:gd name="T2" fmla="*/ 0 w 364"/>
                              <a:gd name="T3" fmla="*/ 565 h 565"/>
                              <a:gd name="T4" fmla="*/ 364 w 364"/>
                              <a:gd name="T5" fmla="*/ 565 h 565"/>
                              <a:gd name="T6" fmla="*/ 364 w 364"/>
                              <a:gd name="T7" fmla="*/ 0 h 565"/>
                              <a:gd name="T8" fmla="*/ 0 w 364"/>
                              <a:gd name="T9" fmla="*/ 0 h 565"/>
                              <a:gd name="T10" fmla="*/ 0 w 364"/>
                              <a:gd name="T11" fmla="*/ 565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4" h="565">
                                <a:moveTo>
                                  <a:pt x="0" y="565"/>
                                </a:moveTo>
                                <a:lnTo>
                                  <a:pt x="0" y="565"/>
                                </a:lnTo>
                                <a:lnTo>
                                  <a:pt x="364" y="565"/>
                                </a:lnTo>
                                <a:lnTo>
                                  <a:pt x="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3415" y="263525"/>
                            <a:ext cx="118745" cy="18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8" name="Freeform 238"/>
                        <wps:cNvSpPr>
                          <a:spLocks/>
                        </wps:cNvSpPr>
                        <wps:spPr bwMode="auto">
                          <a:xfrm>
                            <a:off x="1922780" y="262890"/>
                            <a:ext cx="120015" cy="184150"/>
                          </a:xfrm>
                          <a:custGeom>
                            <a:avLst/>
                            <a:gdLst>
                              <a:gd name="T0" fmla="*/ 0 w 368"/>
                              <a:gd name="T1" fmla="*/ 0 h 567"/>
                              <a:gd name="T2" fmla="*/ 0 w 368"/>
                              <a:gd name="T3" fmla="*/ 0 h 567"/>
                              <a:gd name="T4" fmla="*/ 368 w 368"/>
                              <a:gd name="T5" fmla="*/ 0 h 567"/>
                              <a:gd name="T6" fmla="*/ 368 w 368"/>
                              <a:gd name="T7" fmla="*/ 567 h 567"/>
                              <a:gd name="T8" fmla="*/ 0 w 368"/>
                              <a:gd name="T9" fmla="*/ 567 h 567"/>
                              <a:gd name="T10" fmla="*/ 0 w 368"/>
                              <a:gd name="T11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8" h="5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4" o:spid="_x0000_s1026" editas="canvas" style="width:211.35pt;height:286pt;mso-position-horizontal-relative:char;mso-position-vertical-relative:line" coordsize="26835,3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835;height:36322;visibility:visible;mso-wrap-style:square">
                  <v:fill o:detectmouseclick="t"/>
                  <v:path o:connecttype="none"/>
                </v:shape>
                <v:group id="Group 490" o:spid="_x0000_s1028" style="position:absolute;left:2438;top:2419;width:20879;height:29184" coordorigin="384,381" coordsize="3288,4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5" o:spid="_x0000_s1029" style="position:absolute;left:994;top:532;width:74;height:78;visibility:visible;mso-wrap-style:square;v-text-anchor:top" coordsize="1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uI8UA&#10;AADcAAAADwAAAGRycy9kb3ducmV2LnhtbESPQU/CQBCF7yb+h82YcJOtIkIKCzGmGG9EFLhOukO3&#10;2p1tukup/545mHibyXvz3jfL9eAb1VMX68AGHsYZKOIy2JorA1+fm/s5qJiQLTaBycAvRVivbm+W&#10;mNtw4Q/qd6lSEsIxRwMupTbXOpaOPMZxaIlFO4XOY5K1q7Tt8CLhvtGPWfasPdYsDQ5benVU/uzO&#10;3sCxmE622+K8Lw6Fzfqnuft+mzhjRnfDywJUoiH9m/+u363gz4RWnpEJ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C4jxQAAANwAAAAPAAAAAAAAAAAAAAAAAJgCAABkcnMv&#10;ZG93bnJldi54bWxQSwUGAAAAAAQABAD1AAAAigMAAAAA&#10;" path="m145,76r,c145,91,142,104,135,115v-6,11,-14,20,-24,26c103,145,95,149,86,150v-9,2,-19,3,-32,3l,153,,,56,c68,,79,1,88,3v9,2,17,5,23,9c122,18,130,27,136,38v6,11,9,24,9,38l145,76xm104,76r,c104,66,102,57,99,50,95,43,89,37,81,33,77,31,73,30,69,29,65,29,58,28,50,28r-10,l40,124r10,c59,124,66,124,71,123v4,-1,8,-2,12,-5c91,114,96,109,99,102v4,-7,5,-16,5,-26l104,76xe" fillcolor="black" strokeweight="0">
                    <v:path arrowok="t" o:connecttype="custom" o:connectlocs="74,39;74,39;69,59;57,72;44,76;28,78;0,78;0,0;29,0;45,2;57,6;69,19;74,39;74,39;53,39;53,39;51,25;41,17;35,15;26,14;20,14;20,63;26,63;36,63;42,60;51,52;53,39;53,39" o:connectangles="0,0,0,0,0,0,0,0,0,0,0,0,0,0,0,0,0,0,0,0,0,0,0,0,0,0,0,0"/>
                    <o:lock v:ext="edit" verticies="t"/>
                  </v:shape>
                  <v:shape id="Freeform 6" o:spid="_x0000_s1030" style="position:absolute;left:1083;top:528;width:20;height:82;visibility:visible;mso-wrap-style:square;v-text-anchor:top" coordsize="3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br8QA&#10;AADcAAAADwAAAGRycy9kb3ducmV2LnhtbERPTUvDQBC9C/6HZQRvdlOr0cZui5WKrRcxFbwO2WkS&#10;mp0N2Wka/fVuoeBtHu9zZovBNaqnLtSeDYxHCSjiwtuaSwNf29ebR1BBkC02nsnADwVYzC8vZphZ&#10;f+RP6nMpVQzhkKGBSqTNtA5FRQ7DyLfEkdv5zqFE2JXadniM4a7Rt0mSaoc1x4YKW3qpqNjnB2fg&#10;bpUuN9/97+b+Q7b76eTtPZc2Neb6anh+AiU0yL/47F7bOP9hCqdn4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hG6/EAAAA3AAAAA8AAAAAAAAAAAAAAAAAmAIAAGRycy9k&#10;b3ducmV2LnhtbFBLBQYAAAAABAAEAPUAAACJAwAAAAA=&#10;" path="m38,160r,l1,160,1,44r37,l38,160xm39,28r,l,28,,,39,r,28xe" fillcolor="black" strokeweight="0">
                    <v:path arrowok="t" o:connecttype="custom" o:connectlocs="19,82;19,82;1,82;1,23;19,23;19,82;20,14;20,14;0,14;0,0;20,0;20,14" o:connectangles="0,0,0,0,0,0,0,0,0,0,0,0"/>
                    <o:lock v:ext="edit" verticies="t"/>
                  </v:shape>
                  <v:shape id="Freeform 7" o:spid="_x0000_s1031" style="position:absolute;left:1117;top:549;width:62;height:62;visibility:visible;mso-wrap-style:square;v-text-anchor:top" coordsize="12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C3sIA&#10;AADcAAAADwAAAGRycy9kb3ducmV2LnhtbESPT2/CMAzF75P4DpGRdhvpOExdR0AMCQm4TPy5cLMa&#10;r61InCoJUL49PkzazdZ7fu/n2WLwTt0opi6wgfdJAYq4DrbjxsDpuH4rQaWMbNEFJgMPSrCYj15m&#10;WNlw5z3dDrlREsKpQgNtzn2ldapb8pgmoScW7TdEj1nW2Ggb8S7h3ulpUXxojx1LQ4s9rVqqL4er&#10;N/AZy7R9OGrO35ws/ezJ4Y6MeR0Pyy9QmYb8b/673ljBLwVfnpEJ9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4LewgAAANwAAAAPAAAAAAAAAAAAAAAAAJgCAABkcnMvZG93&#10;bnJldi54bWxQSwUGAAAAAAQABAD1AAAAhwMAAAAA&#10;" path="m122,68r,l37,68v1,9,4,16,11,21c54,94,63,96,76,96v8,,15,-1,22,-4c106,89,112,86,116,83r4,l120,113v-8,3,-16,5,-24,7c89,121,81,122,72,122v-24,,-41,-5,-54,-16c6,96,,81,,62,,43,6,28,17,16,29,5,45,,66,v18,,32,4,42,14c117,24,122,37,122,55r,13xm85,46r,c85,39,83,33,80,29,76,25,70,23,63,23v-8,,-13,2,-18,5c40,32,38,38,37,46r48,xe" fillcolor="black" strokeweight="0">
                    <v:path arrowok="t" o:connecttype="custom" o:connectlocs="62,35;62,35;19,35;24,45;39,49;50,47;59,42;61,42;61,57;49,61;37,62;9,54;0,32;9,8;34,0;55,7;62,28;62,35;43,23;43,23;41,15;32,12;23,14;19,23;43,23" o:connectangles="0,0,0,0,0,0,0,0,0,0,0,0,0,0,0,0,0,0,0,0,0,0,0,0,0"/>
                    <o:lock v:ext="edit" verticies="t"/>
                  </v:shape>
                  <v:shape id="Freeform 8" o:spid="_x0000_s1032" style="position:absolute;left:1232;top:532;width:70;height:78;visibility:visible;mso-wrap-style:square;v-text-anchor:top" coordsize="13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RXMIA&#10;AADcAAAADwAAAGRycy9kb3ducmV2LnhtbERPS4vCMBC+C/sfwix401RBka5RZH3uQWS7e/A4NGNb&#10;N5mUJmr99xtB8DYf33Om89YacaXGV44VDPoJCOLc6YoLBb8/694EhA/IGo1jUnAnD/PZW2eKqXY3&#10;/qZrFgoRQ9inqKAMoU6l9HlJFn3f1cSRO7nGYoiwKaRu8BbDrZHDJBlLixXHhhJr+iwp/8suVkEw&#10;+7PM7iO9XOHiyxy3y83Bn5XqvreLDxCB2vASP907HedPBvB4Jl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FFcwgAAANwAAAAPAAAAAAAAAAAAAAAAAJgCAABkcnMvZG93&#10;bnJldi54bWxQSwUGAAAAAAQABAD1AAAAhwMAAAAA&#10;" path="m137,153r,l98,153r,-68l39,85r,68l,153,,,39,r,56l98,56,98,r39,l137,153xe" fillcolor="black" strokeweight="0">
                    <v:path arrowok="t" o:connecttype="custom" o:connectlocs="70,78;70,78;50,78;50,43;20,43;20,78;0,78;0,0;20,0;20,29;50,29;50,0;70,0;70,78" o:connectangles="0,0,0,0,0,0,0,0,0,0,0,0,0,0"/>
                  </v:shape>
                  <v:shape id="Freeform 9" o:spid="_x0000_s1033" style="position:absolute;left:1318;top:549;width:58;height:6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kN8sIA&#10;AADcAAAADwAAAGRycy9kb3ducmV2LnhtbERPS2sCMRC+C/0PYQq9aVYPi2yNokKhlELxgexx2Ew3&#10;i5vJmqTr9t8bQfA2H99zFqvBtqInHxrHCqaTDARx5XTDtYLj4WM8BxEissbWMSn4pwCr5ctogYV2&#10;V95Rv4+1SCEcClRgYuwKKUNlyGKYuI44cb/OW4wJ+lpqj9cUbls5y7JcWmw4NRjsaGuoOu//rIKv&#10;c3/ZlMdtlV/82lB2Kn/y71Kpt9dh/Q4i0hCf4of7U6f58xncn0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Q3ywgAAANwAAAAPAAAAAAAAAAAAAAAAAJgCAABkcnMvZG93&#10;bnJldi54bWxQSwUGAAAAAAQABAD1AAAAhwMAAAAA&#10;" path="m78,89r,l78,65v-5,,-10,1,-16,1c56,67,52,68,49,69v-4,1,-7,3,-9,5c38,76,37,79,37,83v,2,1,4,1,6c38,90,40,92,41,93v2,1,4,2,6,3c49,97,52,97,57,97v4,,8,-1,11,-2c72,93,76,91,78,89r,xm78,107r,c76,108,74,110,71,112v-3,2,-6,4,-8,5c59,119,55,120,51,121v-4,1,-8,1,-13,1c27,122,18,119,11,112,3,105,,96,,86,,77,2,71,5,65,9,60,15,56,21,52v7,-3,16,-5,26,-6c57,45,68,44,79,43r,-1c79,36,76,32,71,29,66,27,58,25,48,25v-6,,-13,2,-20,4c21,31,16,33,13,34r-3,l10,6c14,5,20,4,29,2,38,1,47,,55,v22,,37,3,46,10c111,16,115,26,115,40r,79l78,119r,-12xe" fillcolor="black" strokeweight="0">
                    <v:path arrowok="t" o:connecttype="custom" o:connectlocs="39,45;39,45;39,33;31,34;25,35;20,38;19,42;19,45;21,47;24,49;29,49;34,48;39,45;39,45;39,54;39,54;36,57;32,59;26,61;19,62;6,57;0,44;3,33;11,26;24,23;40,22;40,21;36,15;24,13;14,15;7,17;5,17;5,3;15,1;28,0;51,5;58,20;58,60;39,60;39,54" o:connectangles="0,0,0,0,0,0,0,0,0,0,0,0,0,0,0,0,0,0,0,0,0,0,0,0,0,0,0,0,0,0,0,0,0,0,0,0,0,0,0,0"/>
                    <o:lock v:ext="edit" verticies="t"/>
                  </v:shape>
                  <v:shape id="Freeform 10" o:spid="_x0000_s1034" style="position:absolute;left:1395;top:549;width:59;height:61;visibility:visible;mso-wrap-style:square;v-text-anchor:top" coordsize="11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2WsMA&#10;AADcAAAADwAAAGRycy9kb3ducmV2LnhtbERPTWvCQBC9C/6HZQq9SN1oQSR1lRKI2FM1WsHbNDsm&#10;wexsyG5N+u9dQfA2j/c5i1VvanGl1lWWFUzGEQji3OqKCwWHffo2B+E8ssbaMin4Jwer5XCwwFjb&#10;jnd0zXwhQgi7GBWU3jexlC4vyaAb24Y4cGfbGvQBtoXULXYh3NRyGkUzabDi0FBiQ0lJ+SX7Mwq+&#10;zVf3o5NE1zIb/W5P7phu0rVSry/95wcIT71/ih/ujQ7z5+9wfyZ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B2WsMAAADcAAAADwAAAAAAAAAAAAAAAACYAgAAZHJzL2Rv&#10;d25yZXYueG1sUEsFBgAAAAAEAAQA9QAAAIgDAAAAAA==&#10;" path="m116,119r,l79,119r,-57c79,57,79,52,78,48v,-5,-1,-8,-2,-11c74,35,72,33,70,32,67,31,63,30,58,30v-3,,-6,1,-10,2c45,33,41,35,37,37r,82l,119,,3r37,l37,16c44,11,50,7,56,4,62,2,69,,76,v13,,22,4,30,11c113,18,116,29,116,44r,75xe" fillcolor="black" strokeweight="0">
                    <v:path arrowok="t" o:connecttype="custom" o:connectlocs="59,61;59,61;40,61;40,32;40,25;39,19;36,16;30,15;24,16;19,19;19,61;0,61;0,2;19,2;19,8;28,2;39,0;54,6;59,23;59,61" o:connectangles="0,0,0,0,0,0,0,0,0,0,0,0,0,0,0,0,0,0,0,0"/>
                  </v:shape>
                  <v:shape id="Freeform 11" o:spid="_x0000_s1035" style="position:absolute;left:1468;top:528;width:62;height:83;visibility:visible;mso-wrap-style:square;v-text-anchor:top" coordsize="12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XxsQA&#10;AADcAAAADwAAAGRycy9kb3ducmV2LnhtbERPTWsCMRC9F/wPYQRvNdsqRVaj2IpQ6qFoW8HbsBk3&#10;224mSxJ3139vCoXe5vE+Z7HqbS1a8qFyrOBhnIEgLpyuuFTw+bG9n4EIEVlj7ZgUXCnAajm4W2Cu&#10;Xcd7ag+xFCmEQ44KTIxNLmUoDFkMY9cQJ+7svMWYoC+l9tilcFvLxyx7khYrTg0GG3oxVPwcLlbB&#10;5KttJ8fT98bHcvds1v1799ZIpUbDfj0HEamP/+I/96tO82dT+H0mX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6V8bEAAAA3AAAAA8AAAAAAAAAAAAAAAAAmAIAAGRycy9k&#10;b3ducmV2LnhtbFBLBQYAAAAABAAEAPUAAACJAwAAAAA=&#10;" path="m120,160r,l83,160r,-12c77,153,71,157,65,160v-5,2,-12,3,-19,3c32,163,21,158,12,147,4,136,,121,,103,,93,1,85,4,77,7,69,11,63,16,57,20,52,26,48,33,45v6,-2,13,-4,20,-4c59,41,65,42,70,43v4,2,9,4,13,6l83,r37,l120,160xm83,128r,l83,71c81,70,78,69,75,69,72,68,69,68,67,68v-10,,-17,3,-22,9c40,83,38,92,38,103v,11,2,19,6,24c48,132,54,135,63,135v3,,6,-1,10,-2c77,132,80,130,83,128r,xe" fillcolor="black" strokeweight="0">
                    <v:path arrowok="t" o:connecttype="custom" o:connectlocs="62,81;62,81;43,81;43,75;34,81;24,83;6,75;0,52;2,39;8,29;17,23;27,21;36,22;43,25;43,0;62,0;62,81;43,65;43,65;43,36;39,35;35,35;23,39;20,52;23,65;33,69;38,68;43,65;43,65" o:connectangles="0,0,0,0,0,0,0,0,0,0,0,0,0,0,0,0,0,0,0,0,0,0,0,0,0,0,0,0,0"/>
                    <o:lock v:ext="edit" verticies="t"/>
                  </v:shape>
                  <v:shape id="Freeform 12" o:spid="_x0000_s1036" style="position:absolute;left:1542;top:528;width:45;height:82;visibility:visible;mso-wrap-style:square;v-text-anchor:top" coordsize="8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HZsMA&#10;AADcAAAADwAAAGRycy9kb3ducmV2LnhtbERPS4vCMBC+C/sfwix4kTVV8EE1yiKKLl7UungdmrEt&#10;20xKE7XurzeC4G0+vudM540pxZVqV1hW0OtGIIhTqwvOFByT1dcYhPPIGkvLpOBODuazj9YUY21v&#10;vKfrwWcihLCLUUHufRVL6dKcDLqurYgDd7a1QR9gnUld4y2Em1L2o2goDRYcGnKsaJFT+ne4GAW7&#10;pDPYDv+Py9Ey+U16o9Mp/XFrpdqfzfcEhKfGv8Uv90aH+eMBPJ8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YHZsMAAADcAAAADwAAAAAAAAAAAAAAAACYAgAAZHJzL2Rv&#10;d25yZXYueG1sUEsFBgAAAAAEAAQA9QAAAIgDAAAAAA==&#10;" path="m88,28r,l85,28c84,27,81,27,79,26v-3,,-6,-1,-9,-1c63,25,58,27,56,29v-3,3,-4,8,-4,15l52,45r28,l80,70r-27,l53,161r-37,l16,70,,70,,45r16,l16,42c16,28,20,17,27,10,35,3,46,,61,v6,,11,,15,c81,1,85,1,88,2r,26xe" fillcolor="black" strokeweight="0">
                    <v:path arrowok="t" o:connecttype="custom" o:connectlocs="45,14;45,14;43,14;40,13;36,13;29,15;27,22;27,23;41,23;41,36;27,36;27,82;8,82;8,36;0,36;0,23;8,23;8,21;14,5;31,0;39,0;45,1;45,14" o:connectangles="0,0,0,0,0,0,0,0,0,0,0,0,0,0,0,0,0,0,0,0,0,0,0"/>
                  </v:shape>
                  <v:shape id="Freeform 13" o:spid="_x0000_s1037" style="position:absolute;left:1591;top:549;width:64;height:63;visibility:visible;mso-wrap-style:square;v-text-anchor:top" coordsize="12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8+cQA&#10;AADcAAAADwAAAGRycy9kb3ducmV2LnhtbERPTWvCQBC9F/wPywi91U0tSIiu0gqKUg+Nil7H7DQJ&#10;ZmdDdk1Sf31XKPQ2j/c5s0VvKtFS40rLCl5HEQjizOqScwXHw+olBuE8ssbKMin4IQeL+eBphom2&#10;HafU7n0uQgi7BBUU3teJlC4ryKAb2Zo4cN+2MegDbHKpG+xCuKnkOIom0mDJoaHAmpYFZdf9zSjI&#10;zuv6/EWH3WmL94/Pt8tudU2dUs/D/n0KwlPv/8V/7o0O8+MJPJ4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fPnEAAAA3AAAAA8AAAAAAAAAAAAAAAAAmAIAAGRycy9k&#10;b3ducmV2LnhtbFBLBQYAAAAABAAEAPUAAACJAwAAAAA=&#10;" path="m126,61r,c126,80,121,95,110,106,99,117,83,123,63,123v-20,,-36,-6,-47,-17c5,95,,80,,61,,42,5,27,16,16,28,5,43,,63,v20,,36,5,47,16c121,27,126,42,126,61r,xm81,89r,c83,86,85,83,86,79v1,-4,2,-10,2,-18c88,55,87,49,86,44,85,40,83,36,81,33,79,31,76,29,73,27,70,26,67,26,63,26v-4,,-7,,-10,1c51,28,48,30,45,33v-2,2,-4,6,-5,11c39,49,38,54,38,61v,7,1,12,2,17c41,83,43,86,45,89v2,3,5,5,8,6c56,96,59,97,63,97v4,,7,-1,10,-2c76,94,79,92,81,89r,xe" fillcolor="black" strokeweight="0">
                    <v:path arrowok="t" o:connecttype="custom" o:connectlocs="64,31;64,31;56,54;32,63;8,54;0,31;8,8;32,0;56,8;64,31;64,31;41,46;41,46;44,40;45,31;44,23;41,17;37,14;32,13;27,14;23,17;20,23;19,31;20,40;23,46;27,49;32,50;37,49;41,46;41,46" o:connectangles="0,0,0,0,0,0,0,0,0,0,0,0,0,0,0,0,0,0,0,0,0,0,0,0,0,0,0,0,0,0"/>
                    <o:lock v:ext="edit" verticies="t"/>
                  </v:shape>
                  <v:shape id="Freeform 14" o:spid="_x0000_s1038" style="position:absolute;left:1670;top:551;width:42;height:59;visibility:visible;mso-wrap-style:square;v-text-anchor:top" coordsize="8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+b6MMA&#10;AADcAAAADwAAAGRycy9kb3ducmV2LnhtbERPTWvCQBC9F/oflin0pptW0DR1FbEGxIOlqd6H7DSb&#10;mp0N2dWk/94VhN7m8T5nvhxsIy7U+dqxgpdxAoK4dLrmSsHhOx+lIHxA1tg4JgV/5GG5eHyYY6Zd&#10;z190KUIlYgj7DBWYENpMSl8asujHriWO3I/rLIYIu0rqDvsYbhv5miRTabHm2GCwpbWh8lScrQJ/&#10;mk37/Hz8zPebnSneJr8m2X4o9fw0rN5BBBrCv/ju3uo4P53B7Zl4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+b6MMAAADcAAAADwAAAAAAAAAAAAAAAACYAgAAZHJzL2Rv&#10;d25yZXYueG1sUEsFBgAAAAAEAAQA9QAAAIgDAAAAAA==&#10;" path="m83,36r,l80,36c79,35,76,35,73,34v-4,,-7,,-9,c58,34,54,34,50,35v-4,1,-9,2,-13,4l37,116,,116,,,37,r,17c45,10,52,6,58,3,64,1,70,,75,v1,,2,,4,c81,,82,,83,r,36xe" fillcolor="black" strokeweight="0">
                    <v:path arrowok="t" o:connecttype="custom" o:connectlocs="42,18;42,18;40,18;37,17;32,17;25,18;19,20;19,59;0,59;0,0;19,0;19,9;29,2;38,0;40,0;42,0;42,18" o:connectangles="0,0,0,0,0,0,0,0,0,0,0,0,0,0,0,0,0"/>
                  </v:shape>
                  <v:shape id="Freeform 15" o:spid="_x0000_s1039" style="position:absolute;left:1724;top:549;width:97;height:61;visibility:visible;mso-wrap-style:square;v-text-anchor:top" coordsize="18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Vi8UA&#10;AADcAAAADwAAAGRycy9kb3ducmV2LnhtbESPQWvCQBCF7wX/wzJCL0U3WigSXUVFodCDNC3kOmTH&#10;JJidjdk1xn/fORS8zfDevPfNajO4RvXUhdqzgdk0AUVceFtzaeD35zhZgAoR2WLjmQw8KMBmPXpZ&#10;YWr9nb+pz2KpJIRDigaqGNtU61BU5DBMfUss2tl3DqOsXalth3cJd42eJ8mHdlizNFTY0r6i4pLd&#10;nIH3vMzfjv38K+93eG0P9vzIspMxr+NhuwQVaYhP8//1pxX8hdDK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ZWLxQAAANwAAAAPAAAAAAAAAAAAAAAAAJgCAABkcnMv&#10;ZG93bnJldi54bWxQSwUGAAAAAAQABAD1AAAAigMAAAAA&#10;" path="m113,37r,l113,119r-37,l76,61c76,56,75,51,75,47v,-4,-1,-7,-2,-10c72,35,70,33,67,32,65,31,61,30,57,30v-4,,-8,1,-11,2c43,34,40,35,37,37r,82l,119,,3r37,l37,16c43,11,49,7,55,4,61,2,67,,74,v8,,15,2,21,5c101,9,105,14,108,20,116,14,123,9,130,6,137,2,144,,151,v12,,22,4,28,11c186,19,189,30,189,44r,75l152,119r,-58c152,56,151,51,151,47v,-4,-1,-7,-2,-10c148,35,146,33,143,32v-2,-1,-6,-2,-10,-2c130,30,127,31,124,32v-3,1,-7,3,-11,5l113,37xe" fillcolor="black" strokeweight="0">
                    <v:path arrowok="t" o:connecttype="custom" o:connectlocs="58,19;58,19;58,61;39,61;39,31;38,24;37,19;34,16;29,15;24,16;19,19;19,61;0,61;0,2;19,2;19,8;28,2;38,0;49,3;55,10;67,3;77,0;92,6;97,23;97,61;78,61;78,31;77,24;76,19;73,16;68,15;64,16;58,19;58,19" o:connectangles="0,0,0,0,0,0,0,0,0,0,0,0,0,0,0,0,0,0,0,0,0,0,0,0,0,0,0,0,0,0,0,0,0,0"/>
                  </v:shape>
                  <v:shape id="Freeform 16" o:spid="_x0000_s1040" style="position:absolute;left:1835;top:549;width:63;height:62;visibility:visible;mso-wrap-style:square;v-text-anchor:top" coordsize="12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rQ74A&#10;AADcAAAADwAAAGRycy9kb3ducmV2LnhtbERPS4vCMBC+C/6HMII3TfUgtWuUVRDUy+Lj4m1oZtuy&#10;yaQkUeu/NwuCt/n4nrNYddaIO/nQOFYwGWcgiEunG64UXM7bUQ4iRGSNxjEpeFKA1bLfW2Ch3YOP&#10;dD/FSqQQDgUqqGNsCylDWZPFMHYtceJ+nbcYE/SV1B4fKdwaOc2ymbTYcGqosaVNTeXf6WYVzH0e&#10;9k9D1XXNQdPPkQweSKnhoPv+AhGpix/x273TaX4+h/9n0gV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9K0O+AAAA3AAAAA8AAAAAAAAAAAAAAAAAmAIAAGRycy9kb3ducmV2&#10;LnhtbFBLBQYAAAAABAAEAPUAAACDAwAAAAA=&#10;" path="m122,68r,l37,68v1,9,4,16,11,21c54,94,63,96,76,96v8,,15,-1,23,-4c106,89,112,86,116,83r4,l120,113v-8,3,-16,5,-24,7c89,121,81,122,72,122v-23,,-41,-5,-54,-16c6,96,,81,,62,,43,6,28,17,16,29,5,45,,66,v18,,33,4,42,14c118,24,122,37,122,55r,13xm85,46r,c85,39,83,33,80,29,76,25,70,23,63,23v-7,,-13,2,-18,5c40,32,38,38,37,46r48,xe" fillcolor="black" strokeweight="0">
                    <v:path arrowok="t" o:connecttype="custom" o:connectlocs="63,35;63,35;19,35;25,45;39,49;51,47;60,42;62,42;62,57;50,61;37,62;9,54;0,32;9,8;34,0;56,7;63,28;63,35;44,23;44,23;41,15;33,12;23,14;19,23;44,23" o:connectangles="0,0,0,0,0,0,0,0,0,0,0,0,0,0,0,0,0,0,0,0,0,0,0,0,0"/>
                    <o:lock v:ext="edit" verticies="t"/>
                  </v:shape>
                  <v:shape id="Freeform 17" o:spid="_x0000_s1041" style="position:absolute;left:1912;top:549;width:59;height:61;visibility:visible;mso-wrap-style:square;v-text-anchor:top" coordsize="11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+8McA&#10;AADcAAAADwAAAGRycy9kb3ducmV2LnhtbESPzWrDQAyE74W8w6JAL6VZt4eSut6EYnBJT03cH+hN&#10;8Sq2qVdrvNvYefvoEMhNYkYzn7L15Dp1pCG0ng08LBJQxJW3LdcGvj6L+yWoEJEtdp7JwIkCrFez&#10;mwxT60fe0bGMtZIQDikaaGLsU61D1ZDDsPA9sWgHPziMsg61tgOOEu46/ZgkT9phy9LQYE95Q9Vf&#10;+e8MfLj38dvmue10ebff/oafYlO8GXM7n15fQEWa4tV8ud5YwX8WfHlGJt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bfvDHAAAA3AAAAA8AAAAAAAAAAAAAAAAAmAIAAGRy&#10;cy9kb3ducmV2LnhtbFBLBQYAAAAABAAEAPUAAACMAwAAAAA=&#10;" path="m116,119r,l79,119r,-57c79,57,79,52,78,48v,-5,-1,-8,-2,-11c74,35,72,33,70,32,67,31,63,30,59,30v-4,,-7,1,-11,2c45,33,41,35,37,37r,82l,119,,3r37,l37,16c44,11,50,7,56,4,62,2,69,,76,v13,,23,4,30,11c113,18,116,29,116,44r,75xe" fillcolor="black" strokeweight="0">
                    <v:path arrowok="t" o:connecttype="custom" o:connectlocs="59,61;59,61;40,61;40,32;40,25;39,19;36,16;30,15;24,16;19,19;19,61;0,61;0,2;19,2;19,8;28,2;39,0;54,6;59,23;59,61" o:connectangles="0,0,0,0,0,0,0,0,0,0,0,0,0,0,0,0,0,0,0,0"/>
                  </v:shape>
                  <v:shape id="Freeform 18" o:spid="_x0000_s1042" style="position:absolute;left:384;top:381;width:2;height:20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708QA&#10;AADcAAAADwAAAGRycy9kb3ducmV2LnhtbESPQYvCMBCF7wv+hzCCtzXVg9quaVmEgujFVQ8eh2a2&#10;LdtMahNt/fdGWPA2w3vvmzfrbDCNuFPnassKZtMIBHFhdc2lgvMp/1yBcB5ZY2OZFDzIQZaOPtaY&#10;aNvzD92PvhQBwi5BBZX3bSKlKyoy6Ka2JQ7ar+0M+rB2pdQd9gFuGjmPooU0WHO4UGFLm4qKv+PN&#10;BEp+MXvd5/FOL27XaMBlfHjslZqMh+8vEJ4G/zb/p7c61I9n8HomTC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O9PEAAAA3AAAAA8AAAAAAAAAAAAAAAAAmAIAAGRycy9k&#10;b3ducmV2LnhtbFBLBQYAAAAABAAEAPUAAACJAwAAAAA=&#10;" path="m,38r,l4,38,4,,,,,38xe" fillcolor="black" strokeweight="0">
                    <v:path arrowok="t" o:connecttype="custom" o:connectlocs="0,20;0,20;2,20;2,0;0,0;0,20" o:connectangles="0,0,0,0,0,0"/>
                  </v:shape>
                  <v:shape id="Freeform 19" o:spid="_x0000_s1043" style="position:absolute;left:384;top:381;width:2;height:2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V0sMA&#10;AADcAAAADwAAAGRycy9kb3ducmV2LnhtbESP3WoCMRSE7wu+QziCdzXrWoquRhGhoPVC/HmAw+a4&#10;WdycLEm6rm9vCoVeDvPNDLNc97YRHflQO1YwGWcgiEuna64UXC9f7zMQISJrbByTgicFWK8Gb0ss&#10;tHvwibpzrEQq4VCgAhNjW0gZSkMWw9i1xMm7OW8xJukrqT0+UrltZJ5ln9JizWnBYEtbQ+X9/GMV&#10;HKeb/eGQzeedTeS3r48GJzelRsN+swARqY//8F96pxXk+Qf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hV0sMAAADcAAAADwAAAAAAAAAAAAAAAACYAgAAZHJzL2Rv&#10;d25yZXYueG1sUEsFBgAAAAAEAAQA9QAAAIgDAAAAAA==&#10;" path="m,3r,l4,3,4,,,,,3xe" fillcolor="black" strokeweight="0">
                    <v:path arrowok="t" o:connecttype="custom" o:connectlocs="0,2;0,2;2,2;2,0;0,0;0,2" o:connectangles="0,0,0,0,0,0"/>
                  </v:shape>
                  <v:shape id="Freeform 20" o:spid="_x0000_s1044" style="position:absolute;left:386;top:381;width:2190;height:2;visibility:visible;mso-wrap-style:square;v-text-anchor:top" coordsize="428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ZJMQA&#10;AADcAAAADwAAAGRycy9kb3ducmV2LnhtbESP32rCMBTG7we+QzjC7jRdh6OrRhHHcA43WPUBDs2x&#10;LWtOSpLV+vZGEHb58f358S1Wg2lFT843lhU8TRMQxKXVDVcKjof3SQbCB2SNrWVScCEPq+XoYYG5&#10;tmf+ob4IlYgj7HNUUIfQ5VL6siaDfmo74uidrDMYonSV1A7Pcdy0Mk2SF2mw4UiosaNNTeVv8Wci&#10;pDikX5fnzH2HXf+WmNP29XO/VepxPKznIAIN4T98b39oBWk6g9u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GSTEAAAA3AAAAA8AAAAAAAAAAAAAAAAAmAIAAGRycy9k&#10;b3ducmV2LnhtbFBLBQYAAAAABAAEAPUAAACJAwAAAAA=&#10;" path="m,3r,l4281,3r,-3l,,,3xe" fillcolor="black" strokeweight="0">
                    <v:path arrowok="t" o:connecttype="custom" o:connectlocs="0,2;0,2;2190,2;2190,0;0,0;0,2" o:connectangles="0,0,0,0,0,0"/>
                  </v:shape>
                  <v:shape id="Freeform 21" o:spid="_x0000_s1045" style="position:absolute;left:2576;top:383;width:2;height:18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37cAA&#10;AADcAAAADwAAAGRycy9kb3ducmV2LnhtbESP0YrCMBRE34X9h3AXfNPUIlKrUURUfF31A67Ntak2&#10;N6WJWv/eLAg+DjNzhpkvO1uLB7W+cqxgNExAEBdOV1wqOB23gwyED8gaa8ek4EUelouf3hxz7Z78&#10;R49DKEWEsM9RgQmhyaX0hSGLfuga4uhdXGsxRNmWUrf4jHBbyzRJJtJixXHBYENrQ8XtcLcKOnP2&#10;O2NPm/N0XF5JbrJjsc6U6v92qxmIQF34hj/tvVaQphP4PxOP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C37cAAAADcAAAADwAAAAAAAAAAAAAAAACYAgAAZHJzL2Rvd25y&#10;ZXYueG1sUEsFBgAAAAAEAAQA9QAAAIUDAAAAAA==&#10;" path="m,35r,l4,35,4,,,,,35xe" fillcolor="black" strokeweight="0">
                    <v:path arrowok="t" o:connecttype="custom" o:connectlocs="0,18;0,18;2,18;2,0;0,0;0,18" o:connectangles="0,0,0,0,0,0"/>
                  </v:shape>
                  <v:shape id="Freeform 22" o:spid="_x0000_s1046" style="position:absolute;left:2576;top:381;width:2;height:2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LpcMA&#10;AADcAAAADwAAAGRycy9kb3ducmV2LnhtbESP3WoCMRSE7wu+QziCdzXrCq2uRhGhoPVC/HmAw+a4&#10;WdycLEm6rm9vCoVeDvPNDLNc97YRHflQO1YwGWcgiEuna64UXC9f7zMQISJrbByTgicFWK8Gb0ss&#10;tHvwibpzrEQq4VCgAhNjW0gZSkMWw9i1xMm7OW8xJukrqT0+UrltZJ5lH9JizWnBYEtbQ+X9/GMV&#10;HKeb/eGQzeedTeS3r48GJzelRsN+swARqY//8F96pxXk+Sf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rLpcMAAADcAAAADwAAAAAAAAAAAAAAAACYAgAAZHJzL2Rv&#10;d25yZXYueG1sUEsFBgAAAAAEAAQA9QAAAIgDAAAAAA==&#10;" path="m,3r,l4,3,4,,,,,3xe" fillcolor="black" strokeweight="0">
                    <v:path arrowok="t" o:connecttype="custom" o:connectlocs="0,2;0,2;2,2;2,0;0,0;0,2" o:connectangles="0,0,0,0,0,0"/>
                  </v:shape>
                  <v:shape id="Freeform 23" o:spid="_x0000_s1047" style="position:absolute;left:2577;top:381;width:1094;height:2;visibility:visible;mso-wrap-style:square;v-text-anchor:top" coordsize="21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jTL4A&#10;AADcAAAADwAAAGRycy9kb3ducmV2LnhtbERPSwrCMBDdC94hjOBGNLWCSDWKCILoxi9uh2Zsi82k&#10;NLHW25uF4PLx/otVa0rRUO0KywrGowgEcWp1wZmC62U7nIFwHlljaZkUfMjBatntLDDR9s0nas4+&#10;EyGEXYIKcu+rREqX5mTQjWxFHLiHrQ36AOtM6hrfIdyUMo6iqTRYcGjIsaJNTunz/DIKXHW4HPeT&#10;48u1k9t10Owbcx88lOr32vUchKfW/8U/904riOOwNp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hY0y+AAAA3AAAAA8AAAAAAAAAAAAAAAAAmAIAAGRycy9kb3ducmV2&#10;LnhtbFBLBQYAAAAABAAEAPUAAACDAwAAAAA=&#10;" path="m,3r,l2138,3r,-3l,,,3xe" fillcolor="black" strokeweight="0">
                    <v:path arrowok="t" o:connecttype="custom" o:connectlocs="0,2;0,2;1094,2;1094,0;0,0;0,2" o:connectangles="0,0,0,0,0,0"/>
                  </v:shape>
                  <v:shape id="Freeform 24" o:spid="_x0000_s1048" style="position:absolute;left:3671;top:381;width:1;height:20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qMMQA&#10;AADcAAAADwAAAGRycy9kb3ducmV2LnhtbESPQWvCQBSE7wX/w/IEb3VjkFajq4i0EDwUohKvj+wz&#10;CWbfhuwa4793C4Ueh5n5hllvB9OInjpXW1Ywm0YgiAuray4VnE/f7wsQziNrbCyTgic52G5Gb2tM&#10;tH1wRv3RlyJA2CWooPK+TaR0RUUG3dS2xMG72s6gD7Irpe7wEeCmkXEUfUiDNYeFClvaV1Tcjnej&#10;gJtDnmZ0+bxn+fP2dfpJe5fPlZqMh90KhKfB/4f/2qlWEMdL+D0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JqjDEAAAA3AAAAA8AAAAAAAAAAAAAAAAAmAIAAGRycy9k&#10;b3ducmV2LnhtbFBLBQYAAAAABAAEAPUAAACJAwAAAAA=&#10;" path="m,38r,l3,38,3,,,,,38xe" fillcolor="black" strokeweight="0">
                    <v:path arrowok="t" o:connecttype="custom" o:connectlocs="0,20;0,20;1,20;1,0;0,0;0,20" o:connectangles="0,0,0,0,0,0"/>
                  </v:shape>
                  <v:shape id="Freeform 25" o:spid="_x0000_s1049" style="position:absolute;left:3671;top:381;width:1;height: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6ycAA&#10;AADcAAAADwAAAGRycy9kb3ducmV2LnhtbERPS0sDMRC+C/6HMII3m7WC2G3TIoLoxYO1z9uwmSZL&#10;N5MlE9v135tDoceP7z1bDKFTJ0rSRjbwOKpAETfRtuwMrH7eH15ASUa22EUmA38ksJjf3sywtvHM&#10;33RaZqdKCEuNBnzOfa21NJ4Cyij2xIU7xBQwF5ictgnPJTx0elxVzzpgy6XBY09vnprj8jcYWG92&#10;++NH+pJgyflh4mTnt2LM/d3wOgWVachX8cX9aQ2Mn8r8cqYcAT3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j6ycAAAADcAAAADwAAAAAAAAAAAAAAAACYAgAAZHJzL2Rvd25y&#10;ZXYueG1sUEsFBgAAAAAEAAQA9QAAAIUDAAAAAA==&#10;" path="m,3r,l3,3,3,,,,,3xe" fillcolor="black" strokeweight="0">
                    <v:path arrowok="t" o:connecttype="custom" o:connectlocs="0,2;0,2;1,2;1,0;0,0;0,2" o:connectangles="0,0,0,0,0,0"/>
                  </v:shape>
                  <v:shape id="Freeform 26" o:spid="_x0000_s1050" style="position:absolute;left:384;top:401;width:2;height:349;visibility:visible;mso-wrap-style:square;v-text-anchor:top" coordsize="4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ogMQA&#10;AADcAAAADwAAAGRycy9kb3ducmV2LnhtbESPQWvCQBSE74X+h+UVeqsbI01LdJVSEDwVjdLzI/ua&#10;jc2+TXdXE/99VxA8DjPzDbNYjbYTZ/KhdaxgOslAENdOt9woOOzXL+8gQkTW2DkmBRcKsFo+Piyw&#10;1G7gHZ2r2IgE4VCiAhNjX0oZakMWw8T1xMn7cd5iTNI3UnscEtx2Ms+yQlpsOS0Y7OnTUP1bnayC&#10;r79g/KHaHsfwNmxffV5895dCqeen8WMOItIY7+Fbe6MV5LMpX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vKIDEAAAA3AAAAA8AAAAAAAAAAAAAAAAAmAIAAGRycy9k&#10;b3ducmV2LnhtbFBLBQYAAAAABAAEAPUAAACJAwAAAAA=&#10;" path="m,685r,l4,685,4,,,,,685xe" fillcolor="black" strokeweight="0">
                    <v:path arrowok="t" o:connecttype="custom" o:connectlocs="0,349;0,349;2,349;2,0;0,0;0,349" o:connectangles="0,0,0,0,0,0"/>
                  </v:shape>
                  <v:shape id="Freeform 27" o:spid="_x0000_s1051" style="position:absolute;left:2576;top:401;width:2;height:349;visibility:visible;mso-wrap-style:square;v-text-anchor:top" coordsize="4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298QA&#10;AADcAAAADwAAAGRycy9kb3ducmV2LnhtbESPQWvCQBSE7wX/w/IKvdVNI00luooIBU/FpuL5kX1m&#10;02bfxt2tif++WxA8DjPzDbNcj7YTF/KhdazgZZqBIK6dbrlRcPh6f56DCBFZY+eYFFwpwHo1eVhi&#10;qd3An3SpYiMShEOJCkyMfSllqA1ZDFPXEyfv5LzFmKRvpPY4JLjtZJ5lhbTYclow2NPWUP1T/VoF&#10;H+dg/KHaf4/hbdi/+rw49tdCqafHcbMAEWmM9/CtvdMK8lkO/2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9tvfEAAAA3AAAAA8AAAAAAAAAAAAAAAAAmAIAAGRycy9k&#10;b3ducmV2LnhtbFBLBQYAAAAABAAEAPUAAACJAwAAAAA=&#10;" path="m,685r,l4,685,4,,,,,685xe" fillcolor="black" strokeweight="0">
                    <v:path arrowok="t" o:connecttype="custom" o:connectlocs="0,349;0,349;2,349;2,0;0,0;0,349" o:connectangles="0,0,0,0,0,0"/>
                  </v:shape>
                  <v:shape id="Freeform 28" o:spid="_x0000_s1052" style="position:absolute;left:3671;top:401;width:1;height:349;visibility:visible;mso-wrap-style:square;v-text-anchor:top" coordsize="3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PjMQA&#10;AADcAAAADwAAAGRycy9kb3ducmV2LnhtbESPwWrDMBBE74X8g9hAb42cGEJxIgenUCg9pW5yyG2x&#10;1rawtTKW6rh/XxUCOQ4z84bZH2bbi4lGbxwrWK8SEMSV04YbBefv95dXED4ga+wdk4Jf8nDIF097&#10;zLS78RdNZWhEhLDPUEEbwpBJ6auWLPqVG4ijV7vRYohybKQe8RbhtpebJNlKi4bjQosDvbVUdeWP&#10;VUDHi7fldK1N/Vl1pyItzmZ7Uup5ORc7EIHm8Ajf2x9awSZN4f9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D4zEAAAA3AAAAA8AAAAAAAAAAAAAAAAAmAIAAGRycy9k&#10;b3ducmV2LnhtbFBLBQYAAAAABAAEAPUAAACJAwAAAAA=&#10;" path="m,685r,l3,685,3,,,,,685xe" fillcolor="black" strokeweight="0">
                    <v:path arrowok="t" o:connecttype="custom" o:connectlocs="0,349;0,349;1,349;1,0;0,0;0,349" o:connectangles="0,0,0,0,0,0"/>
                  </v:shape>
                  <v:shape id="Freeform 94" o:spid="_x0000_s1053" style="position:absolute;left:3168;top:940;width:12;height:11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uHcYA&#10;AADcAAAADwAAAGRycy9kb3ducmV2LnhtbESPS2/CMBCE75X4D9Yi9VYcHm1pwKBSiYob5dnrKl7i&#10;lHgdxSak/x4jVepxNDPfaKbz1paiodoXjhX0ewkI4szpgnMF+93yaQzCB2SNpWNS8Ese5rPOwxRT&#10;7a68oWYbchEh7FNUYEKoUil9Zsii77mKOHonV1sMUda51DVeI9yWcpAkL9JiwXHBYEUfhrLz9mIV&#10;jI/7L73hRVOsf77Pb33zeXh+PSr12G3fJyACteE//NdeaQWD4Q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EuHcYAAADcAAAADwAAAAAAAAAAAAAAAACYAgAAZHJz&#10;L2Rvd25yZXYueG1sUEsFBgAAAAAEAAQA9QAAAIsDAAAAAA==&#10;" path="m19,22r,l,22,6,,24,,19,22xe" fillcolor="black" strokeweight="0">
                    <v:path arrowok="t" o:connecttype="custom" o:connectlocs="10,11;10,11;0,11;3,0;12,0;10,11" o:connectangles="0,0,0,0,0,0"/>
                  </v:shape>
                  <v:shape id="Freeform 95" o:spid="_x0000_s1054" style="position:absolute;left:384;top:750;width:2;height:21;visibility:visible;mso-wrap-style:square;v-text-anchor:top" coordsize="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da8UA&#10;AADcAAAADwAAAGRycy9kb3ducmV2LnhtbESPQWvCQBSE74L/YXlCL6KbWBpK6iaIbaDQXoy9eHtk&#10;X5No9m3IrjH9991CweMwM98w23wynRhpcK1lBfE6AkFcWd1yreDrWKyeQTiPrLGzTAp+yEGezWdb&#10;TLW98YHG0tciQNilqKDxvk+ldFVDBt3a9sTB+7aDQR/kUEs94C3ATSc3UZRIgy2HhQZ72jdUXcqr&#10;UfAZ9ZqT+jzG/PF6LZZv8UknhVIPi2n3AsLT5O/h//a7VrB5fIK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x1rxQAAANwAAAAPAAAAAAAAAAAAAAAAAJgCAABkcnMv&#10;ZG93bnJldi54bWxQSwUGAAAAAAQABAD1AAAAigMAAAAA&#10;" path="m,42r,l4,42,4,,,,,42xe" fillcolor="black" strokeweight="0">
                    <v:path arrowok="t" o:connecttype="custom" o:connectlocs="0,21;0,21;2,21;2,0;0,0;0,21" o:connectangles="0,0,0,0,0,0"/>
                  </v:shape>
                  <v:shape id="Freeform 96" o:spid="_x0000_s1055" style="position:absolute;left:384;top:750;width:2;height:1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448MA&#10;AADcAAAADwAAAGRycy9kb3ducmV2LnhtbESP0WoCMRRE3wv9h3ALvtVEhaWuRhFBqPVhqe0HXDbX&#10;zeLmZknSdf17Uyj0cZgzM8x6O7pODBRi61nDbKpAENfetNxo+P46vL6BiAnZYOeZNNwpwnbz/LTG&#10;0vgbf9JwTo3IJRxL1GBT6kspY23JYZz6njh7Fx8cpixDI03AWy53nZwrVUiHLecFiz3tLdXX84/T&#10;UC12x9NJLZeDy+RHaCuLs4vWk5dxtwKRaEz/8F/63WiYLwr4PZ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/448MAAADcAAAADwAAAAAAAAAAAAAAAACYAgAAZHJzL2Rv&#10;d25yZXYueG1sUEsFBgAAAAAEAAQA9QAAAIgDAAAAAA==&#10;" path="m,3r,l4,3,4,,,,,3xe" fillcolor="black" strokeweight="0">
                    <v:path arrowok="t" o:connecttype="custom" o:connectlocs="0,1;0,1;2,1;2,0;0,0;0,1" o:connectangles="0,0,0,0,0,0"/>
                  </v:shape>
                  <v:shape id="Freeform 97" o:spid="_x0000_s1056" style="position:absolute;left:386;top:750;width:191;height:1;visibility:visible;mso-wrap-style:square;v-text-anchor:top" coordsize="3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WK8YA&#10;AADcAAAADwAAAGRycy9kb3ducmV2LnhtbESPQWvCQBSE7wX/w/IEL1I3am1D6ioiVHptTAu9PbLP&#10;JDX7Nma3JvXXu4LQ4zAz3zDLdW9qcabWVZYVTCcRCOLc6ooLBdn+7TEG4TyyxtoyKfgjB+vV4GGJ&#10;ibYdf9A59YUIEHYJKii9bxIpXV6SQTexDXHwDrY16INsC6lb7ALc1HIWRc/SYMVhocSGtiXlx/TX&#10;KPi8HOI0XnDWnU4/5ukYf6Xj751So2G/eQXhqff/4Xv7XSuYzV/g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LWK8YAAADcAAAADwAAAAAAAAAAAAAAAACYAgAAZHJz&#10;L2Rvd25yZXYueG1sUEsFBgAAAAAEAAQA9QAAAIsDAAAAAA==&#10;" path="m,3r,l374,3r,-3l,,,3xe" fillcolor="black" strokeweight="0">
                    <v:path arrowok="t" o:connecttype="custom" o:connectlocs="0,1;0,1;191,1;191,0;0,0;0,1" o:connectangles="0,0,0,0,0,0"/>
                  </v:shape>
                  <v:shape id="Freeform 98" o:spid="_x0000_s1057" style="position:absolute;left:577;top:750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2z8AA&#10;AADcAAAADwAAAGRycy9kb3ducmV2LnhtbERPS0sDMRC+C/6HMII3m7WC2G3TIoLoxYO1z9uwmSZL&#10;N5MlE9v135tDoceP7z1bDKFTJ0rSRjbwOKpAETfRtuwMrH7eH15ASUa22EUmA38ksJjf3sywtvHM&#10;33RaZqdKCEuNBnzOfa21NJ4Cyij2xIU7xBQwF5ictgnPJTx0elxVzzpgy6XBY09vnprj8jcYWG92&#10;++NH+pJgyflh4mTnt2LM/d3wOgWVachX8cX9aQ2Mn8racqYcAT3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72z8AAAADcAAAADwAAAAAAAAAAAAAAAACYAgAAZHJzL2Rvd25y&#10;ZXYueG1sUEsFBgAAAAAEAAQA9QAAAIU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99" o:spid="_x0000_s1058" style="position:absolute;left:579;top:750;width:1997;height:1;visibility:visible;mso-wrap-style:square;v-text-anchor:top" coordsize="39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cecYA&#10;AADcAAAADwAAAGRycy9kb3ducmV2LnhtbESPT2sCMRTE70K/Q3iF3jRbW0RXo9RCwQoe/HPQ23Pz&#10;3F27eVmS1F2/vREEj8PM/IaZzFpTiQs5X1pW8N5LQBBnVpecK9htf7pDED4ga6wsk4IreZhNXzoT&#10;TLVteE2XTchFhLBPUUERQp1K6bOCDPqerYmjd7LOYIjS5VI7bCLcVLKfJANpsOS4UGBN3wVlf5t/&#10;o2DenD8Hh8VopbN9Pl/i+rj8HTql3l7brzGIQG14hh/thVbQ/xjB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dcecYAAADcAAAADwAAAAAAAAAAAAAAAACYAgAAZHJz&#10;L2Rvd25yZXYueG1sUEsFBgAAAAAEAAQA9QAAAIsDAAAAAA==&#10;" path="m,3r,l3904,3r,-3l,,,3xe" fillcolor="black" strokeweight="0">
                    <v:path arrowok="t" o:connecttype="custom" o:connectlocs="0,1;0,1;1997,1;1997,0;0,0;0,1" o:connectangles="0,0,0,0,0,0"/>
                  </v:shape>
                  <v:shape id="Freeform 100" o:spid="_x0000_s1059" style="position:absolute;left:2576;top:750;width:2;height:1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2ccAA&#10;AADcAAAADwAAAGRycy9kb3ducmV2LnhtbERPzWoCMRC+C32HMAVvmlVLqatRpCBYPUhtH2DYjJvF&#10;zWRJ0nX79s6h0OPH97/eDr5VPcXUBDYwmxagiKtgG64NfH/tJ2+gUka22AYmA7+UYLt5Gq2xtOHO&#10;n9Rfcq0khFOJBlzOXal1qhx5TNPQEQt3DdFjFhhrbSPeJdy3el4Ur9pjw9LgsKN3R9Xt8uMNnBe7&#10;j9OpWC57L8pjbM4OZ1djxs/DbgUq05D/xX/ugzUwf5H5ckaOgN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2ccAAAADcAAAADwAAAAAAAAAAAAAAAACYAgAAZHJzL2Rvd25y&#10;ZXYueG1sUEsFBgAAAAAEAAQA9QAAAIUDAAAAAA==&#10;" path="m,3r,l4,3,4,,,,,3xe" fillcolor="black" strokeweight="0">
                    <v:path arrowok="t" o:connecttype="custom" o:connectlocs="0,1;0,1;2,1;2,0;0,0;0,1" o:connectangles="0,0,0,0,0,0"/>
                  </v:shape>
                  <v:shape id="Freeform 101" o:spid="_x0000_s1060" style="position:absolute;left:2577;top:750;width:1094;height:1;visibility:visible;mso-wrap-style:square;v-text-anchor:top" coordsize="21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vccMA&#10;AADcAAAADwAAAGRycy9kb3ducmV2LnhtbESPQYvCMBSE7wv+h/AEL6Kpuoh0jSKCIHrRqnh9NM+2&#10;bPNSmljrvzeC4HGYmW+Y+bI1pWiodoVlBaNhBII4tbrgTMH5tBnMQDiPrLG0TAqe5GC56PzMMdb2&#10;wUdqEp+JAGEXo4Lc+yqW0qU5GXRDWxEH72Zrgz7IOpO6xkeAm1KOo2gqDRYcFnKsaJ1T+p/cjQJX&#10;7U+H3eRwd+3kcu43u8Zc+zelet129QfCU+u/4U97qxWMf0f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QvccMAAADcAAAADwAAAAAAAAAAAAAAAACYAgAAZHJzL2Rv&#10;d25yZXYueG1sUEsFBgAAAAAEAAQA9QAAAIgDAAAAAA==&#10;" path="m,3r,l2138,3r,-3l,,,3xe" fillcolor="black" strokeweight="0">
                    <v:path arrowok="t" o:connecttype="custom" o:connectlocs="0,1;0,1;1094,1;1094,0;0,0;0,1" o:connectangles="0,0,0,0,0,0"/>
                  </v:shape>
                  <v:shape id="Freeform 102" o:spid="_x0000_s1061" style="position:absolute;left:3671;top:750;width:1;height:21;visibility:visible;mso-wrap-style:square;v-text-anchor:top" coordsize="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/hMMA&#10;AADcAAAADwAAAGRycy9kb3ducmV2LnhtbESP3YrCMBSE74V9h3AWvNN0/acaRWQXvVHw5wEOzbHt&#10;tjkpTdZ2fXojCF4OM/MNs1i1phQ3ql1uWcFXPwJBnFidc6rgcv7pzUA4j6yxtEwK/snBavnRWWCs&#10;bcNHup18KgKEXYwKMu+rWEqXZGTQ9W1FHLyrrQ36IOtU6hqbADelHETRRBrMOSxkWNEmo6Q4/RkF&#10;zX3Lxvrr9+9+tNPtmAs5PRRKdT/b9RyEp9a/w6/2TisYjIb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g/hMMAAADcAAAADwAAAAAAAAAAAAAAAACYAgAAZHJzL2Rv&#10;d25yZXYueG1sUEsFBgAAAAAEAAQA9QAAAIgDAAAAAA==&#10;" path="m,42r,l3,42,3,,,,,42xe" fillcolor="black" strokeweight="0">
                    <v:path arrowok="t" o:connecttype="custom" o:connectlocs="0,21;0,21;1,21;1,0;0,0;0,21" o:connectangles="0,0,0,0,0,0"/>
                  </v:shape>
                  <v:shape id="Freeform 103" o:spid="_x0000_s1062" style="position:absolute;left:3671;top:750;width:1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WPt8QA&#10;AADcAAAADwAAAGRycy9kb3ducmV2LnhtbESPT0sDMRTE74LfITyhN5u1FNFt0yKC2IsH65+2t8fm&#10;NVm6eVnyYrt++6YgeBxm5jfMfDmETh0pSRvZwN24AkXcRNuyM/D58XL7AEoyssUuMhn4JYHl4vpq&#10;jrWNJ36n4zo7VSAsNRrwOfe11tJ4Cijj2BMXbx9TwFxkctomPBV46PSkqu51wJbLgseenj01h/VP&#10;MPD1vd0dXtObBEvOD49Otn4jxoxuhqcZqExD/g//tVfWwGQ6hcuZcgT0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j7fEAAAA3AAAAA8AAAAAAAAAAAAAAAAAmAIAAGRycy9k&#10;b3ducmV2LnhtbFBLBQYAAAAABAAEAPUAAACJAwAAAAA=&#10;" path="m,3r,l3,3,3,,,,,3xe" fillcolor="black" strokeweight="0">
                    <v:path arrowok="t" o:connecttype="custom" o:connectlocs="0,1;0,1;1,1;1,0;0,0;0,1" o:connectangles="0,0,0,0,0,0"/>
                  </v:shape>
                  <v:shape id="Freeform 104" o:spid="_x0000_s1063" style="position:absolute;left:384;top:771;width:2;height:348;visibility:visible;mso-wrap-style:square;v-text-anchor:top" coordsize="4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VncIA&#10;AADcAAAADwAAAGRycy9kb3ducmV2LnhtbESPT4vCMBTE7wt+h/AEb2tq0eJ2jSKC4M2/yB4fzdu2&#10;2LzUJtr67Y0geBxm5jfMbNGZStypcaVlBaNhBII4s7rkXMHpuP6egnAeWWNlmRQ8yMFi3vuaYapt&#10;y3u6H3wuAoRdigoK7+tUSpcVZNANbU0cvH/bGPRBNrnUDbYBbioZR1EiDZYcFgqsaVVQdjncjIL2&#10;j7v1yMXROaFb1f5sr4/dNlFq0O+WvyA8df4Tfrc3WkE8nsDr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RWdwgAAANwAAAAPAAAAAAAAAAAAAAAAAJgCAABkcnMvZG93&#10;bnJldi54bWxQSwUGAAAAAAQABAD1AAAAhwMAAAAA&#10;" path="m,681r,l4,681,4,,,,,681xe" fillcolor="black" strokeweight="0">
                    <v:path arrowok="t" o:connecttype="custom" o:connectlocs="0,348;0,348;2,348;2,0;0,0;0,348" o:connectangles="0,0,0,0,0,0"/>
                  </v:shape>
                  <v:shape id="Freeform 105" o:spid="_x0000_s1064" style="position:absolute;left:384;top:1119;width:2;height:2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moMQA&#10;AADcAAAADwAAAGRycy9kb3ducmV2LnhtbESPQWvCQBSE74X+h+UVequbSgkluooWCtJbtQrentln&#10;Esy+TXdfTfz3XUHwOMzMN8x0PrhWnSnExrOB11EGirj0tuHKwM/m8+UdVBRki61nMnChCPPZ48MU&#10;C+t7/qbzWiqVIBwLNFCLdIXWsazJYRz5jjh5Rx8cSpKh0jZgn+Cu1eMsy7XDhtNCjR191FSe1n/O&#10;QNge+iwscymrU7/D1eVrt5dfY56fhsUElNAg9/CtvbIGxm85XM+kI6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5qDEAAAA3AAAAA8AAAAAAAAAAAAAAAAAmAIAAGRycy9k&#10;b3ducmV2LnhtbFBLBQYAAAAABAAEAPUAAACJAwAAAAA=&#10;" path="m,4r,l4,4,4,,,,,4xe" fillcolor="black" strokeweight="0">
                    <v:path arrowok="t" o:connecttype="custom" o:connectlocs="0,2;0,2;2,2;2,0;0,0;0,2" o:connectangles="0,0,0,0,0,0"/>
                  </v:shape>
                  <v:shape id="Freeform 106" o:spid="_x0000_s1065" style="position:absolute;left:384;top:1119;width:2;height:2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DO8QA&#10;AADcAAAADwAAAGRycy9kb3ducmV2LnhtbESPQWvCQBSE70L/w/IK3nRTES2pq7RCQXqrtkJvr9nX&#10;JJh9G3dfTfz3riB4HGbmG2ax6l2jThRi7dnA0zgDRVx4W3Np4Gv3PnoGFQXZYuOZDJwpwmr5MFhg&#10;bn3Hn3TaSqkShGOOBiqRNtc6FhU5jGPfEifvzweHkmQotQ3YJbhr9CTLZtphzWmhwpbWFRWH7b8z&#10;EL5/uyy8zaQoD90eN+eP/Y8cjRk+9q8voIR6uYdv7Y01MJnO4XomHQG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cQzvEAAAA3AAAAA8AAAAAAAAAAAAAAAAAmAIAAGRycy9k&#10;b3ducmV2LnhtbFBLBQYAAAAABAAEAPUAAACJAwAAAAA=&#10;" path="m,4r,l4,4,4,,,,,4xe" fillcolor="black" strokeweight="0">
                    <v:path arrowok="t" o:connecttype="custom" o:connectlocs="0,2;0,2;2,2;2,0;0,0;0,2" o:connectangles="0,0,0,0,0,0"/>
                  </v:shape>
                  <v:shape id="Freeform 107" o:spid="_x0000_s1066" style="position:absolute;left:386;top:1119;width:191;height:2;visibility:visible;mso-wrap-style:square;v-text-anchor:top" coordsize="37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bP8IA&#10;AADcAAAADwAAAGRycy9kb3ducmV2LnhtbERPTWvCQBC9F/oflhF6qxtDkRJdRURBKhaqPdTbkB2T&#10;kOxMurvV+O+7h0KPj/c9Xw6uU1fyoRE2MBlnoIhLsQ1XBj5P2+dXUCEiW+yEycCdAiwXjw9zLKzc&#10;+IOux1ipFMKhQAN1jH2hdShrchjG0hMn7iLeYUzQV9p6vKVw1+k8y6baYcOpocae1jWV7fHHGdjI&#10;ZZtv/O4sJG/796+QfR/a1pin0bCagYo0xH/xn3tnDeQvaW06k4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Rs/wgAAANwAAAAPAAAAAAAAAAAAAAAAAJgCAABkcnMvZG93&#10;bnJldi54bWxQSwUGAAAAAAQABAD1AAAAhwMAAAAA&#10;" path="m,4r,l374,4r,-4l,,,4xe" fillcolor="black" strokeweight="0">
                    <v:path arrowok="t" o:connecttype="custom" o:connectlocs="0,2;0,2;191,2;191,0;0,0;0,2" o:connectangles="0,0,0,0,0,0"/>
                  </v:shape>
                  <v:shape id="Freeform 108" o:spid="_x0000_s1067" style="position:absolute;left:572;top:1119;width:2;height:2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9y0sQA&#10;AADcAAAADwAAAGRycy9kb3ducmV2LnhtbESPQWvCQBSE70L/w/IK3nRTEbGpq7RCQXqrtkJvr9nX&#10;JJh9G3dfTfz3riB4HGbmG2ax6l2jThRi7dnA0zgDRVx4W3Np4Gv3PpqDioJssfFMBs4UYbV8GCww&#10;t77jTzptpVQJwjFHA5VIm2sdi4ocxrFviZP354NDSTKU2gbsEtw1epJlM+2w5rRQYUvriorD9t8Z&#10;CN+/XRbeZlKUh26Pm/PH/keOxgwf+9cXUEK93MO39sYamEyf4XomHQG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PctLEAAAA3AAAAA8AAAAAAAAAAAAAAAAAmAIAAGRycy9k&#10;b3ducmV2LnhtbFBLBQYAAAAABAAEAPUAAACJAwAAAAA=&#10;" path="m,4r,l4,4,4,,,,,4xe" fillcolor="black" strokeweight="0">
                    <v:path arrowok="t" o:connecttype="custom" o:connectlocs="0,2;0,2;2,2;2,0;0,0;0,2" o:connectangles="0,0,0,0,0,0"/>
                  </v:shape>
                  <v:shape id="Freeform 109" o:spid="_x0000_s1068" style="position:absolute;left:574;top:1119;width:3097;height:2;visibility:visible;mso-wrap-style:square;v-text-anchor:top" coordsize="605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4tcEA&#10;AADcAAAADwAAAGRycy9kb3ducmV2LnhtbERPz0/CMBS+m/g/NM/Em3SOMHBSyCSQeHUDzs/1uQ3W&#10;16WtMP57ezDh+OX7vVyPphcXcr6zrOB1koAgrq3uuFGwr3YvCxA+IGvsLZOCG3lYrx4flphre+Uv&#10;upShETGEfY4K2hCGXEpft2TQT+xAHLkf6wyGCF0jtcNrDDe9TJMkkwY7jg0tDrRpqT6Xv0bBNM2y&#10;gyyKZu50yd/V9uP0dhyVen4ai3cQgcZwF/+7P7WCdBbnxzPx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YeLXBAAAA3AAAAA8AAAAAAAAAAAAAAAAAmAIAAGRycy9kb3du&#10;cmV2LnhtbFBLBQYAAAAABAAEAPUAAACGAwAAAAA=&#10;" path="m,4r,l6054,4r,-4l,,,4xe" fillcolor="black" strokeweight="0">
                    <v:path arrowok="t" o:connecttype="custom" o:connectlocs="0,2;0,2;3097,2;3097,0;0,0;0,2" o:connectangles="0,0,0,0,0,0"/>
                  </v:shape>
                  <v:shape id="Freeform 110" o:spid="_x0000_s1069" style="position:absolute;left:3671;top:771;width:1;height:348;visibility:visible;mso-wrap-style:square;v-text-anchor:top" coordsize="3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j0MUA&#10;AADcAAAADwAAAGRycy9kb3ducmV2LnhtbESPQWvCQBSE74L/YXkFb7pRSSvRVURalApC0168PbPP&#10;bGj2bciuGv99tyB4HGbmG2ax6mwtrtT6yrGC8SgBQVw4XXGp4Of7YzgD4QOyxtoxKbiTh9Wy31tg&#10;pt2Nv+iah1JECPsMFZgQmkxKXxiy6EeuIY7e2bUWQ5RtKXWLtwi3tZwkyau0WHFcMNjQxlDxm1+s&#10;gvckzQ+VXc/2dEq3b8f7dm8+p0oNXrr1HESgLjzDj/ZOK5ikY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2PQxQAAANwAAAAPAAAAAAAAAAAAAAAAAJgCAABkcnMv&#10;ZG93bnJldi54bWxQSwUGAAAAAAQABAD1AAAAigMAAAAA&#10;" path="m,681r,l3,681,3,,,,,681xe" fillcolor="black" strokeweight="0">
                    <v:path arrowok="t" o:connecttype="custom" o:connectlocs="0,348;0,348;1,348;1,0;0,0;0,348" o:connectangles="0,0,0,0,0,0"/>
                  </v:shape>
                  <v:shape id="Freeform 111" o:spid="_x0000_s1070" style="position:absolute;left:3671;top:1119;width:1;height:2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K4MMA&#10;AADcAAAADwAAAGRycy9kb3ducmV2LnhtbESPT4vCMBTE78J+h/CEvciaGrBKNcoiu+DVPwePb5tn&#10;W2xeapO19dsbQfA4zMxvmOW6t7W4Uesrxxom4wQEce5MxYWG4+H3aw7CB2SDtWPScCcP69XHYImZ&#10;cR3v6LYPhYgQ9hlqKENoMil9XpJFP3YNcfTOrrUYomwLaVrsItzWUiVJKi1WHBdKbGhTUn7Z/1sN&#10;6WjW/Z3Uwf2466me4VylV1Zafw777wWIQH14h1/trdGgpgq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YK4MMAAADcAAAADwAAAAAAAAAAAAAAAACYAgAAZHJzL2Rv&#10;d25yZXYueG1sUEsFBgAAAAAEAAQA9QAAAIgDAAAAAA==&#10;" path="m,4r,l3,4,3,,,,,4xe" fillcolor="black" strokeweight="0">
                    <v:path arrowok="t" o:connecttype="custom" o:connectlocs="0,2;0,2;1,2;1,0;0,0;0,2" o:connectangles="0,0,0,0,0,0"/>
                  </v:shape>
                  <v:shape id="Freeform 112" o:spid="_x0000_s1071" style="position:absolute;left:3671;top:1119;width:1;height:2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ve8QA&#10;AADcAAAADwAAAGRycy9kb3ducmV2LnhtbESPT4vCMBTE7wt+h/AEL4umRrZKNYosLuzVPwePz+bZ&#10;FpuX2mRt99tvBGGPw8z8hllteluLB7W+cqxhOklAEOfOVFxoOB2/xgsQPiAbrB2Thl/ysFkP3laY&#10;Gdfxnh6HUIgIYZ+hhjKEJpPS5yVZ9BPXEEfv6lqLIcq2kKbFLsJtLVWSpNJixXGhxIY+S8pvhx+r&#10;IX2fd5ezOrqdu5/rOS5Uemel9WjYb5cgAvXhP/xqfxsN6mMGz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r3vEAAAA3AAAAA8AAAAAAAAAAAAAAAAAmAIAAGRycy9k&#10;b3ducmV2LnhtbFBLBQYAAAAABAAEAPUAAACJAwAAAAA=&#10;" path="m,4r,l3,4,3,,,,,4xe" fillcolor="black" strokeweight="0">
                    <v:path arrowok="t" o:connecttype="custom" o:connectlocs="0,2;0,2;1,2;1,0;0,0;0,2" o:connectangles="0,0,0,0,0,0"/>
                  </v:shape>
                  <v:shape id="Freeform 113" o:spid="_x0000_s1072" style="position:absolute;left:685;top:1253;width:2;height:19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208QA&#10;AADcAAAADwAAAGRycy9kb3ducmV2LnhtbESPQYvCMBSE7wv+h/AEb2uq6K5Uo8iyQvEgVJd6fTTP&#10;tti8lCbW+u+NIOxxmJlvmNWmN7XoqHWVZQWTcQSCOLe64kLB32n3uQDhPLLG2jIpeJCDzXrwscJY&#10;2zun1B19IQKEXYwKSu+bWEqXl2TQjW1DHLyLbQ36INtC6hbvAW5qOY2iL2mw4rBQYkM/JeXX480o&#10;4HqfJSmdv29p9rj+ng5J57KZUqNhv12C8NT7//C7nWgF0/kM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OdtPEAAAA3AAAAA8AAAAAAAAAAAAAAAAAmAIAAGRycy9k&#10;b3ducmV2LnhtbFBLBQYAAAAABAAEAPUAAACJAwAAAAA=&#10;" path="m,38r,l3,38,3,,,,,38xe" fillcolor="black" strokeweight="0">
                    <v:path arrowok="t" o:connecttype="custom" o:connectlocs="0,19;0,19;2,19;2,0;0,0;0,19" o:connectangles="0,0,0,0,0,0"/>
                  </v:shape>
                  <v:shape id="Freeform 114" o:spid="_x0000_s1073" style="position:absolute;left:685;top:1253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88cQA&#10;AADcAAAADwAAAGRycy9kb3ducmV2LnhtbESPT0sDMRTE74LfITyhN5u1UNFt0yKC2IsH65+2t8fm&#10;NVm6eVnyYrt++6YgeBxm5jfMfDmETh0pSRvZwN24AkXcRNuyM/D58XL7AEoyssUuMhn4JYHl4vpq&#10;jrWNJ36n4zo7VSAsNRrwOfe11tJ4Cijj2BMXbx9TwFxkctomPBV46PSkqu51wJbLgseenj01h/VP&#10;MPD1vd0dXtObBEvOD49Otn4jxoxuhqcZqExD/g//tVfWwGQ6hcuZcgT0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QvPHEAAAA3AAAAA8AAAAAAAAAAAAAAAAAmAIAAGRycy9k&#10;b3ducmV2LnhtbFBLBQYAAAAABAAEAPUAAACJAwAAAAA=&#10;" path="m,3r,l3,3,3,,,,,3xe" fillcolor="black" strokeweight="0">
                    <v:path arrowok="t" o:connecttype="custom" o:connectlocs="0,1;0,1;2,1;2,0;0,0;0,1" o:connectangles="0,0,0,0,0,0"/>
                  </v:shape>
                  <v:shape id="Freeform 115" o:spid="_x0000_s1074" style="position:absolute;left:687;top:1253;width:894;height:1;visibility:visible;mso-wrap-style:square;v-text-anchor:top" coordsize="17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AG8cA&#10;AADcAAAADwAAAGRycy9kb3ducmV2LnhtbESPQWsCMRSE70L/Q3iCN82qKGVrlFIq9iAF14o9PjfP&#10;3W03L2uS6tpfb4RCj8PMfMPMFq2pxZmcrywrGA4SEMS51RUXCj62y/4jCB+QNdaWScGVPCzmD50Z&#10;ptpeeEPnLBQiQtinqKAMoUml9HlJBv3ANsTRO1pnMETpCqkdXiLc1HKUJFNpsOK4UGJDLyXl39mP&#10;UZC9Jofd9vN95a7N13p5moyzze9eqV63fX4CEagN/+G/9ptWMJpM4X4mH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0wBvHAAAA3AAAAA8AAAAAAAAAAAAAAAAAmAIAAGRy&#10;cy9kb3ducmV2LnhtbFBLBQYAAAAABAAEAPUAAACMAwAAAAA=&#10;" path="m,3r,l1748,3r,-3l,,,3xe" fillcolor="black" strokeweight="0">
                    <v:path arrowok="t" o:connecttype="custom" o:connectlocs="0,1;0,1;894,1;894,0;0,0;0,1" o:connectangles="0,0,0,0,0,0"/>
                  </v:shape>
                  <v:shape id="Freeform 116" o:spid="_x0000_s1075" style="position:absolute;left:1581;top:1253;width:2;height:19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opMQA&#10;AADcAAAADwAAAGRycy9kb3ducmV2LnhtbESPQYvCMBSE74L/ITzBm6Yrui5do4goFA9CdeleH83b&#10;tti8lCbW+u+NIOxxmJlvmNWmN7XoqHWVZQUf0wgEcW51xYWCn8th8gXCeWSNtWVS8CAHm/VwsMJY&#10;2zun1J19IQKEXYwKSu+bWEqXl2TQTW1DHLw/2xr0QbaF1C3eA9zUchZFn9JgxWGhxIZ2JeXX880o&#10;4PqYJSn9Lm9p9rjuL6ekc9lcqfGo336D8NT7//C7nWgFs8US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6KTEAAAA3AAAAA8AAAAAAAAAAAAAAAAAmAIAAGRycy9k&#10;b3ducmV2LnhtbFBLBQYAAAAABAAEAPUAAACJAwAAAAA=&#10;" path="m,38r,l3,38,3,,,,,38xe" fillcolor="black" strokeweight="0">
                    <v:path arrowok="t" o:connecttype="custom" o:connectlocs="0,19;0,19;2,19;2,0;0,0;0,19" o:connectangles="0,0,0,0,0,0"/>
                  </v:shape>
                  <v:shape id="Freeform 117" o:spid="_x0000_s1076" style="position:absolute;left:1581;top:1253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Tb8AA&#10;AADcAAAADwAAAGRycy9kb3ducmV2LnhtbERPS0sDMRC+C/6HMII3m7Wg2G3TIoLoxYO1z9uwmSZL&#10;N5MlE9v135tDoceP7z1bDKFTJ0rSRjbwOKpAETfRtuwMrH7eH15ASUa22EUmA38ksJjf3sywtvHM&#10;33RaZqdKCEuNBnzOfa21NJ4Cyij2xIU7xBQwF5ictgnPJTx0elxVzzpgy6XBY09vnprj8jcYWG92&#10;++NH+pJgyflh4mTnt2LM/d3wOgWVachX8cX9aQ2Mn8racqYcAT3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ETb8AAAADcAAAADwAAAAAAAAAAAAAAAACYAgAAZHJzL2Rvd25y&#10;ZXYueG1sUEsFBgAAAAAEAAQA9QAAAIU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118" o:spid="_x0000_s1077" style="position:absolute;left:2476;top:1253;width:2;height:19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ZTcUA&#10;AADcAAAADwAAAGRycy9kb3ducmV2LnhtbESPQWvCQBSE74X+h+UVvNVNRWuNrlJEIXgoJJZ4fWSf&#10;STD7NmTXGP+9Wyh4HGbmG2a1GUwjeupcbVnBxzgCQVxYXXOp4Pe4f/8C4TyyxsYyKbiTg8369WWF&#10;sbY3TqnPfCkChF2MCirv21hKV1Rk0I1tSxy8s+0M+iC7UuoObwFuGjmJok9psOawUGFL24qKS3Y1&#10;Crg55ElKp/k1ze+X3fEn6V0+VWr0NnwvQXga/DP83060gslsAX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9lNxQAAANwAAAAPAAAAAAAAAAAAAAAAAJgCAABkcnMv&#10;ZG93bnJldi54bWxQSwUGAAAAAAQABAD1AAAAigMAAAAA&#10;" path="m,38r,l3,38,3,,,,,38xe" fillcolor="black" strokeweight="0">
                    <v:path arrowok="t" o:connecttype="custom" o:connectlocs="0,19;0,19;2,19;2,0;0,0;0,19" o:connectangles="0,0,0,0,0,0"/>
                  </v:shape>
                  <v:shape id="Freeform 119" o:spid="_x0000_s1078" style="position:absolute;left:2476;top:1253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V1MEA&#10;AADcAAAADwAAAGRycy9kb3ducmV2LnhtbERPS2sCMRC+F/ofwhR6q9l6ELsaRYSilx5qH+pt2IzJ&#10;4mayZFLd/vvmIPT48b3nyyF06kJJ2sgGnkcVKOIm2padgc+P16cpKMnIFrvIZOCXBJaL+7s51jZe&#10;+Z0uu+xUCWGp0YDPua+1lsZTQBnFnrhwp5gC5gKT0zbhtYSHTo+raqIDtlwaPPa09tScdz/BwNf3&#10;4XjepDcJlpwfXpwc/F6MeXwYVjNQmYb8L765t9bAeFLmlzPlCO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L1dTBAAAA3AAAAA8AAAAAAAAAAAAAAAAAmAIAAGRycy9kb3du&#10;cmV2LnhtbFBLBQYAAAAABAAEAPUAAACGAwAAAAA=&#10;" path="m,3r,l3,3,3,,,,,3xe" fillcolor="black" strokeweight="0">
                    <v:path arrowok="t" o:connecttype="custom" o:connectlocs="0,1;0,1;2,1;2,0;0,0;0,1" o:connectangles="0,0,0,0,0,0"/>
                  </v:shape>
                  <v:shape id="Freeform 120" o:spid="_x0000_s1079" style="position:absolute;left:2478;top:1253;width:901;height:1;visibility:visible;mso-wrap-style:square;v-text-anchor:top" coordsize="17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9WMMA&#10;AADcAAAADwAAAGRycy9kb3ducmV2LnhtbESPT4vCMBTE7wt+h/AEb2taEVm6RikFQfTkH1iPj+aZ&#10;FpuX2kRbv71ZWNjjMDO/YZbrwTbiSZ2vHStIpwkI4tLpmo2C82nz+QXCB2SNjWNS8CIP69XoY4mZ&#10;dj0f6HkMRkQI+wwVVCG0mZS+rMiin7qWOHpX11kMUXZG6g77CLeNnCXJQlqsOS5U2FJRUXk7PqyC&#10;kNPlWt728/xntzdFf0kLc2+UmoyH/BtEoCH8h//aW61gtkjh90w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29WMMAAADcAAAADwAAAAAAAAAAAAAAAACYAgAAZHJzL2Rv&#10;d25yZXYueG1sUEsFBgAAAAAEAAQA9QAAAIgDAAAAAA==&#10;" path="m,3r,l1763,3r,-3l,,,3xe" fillcolor="black" strokeweight="0">
                    <v:path arrowok="t" o:connecttype="custom" o:connectlocs="0,1;0,1;901,1;901,0;0,0;0,1" o:connectangles="0,0,0,0,0,0"/>
                  </v:shape>
                  <v:shape id="Freeform 121" o:spid="_x0000_s1080" style="position:absolute;left:3379;top:1253;width:2;height:19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0/8MA&#10;AADcAAAADwAAAGRycy9kb3ducmV2LnhtbESPQYvCMBSE74L/ITzBm6b2UG3XKLJQWPTi6h72+Gje&#10;tsXmpTbR1n9vhAWPw8x8w6y3g2nEnTpXW1awmEcgiAuray4V/Jzz2QqE88gaG8uk4EEOtpvxaI2Z&#10;tj1/0/3kSxEg7DJUUHnfZlK6oiKDbm5b4uD92c6gD7Irpe6wD3DTyDiKEmmw5rBQYUufFRWX080E&#10;Sv5rDrrP071ObtdowGV6fByUmk6G3QcIT4N/h//bX1pBnMTwOh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0/8MAAADcAAAADwAAAAAAAAAAAAAAAACYAgAAZHJzL2Rv&#10;d25yZXYueG1sUEsFBgAAAAAEAAQA9QAAAIgDAAAAAA==&#10;" path="m,38r,l4,38,4,,,,,38xe" fillcolor="black" strokeweight="0">
                    <v:path arrowok="t" o:connecttype="custom" o:connectlocs="0,19;0,19;2,19;2,0;0,0;0,19" o:connectangles="0,0,0,0,0,0"/>
                  </v:shape>
                  <v:shape id="Freeform 122" o:spid="_x0000_s1081" style="position:absolute;left:3379;top:1253;width:2;height:1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0ZsMA&#10;AADcAAAADwAAAGRycy9kb3ducmV2LnhtbESP0WoCMRRE3wv9h3ALvtVEhaWuRhFBqPVhqe0HXDbX&#10;zeLmZknSdf17Uyj0cZgzM8x6O7pODBRi61nDbKpAENfetNxo+P46vL6BiAnZYOeZNNwpwnbz/LTG&#10;0vgbf9JwTo3IJRxL1GBT6kspY23JYZz6njh7Fx8cpixDI03AWy53nZwrVUiHLecFiz3tLdXX84/T&#10;UC12x9NJLZeDy+RHaCuLs4vWk5dxtwKRaEz/8F/63WiYFwv4PZ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t0ZsMAAADcAAAADwAAAAAAAAAAAAAAAACYAgAAZHJzL2Rv&#10;d25yZXYueG1sUEsFBgAAAAAEAAQA9QAAAIgDAAAAAA==&#10;" path="m,3r,l4,3,4,,,,,3xe" fillcolor="black" strokeweight="0">
                    <v:path arrowok="t" o:connecttype="custom" o:connectlocs="0,1;0,1;2,1;2,0;0,0;0,1" o:connectangles="0,0,0,0,0,0"/>
                  </v:shape>
                  <v:shape id="Freeform 123" o:spid="_x0000_s1082" style="position:absolute;left:685;top:1272;width:2;height:420;visibility:visible;mso-wrap-style:square;v-text-anchor:top" coordsize="3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XA8UA&#10;AADcAAAADwAAAGRycy9kb3ducmV2LnhtbESPW2sCMRSE3wv+h3AE32q24nU1ioiCLy1URXw8bM5e&#10;7OZkSaKu/fVNodDHYWa+YRar1tTiTs5XlhW89RMQxJnVFRcKTsfd6xSED8gaa8uk4EkeVsvOywJT&#10;bR/8SfdDKESEsE9RQRlCk0rps5IM+r5tiKOXW2cwROkKqR0+ItzUcpAkY2mw4rhQYkObkrKvw80o&#10;GOXb7+1HLt+f1p5vs6urJ6fLTqlet13PQQRqw3/4r73XCgbjI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RcDxQAAANwAAAAPAAAAAAAAAAAAAAAAAJgCAABkcnMv&#10;ZG93bnJldi54bWxQSwUGAAAAAAQABAD1AAAAigMAAAAA&#10;" path="m,823r,l3,823,3,,,,,823xe" fillcolor="black" strokeweight="0">
                    <v:path arrowok="t" o:connecttype="custom" o:connectlocs="0,420;0,420;2,420;2,0;0,0;0,420" o:connectangles="0,0,0,0,0,0"/>
                  </v:shape>
                  <v:shape id="Freeform 124" o:spid="_x0000_s1083" style="position:absolute;left:1581;top:1272;width:2;height:420;visibility:visible;mso-wrap-style:square;v-text-anchor:top" coordsize="3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ymMYA&#10;AADcAAAADwAAAGRycy9kb3ducmV2LnhtbESPT2sCMRTE7wW/Q3iCt5p1QduuxkVEwYuFWik9PjZv&#10;/+jmZUmirn76plDocZiZ3zCLvDetuJLzjWUFk3ECgriwuuFKwfFz+/wKwgdkja1lUnAnD/ly8LTA&#10;TNsbf9D1ECoRIewzVFCH0GVS+qImg35sO+LoldYZDFG6SmqHtwg3rUyTZCYNNhwXauxoXVNxPlyM&#10;gmm5eWzeS7m/W/t1eTu59uX4vVVqNOxXcxCB+vAf/mvvtIJ0No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mymMYAAADcAAAADwAAAAAAAAAAAAAAAACYAgAAZHJz&#10;L2Rvd25yZXYueG1sUEsFBgAAAAAEAAQA9QAAAIsDAAAAAA==&#10;" path="m,823r,l3,823,3,,,,,823xe" fillcolor="black" strokeweight="0">
                    <v:path arrowok="t" o:connecttype="custom" o:connectlocs="0,420;0,420;2,420;2,0;0,0;0,420" o:connectangles="0,0,0,0,0,0"/>
                  </v:shape>
                  <v:shape id="Freeform 125" o:spid="_x0000_s1084" style="position:absolute;left:2476;top:1272;width:2;height:420;visibility:visible;mso-wrap-style:square;v-text-anchor:top" coordsize="3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s78UA&#10;AADcAAAADwAAAGRycy9kb3ducmV2LnhtbESPT2sCMRTE74LfIbxCb5qt4LauRhFR6KUFrYjHx+bt&#10;H928LEnUtZ++EQoeh5n5DTNbdKYRV3K+tqzgbZiAIM6trrlUsP/ZDD5A+ICssbFMCu7kYTHv92aY&#10;aXvjLV13oRQRwj5DBVUIbSalzysy6Ie2JY5eYZ3BEKUrpXZ4i3DTyFGSpNJgzXGhwpZWFeXn3cUo&#10;GBfr3/V3Ib/u1h4uk5Nr3vfHjVKvL91yCiJQF57h//anVjBKU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yzvxQAAANwAAAAPAAAAAAAAAAAAAAAAAJgCAABkcnMv&#10;ZG93bnJldi54bWxQSwUGAAAAAAQABAD1AAAAigMAAAAA&#10;" path="m,823r,l3,823,3,,,,,823xe" fillcolor="black" strokeweight="0">
                    <v:path arrowok="t" o:connecttype="custom" o:connectlocs="0,420;0,420;2,420;2,0;0,0;0,420" o:connectangles="0,0,0,0,0,0"/>
                  </v:shape>
                  <v:shape id="Freeform 126" o:spid="_x0000_s1085" style="position:absolute;left:3379;top:1272;width:2;height:420;visibility:visible;mso-wrap-style:square;v-text-anchor:top" coordsize="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58UA&#10;AADcAAAADwAAAGRycy9kb3ducmV2LnhtbESPQWvCQBSE7wX/w/KE3urGHGyJ2UiJCBIKbdWDx0f2&#10;mYRm34bsGqO/3i0IHoeZ+YZJV6NpxUC9aywrmM8iEMSl1Q1XCg77zdsHCOeRNbaWScGVHKyyyUuK&#10;ibYX/qVh5ysRIOwSVFB73yVSurImg25mO+LgnWxv0AfZV1L3eAlw08o4ihbSYMNhocaO8prKv93Z&#10;KNh+Fz9yvbnN86+28Npej8WgrVKv0/FzCcLT6J/hR3urFcSLd/g/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nnxQAAANwAAAAPAAAAAAAAAAAAAAAAAJgCAABkcnMv&#10;ZG93bnJldi54bWxQSwUGAAAAAAQABAD1AAAAigMAAAAA&#10;" path="m,823r,l4,823,4,,,,,823xe" fillcolor="black" strokeweight="0">
                    <v:path arrowok="t" o:connecttype="custom" o:connectlocs="0,420;0,420;2,420;2,0;0,0;0,420" o:connectangles="0,0,0,0,0,0"/>
                  </v:shape>
                  <v:shape id="Freeform 127" o:spid="_x0000_s1086" style="position:absolute;left:685;top:1692;width:2;height:17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a6rwA&#10;AADcAAAADwAAAGRycy9kb3ducmV2LnhtbERPvQrCMBDeBd8hnOAimiooUk2LCGJXq4vb2ZxtsbmU&#10;Jmp9ezMIjh/f/zbtTSNe1LnasoL5LAJBXFhdc6ngcj5M1yCcR9bYWCYFH3KQJsPBFmNt33yiV+5L&#10;EULYxaig8r6NpXRFRQbdzLbEgbvbzqAPsCul7vAdwk0jF1G0kgZrDg0VtrSvqHjkT6NgQtmzzfbR&#10;/XHzOS6PJV4LjUqNR/1uA8JT7//inzvTCharsDacCUdAJ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+KtrqvAAAANwAAAAPAAAAAAAAAAAAAAAAAJgCAABkcnMvZG93bnJldi54&#10;bWxQSwUGAAAAAAQABAD1AAAAgQMAAAAA&#10;" path="m,35r,l3,35,3,,,,,35xe" fillcolor="black" strokeweight="0">
                    <v:path arrowok="t" o:connecttype="custom" o:connectlocs="0,17;0,17;2,17;2,0;0,0;0,17" o:connectangles="0,0,0,0,0,0"/>
                  </v:shape>
                  <v:shape id="Freeform 128" o:spid="_x0000_s1087" style="position:absolute;left:687;top:1692;width:894;height:1;visibility:visible;mso-wrap-style:square;v-text-anchor:top" coordsize="17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e1MgA&#10;AADcAAAADwAAAGRycy9kb3ducmV2LnhtbESPQWsCMRSE74L/ITyhN81WqdTVKKVU6qEUXCt6fG5e&#10;d7fdvGyTqKu/3hQKPQ4z8w0zW7SmFidyvrKs4H6QgCDOra64UPCxWfYfQfiArLG2TAou5GEx73Zm&#10;mGp75jWdslCICGGfooIyhCaV0uclGfQD2xBH79M6gyFKV0jt8BzhppbDJBlLgxXHhRIbei4p/86O&#10;RkH2khy2m/37q7s0X2/Ln4dRtr7ulLrrtU9TEIHa8B/+a6+0guF4Ar9n4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B57UyAAAANwAAAAPAAAAAAAAAAAAAAAAAJgCAABk&#10;cnMvZG93bnJldi54bWxQSwUGAAAAAAQABAD1AAAAjQMAAAAA&#10;" path="m,3r,l1748,3r,-3l,,,3xe" fillcolor="black" strokeweight="0">
                    <v:path arrowok="t" o:connecttype="custom" o:connectlocs="0,1;0,1;894,1;894,0;0,0;0,1" o:connectangles="0,0,0,0,0,0"/>
                  </v:shape>
                  <v:shape id="Freeform 129" o:spid="_x0000_s1088" style="position:absolute;left:1581;top:1692;width:2;height:17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AMbwA&#10;AADcAAAADwAAAGRycy9kb3ducmV2LnhtbERPyQrCMBC9C/5DGMGLaKrgQjWKCGKvVi/exma6YDMp&#10;TdT69+YgeHy8fbPrTC1e1LrKsoLpJAJBnFldcaHgejmOVyCcR9ZYWyYFH3Kw2/Z7G4y1ffOZXqkv&#10;RAhhF6OC0vsmltJlJRl0E9sQBy63rUEfYFtI3eI7hJtazqJoIQ1WHBpKbOhQUvZIn0bBiJJnkxyi&#10;/HH3Kc5PBd4yjUoNB91+DcJT5//inzvRCmbLMD+cCUd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hUAxvAAAANwAAAAPAAAAAAAAAAAAAAAAAJgCAABkcnMvZG93bnJldi54&#10;bWxQSwUGAAAAAAQABAD1AAAAgQMAAAAA&#10;" path="m,35r,l3,35,3,,,,,35xe" fillcolor="black" strokeweight="0">
                    <v:path arrowok="t" o:connecttype="custom" o:connectlocs="0,17;0,17;2,17;2,0;0,0;0,17" o:connectangles="0,0,0,0,0,0"/>
                  </v:shape>
                  <v:shape id="Freeform 130" o:spid="_x0000_s1089" style="position:absolute;left:2476;top:1692;width:2;height:17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lqr8A&#10;AADcAAAADwAAAGRycy9kb3ducmV2LnhtbESPzQrCMBCE74LvEFbwIpoq+EM1ighir1Yv3tZmbYvN&#10;pjRR69sbQfA4zMw3zGrTmko8qXGlZQXjUQSCOLO65FzB+bQfLkA4j6yxskwK3uRgs+52Vhhr++Ij&#10;PVOfiwBhF6OCwvs6ltJlBRl0I1sTB+9mG4M+yCaXusFXgJtKTqJoJg2WHBYKrGlXUHZPH0bBgJJH&#10;neyi2/3qU5wecrxkGpXq99rtEoSn1v/Dv3aiFUzmY/ieCUd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yeWqvwAAANwAAAAPAAAAAAAAAAAAAAAAAJgCAABkcnMvZG93bnJl&#10;di54bWxQSwUGAAAAAAQABAD1AAAAhAMAAAAA&#10;" path="m,35r,l3,35,3,,,,,35xe" fillcolor="black" strokeweight="0">
                    <v:path arrowok="t" o:connecttype="custom" o:connectlocs="0,17;0,17;2,17;2,0;0,0;0,17" o:connectangles="0,0,0,0,0,0"/>
                  </v:shape>
                  <v:shape id="Freeform 131" o:spid="_x0000_s1090" style="position:absolute;left:2478;top:1692;width:901;height:1;visibility:visible;mso-wrap-style:square;v-text-anchor:top" coordsize="17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18sMA&#10;AADcAAAADwAAAGRycy9kb3ducmV2LnhtbESPQWvCQBSE7wX/w/IEb3VjkFaiq4SAIHrSFurxkX1u&#10;gtm3Mbua+O/dQqHHYWa+YVabwTbiQZ2vHSuYTRMQxKXTNRsF31/b9wUIH5A1No5JwZM8bNajtxVm&#10;2vV8pMcpGBEh7DNUUIXQZlL6siKLfupa4uhdXGcxRNkZqTvsI9w2Mk2SD2mx5rhQYUtFReX1dLcK&#10;Qk7nS3k9zPOf/cEU/XlWmFuj1GQ85EsQgYbwH/5r77SC9DOF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18sMAAADcAAAADwAAAAAAAAAAAAAAAACYAgAAZHJzL2Rv&#10;d25yZXYueG1sUEsFBgAAAAAEAAQA9QAAAIgDAAAAAA==&#10;" path="m,3r,l1763,3r,-3l,,,3xe" fillcolor="black" strokeweight="0">
                    <v:path arrowok="t" o:connecttype="custom" o:connectlocs="0,1;0,1;901,1;901,0;0,0;0,1" o:connectangles="0,0,0,0,0,0"/>
                  </v:shape>
                  <v:shape id="Freeform 132" o:spid="_x0000_s1091" style="position:absolute;left:3379;top:1692;width:2;height:17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7aMEA&#10;AADcAAAADwAAAGRycy9kb3ducmV2LnhtbESP0YrCMBRE3xf8h3AF39ZUV9ZajSKi4uuqH3Btrk21&#10;uSlNVuvfG0HwcZiZM8xs0dpK3KjxpWMFg34Cgjh3uuRCwfGw+U5B+ICssXJMCh7kYTHvfM0w0+7O&#10;f3Tbh0JECPsMFZgQ6kxKnxuy6PuuJo7e2TUWQ5RNIXWD9wi3lRwmya+0WHJcMFjTylB+3f9bBa05&#10;+a2xx/VpMiouJNfpIV+lSvW67XIKIlAbPuF3e6cVDMc/8Do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EO2jBAAAA3AAAAA8AAAAAAAAAAAAAAAAAmAIAAGRycy9kb3du&#10;cmV2LnhtbFBLBQYAAAAABAAEAPUAAACGAwAAAAA=&#10;" path="m,35r,l4,35,4,,,,,35xe" fillcolor="black" strokeweight="0">
                    <v:path arrowok="t" o:connecttype="custom" o:connectlocs="0,17;0,17;2,17;2,0;0,0;0,17" o:connectangles="0,0,0,0,0,0"/>
                  </v:shape>
                  <v:shape id="Freeform 133" o:spid="_x0000_s1092" style="position:absolute;left:685;top:1709;width:2;height:429;visibility:visible;mso-wrap-style:square;v-text-anchor:top" coordsize="3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z0cQA&#10;AADcAAAADwAAAGRycy9kb3ducmV2LnhtbESP3WoCMRSE7wu+QziCdzXrorWsRpH+IQWFqnh92Bw3&#10;i5uT7Sbq6tObQsHLYWa+Yabz1lbiTI0vHSsY9BMQxLnTJRcKdtvP51cQPiBrrByTgit5mM86T1PM&#10;tLvwD503oRARwj5DBSaEOpPS54Ys+r6riaN3cI3FEGVTSN3gJcJtJdMkeZEWS44LBmt6M5QfNyer&#10;YO/W15tcp6P3/IOGK/NNv8UXKdXrtosJiEBteIT/20utIB0P4e9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j89HEAAAA3AAAAA8AAAAAAAAAAAAAAAAAmAIAAGRycy9k&#10;b3ducmV2LnhtbFBLBQYAAAAABAAEAPUAAACJAwAAAAA=&#10;" path="m,841r,l3,841,3,,,,,841xe" fillcolor="black" strokeweight="0">
                    <v:path arrowok="t" o:connecttype="custom" o:connectlocs="0,429;0,429;2,429;2,0;0,0;0,429" o:connectangles="0,0,0,0,0,0"/>
                  </v:shape>
                  <v:shape id="Freeform 134" o:spid="_x0000_s1093" style="position:absolute;left:1581;top:1709;width:2;height:429;visibility:visible;mso-wrap-style:square;v-text-anchor:top" coordsize="3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WSsUA&#10;AADcAAAADwAAAGRycy9kb3ducmV2LnhtbESPW2sCMRSE3wv9D+EIvtWsi7ayNUqpF0RQ8EKfD5vT&#10;zdLNyXYTdfXXG6HQx2FmvmHG09ZW4kyNLx0r6PcSEMS50yUXCo6HxcsIhA/IGivHpOBKHqaT56cx&#10;ZtpdeEfnfShEhLDPUIEJoc6k9Lkhi77nauLofbvGYoiyKaRu8BLhtpJpkrxKiyXHBYM1fRrKf/Yn&#10;q+DLba83uU2Hs3xOg41Z02+xJKW6nfbjHUSgNvyH/9orrSB9G8L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1ZKxQAAANwAAAAPAAAAAAAAAAAAAAAAAJgCAABkcnMv&#10;ZG93bnJldi54bWxQSwUGAAAAAAQABAD1AAAAigMAAAAA&#10;" path="m,841r,l3,841,3,,,,,841xe" fillcolor="black" strokeweight="0">
                    <v:path arrowok="t" o:connecttype="custom" o:connectlocs="0,429;0,429;2,429;2,0;0,0;0,429" o:connectangles="0,0,0,0,0,0"/>
                  </v:shape>
                  <v:shape id="Freeform 135" o:spid="_x0000_s1094" style="position:absolute;left:2476;top:1709;width:2;height:429;visibility:visible;mso-wrap-style:square;v-text-anchor:top" coordsize="3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IPcUA&#10;AADcAAAADwAAAGRycy9kb3ducmV2LnhtbESPW2vCQBSE34X+h+UU+mY2DdVK6irFG1JQ8EKfD9nT&#10;bGj2bMyuGv313UKhj8PMfMOMp52txYVaXzlW8JykIIgLpysuFRwPy/4IhA/IGmvHpOBGHqaTh94Y&#10;c+2uvKPLPpQiQtjnqMCE0ORS+sKQRZ+4hjh6X661GKJsS6lbvEa4rWWWpkNpseK4YLChmaHie3+2&#10;Cj7d9naX22wwLxb0sjEfdCpXpNTTY/f+BiJQF/7Df+21VpC9DuH3TDwCcv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cg9xQAAANwAAAAPAAAAAAAAAAAAAAAAAJgCAABkcnMv&#10;ZG93bnJldi54bWxQSwUGAAAAAAQABAD1AAAAigMAAAAA&#10;" path="m,841r,l3,841,3,,,,,841xe" fillcolor="black" strokeweight="0">
                    <v:path arrowok="t" o:connecttype="custom" o:connectlocs="0,429;0,429;2,429;2,0;0,0;0,429" o:connectangles="0,0,0,0,0,0"/>
                  </v:shape>
                  <v:shape id="Freeform 136" o:spid="_x0000_s1095" style="position:absolute;left:3379;top:1709;width:2;height:429;visibility:visible;mso-wrap-style:square;v-text-anchor:top" coordsize="4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JZcYA&#10;AADcAAAADwAAAGRycy9kb3ducmV2LnhtbESPT2vCQBTE74V+h+UVetONVpoSs0opbdFexNRDvD2y&#10;L38w+zZktyZ+e1cQehxm5jdMuh5NK87Uu8aygtk0AkFcWN1wpeDw+zV5A+E8ssbWMim4kIP16vEh&#10;xUTbgfd0znwlAoRdggpq77tESlfUZNBNbUccvNL2Bn2QfSV1j0OAm1bOo+hVGmw4LNTY0UdNxSn7&#10;MwrKxWzwp3yMv4sXvcu3x8+ffDgo9fw0vi9BeBr9f/je3mgF8ziG2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HJZcYAAADcAAAADwAAAAAAAAAAAAAAAACYAgAAZHJz&#10;L2Rvd25yZXYueG1sUEsFBgAAAAAEAAQA9QAAAIsDAAAAAA==&#10;" path="m,841r,l4,841,4,,,,,841xe" fillcolor="black" strokeweight="0">
                    <v:path arrowok="t" o:connecttype="custom" o:connectlocs="0,429;0,429;2,429;2,0;0,0;0,429" o:connectangles="0,0,0,0,0,0"/>
                  </v:shape>
                  <v:shape id="Freeform 137" o:spid="_x0000_s1096" style="position:absolute;left:999;top:2250;width:269;height:312;visibility:visible;mso-wrap-style:square;v-text-anchor:top" coordsize="527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G/cEA&#10;AADcAAAADwAAAGRycy9kb3ducmV2LnhtbERPTYvCMBC9L/gfwgjetqkirlajqOyCR7dWxNvQjG2x&#10;mZQmq11/vTkIHh/ve7HqTC1u1LrKsoJhFIMgzq2uuFCQHX4+pyCcR9ZYWyYF/+Rgtex9LDDR9s6/&#10;dEt9IUIIuwQVlN43iZQuL8mgi2xDHLiLbQ36ANtC6hbvIdzUchTHE2mw4tBQYkPbkvJr+mcUFPsr&#10;xRuaHb9P2cmm2dnWj3ys1KDfrecgPHX+LX65d1rB6CusDW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thv3BAAAA3AAAAA8AAAAAAAAAAAAAAAAAmAIAAGRycy9kb3du&#10;cmV2LnhtbFBLBQYAAAAABAAEAPUAAACGAwAAAAA=&#10;" path="m245,142r,l245,133v19,-8,30,-12,33,-12l287,121r,9c285,130,271,134,245,142r,xm252,156r,l245,156r,-9c257,146,269,142,281,136r8,c286,143,273,150,252,156r,xm303,161r,c299,163,294,167,286,170v-9,5,-18,7,-25,7l246,177v6,-5,15,-9,27,-12c284,162,292,159,296,155r8,c304,156,303,158,303,161r,xm306,335r,c292,335,277,330,261,321r-2,-6l266,315v2,,6,1,12,4c288,324,297,326,306,326v9,,21,,38,-1c353,323,363,318,374,309r3,8c369,326,358,331,344,333v-6,1,-19,2,-38,2l306,335xm312,108r,c312,109,312,109,312,110v,2,5,16,16,44c331,163,334,174,336,186v-1,,,,2,c333,186,344,183,372,175r,9c361,188,351,191,340,194v4,12,12,26,22,42c379,263,387,276,387,277r-8,c359,252,342,222,330,189,320,158,310,127,300,95,292,74,284,55,275,39v,6,1,16,2,27c274,68,268,72,260,77v-21,6,-34,9,-38,9c218,86,212,73,203,47r-1,-1c202,52,202,61,201,73v,13,,20,,20c201,111,208,137,221,171v14,34,21,59,21,74c242,252,240,260,236,271v-5,14,-8,22,-9,25c224,308,223,323,223,341v,47,17,89,52,127c276,468,278,472,282,480v3,8,6,12,9,14c294,496,302,496,313,496v7,,17,,28,-1l341,504v-28,,-42,,-43,c307,527,319,563,336,611r-8,c319,588,311,565,302,542v-9,-25,-20,-47,-32,-65c266,473,261,468,254,460v-9,-12,-16,-23,-21,-32c219,398,212,367,213,334v-3,-1,-8,-4,-13,-9c197,313,191,296,183,273v-8,-20,-15,-43,-21,-67c158,185,156,170,156,162v,-2,1,-5,3,-8c142,146,121,137,97,129,85,127,68,122,46,114,36,110,26,103,17,94,6,83,,73,,63,,62,1,60,2,55,4,51,5,45,6,39r20,c27,39,32,40,41,43v11,4,24,6,37,7c91,50,103,53,114,57v7,3,12,4,16,6c161,69,180,72,184,72v1,,3,,5,-1c191,71,192,71,193,71v-1,-19,3,-36,11,-50c212,7,224,,240,v15,,29,11,41,32c287,41,294,58,304,83v4,11,7,17,8,17c321,103,332,106,346,107v12,2,23,3,34,4c409,116,425,126,429,141v3,9,5,20,6,34c437,198,438,209,438,210v4,42,12,104,24,186c468,423,487,483,519,576v5,16,8,25,8,26l527,611r-8,c513,590,494,533,464,441v-13,14,-26,22,-39,26l425,458v4,-2,12,-6,22,-14c457,437,462,432,462,429v,-1,-1,-4,-2,-9l456,405v-5,-16,-7,-27,-8,-34c442,328,434,258,426,162v-1,-5,-3,-13,-8,-23c416,140,415,142,415,145v-4,,-7,-1,-9,-3c406,140,408,137,411,134v-3,-6,-11,-9,-23,-12c379,121,369,120,360,118v-10,-2,-26,-5,-48,-11c312,108,312,108,312,108r,xm268,51r,c265,23,257,10,244,10v-3,,-10,3,-19,9c215,24,210,30,210,35v,1,4,16,11,43c232,75,248,70,269,63v-1,-3,-1,-7,-1,-12l268,51xm206,158r,l202,151v,,-2,3,-5,8l195,160v5,3,10,5,14,6c209,163,208,161,206,158r,xm190,88r,c189,86,189,83,189,79v-6,,-26,-3,-59,-8c127,71,124,69,119,67v-5,-2,-8,-3,-9,-3c108,64,106,65,105,67r-2,1c102,69,101,70,99,70v-4,,-5,-1,-4,-3c96,66,96,64,98,61,85,58,76,58,69,59,59,61,52,63,47,63,31,63,19,60,11,55r-1,1l10,58c9,60,9,62,9,63v,6,1,10,4,15c21,89,31,97,42,103v22,11,39,16,51,16c94,119,95,118,98,114r,-1c99,111,101,110,103,110r3,3c106,117,105,120,103,122v32,11,60,22,86,34c192,150,195,146,201,143v-4,-7,-6,-16,-6,-29c194,102,192,93,190,88r,xm37,50r,c33,48,29,47,27,47r-9,c22,51,30,52,43,52l37,50xm214,253r,c217,249,222,244,227,238v3,-2,4,-5,4,-8c231,223,228,215,223,206v-5,-5,-11,-11,-18,-20l208,182v1,1,4,3,7,4l218,189v-1,-3,-2,-7,-3,-11c196,169,182,162,171,157v-4,10,-6,15,-6,14c165,181,169,202,177,234v2,5,5,14,10,26c193,280,201,290,209,290r12,c221,290,224,282,229,267v3,-11,4,-18,4,-22l229,249v-5,4,-9,7,-12,7c214,256,213,255,214,253r,xm217,299r,c217,299,214,299,209,298v1,1,2,2,4,3l216,305r1,l217,299xm216,314r,c213,312,208,309,202,304v2,9,5,16,8,20l216,324r,-10xe" fillcolor="black" strokeweight="0">
                    <v:path arrowok="t" o:connecttype="custom" o:connectlocs="142,62;125,73;125,75;129,80;133,90;155,79;156,171;142,163;192,162;159,55;172,95;174,99;168,97;133,39;103,37;120,138;144,245;174,257;154,277;109,171;80,83;9,48;13,20;66,32;104,11;159,51;222,89;269,307;217,238;235,214;213,71;198,62;159,55;115,10;137,26;103,77;105,81;96,40;54,34;50,31;5,29;21,53;53,56;103,73;19,26;22,27;116,122;106,93;87,80;107,148;117,127;111,153;110,156;110,160;110,160" o:connectangles="0,0,0,0,0,0,0,0,0,0,0,0,0,0,0,0,0,0,0,0,0,0,0,0,0,0,0,0,0,0,0,0,0,0,0,0,0,0,0,0,0,0,0,0,0,0,0,0,0,0,0,0,0,0,0"/>
                    <o:lock v:ext="edit" verticies="t"/>
                  </v:shape>
                  <v:shape id="Freeform 138" o:spid="_x0000_s1097" style="position:absolute;left:2849;top:2214;width:162;height:318;visibility:visible;mso-wrap-style:square;v-text-anchor:top" coordsize="317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KCsMA&#10;AADcAAAADwAAAGRycy9kb3ducmV2LnhtbESPQWvCQBSE74X+h+UVvNVNPaiNriJpBcVTrHh+Zp/Z&#10;YPZtml01/ntXEDwOM/MNM513thYXan3lWMFXPwFBXDhdcalg97f8HIPwAVlj7ZgU3MjDfPb+NsVU&#10;uyvndNmGUkQI+xQVmBCaVEpfGLLo+64hjt7RtRZDlG0pdYvXCLe1HCTJUFqsOC4YbCgzVJy2Z6vA&#10;/2xyc/KHbve72Gf5Wmf/dlwp1fvoFhMQgbrwCj/bK61gMPqGx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OKCsMAAADcAAAADwAAAAAAAAAAAAAAAACYAgAAZHJzL2Rv&#10;d25yZXYueG1sUEsFBgAAAAAEAAQA9QAAAIgDAAAAAA==&#10;" path="m,611r,c,619,4,623,11,623r295,c308,623,310,621,313,619v3,-3,4,-5,4,-8l317,322v,-2,-2,-4,-6,-7c307,312,304,310,302,310r-220,c212,183,276,118,276,114r,-20c276,92,275,90,272,87v-2,-3,-5,-4,-8,-4l244,83,58,269v-4,3,-7,5,-9,5c44,274,42,269,41,257l41,15c42,12,40,8,36,5,32,2,29,,25,l15,c12,,9,1,5,4,2,6,,9,,11l,611xe" fillcolor="black" strokeweight="0">
                    <v:path arrowok="t" o:connecttype="custom" o:connectlocs="0,312;0,312;6,318;156,318;160,316;162,312;162,164;159,161;154,158;42,158;141,58;141,48;139,44;135,42;125,42;30,137;25,140;21,131;21,8;18,3;13,0;8,0;3,2;0,6;0,312" o:connectangles="0,0,0,0,0,0,0,0,0,0,0,0,0,0,0,0,0,0,0,0,0,0,0,0,0"/>
                  </v:shape>
                  <v:shape id="Freeform 139" o:spid="_x0000_s1098" style="position:absolute;left:685;top:2138;width:2;height:18;visibility:visible;mso-wrap-style:square;v-text-anchor:top" coordsize="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3WMMA&#10;AADcAAAADwAAAGRycy9kb3ducmV2LnhtbESPsY7CMAyGdyTeITLSLehIjwGhHgHB6U5iYQDKbhrT&#10;VjROr0mhvD0ekBit3/9nf4tV72p1ozZUng18TRJQxLm3FRcGsuPf5xxUiMgWa89k4EEBVsvhYIGp&#10;9Xfe0+0QCyUQDikaKGNsUq1DXpLDMPENsWQX3zqMMraFti3eBe5qPU2SmXZYsVwosaGfkvLroXNC&#10;GW94Z+vNI+u69fZ4Ov//Nh0a8zHq19+gIvXxvfxqb62B6VzeFxkRAb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w3WMMAAADcAAAADwAAAAAAAAAAAAAAAACYAgAAZHJzL2Rv&#10;d25yZXYueG1sUEsFBgAAAAAEAAQA9QAAAIgDAAAAAA==&#10;" path="m,36r,l3,36,3,,,,,36xe" fillcolor="black" strokeweight="0">
                    <v:path arrowok="t" o:connecttype="custom" o:connectlocs="0,18;0,18;2,18;2,0;0,0;0,18" o:connectangles="0,0,0,0,0,0"/>
                  </v:shape>
                  <v:shape id="Freeform 140" o:spid="_x0000_s1099" style="position:absolute;left:687;top:2138;width:894;height:2;visibility:visible;mso-wrap-style:square;v-text-anchor:top" coordsize="174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5osIA&#10;AADcAAAADwAAAGRycy9kb3ducmV2LnhtbESPT4vCMBTE78J+h/AW9iJrqgeRbqPogrJ48w94fTTP&#10;pti81CRr67c3guBxmJnfMMWit424kQ+1YwXjUQaCuHS65krB8bD+noEIEVlj45gU3CnAYv4xKDDX&#10;ruMd3faxEgnCIUcFJsY2lzKUhiyGkWuJk3d23mJM0ldSe+wS3DZykmVTabHmtGCwpV9D5WX/bxWs&#10;hp0Jp5XXW/TnNelqc70ON0p9ffbLHxCR+vgOv9p/WsFkNobn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7miwgAAANwAAAAPAAAAAAAAAAAAAAAAAJgCAABkcnMvZG93&#10;bnJldi54bWxQSwUGAAAAAAQABAD1AAAAhwMAAAAA&#10;" path="m,4r,l1748,4r,-4l,,,4xe" fillcolor="black" strokeweight="0">
                    <v:path arrowok="t" o:connecttype="custom" o:connectlocs="0,2;0,2;894,2;894,0;0,0;0,2" o:connectangles="0,0,0,0,0,0"/>
                  </v:shape>
                  <v:shape id="Freeform 141" o:spid="_x0000_s1100" style="position:absolute;left:1581;top:2138;width:2;height:18;visibility:visible;mso-wrap-style:square;v-text-anchor:top" coordsize="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MtMQA&#10;AADcAAAADwAAAGRycy9kb3ducmV2LnhtbESPQWvCQBSE7wX/w/IKvZS6MYciqauoKOTSg0m8v2Zf&#10;k9Ds25jdaPLv3YLgcZiZb5jVZjStuFLvGssKFvMIBHFpdcOVgiI/fixBOI+ssbVMCiZysFnPXlaY&#10;aHvjE10zX4kAYZeggtr7LpHSlTUZdHPbEQfv1/YGfZB9JXWPtwA3rYyj6FMabDgs1NjRvqbyLxtM&#10;oLzv+Fu3u6kYhm2an38uh25Apd5ex+0XCE+jf4Yf7VQriJcx/J8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DLTEAAAA3AAAAA8AAAAAAAAAAAAAAAAAmAIAAGRycy9k&#10;b3ducmV2LnhtbFBLBQYAAAAABAAEAPUAAACJAwAAAAA=&#10;" path="m,36r,l3,36,3,,,,,36xe" fillcolor="black" strokeweight="0">
                    <v:path arrowok="t" o:connecttype="custom" o:connectlocs="0,18;0,18;2,18;2,0;0,0;0,18" o:connectangles="0,0,0,0,0,0"/>
                  </v:shape>
                  <v:shape id="Freeform 142" o:spid="_x0000_s1101" style="position:absolute;left:2476;top:2138;width:2;height:18;visibility:visible;mso-wrap-style:square;v-text-anchor:top" coordsize="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pL8QA&#10;AADcAAAADwAAAGRycy9kb3ducmV2LnhtbESPQWvCQBSE74L/YXlCL1I3tSCSugmJtOClh0Z7f80+&#10;k2D2bcxuTPz33ULB4zAz3zC7dDKtuFHvGssKXlYRCOLS6oYrBafjx/MWhPPIGlvLpOBODtJkPtth&#10;rO3IX3QrfCUChF2MCmrvu1hKV9Zk0K1sRxy8s+0N+iD7SuoexwA3rVxH0UYabDgs1NjRvqbyUgwm&#10;UJY5f+o2v5+GITscv3+u792ASj0tpuwNhKfJP8L/7YNWsN6+wt+Zc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OqS/EAAAA3AAAAA8AAAAAAAAAAAAAAAAAmAIAAGRycy9k&#10;b3ducmV2LnhtbFBLBQYAAAAABAAEAPUAAACJAwAAAAA=&#10;" path="m,36r,l3,36,3,,,,,36xe" fillcolor="black" strokeweight="0">
                    <v:path arrowok="t" o:connecttype="custom" o:connectlocs="0,18;0,18;2,18;2,0;0,0;0,18" o:connectangles="0,0,0,0,0,0"/>
                  </v:shape>
                  <v:shape id="Freeform 143" o:spid="_x0000_s1102" style="position:absolute;left:2478;top:2138;width:901;height:2;visibility:visible;mso-wrap-style:square;v-text-anchor:top" coordsize="176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bzMUA&#10;AADcAAAADwAAAGRycy9kb3ducmV2LnhtbESPwWrDMBBE74X8g9hAb42ckJbgWA6mkBJ6auIcktti&#10;bS1Ta2UsxVH/vioUehxm5g1T7KLtxUSj7xwrWC4yEMSN0x23Cs71/mkDwgdkjb1jUvBNHnbl7KHA&#10;XLs7H2k6hVYkCPscFZgQhlxK3xiy6BduIE7epxsthiTHVuoR7wlue7nKshdpseO0YHCgV0PN1+lm&#10;FdTVx+VyPMdp+fYe0fB0rfa3Z6Ue57HagggUw3/4r33QClabN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hvMxQAAANwAAAAPAAAAAAAAAAAAAAAAAJgCAABkcnMv&#10;ZG93bnJldi54bWxQSwUGAAAAAAQABAD1AAAAigMAAAAA&#10;" path="m,4r,l1763,4r,-4l,,,4xe" fillcolor="black" strokeweight="0">
                    <v:path arrowok="t" o:connecttype="custom" o:connectlocs="0,2;0,2;901,2;901,0;0,0;0,2" o:connectangles="0,0,0,0,0,0"/>
                  </v:shape>
                  <v:shape id="Freeform 144" o:spid="_x0000_s1103" style="position:absolute;left:3379;top:2138;width:2;height:18;visibility:visible;mso-wrap-style:square;v-text-anchor:top" coordsize="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kkccA&#10;AADcAAAADwAAAGRycy9kb3ducmV2LnhtbESP3WrCQBSE7wu+w3KE3pRmo9JWoqtIiyh4IU3yAMfs&#10;yQ9mz8bsVtM+vVso9HKYmW+Y5XowrbhS7xrLCiZRDIK4sLrhSkGebZ/nIJxH1thaJgXf5GC9Gj0s&#10;MdH2xp90TX0lAoRdggpq77tESlfUZNBFtiMOXml7gz7IvpK6x1uAm1ZO4/hVGmw4LNTY0XtNxTn9&#10;Mgr2s1N3LC/5LrOnzdvHz+ypqQ6k1ON42CxAeBr8f/ivvdcKpvMX+D0Tj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JJHHAAAA3AAAAA8AAAAAAAAAAAAAAAAAmAIAAGRy&#10;cy9kb3ducmV2LnhtbFBLBQYAAAAABAAEAPUAAACMAwAAAAA=&#10;" path="m,36r,l4,36,4,,,,,36xe" fillcolor="black" strokeweight="0">
                    <v:path arrowok="t" o:connecttype="custom" o:connectlocs="0,18;0,18;2,18;2,0;0,0;0,18" o:connectangles="0,0,0,0,0,0"/>
                  </v:shape>
                  <v:shape id="Freeform 145" o:spid="_x0000_s1104" style="position:absolute;left:685;top:2156;width:2;height:477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f38EA&#10;AADcAAAADwAAAGRycy9kb3ducmV2LnhtbESPQYvCMBSE74L/IbwFb5puDxKqURZlYT1aPXh8NM+2&#10;bPNSkljbf28WFjwOM/MNs92PthMD+dA61vC5ykAQV860XGu4Xr6XCkSIyAY7x6RhogD73Xy2xcK4&#10;J59pKGMtEoRDgRqaGPtCylA1ZDGsXE+cvLvzFmOSvpbG4zPBbSfzLFtLiy2nhQZ7OjRU/ZYPq8Gq&#10;01S7Ke+G3k8qv42lwmOp9eJj/NqAiDTGd/i//WM05GoNf2fS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oX9/BAAAA3AAAAA8AAAAAAAAAAAAAAAAAmAIAAGRycy9kb3du&#10;cmV2LnhtbFBLBQYAAAAABAAEAPUAAACGAwAAAAA=&#10;" path="m,934r,l3,934,3,,,,,934xe" fillcolor="black" strokeweight="0">
                    <v:path arrowok="t" o:connecttype="custom" o:connectlocs="0,477;0,477;2,477;2,0;0,0;0,477" o:connectangles="0,0,0,0,0,0"/>
                  </v:shape>
                  <v:shape id="Freeform 146" o:spid="_x0000_s1105" style="position:absolute;left:1581;top:2156;width:2;height:477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6RMIA&#10;AADcAAAADwAAAGRycy9kb3ducmV2LnhtbESPzWrDMBCE74W+g9hCb7VcH1LhRDGlJZAc6+SQ42Jt&#10;bVNrZSTFP28fFQo9DjPzDbOrFjuIiXzoHWt4zXIQxI0zPbcaLufDiwIRIrLBwTFpWClAtX982GFp&#10;3MxfNNWxFQnCoUQNXYxjKWVoOrIYMjcSJ+/beYsxSd9K43FOcDvIIs830mLPaaHDkT46an7qm9Vg&#10;1Wlt3VoM0+hXVVyXWuFnrfXz0/K+BRFpif/hv/bRaCjUG/yeSUd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PpEwgAAANwAAAAPAAAAAAAAAAAAAAAAAJgCAABkcnMvZG93&#10;bnJldi54bWxQSwUGAAAAAAQABAD1AAAAhwMAAAAA&#10;" path="m,934r,l3,934,3,,,,,934xe" fillcolor="black" strokeweight="0">
                    <v:path arrowok="t" o:connecttype="custom" o:connectlocs="0,477;0,477;2,477;2,0;0,0;0,477" o:connectangles="0,0,0,0,0,0"/>
                  </v:shape>
                  <v:shape id="Freeform 147" o:spid="_x0000_s1106" style="position:absolute;left:2476;top:2156;width:2;height:477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uNr4A&#10;AADcAAAADwAAAGRycy9kb3ducmV2LnhtbERPTYvCMBC9C/sfwix4s+n2sIRqFNlF0ONWDx6HZmyL&#10;zaQk2dr+e3MQPD7e92Y32V6M5EPnWMNXloMgrp3puNFwOR9WCkSIyAZ7x6RhpgC77cdig6VxD/6j&#10;sYqNSCEcStTQxjiUUoa6JYshcwNx4m7OW4wJ+kYaj48UbntZ5Pm3tNhxamhxoJ+W6nv1bzVYdZob&#10;Nxf9OPhZFdepUvhbab38nPZrEJGm+Ba/3EejoVBpbTqTjoD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7bja+AAAA3AAAAA8AAAAAAAAAAAAAAAAAmAIAAGRycy9kb3ducmV2&#10;LnhtbFBLBQYAAAAABAAEAPUAAACDAwAAAAA=&#10;" path="m,934r,l3,934,3,,,,,934xe" fillcolor="black" strokeweight="0">
                    <v:path arrowok="t" o:connecttype="custom" o:connectlocs="0,477;0,477;2,477;2,0;0,0;0,477" o:connectangles="0,0,0,0,0,0"/>
                  </v:shape>
                  <v:shape id="Freeform 148" o:spid="_x0000_s1107" style="position:absolute;left:3379;top:2156;width:2;height:477;visibility:visible;mso-wrap-style:square;v-text-anchor:top" coordsize="4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AC8QA&#10;AADcAAAADwAAAGRycy9kb3ducmV2LnhtbESP0WoCMRRE3wv+Q7iCb5pVobirUaRgsajQqh9w2Vw3&#10;i5ubJYm69eubQqGPw8ycYRarzjbiTj7UjhWMRxkI4tLpmisF59NmOAMRIrLGxjEp+KYAq2XvZYGF&#10;dg/+ovsxViJBOBSowMTYFlKG0pDFMHItcfIuzluMSfpKao+PBLeNnGTZq7RYc1ow2NKbofJ6vFkF&#10;dbO3T78df+Y7fZuad5fvPzYHpQb9bj0HEamL/+G/9lYrmMxy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4QAvEAAAA3AAAAA8AAAAAAAAAAAAAAAAAmAIAAGRycy9k&#10;b3ducmV2LnhtbFBLBQYAAAAABAAEAPUAAACJAwAAAAA=&#10;" path="m,934r,l4,934,4,,,,,934xe" fillcolor="black" strokeweight="0">
                    <v:path arrowok="t" o:connecttype="custom" o:connectlocs="0,477;0,477;2,477;2,0;0,0;0,477" o:connectangles="0,0,0,0,0,0"/>
                  </v:shape>
                  <v:shape id="Freeform 149" o:spid="_x0000_s1108" style="position:absolute;left:1005;top:2654;width:263;height:405;visibility:visible;mso-wrap-style:square;v-text-anchor:top" coordsize="51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ptcEA&#10;AADcAAAADwAAAGRycy9kb3ducmV2LnhtbERPz2vCMBS+D/wfwhN2GTZdhKGdUTrHYBcHVtn50by1&#10;Zc1LSbJa//vlIHj8+H5vdpPtxUg+dI41PGc5COLamY4bDefTx2IFIkRkg71j0nClALvt7GGDhXEX&#10;PtJYxUakEA4FamhjHAopQ92SxZC5gThxP85bjAn6RhqPlxRue6ny/EVa7Dg1tDjQvqX6t/qzGoby&#10;UCr1tFQ9qcp+v73vxy9/1fpxPpWvICJN8S6+uT+NBrVO89OZd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26bXBAAAA3AAAAA8AAAAAAAAAAAAAAAAAmAIAAGRycy9kb3du&#10;cmV2LnhtbFBLBQYAAAAABAAEAPUAAACGAwAAAAA=&#10;" path="m286,125r,l277,125r9,-6c291,119,298,119,307,118v9,-1,16,-2,21,-2c326,117,323,119,319,123v-19,1,-30,2,-33,2l286,125xm287,219r,l292,211v7,,22,,46,l330,217v-5,,-12,,-21,1c299,219,292,219,287,219r,xm166,158r,c170,155,174,153,178,152v6,,10,-1,12,-1c192,152,194,154,196,157v-13,2,-23,6,-33,10c163,166,163,165,164,162v1,-2,2,-4,2,-4l166,158xm292,313r,l287,306v9,1,19,3,28,4c329,314,336,319,336,324r-3,1c329,325,322,323,313,319v-9,-3,-16,-6,-21,-6l292,313xm394,452r,l387,454c369,439,359,428,359,419v,-7,4,-15,11,-26c377,383,383,376,390,372r8,c414,390,422,403,422,410v,5,-10,19,-28,42l394,452xm176,245r,c187,247,192,247,191,247v6,,12,-1,17,-3c213,241,217,240,219,239r4,3c221,242,216,245,209,249v-8,4,-14,6,-18,6c185,255,180,254,174,253r2,-8xm423,500r,c411,500,404,498,400,496r,-7c403,489,407,490,412,493v6,2,10,3,13,3c441,496,454,486,462,465r8,-4c470,472,465,482,456,489v-10,7,-21,11,-33,11l423,500xm223,344r,c222,342,221,340,221,338v1,-2,5,-5,14,-8c243,326,248,325,252,324v,3,-9,10,-29,20l223,344xm442,588r,l442,580v18,4,29,5,31,5c479,583,485,579,493,576r2,6c491,588,484,591,472,591v-14,,-24,-1,-30,-3l442,588xm399,558r,l401,558v1,,6,4,14,11c423,575,428,580,429,582v-2,2,-4,3,-7,3c414,580,409,576,406,574v-4,-4,-7,-9,-7,-16l399,558xm348,223r,c348,219,346,198,341,160r-7,-57c333,100,332,92,330,79,328,68,327,60,327,53v,-28,-9,-42,-28,-43c277,8,267,19,267,42v,10,,25,2,46c271,108,272,124,272,134v,38,,70,1,97c273,237,274,247,275,260v2,14,3,24,3,31c278,300,277,305,276,306v-9,4,-15,6,-17,6c254,312,248,301,243,279v-5,-15,-8,-25,-10,-28c226,233,218,203,211,159,204,118,194,84,182,59v-3,-6,-9,-8,-18,-8c144,51,134,61,135,80r1,12c137,107,139,123,143,138v3,16,9,41,16,77c160,226,162,244,167,267v15,53,24,80,27,80c194,348,196,347,199,346r4,c196,361,186,368,174,368v-8,,-15,-4,-21,-13c149,348,144,341,140,334,129,324,115,308,97,286,95,281,88,266,77,243,62,207,44,189,24,189v-10,,-16,7,-16,22c8,225,19,255,40,299v19,39,35,68,49,87c106,404,117,422,121,438v4,17,7,26,7,28c133,479,135,499,136,526v1,32,2,52,4,62c146,621,153,643,160,655v11,17,16,42,16,73c176,762,176,783,175,790r-11,c164,782,165,771,166,756v1,-14,1,-25,,-33c163,699,160,684,157,677,143,648,134,619,129,590v-1,-7,-3,-35,-6,-81c121,479,115,451,107,426,104,418,96,406,83,391,70,376,62,364,59,356l22,284c7,254,,230,,211,,190,8,180,25,180v10,,21,4,31,12c60,195,68,209,81,235v15,28,23,44,25,47c118,294,134,313,154,338v8,15,15,21,20,20c180,357,183,354,183,349v,-9,-5,-25,-14,-48c160,278,155,262,155,254v-2,-21,-5,-45,-10,-73c132,135,126,101,126,77v,-20,13,-32,40,-35c182,40,196,59,208,100v10,34,15,61,15,83c223,184,229,203,240,241v11,38,18,59,19,61l268,302v1,-2,1,-4,1,-8c269,266,267,223,263,165,260,107,258,64,258,36v,-11,4,-20,12,-26c278,4,287,,299,v14,,25,7,30,20c333,40,337,69,343,107v2,23,3,39,5,48c353,190,356,207,356,206v,51,,75,-1,69c365,259,375,251,386,251v32,,52,12,60,35c449,294,452,323,454,375r3,53c461,429,466,433,471,441v4,6,8,21,12,44c484,493,490,505,500,521v10,16,15,28,15,36c515,573,496,607,459,660v-15,22,-24,39,-29,52c429,716,424,732,415,757v-5,14,-7,27,-7,38l399,795v2,-17,7,-39,14,-66c422,705,444,666,477,613v18,-27,27,-47,27,-57c504,549,499,537,488,521v-5,-8,-9,-21,-13,-38c471,466,468,454,464,447v-2,-4,-14,-17,-36,-39c406,386,394,374,393,374r-4,c379,374,371,378,363,384v-8,6,-12,14,-12,24c351,428,357,447,368,465r32,56c404,526,403,535,398,548r-2,6l389,554r1,-32c379,505,369,487,359,469,348,447,342,428,342,413v,-7,2,-14,4,-21c335,386,330,375,330,358v,-20,2,-34,7,-41c344,305,348,274,348,223r,xm49,302r,l56,290c71,278,80,271,85,271v,1,-1,1,-2,2c80,274,79,275,80,275v,4,-4,9,-12,16c60,298,53,302,49,302r,xm151,480r,c151,479,149,479,147,480v-2,,-3,-1,-3,-2l144,475v3,-1,16,-4,39,-8c206,463,219,461,223,461v1,,4,-1,8,-4l233,457v26,-16,52,-32,79,-48l314,409r-7,8c269,449,231,468,193,473v-7,1,-21,4,-42,7l151,480xm90,345r,l96,337v2,-3,7,-7,15,-13c113,327,115,329,115,330v,1,-1,2,-2,2l110,334v-3,3,-5,6,-8,10c100,346,96,346,90,345r,xm145,389r,c141,394,136,400,128,408v-2,-3,-3,-6,-3,-7c125,395,133,388,148,380r3,-4l157,375r2,7c155,383,151,386,145,389r,xm346,456r,c346,458,332,464,303,473v-5,6,-27,21,-66,47c197,546,174,560,167,563v-1,-2,-2,-4,-2,-7l165,555v8,-3,15,-7,23,-10c196,541,202,537,207,532v11,-15,43,-36,95,-66c304,465,318,460,343,451r3,3l346,456xm284,612r,c284,599,293,572,310,533v17,-41,31,-61,41,-61l352,475v,5,-3,11,-10,18c334,502,330,508,329,511v-1,3,-9,19,-22,50c299,578,295,591,295,600r7,-8l292,620v-1,5,-1,15,1,30c293,651,295,655,299,662v4,8,6,12,6,14l298,678v-4,-5,-9,-14,-14,-26l284,612xm271,558r,c271,559,270,562,269,567v-2,10,-7,28,-14,54l257,628v-3,3,-6,4,-10,4c246,630,246,627,246,624v,-14,5,-37,17,-66l289,489r6,-8c295,489,292,500,286,513v-7,16,-11,27,-12,33l271,558xm446,349r,c444,315,442,295,439,289v-7,-19,-24,-28,-51,-28c376,261,367,268,362,282v-4,8,-7,17,-11,27c343,332,338,348,338,357v,13,4,22,12,26c354,374,358,369,361,369v1,,1,,1,1c362,371,362,372,362,374v-1,3,-4,5,-8,5c350,379,345,376,340,370r-2,-3c338,357,344,344,354,328v7,-2,12,-3,15,-3c387,325,397,334,397,354r,12c393,369,382,370,362,370v13,-2,22,-4,29,-4c395,366,399,367,402,368v8,-10,12,-21,12,-34c414,330,418,328,424,329r,1c428,326,432,322,436,317r7,3c443,325,439,330,431,336v-4,3,-8,9,-12,18c414,365,411,371,410,373v8,10,21,26,39,46c449,415,448,391,446,349r,xm370,334r,l359,336v-2,6,-5,16,-10,30c352,367,356,367,360,367v-4,,6,-2,28,-5c388,356,387,348,385,338v-3,-4,-8,-5,-15,-4l370,334xm393,381r,c384,386,376,399,369,420v4,5,10,13,19,23l389,443v6,-7,14,-18,23,-32c412,404,406,394,393,381r,xm416,379r,l408,379r,-8l422,370v4,-2,8,-4,15,-8c438,364,439,366,439,370v-5,6,-13,9,-23,9l416,379xe" fillcolor="black" strokeweight="0">
                    <v:path arrowok="t" o:connecttype="custom" o:connectlocs="168,59;149,107;85,80;84,83;161,158;201,230;203,190;98,126;89,129;210,251;216,255;114,175;252,293;204,284;204,284;169,40;139,118;119,128;73,70;89,187;4,107;71,300;85,368;30,181;54,144;74,92;132,154;153,0;197,128;255,265;204,405;237,228;188,237;183,239;178,114;41,140;75,245;119,233;77,245;58,169;74,198;81,195;121,265;154,237;158,272;151,306;152,345;130,316;151,245;224,147;184,188;181,167;205,187;220,171;189,170;197,172;198,226;212,193;212,193" o:connectangles="0,0,0,0,0,0,0,0,0,0,0,0,0,0,0,0,0,0,0,0,0,0,0,0,0,0,0,0,0,0,0,0,0,0,0,0,0,0,0,0,0,0,0,0,0,0,0,0,0,0,0,0,0,0,0,0,0,0,0"/>
                    <o:lock v:ext="edit" verticies="t"/>
                  </v:shape>
                  <v:shape id="Freeform 150" o:spid="_x0000_s1109" style="position:absolute;left:685;top:2633;width:2;height:17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DUL4A&#10;AADcAAAADwAAAGRycy9kb3ducmV2LnhtbESPwQrCMBBE74L/EFbwIpoqKFqNIoLYq9WLt7VZ22Kz&#10;KU3U+vdGEDwOM/OGWW1aU4knNa60rGA8ikAQZ1aXnCs4n/bDOQjnkTVWlknBmxxs1t3OCmNtX3yk&#10;Z+pzESDsYlRQeF/HUrqsIINuZGvi4N1sY9AH2eRSN/gKcFPJSRTNpMGSw0KBNe0Kyu7pwygYUPKo&#10;k110u199itNDjpdMo1L9XrtdgvDU+n/41060gsliDN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rFA1C+AAAA3AAAAA8AAAAAAAAAAAAAAAAAmAIAAGRycy9kb3ducmV2&#10;LnhtbFBLBQYAAAAABAAEAPUAAACDAwAAAAA=&#10;" path="m,35r,l3,35,3,,,,,35xe" fillcolor="black" strokeweight="0">
                    <v:path arrowok="t" o:connecttype="custom" o:connectlocs="0,17;0,17;2,17;2,0;0,0;0,17" o:connectangles="0,0,0,0,0,0"/>
                  </v:shape>
                  <v:shape id="Freeform 151" o:spid="_x0000_s1110" style="position:absolute;left:687;top:2633;width:894;height:1;visibility:visible;mso-wrap-style:square;v-text-anchor:top" coordsize="17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8gsgA&#10;AADcAAAADwAAAGRycy9kb3ducmV2LnhtbESPQWvCQBSE74X+h+UVvNVNIy01dRURpT2UglGxx2f2&#10;maRm38bdrUZ/fbdQ6HGYmW+Y0aQzjTiR87VlBQ/9BARxYXXNpYL1anH/DMIHZI2NZVJwIQ+T8e3N&#10;CDNtz7ykUx5KESHsM1RQhdBmUvqiIoO+b1vi6O2tMxiidKXUDs8RbhqZJsmTNFhzXKiwpVlFxSH/&#10;NgryebLbrD4/Xt2l/XpfHB8H+fK6Vap3101fQATqwn/4r/2mFaTDFH7PxCMgx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dnyCyAAAANwAAAAPAAAAAAAAAAAAAAAAAJgCAABk&#10;cnMvZG93bnJldi54bWxQSwUGAAAAAAQABAD1AAAAjQMAAAAA&#10;" path="m,3r,l1748,3r,-3l,,,3xe" fillcolor="black" strokeweight="0">
                    <v:path arrowok="t" o:connecttype="custom" o:connectlocs="0,1;0,1;894,1;894,0;0,0;0,1" o:connectangles="0,0,0,0,0,0"/>
                  </v:shape>
                  <v:shape id="Freeform 152" o:spid="_x0000_s1111" style="position:absolute;left:1581;top:2633;width:2;height:17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4vMMA&#10;AADcAAAADwAAAGRycy9kb3ducmV2LnhtbESPzWrDMBCE74W+g9hCLyWW45KSuFZCCYT6GreX3jbW&#10;+gdbK2PJsfv2VSGQ4zAz3zDZYTG9uNLoWssK1lEMgri0uuVawffXabUF4Tyyxt4yKfglB4f940OG&#10;qbYzn+la+FoECLsUFTTeD6mUrmzIoIvsQBy8yo4GfZBjLfWIc4CbXiZx/CYNthwWGhzo2FDZFZNR&#10;8EL5NOTHuOouvsDNZ40/pUalnp+Wj3cQnhZ/D9/auVaQ7F7h/0w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s4vMMAAADcAAAADwAAAAAAAAAAAAAAAACYAgAAZHJzL2Rv&#10;d25yZXYueG1sUEsFBgAAAAAEAAQA9QAAAIgDAAAAAA==&#10;" path="m,35r,l3,35,3,,,,,35xe" fillcolor="black" strokeweight="0">
                    <v:path arrowok="t" o:connecttype="custom" o:connectlocs="0,17;0,17;2,17;2,0;0,0;0,17" o:connectangles="0,0,0,0,0,0"/>
                  </v:shape>
                  <v:shape id="Freeform 153" o:spid="_x0000_s1112" style="position:absolute;left:2476;top:2633;width:2;height:17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gyMMA&#10;AADcAAAADwAAAGRycy9kb3ducmV2LnhtbESPzWrDMBCE74W+g9hCLyWWY5qSuFZCCYT6GreX3jbW&#10;+gdbK2PJsfv2VSGQ4zAz3zDZYTG9uNLoWssK1lEMgri0uuVawffXabUF4Tyyxt4yKfglB4f940OG&#10;qbYzn+la+FoECLsUFTTeD6mUrmzIoIvsQBy8yo4GfZBjLfWIc4CbXiZx/CYNthwWGhzo2FDZFZNR&#10;8EL5NOTHuOouvsDNZ40/pUalnp+Wj3cQnhZ/D9/auVaQ7F7h/0w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KgyMMAAADcAAAADwAAAAAAAAAAAAAAAACYAgAAZHJzL2Rv&#10;d25yZXYueG1sUEsFBgAAAAAEAAQA9QAAAIgDAAAAAA==&#10;" path="m,35r,l3,35,3,,,,,35xe" fillcolor="black" strokeweight="0">
                    <v:path arrowok="t" o:connecttype="custom" o:connectlocs="0,17;0,17;2,17;2,0;0,0;0,17" o:connectangles="0,0,0,0,0,0"/>
                  </v:shape>
                  <v:shape id="Freeform 154" o:spid="_x0000_s1113" style="position:absolute;left:2478;top:2633;width:901;height:1;visibility:visible;mso-wrap-style:square;v-text-anchor:top" coordsize="17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LfMUA&#10;AADcAAAADwAAAGRycy9kb3ducmV2LnhtbESPT2vCQBTE70K/w/KE3sxGsWKjq4RAQerJP1CPj+xz&#10;E8y+TbNbk377bkHwOMzMb5j1drCNuFPna8cKpkkKgrh0umaj4Hz6mCxB+ICssXFMCn7Jw3bzMlpj&#10;pl3PB7ofgxERwj5DBVUIbSalLyuy6BPXEkfv6jqLIcrOSN1hH+G2kbM0XUiLNceFClsqKipvxx+r&#10;IOR0uZa3/Tz/+tybor9MC/PdKPU6HvIViEBDeIYf7Z1WMHt/g/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8t8xQAAANwAAAAPAAAAAAAAAAAAAAAAAJgCAABkcnMv&#10;ZG93bnJldi54bWxQSwUGAAAAAAQABAD1AAAAigMAAAAA&#10;" path="m,3r,l1763,3r,-3l,,,3xe" fillcolor="black" strokeweight="0">
                    <v:path arrowok="t" o:connecttype="custom" o:connectlocs="0,1;0,1;901,1;901,0;0,0;0,1" o:connectangles="0,0,0,0,0,0"/>
                  </v:shape>
                  <v:shape id="Freeform 155" o:spid="_x0000_s1114" style="position:absolute;left:3379;top:2633;width:2;height:17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9+CsMA&#10;AADcAAAADwAAAGRycy9kb3ducmV2LnhtbESPwWrDMBBE74X+g9hCbo3cUIzjRDbFuCXXJv6AjbWx&#10;3ForY6mx8/dRodDjMDNvmH252EFcafK9YwUv6wQEcet0z52C5vT+nIHwAVnj4JgU3MhDWTw+7DHX&#10;buZPuh5DJyKEfY4KTAhjLqVvDVn0azcSR+/iJoshyqmTesI5wu0gN0mSSos9xwWDI1WG2u/jj1Ww&#10;mLP/MLapz9vX7otknZ3aKlNq9bS87UAEWsJ/+K990Ao22xR+z8Qj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9+CsMAAADcAAAADwAAAAAAAAAAAAAAAACYAgAAZHJzL2Rv&#10;d25yZXYueG1sUEsFBgAAAAAEAAQA9QAAAIgDAAAAAA==&#10;" path="m,35r,l4,35,4,,,,,35xe" fillcolor="black" strokeweight="0">
                    <v:path arrowok="t" o:connecttype="custom" o:connectlocs="0,17;0,17;2,17;2,0;0,0;0,17" o:connectangles="0,0,0,0,0,0"/>
                  </v:shape>
                  <v:shape id="Freeform 156" o:spid="_x0000_s1115" style="position:absolute;left:685;top:2650;width:2;height:441;visibility:visible;mso-wrap-style:square;v-text-anchor:top" coordsize="3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/NcMcA&#10;AADcAAAADwAAAGRycy9kb3ducmV2LnhtbESPQWvCQBSE74X+h+UJ3upGpVpTN0GKgnoo1RTx+Mi+&#10;JqHZt2l21bS/3i0IHoeZ+YaZp52pxZlaV1lWMBxEIIhzqysuFHxmq6cXEM4ja6wtk4JfcpAmjw9z&#10;jLW98I7Oe1+IAGEXo4LS+yaW0uUlGXQD2xAH78u2Bn2QbSF1i5cAN7UcRdFEGqw4LJTY0FtJ+ff+&#10;ZBQcnzfbzfjgJ1lEy7/seFrsft4/lOr3usUrCE+dv4dv7bVWMJpN4f9MO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/zXDHAAAA3AAAAA8AAAAAAAAAAAAAAAAAmAIAAGRy&#10;cy9kb3ducmV2LnhtbFBLBQYAAAAABAAEAPUAAACMAwAAAAA=&#10;" path="m,864r,l3,864,3,,,,,864xe" fillcolor="black" strokeweight="0">
                    <v:path arrowok="t" o:connecttype="custom" o:connectlocs="0,441;0,441;2,441;2,0;0,0;0,441" o:connectangles="0,0,0,0,0,0"/>
                  </v:shape>
                  <v:shape id="Freeform 157" o:spid="_x0000_s1116" style="position:absolute;left:1581;top:2650;width:2;height:441;visibility:visible;mso-wrap-style:square;v-text-anchor:top" coordsize="3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ZAsMA&#10;AADcAAAADwAAAGRycy9kb3ducmV2LnhtbERPTYvCMBC9C/6HMII3TVUU7RpFREH3sKhdFo9DM9sW&#10;m0ltonb99eaw4PHxvufLxpTiTrUrLCsY9CMQxKnVBWcKvpNtbwrCeWSNpWVS8EcOlot2a46xtg8+&#10;0v3kMxFC2MWoIPe+iqV0aU4GXd9WxIH7tbVBH2CdSV3jI4SbUg6jaCINFhwacqxonVN6Od2MgvN4&#10;/7kf/fhJEtHmmZxvq+P166BUt9OsPkB4avxb/O/eaQXDWVgbzo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BZAsMAAADcAAAADwAAAAAAAAAAAAAAAACYAgAAZHJzL2Rv&#10;d25yZXYueG1sUEsFBgAAAAAEAAQA9QAAAIgDAAAAAA==&#10;" path="m,864r,l3,864,3,,,,,864xe" fillcolor="black" strokeweight="0">
                    <v:path arrowok="t" o:connecttype="custom" o:connectlocs="0,441;0,441;2,441;2,0;0,0;0,441" o:connectangles="0,0,0,0,0,0"/>
                  </v:shape>
                  <v:shape id="Freeform 158" o:spid="_x0000_s1117" style="position:absolute;left:2476;top:2650;width:2;height:441;visibility:visible;mso-wrap-style:square;v-text-anchor:top" coordsize="3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8mcYA&#10;AADcAAAADwAAAGRycy9kb3ducmV2LnhtbESPQWvCQBSE74L/YXlCb7rRUtHoKiIKtYdSjYjHR/aZ&#10;BLNvY3bV1F/fFQoeh5n5hpnOG1OKG9WusKyg34tAEKdWF5wp2Cfr7giE88gaS8uk4JcczGft1hRj&#10;be+8pdvOZyJA2MWoIPe+iqV0aU4GXc9WxME72dqgD7LOpK7xHuCmlIMoGkqDBYeFHCta5pSed1ej&#10;4Pix+dq8H/wwiWj1SI7Xxfby/aPUW6dZTEB4avwr/N/+1AoG4zE8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z8mcYAAADcAAAADwAAAAAAAAAAAAAAAACYAgAAZHJz&#10;L2Rvd25yZXYueG1sUEsFBgAAAAAEAAQA9QAAAIsDAAAAAA==&#10;" path="m,864r,l3,864,3,,,,,864xe" fillcolor="black" strokeweight="0">
                    <v:path arrowok="t" o:connecttype="custom" o:connectlocs="0,441;0,441;2,441;2,0;0,0;0,441" o:connectangles="0,0,0,0,0,0"/>
                  </v:shape>
                  <v:shape id="Freeform 159" o:spid="_x0000_s1118" style="position:absolute;left:3379;top:2650;width:2;height:441;visibility:visible;mso-wrap-style:square;v-text-anchor:top" coordsize="4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9CMEA&#10;AADcAAAADwAAAGRycy9kb3ducmV2LnhtbERPy4rCMBTdC/5DuAPuNHUElWqUQRgp6sbHQnfX5tp2&#10;prkpTaz1781CcHk47/myNaVoqHaFZQXDQQSCOLW64EzB6fjbn4JwHlljaZkUPMnBctHtzDHW9sF7&#10;ag4+EyGEXYwKcu+rWEqX5mTQDWxFHLibrQ36AOtM6hofIdyU8juKxtJgwaEhx4pWOaX/h7tRoOm6&#10;mxR2O75shqMm+dsnds1npXpf7c8MhKfWf8Rvd6IVjKIwP5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FPQjBAAAA3AAAAA8AAAAAAAAAAAAAAAAAmAIAAGRycy9kb3du&#10;cmV2LnhtbFBLBQYAAAAABAAEAPUAAACGAwAAAAA=&#10;" path="m,864r,l4,864,4,,,,,864xe" fillcolor="black" strokeweight="0">
                    <v:path arrowok="t" o:connecttype="custom" o:connectlocs="0,441;0,441;2,441;2,0;0,0;0,441" o:connectangles="0,0,0,0,0,0"/>
                  </v:shape>
                  <v:shape id="Freeform 160" o:spid="_x0000_s1119" style="position:absolute;left:1027;top:3122;width:208;height:394;visibility:visible;mso-wrap-style:square;v-text-anchor:top" coordsize="408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Py8YA&#10;AADcAAAADwAAAGRycy9kb3ducmV2LnhtbESPUUsDMRCE3wX/Q1jBF7FJ1YqcTYsIloKotBX0cbms&#10;l8PL5kzW9uqvbwTBx2FmvmGm8yF0akspt5EtjEcGFHEdXcuNhdfNw/kNqCzIDrvIZGFPGeaz46Mp&#10;Vi7ueEXbtTSqQDhXaMGL9JXWufYUMI9iT1y8j5gCSpGp0S7hrsBDpy+MudYBWy4LHnu691R/rr+D&#10;hZ/m6+3xaiFdOvMbs5y8y8vz4sna05Ph7haU0CD/4b/20lm4NGP4PVOOgJ4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LPy8YAAADcAAAADwAAAAAAAAAAAAAAAACYAgAAZHJz&#10;L2Rvd25yZXYueG1sUEsFBgAAAAAEAAQA9QAAAIsDAAAAAA==&#10;" path="m243,103r,c237,103,230,101,225,97v,-3,,-5,,-7c235,93,244,94,251,94v,1,2,4,5,9l243,103xm240,214r,c230,214,224,211,220,203v11,2,26,2,45,l265,212v-4,,-8,,-14,1c244,214,241,214,240,214r,xm308,402r,l308,393r24,2l332,402r-24,xm72,155r,c70,156,65,158,57,162v-6,4,-11,5,-15,5c38,167,37,165,36,161v,,,-1,,-3c42,160,51,157,63,149r10,c73,150,73,153,72,155r,xm257,393r,c251,393,244,391,236,389r,-9c244,382,251,384,257,384v4,,9,-2,15,-6l281,378v-5,10,-13,15,-24,15l257,393xm75,255r,c71,255,68,252,66,246v10,2,19,,25,-7l94,236v5,-4,9,-6,13,-4c96,247,86,255,75,255r,xm381,424r,c381,426,380,426,378,426v-6,,-10,-4,-14,-14l372,412v4,5,6,7,8,4c379,411,369,402,352,390v-4,-3,-9,-9,-15,-19c333,365,331,356,330,345v,-9,-1,-19,-2,-28c324,289,315,269,302,257v1,,-1,-1,-5,-4c292,251,286,250,277,249v,1,,4,,10c277,276,278,292,281,308v,1,1,3,4,6c288,317,290,321,292,325r-9,c282,324,282,324,281,323r-2,-2c277,320,276,319,275,318v-4,-12,-6,-20,-6,-23l269,228v,-2,,-3,,-5l270,218v1,-6,1,-10,1,-13c267,172,261,123,253,57v-5,3,-11,5,-16,5c234,62,230,60,225,56,219,52,215,49,214,45v-2,-4,-3,-11,-5,-21l209,24r-1,2l207,27v-1,1,-1,2,-2,4c204,55,203,74,204,88v,11,,27,-1,50c201,160,201,170,201,169r,70c201,239,201,246,203,261v1,14,2,25,2,33c197,301,188,305,177,305v-8,,-13,-1,-15,-4c156,292,142,267,122,226,113,214,102,195,89,170,83,155,73,132,60,102v,3,,6,-1,9c41,122,29,127,26,127v-3,,-9,-6,-17,-17c9,110,9,110,9,110v,12,3,24,8,38c21,155,25,167,31,182v4,9,9,24,15,43c47,230,49,236,51,245v22,44,36,73,42,88c103,363,109,395,109,428v,20,-3,35,-10,47c98,471,98,466,98,461v,-2,,-6,,-12c89,455,85,463,85,475v,8,6,38,18,89c115,613,123,642,126,650v8,13,19,33,33,60c166,726,173,747,181,774r-9,c165,748,148,709,119,657v-1,-4,-9,-31,-22,-83c82,518,75,485,75,472v,-9,9,-21,27,-36c99,400,96,374,92,357,88,344,81,326,69,305,56,280,48,263,44,253,40,237,33,214,22,183,8,153,,128,,108,,83,11,70,32,70v11,,19,4,26,13c65,92,78,119,96,165v,1,9,14,25,41c126,214,132,226,140,241v5,11,10,22,15,32c164,289,170,297,175,297v15,,22,-7,21,-20c196,276,195,271,194,262v-1,-9,-1,-18,-1,-27c192,220,192,197,193,166v2,-33,3,-48,3,-44l196,32v,-7,4,-14,13,-21c218,4,226,,233,v18,,28,12,29,35c265,83,267,113,269,126v2,25,6,52,10,79c279,206,279,208,279,211v-1,3,-1,5,-1,7l278,239v12,,21,2,26,6c324,265,337,301,340,355v1,6,14,21,40,44c388,406,392,420,392,440v,1,,3,-1,8l388,461v-4,14,-6,24,-6,30c383,503,383,522,383,547v-1,11,-4,27,-7,48l372,617v-1,6,-2,9,-2,10c370,644,372,656,376,664v5,10,11,20,17,30c398,704,404,716,408,730r-1,4c404,734,400,729,396,719v-3,-6,-7,-14,-12,-22c362,710,352,716,353,716r-10,l343,707v5,,12,-2,21,-7c373,695,378,691,378,688v,,-3,-5,-8,-15c368,669,366,664,365,657v-1,-9,-2,-17,-2,-25c363,632,365,619,368,594v4,-28,7,-49,8,-62c376,527,375,519,375,507v-1,-11,-1,-20,,-26c375,478,377,471,380,460v2,-10,4,-16,4,-20c384,436,383,430,381,424r,xm164,398r,c146,398,136,394,136,385v12,3,21,4,26,4c165,389,168,389,173,387v4,-1,7,-2,9,-2l192,385v-4,9,-14,13,-28,13l164,398xm219,567r,c212,545,199,506,181,452v5,-1,7,-1,8,c201,489,214,524,227,559r,8l219,567xm209,763r,c195,763,184,762,177,758r,-8c185,752,198,754,214,754v22,,35,-2,39,-6l261,748r,9c242,761,225,763,209,763r,xm233,9r,c228,9,222,11,217,15v1,8,3,17,6,25c226,49,232,53,241,53v7,,11,-3,11,-10c252,20,246,9,233,9r,xm32,77r,c18,77,11,82,11,92v7,18,13,26,16,26c33,118,42,114,53,105,46,86,39,77,32,77r,xe" fillcolor="black" strokeweight="0">
                    <v:path arrowok="t" o:connecttype="custom" o:connectlocs="115,46;122,109;135,108;157,205;169,205;29,82;32,76;131,200;131,195;131,200;46,122;38,130;186,210;172,189;151,129;145,160;142,163;137,114;121,32;107,12;104,45;103,133;62,115;13,65;16,93;56,218;43,242;92,394;38,240;22,129;30,42;79,139;98,120;107,6;142,104;155,125;199,228;192,303;200,353;196,355;186,356;185,322;191,245;194,216;83,198;84,203;92,230;112,289;90,382;133,385;119,5;128,22;16,39;16,39" o:connectangles="0,0,0,0,0,0,0,0,0,0,0,0,0,0,0,0,0,0,0,0,0,0,0,0,0,0,0,0,0,0,0,0,0,0,0,0,0,0,0,0,0,0,0,0,0,0,0,0,0,0,0,0,0,0"/>
                    <o:lock v:ext="edit" verticies="t"/>
                  </v:shape>
                  <v:shape id="Freeform 161" o:spid="_x0000_s1120" style="position:absolute;left:2770;top:3286;width:319;height:200;visibility:visible;mso-wrap-style:square;v-text-anchor:top" coordsize="62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xRsQA&#10;AADcAAAADwAAAGRycy9kb3ducmV2LnhtbESPQWsCMRSE74X+h/AK3mpSF6RsjSJtRU9KtxX09tg8&#10;N4ubl2UTdf33RhB6HGbmG2Yy610jztSF2rOGt6ECQVx6U3Ol4e938foOIkRkg41n0nClALPp89ME&#10;c+Mv/EPnIlYiQTjkqMHG2OZShtKSwzD0LXHyDr5zGJPsKmk6vCS4a+RIqbF0WHNasNjSp6XyWJyc&#10;BuW+Grvbfq+zzXbpsuD3Bdd7rQcv/fwDRKQ+/ocf7ZXRkKkR3M+k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NcUbEAAAA3AAAAA8AAAAAAAAAAAAAAAAAmAIAAGRycy9k&#10;b3ducmV2LnhtbFBLBQYAAAAABAAEAPUAAACJAwAAAAA=&#10;" path="m469,337r,l469,137v,-9,-5,-14,-14,-14l366,123v-9,,-13,5,-13,14l353,337v,9,4,14,13,14l455,351v9,,14,-5,14,-14l469,337xm221,122r,l311,213r,-91l221,122xm311,314r,l119,122r-107,c9,122,6,120,4,116,1,112,,109,,106l,94c,92,1,88,3,84v3,-4,5,-6,8,-6l76,78,53,56c48,51,48,46,53,41l88,5c94,,99,,104,5r73,73l613,78v8,,11,4,11,12l624,380v,3,-1,5,-4,8c618,391,615,392,612,392r-290,c315,392,311,388,311,380r,-66xe" fillcolor="black" strokeweight="0">
                    <v:path arrowok="t" o:connecttype="custom" o:connectlocs="240,172;240,172;240,70;233,63;187,63;180,70;180,172;187,179;233,179;240,172;240,172;113,62;113,62;159,109;159,62;113,62;159,160;159,160;61,62;6,62;2,59;0,54;0,48;2,43;6,40;39,40;27,29;27,21;45,3;53,3;90,40;313,40;319,46;319,194;317,198;313,200;165,200;159,194;159,160" o:connectangles="0,0,0,0,0,0,0,0,0,0,0,0,0,0,0,0,0,0,0,0,0,0,0,0,0,0,0,0,0,0,0,0,0,0,0,0,0,0,0"/>
                    <o:lock v:ext="edit" verticies="t"/>
                  </v:shape>
                  <v:shape id="Freeform 162" o:spid="_x0000_s1121" style="position:absolute;left:685;top:3091;width:2;height:18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ipsIA&#10;AADcAAAADwAAAGRycy9kb3ducmV2LnhtbESPT2vCQBTE7wW/w/IEL6XZValI6ioilOba1Iu3Z/bl&#10;D2bfhuyaxG/vFgo9DjPzG2Z3mGwrBup941jDMlEgiAtnGq40nH8+37YgfEA22DomDQ/ycNjPXnaY&#10;GjfyNw15qESEsE9RQx1Cl0rpi5os+sR1xNErXW8xRNlX0vQ4Rrht5UqpjbTYcFyosaNTTcUtv1sN&#10;r5Tdu+ykyts15Pj+VeGlMKj1Yj4dP0AEmsJ/+K+dGQ1rtYbfM/EI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KKmwgAAANwAAAAPAAAAAAAAAAAAAAAAAJgCAABkcnMvZG93&#10;bnJldi54bWxQSwUGAAAAAAQABAD1AAAAhwMAAAAA&#10;" path="m,35r,l3,35,3,,,,,35xe" fillcolor="black" strokeweight="0">
                    <v:path arrowok="t" o:connecttype="custom" o:connectlocs="0,18;0,18;2,18;2,0;0,0;0,18" o:connectangles="0,0,0,0,0,0"/>
                  </v:shape>
                  <v:shape id="Freeform 163" o:spid="_x0000_s1122" style="position:absolute;left:687;top:3091;width:894;height:1;visibility:visible;mso-wrap-style:square;v-text-anchor:top" coordsize="17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bd8gA&#10;AADcAAAADwAAAGRycy9kb3ducmV2LnhtbESPQU8CMRSE7yb+h+aRcJMWEGNWCiFEogdjwqLR43P7&#10;3F3Zvq5thYVfT0lIPE5m5pvMdN7ZRuzIh9qxhuFAgSAunKm51PC2Wd3cgwgR2WDjmDQcKMB8dn01&#10;xcy4Pa9pl8dSJAiHDDVUMbaZlKGoyGIYuJY4ed/OW4xJ+lIaj/sEt40cKXUnLdacFipsaVlRsc3/&#10;rIb8UX29bz5fn/yh/XlZ/U7G+fr4oXW/1y0eQETq4n/40n42GsbqFs5n0hGQs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ONt3yAAAANwAAAAPAAAAAAAAAAAAAAAAAJgCAABk&#10;cnMvZG93bnJldi54bWxQSwUGAAAAAAQABAD1AAAAjQMAAAAA&#10;" path="m,3r,l1748,3r,-3l,,,3xe" fillcolor="black" strokeweight="0">
                    <v:path arrowok="t" o:connecttype="custom" o:connectlocs="0,1;0,1;894,1;894,0;0,0;0,1" o:connectangles="0,0,0,0,0,0"/>
                  </v:shape>
                  <v:shape id="Freeform 164" o:spid="_x0000_s1123" style="position:absolute;left:1581;top:3091;width:2;height:18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fScAA&#10;AADcAAAADwAAAGRycy9kb3ducmV2LnhtbESPQYvCMBSE74L/ITzBi2iiiyLVKCKIvdr14u3ZPNti&#10;81KaqPXfG2Fhj8PMfMOst52txZNaXznWMJ0oEMS5MxUXGs6/h/EShA/IBmvHpOFNHrabfm+NiXEv&#10;PtEzC4WIEPYJaihDaBIpfV6SRT9xDXH0bq61GKJsC2lafEW4reVMqYW0WHFcKLGhfUn5PXtYDSNK&#10;H026V7f7NWQ4PxZ4yQ1qPRx0uxWIQF34D/+1U6PhR83heyYe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WfScAAAADcAAAADwAAAAAAAAAAAAAAAACYAgAAZHJzL2Rvd25y&#10;ZXYueG1sUEsFBgAAAAAEAAQA9QAAAIUDAAAAAA==&#10;" path="m,35r,l3,35,3,,,,,35xe" fillcolor="black" strokeweight="0">
                    <v:path arrowok="t" o:connecttype="custom" o:connectlocs="0,18;0,18;2,18;2,0;0,0;0,18" o:connectangles="0,0,0,0,0,0"/>
                  </v:shape>
                  <v:shape id="Freeform 165" o:spid="_x0000_s1124" style="position:absolute;left:2476;top:3091;width:2;height:18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BPsAA&#10;AADcAAAADwAAAGRycy9kb3ducmV2LnhtbESPQYvCMBSE74L/ITxhL6LJKopUo4iw2KvVi7dn82yL&#10;zUtponb/vREEj8PMfMOsNp2txYNaXznW8DtWIIhzZyouNJyOf6MFCB+QDdaOScM/edis+70VJsY9&#10;+UCPLBQiQtgnqKEMoUmk9HlJFv3YNcTRu7rWYoiyLaRp8RnhtpYTpebSYsVxocSGdiXlt+xuNQwp&#10;vTfpTl1vl5DhbF/gOTeo9c+g2y5BBOrCN/xpp0bDVM3hfSYe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8cBPsAAAADcAAAADwAAAAAAAAAAAAAAAACYAgAAZHJzL2Rvd25y&#10;ZXYueG1sUEsFBgAAAAAEAAQA9QAAAIUDAAAAAA==&#10;" path="m,35r,l3,35,3,,,,,35xe" fillcolor="black" strokeweight="0">
                    <v:path arrowok="t" o:connecttype="custom" o:connectlocs="0,18;0,18;2,18;2,0;0,0;0,18" o:connectangles="0,0,0,0,0,0"/>
                  </v:shape>
                  <v:shape id="Freeform 166" o:spid="_x0000_s1125" style="position:absolute;left:2478;top:3091;width:901;height:1;visibility:visible;mso-wrap-style:square;v-text-anchor:top" coordsize="17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qisQA&#10;AADcAAAADwAAAGRycy9kb3ducmV2LnhtbESPT4vCMBTE74LfITzBm6b+YZVqlFJYED2tu6DHR/NM&#10;i81LbbK2++03wsIeh5n5DbPd97YWT2p95VjBbJqAIC6crtgo+Pp8n6xB+ICssXZMCn7Iw343HGwx&#10;1a7jD3qegxERwj5FBWUITSqlL0qy6KeuIY7ezbUWQ5StkbrFLsJtLedJ8iYtVhwXSmwoL6m4n7+t&#10;gpDR9VbcT8vscjyZvLvOcvOolRqP+mwDIlAf/sN/7YNWsEhW8Do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maorEAAAA3AAAAA8AAAAAAAAAAAAAAAAAmAIAAGRycy9k&#10;b3ducmV2LnhtbFBLBQYAAAAABAAEAPUAAACJAwAAAAA=&#10;" path="m,3r,l1763,3r,-3l,,,3xe" fillcolor="black" strokeweight="0">
                    <v:path arrowok="t" o:connecttype="custom" o:connectlocs="0,1;0,1;901,1;901,0;0,0;0,1" o:connectangles="0,0,0,0,0,0"/>
                  </v:shape>
                  <v:shape id="Freeform 167" o:spid="_x0000_s1126" style="position:absolute;left:3379;top:3091;width:2;height:18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V+b4A&#10;AADcAAAADwAAAGRycy9kb3ducmV2LnhtbERPy4rCMBTdC/5DuMLsNHVGpFbTIuKIWx8fcG2uTbW5&#10;KU1GO39vFoLLw3mvit424kGdrx0rmE4SEMSl0zVXCs6n33EKwgdkjY1jUvBPHop8OFhhpt2TD/Q4&#10;hkrEEPYZKjAhtJmUvjRk0U9cSxy5q+sshgi7SuoOnzHcNvI7SebSYs2xwWBLG0Pl/fhnFfTm4nfG&#10;nreXxay6kdymp3KTKvU16tdLEIH68BG/3Xut4CeJa+OZeARk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H1fm+AAAA3AAAAA8AAAAAAAAAAAAAAAAAmAIAAGRycy9kb3ducmV2&#10;LnhtbFBLBQYAAAAABAAEAPUAAACDAwAAAAA=&#10;" path="m,35r,l4,35,4,,,,,35xe" fillcolor="black" strokeweight="0">
                    <v:path arrowok="t" o:connecttype="custom" o:connectlocs="0,18;0,18;2,18;2,0;0,0;0,18" o:connectangles="0,0,0,0,0,0"/>
                  </v:shape>
                  <v:shape id="Freeform 168" o:spid="_x0000_s1127" style="position:absolute;left:685;top:3109;width:2;height:478;visibility:visible;mso-wrap-style:square;v-text-anchor:top" coordsize="3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NkcYA&#10;AADcAAAADwAAAGRycy9kb3ducmV2LnhtbESPT2vCQBTE7wW/w/KE3upGK1Wjq0ihELxpi39uL9ln&#10;Esy+DbvbmPbTdwuFHoeZ+Q2z2vSmER05X1tWMB4lIIgLq2suFXy8vz3NQfiArLGxTAq+yMNmPXhY&#10;YartnffUHUIpIoR9igqqENpUSl9UZNCPbEscvat1BkOUrpTa4T3CTSMnSfIiDdYcFyps6bWi4nb4&#10;NAouxe6037rdOT/PvqfZMc9u1kyVehz22yWIQH34D/+1M63gOVnA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FNkcYAAADcAAAADwAAAAAAAAAAAAAAAACYAgAAZHJz&#10;L2Rvd25yZXYueG1sUEsFBgAAAAAEAAQA9QAAAIsDAAAAAA==&#10;" path="m,938r,l3,938,3,,,,,938xe" fillcolor="black" strokeweight="0">
                    <v:path arrowok="t" o:connecttype="custom" o:connectlocs="0,478;0,478;2,478;2,0;0,0;0,478" o:connectangles="0,0,0,0,0,0"/>
                  </v:shape>
                  <v:shape id="Freeform 169" o:spid="_x0000_s1128" style="position:absolute;left:1581;top:3109;width:2;height:478;visibility:visible;mso-wrap-style:square;v-text-anchor:top" coordsize="3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y0cIA&#10;AADcAAAADwAAAGRycy9kb3ducmV2LnhtbERPy4rCMBTdC/5DuII7TX2gQ8coIgjFnY44zu7aXNti&#10;c1OSqHW+frIYcHk478WqNbV4kPOVZQWjYQKCOLe64kLB8Ws7+ADhA7LG2jIpeJGH1bLbWWCq7ZP3&#10;9DiEQsQQ9ikqKENoUil9XpJBP7QNceSu1hkMEbpCaofPGG5qOU6SmTRYcWwosaFNSfntcDcKfvLd&#10;937tdufLef47zU6X7GbNVKl+r11/ggjUhrf4351pBZNRnB/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nLRwgAAANwAAAAPAAAAAAAAAAAAAAAAAJgCAABkcnMvZG93&#10;bnJldi54bWxQSwUGAAAAAAQABAD1AAAAhwMAAAAA&#10;" path="m,938r,l3,938,3,,,,,938xe" fillcolor="black" strokeweight="0">
                    <v:path arrowok="t" o:connecttype="custom" o:connectlocs="0,478;0,478;2,478;2,0;0,0;0,478" o:connectangles="0,0,0,0,0,0"/>
                  </v:shape>
                  <v:shape id="Freeform 170" o:spid="_x0000_s1129" style="position:absolute;left:2476;top:3109;width:2;height:478;visibility:visible;mso-wrap-style:square;v-text-anchor:top" coordsize="3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XSsYA&#10;AADcAAAADwAAAGRycy9kb3ducmV2LnhtbESPT2vCQBTE74V+h+UVetNNrGiJriJCIXjzD2pvz+wz&#10;CWbfht2tRj99tyD0OMzMb5jpvDONuJLztWUFaT8BQVxYXXOpYLf96n2C8AFZY2OZFNzJw3z2+jLF&#10;TNsbr+m6CaWIEPYZKqhCaDMpfVGRQd+3LXH0ztYZDFG6UmqHtwg3jRwkyUgarDkuVNjSsqLisvkx&#10;Cr6L1WG9cKvj6Th+DPP9Kb9YM1Tq/a1bTEAE6sJ/+NnOtYKPNIW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XSsYAAADcAAAADwAAAAAAAAAAAAAAAACYAgAAZHJz&#10;L2Rvd25yZXYueG1sUEsFBgAAAAAEAAQA9QAAAIsDAAAAAA==&#10;" path="m,938r,l3,938,3,,,,,938xe" fillcolor="black" strokeweight="0">
                    <v:path arrowok="t" o:connecttype="custom" o:connectlocs="0,478;0,478;2,478;2,0;0,0;0,478" o:connectangles="0,0,0,0,0,0"/>
                  </v:shape>
                  <v:shape id="Freeform 171" o:spid="_x0000_s1130" style="position:absolute;left:3379;top:3109;width:2;height:478;visibility:visible;mso-wrap-style:square;v-text-anchor:top" coordsize="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oAcUA&#10;AADcAAAADwAAAGRycy9kb3ducmV2LnhtbESP3YrCMBSE74V9h3AW9k7TKohUo4ggFFkK/lB27w7N&#10;sS02J7XJavftjSB4OczMN8xi1ZtG3KhztWUF8SgCQVxYXXOp4HTcDmcgnEfW2FgmBf/kYLX8GCww&#10;0fbOe7odfCkChF2CCirv20RKV1Rk0I1sSxy8s+0M+iC7UuoO7wFuGjmOoqk0WHNYqLClTUXF5fBn&#10;FOTfsdX5j/xNr5PyEm3zLM12mVJfn/16DsJT79/hVzvVCibx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6gBxQAAANwAAAAPAAAAAAAAAAAAAAAAAJgCAABkcnMv&#10;ZG93bnJldi54bWxQSwUGAAAAAAQABAD1AAAAigMAAAAA&#10;" path="m,938r,l4,938,4,,,,,938xe" fillcolor="black" strokeweight="0">
                    <v:path arrowok="t" o:connecttype="custom" o:connectlocs="0,478;0,478;2,478;2,0;0,0;0,478" o:connectangles="0,0,0,0,0,0"/>
                  </v:shape>
                  <v:shape id="Freeform 172" o:spid="_x0000_s1131" style="position:absolute;left:1048;top:3612;width:177;height:398;visibility:visible;mso-wrap-style:square;v-text-anchor:top" coordsize="34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P8MQA&#10;AADcAAAADwAAAGRycy9kb3ducmV2LnhtbESPQWvCQBSE7wX/w/IEb3UTBSnRVUJR9CZNc9DbI/tM&#10;QrNv4+6q8d93hUKPw8x8w6w2g+nEnZxvLStIpwkI4srqlmsF5ffu/QOED8gaO8uk4EkeNuvR2woz&#10;bR/8Rfci1CJC2GeooAmhz6T0VUMG/dT2xNG7WGcwROlqqR0+Itx0cpYkC2mw5bjQYE+fDVU/xc0o&#10;OLayvJau2J/T2+WUb5/5bhZypSbjIV+CCDSE//Bf+6AVzNM5v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1z/DEAAAA3AAAAA8AAAAAAAAAAAAAAAAAmAIAAGRycy9k&#10;b3ducmV2LnhtbFBLBQYAAAAABAAEAPUAAACJAwAAAAA=&#10;" path="m176,132r,c181,124,185,120,189,120v8,,13,3,16,9c193,129,184,130,176,132r,xm250,206r,l250,198v16,,26,3,28,8l250,206xm139,97r,c132,97,127,93,124,85v7,1,16,4,30,7c147,95,142,97,139,97r,xm210,229r,c207,226,206,224,206,220v10,,17,3,20,9l210,229xm280,291r,c280,291,275,289,262,283v,-2,,-5,,-7c281,281,290,283,287,283v,6,-2,8,-7,8l280,291xm187,234r,c191,229,195,226,198,226v5,,8,3,11,8l187,234xm131,204r,l127,199v4,-2,16,-4,38,-5l165,203v-4,-1,-15,,-34,1l131,204xm69,137r,c60,137,55,134,52,128v3,,8,1,15,1c74,130,81,130,88,130v-6,5,-13,7,-19,7l69,137xm283,407r,c283,407,282,406,279,405v-3,-2,-5,-4,-5,-6c274,396,275,394,276,394v1,,2,-1,2,-1c283,396,289,400,298,407r-15,xm214,389r,l214,380v9,1,19,2,32,2l246,391v1,,-9,-1,-32,-2l214,389xm78,221r,c74,222,69,225,63,229r-14,c49,228,49,227,48,225r-1,-2c47,222,47,221,47,220v2,,5,,9,-2c60,217,63,216,64,216r20,c82,218,79,220,78,221r,xm210,81r,c210,83,209,86,207,89v-7,4,-13,5,-17,5c179,94,172,92,170,87v-2,-7,-5,-14,-8,-22c163,79,169,123,179,196v1,1,,7,-1,18c177,225,176,235,177,244v,18,2,37,5,55c184,305,189,315,198,330r-8,3c181,323,175,310,172,292v-1,-14,-2,-29,-4,-44c167,242,167,233,169,221v1,-12,2,-20,2,-25c169,187,166,174,162,156v-2,-14,-5,-48,-8,-100c154,56,154,55,152,53v-5,4,-10,7,-16,7c117,60,107,48,106,25v-3,4,-4,7,-4,11l102,109v,2,-1,12,-1,30c100,158,99,168,99,169v,10,2,25,5,46c107,236,109,252,109,261r,66c107,327,104,328,100,332r-8,c92,330,93,328,95,325v2,-3,4,-5,4,-6c101,311,102,301,102,288v,-12,-2,-38,-7,-77c92,179,91,153,94,133v,-7,1,-19,1,-34c92,99,89,99,86,100v-4,,-7,,-9,c67,100,60,99,57,97,52,95,48,89,47,79v-5,11,-8,21,-9,32c37,129,34,162,28,209v1,13,2,32,1,58c27,291,25,326,22,374v-1,14,-3,34,-7,60c11,461,9,474,9,474v,14,7,43,20,86c34,579,43,606,55,641v5,9,14,23,25,42c85,692,94,714,107,748v4,8,8,17,13,26l120,781v-1,,-4,,-6,c107,766,97,743,84,713,76,699,64,677,48,647,42,635,36,618,30,598,24,577,18,557,11,537,4,512,,491,,474v,-1,1,-5,2,-12l5,440v3,-22,5,-37,6,-45l20,272c19,259,19,240,19,214v2,-14,5,-36,8,-64c32,114,34,94,35,89,42,61,54,47,70,47v4,,11,4,21,11c93,49,95,39,96,29v2,-7,9,-16,22,-26c120,1,124,,131,v11,,19,5,24,15c156,18,159,28,162,45v8,-10,16,-15,23,-15c194,30,202,34,207,41v5,8,10,32,15,71c223,121,224,128,226,132v9,-11,18,-17,27,-17c258,115,261,115,262,116v15,15,24,38,27,68c289,186,292,217,300,276v-1,17,,43,2,77c304,361,306,373,309,389v5,62,7,99,7,112c316,521,313,541,308,562v-5,20,-7,34,-7,41c301,620,302,631,305,638v3,11,12,29,25,54l342,715v3,7,5,11,5,12l347,744v-4,-6,-9,-16,-15,-31c326,698,320,687,314,681v-3,3,-7,5,-12,7l302,680v,-1,,-1,,-1l303,678v4,-2,6,-5,6,-7c309,669,308,667,305,663v-2,-3,-3,-5,-3,-6c295,636,292,618,292,602v,-1,2,-13,7,-38c304,540,306,518,306,498v,-45,-2,-82,-6,-111c298,379,295,366,292,348v,-24,,-41,1,-52c293,285,294,281,294,283v,-1,-2,-5,-4,-12c289,266,286,241,282,194v-2,-9,-4,-19,-8,-32c269,168,263,171,257,171v-10,,-16,-4,-18,-11c236,153,234,146,231,138v-2,5,-4,11,-4,18c228,157,229,160,230,165r4,19c239,202,241,216,242,225v,23,1,45,1,66c245,319,252,339,262,352v4,6,7,11,8,18l262,370v-4,-6,-10,-15,-17,-27c237,322,234,306,234,295r,-71c233,222,232,219,231,215r-4,-17c222,180,219,167,218,160v,-16,-3,-42,-8,-79l210,81xm158,385r,c161,385,156,383,142,379r,-8c154,374,166,376,178,376r,9l158,385xm178,545r,c173,517,166,473,156,412r9,c168,436,175,480,186,545r-8,xm44,388r,c53,387,66,385,83,382r,9c63,396,51,395,44,388r,xm110,514r,c80,456,66,425,66,422v,-6,2,-7,8,-4c84,439,99,471,119,514r-9,xm107,749r,l107,740v23,2,42,2,58,l165,749r-58,xm201,58r,c201,45,195,39,184,39v-2,,-5,1,-10,4c170,46,167,49,167,52v,-2,3,8,8,30c176,83,177,83,178,85r23,l201,58xm253,122r,c243,122,238,125,238,132v,4,2,10,5,17c246,159,251,164,256,164v7,,11,-3,11,-9c267,133,262,122,253,122r,xm146,17r,c141,10,135,7,131,7v-4,,-9,3,-16,10c115,18,115,19,115,20r,5c116,42,120,51,128,51r18,l146,17xm69,57r,c64,57,60,58,56,61v,13,1,22,3,29l87,90v1,-6,1,-14,1,-25c82,59,75,57,69,57r,xe" fillcolor="black" strokeweight="0">
                    <v:path arrowok="t" o:connecttype="custom" o:connectlocs="90,67;142,105;79,47;105,112;134,144;95,119;67,104;67,104;34,66;144,207;152,207;125,195;40,113;24,112;40,113;87,44;93,152;86,113;69,31;50,86;47,169;48,68;24,40;8,221;55,381;24,330;3,224;18,45;67,0;113,57;153,141;154,307;177,379;154,346;149,307;149,151;131,87;119,94;134,189;116,101;81,196;81,196;95,278;42,199;34,215;55,382;103,30;89,42;129,62;129,62;59,9;74,9;44,46" o:connectangles="0,0,0,0,0,0,0,0,0,0,0,0,0,0,0,0,0,0,0,0,0,0,0,0,0,0,0,0,0,0,0,0,0,0,0,0,0,0,0,0,0,0,0,0,0,0,0,0,0,0,0,0,0"/>
                    <o:lock v:ext="edit" verticies="t"/>
                  </v:shape>
                  <v:shape id="Freeform 173" o:spid="_x0000_s1132" style="position:absolute;left:685;top:3587;width:2;height:18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sD8EA&#10;AADcAAAADwAAAGRycy9kb3ducmV2LnhtbESPQYvCMBSE7wv+h/AEL4umuqtINRURxF6tXrw9m2db&#10;2ryUJmr992ZB2OMwM98w601vGvGgzlWWFUwnEQji3OqKCwXn0368BOE8ssbGMil4kYNNMvhaY6zt&#10;k4/0yHwhAoRdjApK79tYSpeXZNBNbEscvJvtDPogu0LqDp8Bbho5i6KFNFhxWCixpV1JeZ3djYJv&#10;Su9tuotu9dVnOD8UeMk1KjUa9tsVCE+9/w9/2qlW8DP9hb8z4QjI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ArA/BAAAA3AAAAA8AAAAAAAAAAAAAAAAAmAIAAGRycy9kb3du&#10;cmV2LnhtbFBLBQYAAAAABAAEAPUAAACGAwAAAAA=&#10;" path="m,35r,l3,35,3,,,,,35xe" fillcolor="black" strokeweight="0">
                    <v:path arrowok="t" o:connecttype="custom" o:connectlocs="0,18;0,18;2,18;2,0;0,0;0,18" o:connectangles="0,0,0,0,0,0"/>
                  </v:shape>
                  <v:shape id="Freeform 174" o:spid="_x0000_s1133" style="position:absolute;left:687;top:3587;width:894;height:2;visibility:visible;mso-wrap-style:square;v-text-anchor:top" coordsize="17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oMccA&#10;AADcAAAADwAAAGRycy9kb3ducmV2LnhtbESPQWsCMRSE7wX/Q3iCt5q1YimrUUqp6KEIrooeXzev&#10;u9tuXtYk1bW/3ggFj8PMfMNMZq2pxYmcrywrGPQTEMS51RUXCrab+eMLCB+QNdaWScGFPMymnYcJ&#10;ptqeeU2nLBQiQtinqKAMoUml9HlJBn3fNsTR+7LOYIjSFVI7PEe4qeVTkjxLgxXHhRIbeisp/8l+&#10;jYLsPfncbQ6rhbs03x/z42iYrf/2SvW67esYRKA23MP/7aVWMByM4H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t6DHHAAAA3AAAAA8AAAAAAAAAAAAAAAAAmAIAAGRy&#10;cy9kb3ducmV2LnhtbFBLBQYAAAAABAAEAPUAAACMAwAAAAA=&#10;" path="m,3r,l1748,3r,-3l,,,3xe" fillcolor="black" strokeweight="0">
                    <v:path arrowok="t" o:connecttype="custom" o:connectlocs="0,2;0,2;894,2;894,0;0,0;0,2" o:connectangles="0,0,0,0,0,0"/>
                  </v:shape>
                  <v:shape id="Freeform 175" o:spid="_x0000_s1134" style="position:absolute;left:1581;top:3587;width:2;height:18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X474A&#10;AADcAAAADwAAAGRycy9kb3ducmV2LnhtbESPwQrCMBBE74L/EFbwIpqqKFKNIoLYq9WLt7VZ22Kz&#10;KU3U+vdGEDwOM/OGWW1aU4knNa60rGA8ikAQZ1aXnCs4n/bDBQjnkTVWlknBmxxs1t3OCmNtX3yk&#10;Z+pzESDsYlRQeF/HUrqsIINuZGvi4N1sY9AH2eRSN/gKcFPJSRTNpcGSw0KBNe0Kyu7pwygYUPKo&#10;k110u199irNDjpdMo1L9XrtdgvDU+n/41060gul4Dt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4el+O+AAAA3AAAAA8AAAAAAAAAAAAAAAAAmAIAAGRycy9kb3ducmV2&#10;LnhtbFBLBQYAAAAABAAEAPUAAACDAwAAAAA=&#10;" path="m,35r,l3,35,3,,,,,35xe" fillcolor="black" strokeweight="0">
                    <v:path arrowok="t" o:connecttype="custom" o:connectlocs="0,18;0,18;2,18;2,0;0,0;0,18" o:connectangles="0,0,0,0,0,0"/>
                  </v:shape>
                  <v:shape id="Freeform 176" o:spid="_x0000_s1135" style="position:absolute;left:2476;top:3587;width:2;height:18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yeMEA&#10;AADcAAAADwAAAGRycy9kb3ducmV2LnhtbESPQYvCMBSE7wv+h/AEL4umuqxKNRURxF6tXrw9m2db&#10;2ryUJmr992ZB2OMwM98w601vGvGgzlWWFUwnEQji3OqKCwXn0368BOE8ssbGMil4kYNNMvhaY6zt&#10;k4/0yHwhAoRdjApK79tYSpeXZNBNbEscvJvtDPogu0LqDp8Bbho5i6K5NFhxWCixpV1JeZ3djYJv&#10;Su9tuotu9dVn+Hso8JJrVGo07LcrEJ56/x/+tFOt4Ge6gL8z4QjI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SMnjBAAAA3AAAAA8AAAAAAAAAAAAAAAAAmAIAAGRycy9kb3du&#10;cmV2LnhtbFBLBQYAAAAABAAEAPUAAACGAwAAAAA=&#10;" path="m,35r,l3,35,3,,,,,35xe" fillcolor="black" strokeweight="0">
                    <v:path arrowok="t" o:connecttype="custom" o:connectlocs="0,18;0,18;2,18;2,0;0,0;0,18" o:connectangles="0,0,0,0,0,0"/>
                  </v:shape>
                  <v:shape id="Freeform 177" o:spid="_x0000_s1136" style="position:absolute;left:2478;top:3587;width:901;height:2;visibility:visible;mso-wrap-style:square;v-text-anchor:top" coordsize="17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oJcAA&#10;AADcAAAADwAAAGRycy9kb3ducmV2LnhtbERPy4rCMBTdC/MP4Q6407QqMnSMUgoDw7jyAbq8NNe0&#10;2Nx0mmjr35uF4PJw3qvNYBtxp87XjhWk0wQEcel0zUbB8fAz+QLhA7LGxjEpeJCHzfpjtMJMu553&#10;dN8HI2II+wwVVCG0mZS+rMiin7qWOHIX11kMEXZG6g77GG4bOUuSpbRYc2yosKWiovK6v1kFIafz&#10;pbxuF/npb2uK/pwW5r9Ravw55N8gAg3hLX65f7WCeRrXxj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BoJcAAAADcAAAADwAAAAAAAAAAAAAAAACYAgAAZHJzL2Rvd25y&#10;ZXYueG1sUEsFBgAAAAAEAAQA9QAAAIUDAAAAAA==&#10;" path="m,3r,l1763,3r,-3l,,,3xe" fillcolor="black" strokeweight="0">
                    <v:path arrowok="t" o:connecttype="custom" o:connectlocs="0,2;0,2;901,2;901,0;0,0;0,2" o:connectangles="0,0,0,0,0,0"/>
                  </v:shape>
                  <v:shape id="Freeform 178" o:spid="_x0000_s1137" style="position:absolute;left:3379;top:3587;width:2;height:18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mv8IA&#10;AADcAAAADwAAAGRycy9kb3ducmV2LnhtbESP3YrCMBSE7xd8h3AE77apP0itjSKii7erPsCxOTbd&#10;bU5KE7X79kZY8HKYmW+YYt3bRtyp87VjBeMkBUFcOl1zpeB82n9mIHxA1tg4JgV/5GG9GnwUmGv3&#10;4G+6H0MlIoR9jgpMCG0upS8NWfSJa4mjd3WdxRBlV0nd4SPCbSMnaTqXFmuOCwZb2hoqf483q6A3&#10;F/9l7Hl3WcyqH5K77FRuM6VGw36zBBGoD+/wf/ugFUzHC3id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ua/wgAAANwAAAAPAAAAAAAAAAAAAAAAAJgCAABkcnMvZG93&#10;bnJldi54bWxQSwUGAAAAAAQABAD1AAAAhwMAAAAA&#10;" path="m,35r,l4,35,4,,,,,35xe" fillcolor="black" strokeweight="0">
                    <v:path arrowok="t" o:connecttype="custom" o:connectlocs="0,18;0,18;2,18;2,0;0,0;0,18" o:connectangles="0,0,0,0,0,0"/>
                  </v:shape>
                  <v:shape id="Freeform 179" o:spid="_x0000_s1138" style="position:absolute;left:685;top:3605;width:2;height:428;visibility:visible;mso-wrap-style:square;v-text-anchor:top" coordsize="3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m58MA&#10;AADcAAAADwAAAGRycy9kb3ducmV2LnhtbERP3WrCMBS+H/gO4Qi7m6muc2s1lrFNUEHYah/g0Bzb&#10;uuakNJnWtzcXAy8/vv9lNphWnKl3jWUF00kEgri0uuFKQXFYP72BcB5ZY2uZFFzJQbYaPSwx1fbC&#10;P3TOfSVCCLsUFdTed6mUrqzJoJvYjjhwR9sb9AH2ldQ9XkK4aeUsiubSYMOhocaOPmoqf/M/o2D/&#10;9b3fbeMc45cpFcMuST5fT16px/HwvgDhafB38b97oxU8z8L8cCYc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mm58MAAADcAAAADwAAAAAAAAAAAAAAAACYAgAAZHJzL2Rv&#10;d25yZXYueG1sUEsFBgAAAAAEAAQA9QAAAIgDAAAAAA==&#10;" path="m,839r,l3,839,3,,,,,839xe" fillcolor="black" strokeweight="0">
                    <v:path arrowok="t" o:connecttype="custom" o:connectlocs="0,428;0,428;2,428;2,0;0,0;0,428" o:connectangles="0,0,0,0,0,0"/>
                  </v:shape>
                  <v:shape id="Freeform 180" o:spid="_x0000_s1139" style="position:absolute;left:1581;top:3605;width:2;height:428;visibility:visible;mso-wrap-style:square;v-text-anchor:top" coordsize="3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DfMYA&#10;AADcAAAADwAAAGRycy9kb3ducmV2LnhtbESP0WrCQBRE3wv+w3KFvtVNUms1ZpXSKlhBsNEPuGSv&#10;STR7N2S3mv59Vyj0cZiZM0y27E0jrtS52rKCeBSBIC6srrlUcDysn6YgnEfW2FgmBT/kYLkYPGSY&#10;anvjL7rmvhQBwi5FBZX3bSqlKyoy6Ea2JQ7eyXYGfZBdKXWHtwA3jUyiaCIN1hwWKmzpvaLikn8b&#10;BbvVfrf9HOc4fonp2G9ns4/Xs1fqcdi/zUF46v1/+K+90Qqekxju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UDfMYAAADcAAAADwAAAAAAAAAAAAAAAACYAgAAZHJz&#10;L2Rvd25yZXYueG1sUEsFBgAAAAAEAAQA9QAAAIsDAAAAAA==&#10;" path="m,839r,l3,839,3,,,,,839xe" fillcolor="black" strokeweight="0">
                    <v:path arrowok="t" o:connecttype="custom" o:connectlocs="0,428;0,428;2,428;2,0;0,0;0,428" o:connectangles="0,0,0,0,0,0"/>
                  </v:shape>
                  <v:shape id="Freeform 181" o:spid="_x0000_s1140" style="position:absolute;left:2476;top:3605;width:2;height:428;visibility:visible;mso-wrap-style:square;v-text-anchor:top" coordsize="3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dC8UA&#10;AADcAAAADwAAAGRycy9kb3ducmV2LnhtbESP3WrCQBSE7wu+w3IE7+rG+B9dRWwLrSBo9AEO2WMS&#10;zZ4N2a2mb98tCL0cZuYbZrluTSXu1LjSsoJBPwJBnFldcq7gfPp4nYFwHlljZZkU/JCD9arzssRE&#10;2wcf6Z76XAQIuwQVFN7XiZQuK8ig69uaOHgX2xj0QTa51A0+AtxUMo6iiTRYclgosKZtQdkt/TYK&#10;9u+H/e5rlOJoPKBzu5vP36ZXr1Sv224WIDy1/j/8bH9qBcM4hr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50LxQAAANwAAAAPAAAAAAAAAAAAAAAAAJgCAABkcnMv&#10;ZG93bnJldi54bWxQSwUGAAAAAAQABAD1AAAAigMAAAAA&#10;" path="m,839r,l3,839,3,,,,,839xe" fillcolor="black" strokeweight="0">
                    <v:path arrowok="t" o:connecttype="custom" o:connectlocs="0,428;0,428;2,428;2,0;0,0;0,428" o:connectangles="0,0,0,0,0,0"/>
                  </v:shape>
                  <v:shape id="Freeform 182" o:spid="_x0000_s1141" style="position:absolute;left:3379;top:3605;width:2;height:428;visibility:visible;mso-wrap-style:square;v-text-anchor:top" coordsize="4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khcMA&#10;AADcAAAADwAAAGRycy9kb3ducmV2LnhtbESPQWvCQBSE70L/w/IK3nTTBERSN6EtFC30omnvj+xr&#10;Npp9m2ZXk/77riB4HGbmG2ZTTrYTFxp861jB0zIBQVw73XKj4Kt6X6xB+ICssXNMCv7IQ1k8zDaY&#10;azfyni6H0IgIYZ+jAhNCn0vpa0MW/dL1xNH7cYPFEOXQSD3gGOG2k2mSrKTFluOCwZ7eDNWnw9kq&#10;SNm8Hj/rj9/EZ9/Vts3SaiSr1PxxenkGEWgK9/CtvdMKsjSD65l4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zkhcMAAADcAAAADwAAAAAAAAAAAAAAAACYAgAAZHJzL2Rv&#10;d25yZXYueG1sUEsFBgAAAAAEAAQA9QAAAIgDAAAAAA==&#10;" path="m,839r,l4,839,4,,,,,839xe" fillcolor="black" strokeweight="0">
                    <v:path arrowok="t" o:connecttype="custom" o:connectlocs="0,428;0,428;2,428;2,0;0,0;0,428" o:connectangles="0,0,0,0,0,0"/>
                  </v:shape>
                  <v:shape id="Freeform 183" o:spid="_x0000_s1142" style="position:absolute;left:685;top:4033;width:2;height:17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mssMA&#10;AADcAAAADwAAAGRycy9kb3ducmV2LnhtbESPzWrDMBCE74W+g9hCLyWW46YhuFZCCYT6GreX3jbW&#10;+gdbK2PJsfv2VSGQ4zAz3zDZYTG9uNLoWssK1lEMgri0uuVawffXabUD4Tyyxt4yKfglB4f940OG&#10;qbYzn+la+FoECLsUFTTeD6mUrmzIoIvsQBy8yo4GfZBjLfWIc4CbXiZxvJUGWw4LDQ50bKjsisko&#10;eKF8GvJjXHUXX+DbZ40/pUalnp+Wj3cQnhZ/D9/auVbwmmzg/0w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xmssMAAADcAAAADwAAAAAAAAAAAAAAAACYAgAAZHJzL2Rv&#10;d25yZXYueG1sUEsFBgAAAAAEAAQA9QAAAIgDAAAAAA==&#10;" path="m,35r,l3,35,3,,,,,35xe" fillcolor="black" strokeweight="0">
                    <v:path arrowok="t" o:connecttype="custom" o:connectlocs="0,17;0,17;2,17;2,0;0,0;0,17" o:connectangles="0,0,0,0,0,0"/>
                  </v:shape>
                  <v:shape id="Freeform 184" o:spid="_x0000_s1143" style="position:absolute;left:687;top:4033;width:894;height:1;visibility:visible;mso-wrap-style:square;v-text-anchor:top" coordsize="17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ijMcA&#10;AADcAAAADwAAAGRycy9kb3ducmV2LnhtbESPQWsCMRSE7wX/Q3hCbzWrYpHVKEWU9lAKrooeXzev&#10;u1s3L9sk1bW/3hQEj8PMfMNM562pxYmcrywr6PcSEMS51RUXCrab1dMYhA/IGmvLpOBCHuazzsMU&#10;U23PvKZTFgoRIexTVFCG0KRS+rwkg75nG+LofVlnMETpCqkdniPc1HKQJM/SYMVxocSGFiXlx+zX&#10;KMiWyeduc/h4dZfm+331Mxpm67+9Uo/d9mUCIlAb7uFb+00rGA5G8H8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BIozHAAAA3AAAAA8AAAAAAAAAAAAAAAAAmAIAAGRy&#10;cy9kb3ducmV2LnhtbFBLBQYAAAAABAAEAPUAAACMAwAAAAA=&#10;" path="m,3r,l1748,3r,-3l,,,3xe" fillcolor="black" strokeweight="0">
                    <v:path arrowok="t" o:connecttype="custom" o:connectlocs="0,1;0,1;894,1;894,0;0,0;0,1" o:connectangles="0,0,0,0,0,0"/>
                  </v:shape>
                  <v:shape id="Freeform 185" o:spid="_x0000_s1144" style="position:absolute;left:1581;top:4033;width:2;height:17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dXr4A&#10;AADcAAAADwAAAGRycy9kb3ducmV2LnhtbESPwQrCMBBE74L/EFbwIpqqKFKNIoLYq9WLt7VZ22Kz&#10;KU3U+vdGEDwOM/OGWW1aU4knNa60rGA8ikAQZ1aXnCs4n/bDBQjnkTVWlknBmxxs1t3OCmNtX3yk&#10;Z+pzESDsYlRQeF/HUrqsIINuZGvi4N1sY9AH2eRSN/gKcFPJSRTNpcGSw0KBNe0Kyu7pwygYUPKo&#10;k110u199irNDjpdMo1L9XrtdgvDU+n/41060gulkDt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yXV6+AAAA3AAAAA8AAAAAAAAAAAAAAAAAmAIAAGRycy9kb3ducmV2&#10;LnhtbFBLBQYAAAAABAAEAPUAAACDAwAAAAA=&#10;" path="m,35r,l3,35,3,,,,,35xe" fillcolor="black" strokeweight="0">
                    <v:path arrowok="t" o:connecttype="custom" o:connectlocs="0,17;0,17;2,17;2,0;0,0;0,17" o:connectangles="0,0,0,0,0,0"/>
                  </v:shape>
                  <v:shape id="Freeform 186" o:spid="_x0000_s1145" style="position:absolute;left:2476;top:4033;width:2;height:17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4xcMA&#10;AADcAAAADwAAAGRycy9kb3ducmV2LnhtbESPzWrDMBCE74W+g9hCLyWW45ImuFZCCYT6GreX3jbW&#10;+gdbK2PJsfv2VSGQ4zAz3zDZYTG9uNLoWssK1lEMgri0uuVawffXabUD4Tyyxt4yKfglB4f940OG&#10;qbYzn+la+FoECLsUFTTeD6mUrmzIoIvsQBy8yo4GfZBjLfWIc4CbXiZx/CYNthwWGhzo2FDZFZNR&#10;8EL5NOTHuOouvsDNZ40/pUalnp+Wj3cQnhZ/D9/auVbwmmzh/0w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74xcMAAADcAAAADwAAAAAAAAAAAAAAAACYAgAAZHJzL2Rv&#10;d25yZXYueG1sUEsFBgAAAAAEAAQA9QAAAIgDAAAAAA==&#10;" path="m,35r,l3,35,3,,,,,35xe" fillcolor="black" strokeweight="0">
                    <v:path arrowok="t" o:connecttype="custom" o:connectlocs="0,17;0,17;2,17;2,0;0,0;0,17" o:connectangles="0,0,0,0,0,0"/>
                  </v:shape>
                  <v:shape id="Freeform 187" o:spid="_x0000_s1146" style="position:absolute;left:2478;top:4033;width:901;height:1;visibility:visible;mso-wrap-style:square;v-text-anchor:top" coordsize="17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imMEA&#10;AADcAAAADwAAAGRycy9kb3ducmV2LnhtbERPy4rCMBTdC/5DuII7m/pgGKpRSkEYxpWOMC4vzTUt&#10;Nje1ibb+vVkMzPJw3pvdYBvxpM7XjhXMkxQEcel0zUbB+Wc/+wThA7LGxjEpeJGH3XY82mCmXc9H&#10;ep6CETGEfYYKqhDaTEpfVmTRJ64ljtzVdRZDhJ2RusM+httGLtL0Q1qsOTZU2FJRUXk7PayCkNPl&#10;Wt4Oq/z3+2CK/jIvzL1RajoZ8jWIQEP4F/+5v7SC5SKujWfiEZ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MopjBAAAA3AAAAA8AAAAAAAAAAAAAAAAAmAIAAGRycy9kb3du&#10;cmV2LnhtbFBLBQYAAAAABAAEAPUAAACGAwAAAAA=&#10;" path="m,3r,l1763,3r,-3l,,,3xe" fillcolor="black" strokeweight="0">
                    <v:path arrowok="t" o:connecttype="custom" o:connectlocs="0,1;0,1;901,1;901,0;0,0;0,1" o:connectangles="0,0,0,0,0,0"/>
                  </v:shape>
                  <v:shape id="Freeform 188" o:spid="_x0000_s1147" style="position:absolute;left:3379;top:4033;width:2;height:17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4sAsIA&#10;AADcAAAADwAAAGRycy9kb3ducmV2LnhtbESPwW7CMBBE75X4B2uReisOtKpCikEIBcS1gQ9Y4m0c&#10;iNdRbJLw97hSpR5HM/NGs9qMthE9db52rGA+S0AQl07XXCk4n/ZvKQgfkDU2jknBgzxs1pOXFWba&#10;DfxNfREqESHsM1RgQmgzKX1pyKKfuZY4ej+usxii7CqpOxwi3DZykSSf0mLNccFgSztD5a24WwWj&#10;ufiDsef8svyoriTz9FTuUqVep+P2C0SgMfyH/9pHreB9sYTf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/iwCwgAAANwAAAAPAAAAAAAAAAAAAAAAAJgCAABkcnMvZG93&#10;bnJldi54bWxQSwUGAAAAAAQABAD1AAAAhwMAAAAA&#10;" path="m,35r,l4,35,4,,,,,35xe" fillcolor="black" strokeweight="0">
                    <v:path arrowok="t" o:connecttype="custom" o:connectlocs="0,17;0,17;2,17;2,0;0,0;0,17" o:connectangles="0,0,0,0,0,0"/>
                  </v:shape>
                  <v:shape id="Freeform 189" o:spid="_x0000_s1148" style="position:absolute;left:685;top:4050;width:2;height:431;visibility:visible;mso-wrap-style:square;v-text-anchor:top" coordsize="3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ub8IA&#10;AADcAAAADwAAAGRycy9kb3ducmV2LnhtbERPy4rCMBTdD/gP4QpuRFMVRKpRfCCIIDOjLuru0lzb&#10;YnNTmmjr35vFwCwP571YtaYUL6pdYVnBaBiBIE6tLjhTcL3sBzMQziNrLC2Tgjc5WC07XwuMtW34&#10;l15nn4kQwi5GBbn3VSylS3My6Ia2Ig7c3dYGfYB1JnWNTQg3pRxH0VQaLDg05FjRNqf0cX4aBfek&#10;SX++d/sN3ZJTmdyKY3/doFK9brueg/DU+n/xn/ugFUwmYX44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K5vwgAAANwAAAAPAAAAAAAAAAAAAAAAAJgCAABkcnMvZG93&#10;bnJldi54bWxQSwUGAAAAAAQABAD1AAAAhwMAAAAA&#10;" path="m,845r,l3,845,3,,,,,845xe" fillcolor="black" strokeweight="0">
                    <v:path arrowok="t" o:connecttype="custom" o:connectlocs="0,431;0,431;2,431;2,0;0,0;0,431" o:connectangles="0,0,0,0,0,0"/>
                  </v:shape>
                  <v:shape id="Freeform 190" o:spid="_x0000_s1149" style="position:absolute;left:1581;top:4050;width:2;height:431;visibility:visible;mso-wrap-style:square;v-text-anchor:top" coordsize="3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L9MUA&#10;AADcAAAADwAAAGRycy9kb3ducmV2LnhtbESPT4vCMBTE7wt+h/AEL7KmKoh0jeIfBBHEXd1DvT2a&#10;Z1u2eSlNtPXbG0HY4zAzv2Fmi9aU4k61KywrGA4iEMSp1QVnCn7P288pCOeRNZaWScGDHCzmnY8Z&#10;xto2/EP3k89EgLCLUUHufRVL6dKcDLqBrYiDd7W1QR9knUldYxPgppSjKJpIgwWHhRwrWueU/p1u&#10;RsE1adLv42a7oktyKJNLse8vG1Sq122XXyA8tf4//G7vtILxeAi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Av0xQAAANwAAAAPAAAAAAAAAAAAAAAAAJgCAABkcnMv&#10;ZG93bnJldi54bWxQSwUGAAAAAAQABAD1AAAAigMAAAAA&#10;" path="m,845r,l3,845,3,,,,,845xe" fillcolor="black" strokeweight="0">
                    <v:path arrowok="t" o:connecttype="custom" o:connectlocs="0,431;0,431;2,431;2,0;0,0;0,431" o:connectangles="0,0,0,0,0,0"/>
                  </v:shape>
                  <v:shape id="Freeform 191" o:spid="_x0000_s1150" style="position:absolute;left:2476;top:4050;width:2;height:431;visibility:visible;mso-wrap-style:square;v-text-anchor:top" coordsize="3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Vg8UA&#10;AADcAAAADwAAAGRycy9kb3ducmV2LnhtbESPT4vCMBTE7wt+h/AEL7KmKoh0jeIfBBHEXd1DvT2a&#10;Z1u2eSlNtPXbG0HY4zAzv2Fmi9aU4k61KywrGA4iEMSp1QVnCn7P288pCOeRNZaWScGDHCzmnY8Z&#10;xto2/EP3k89EgLCLUUHufRVL6dKcDLqBrYiDd7W1QR9knUldYxPgppSjKJpIgwWHhRwrWueU/p1u&#10;RsE1adLv42a7oktyKJNLse8vG1Sq122XXyA8tf4//G7vtILxeAS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pWDxQAAANwAAAAPAAAAAAAAAAAAAAAAAJgCAABkcnMv&#10;ZG93bnJldi54bWxQSwUGAAAAAAQABAD1AAAAigMAAAAA&#10;" path="m,845r,l3,845,3,,,,,845xe" fillcolor="black" strokeweight="0">
                    <v:path arrowok="t" o:connecttype="custom" o:connectlocs="0,431;0,431;2,431;2,0;0,0;0,431" o:connectangles="0,0,0,0,0,0"/>
                  </v:shape>
                  <v:shape id="Freeform 192" o:spid="_x0000_s1151" style="position:absolute;left:3379;top:4050;width:2;height:431;visibility:visible;mso-wrap-style:square;v-text-anchor:top" coordsize="4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T3cUA&#10;AADcAAAADwAAAGRycy9kb3ducmV2LnhtbESPQWsCMRSE7wX/Q3gFbzWxC1JWoxRB9NCD2h7q7XXz&#10;uhvcvCybrLv+eyMIHoeZ+YZZrAZXiwu1wXrWMJ0oEMSFN5ZLDT/fm7cPECEiG6w9k4YrBVgtRy8L&#10;zI3v+UCXYyxFgnDIUUMVY5NLGYqKHIaJb4iT9+9bhzHJtpSmxT7BXS3flZpJh5bTQoUNrSsqzsfO&#10;aVDdl/vt/7Zr26nddG+35+tJKa3Hr8PnHESkIT7Dj/bOaMiy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hPdxQAAANwAAAAPAAAAAAAAAAAAAAAAAJgCAABkcnMv&#10;ZG93bnJldi54bWxQSwUGAAAAAAQABAD1AAAAigMAAAAA&#10;" path="m,845r,l4,845,4,,,,,845xe" fillcolor="black" strokeweight="0">
                    <v:path arrowok="t" o:connecttype="custom" o:connectlocs="0,431;0,431;2,431;2,0;0,0;0,431" o:connectangles="0,0,0,0,0,0"/>
                  </v:shape>
                  <v:shape id="Freeform 193" o:spid="_x0000_s1152" style="position:absolute;left:2868;top:4594;width:128;height:282;visibility:visible;mso-wrap-style:square;v-text-anchor:top" coordsize="249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oE8IA&#10;AADcAAAADwAAAGRycy9kb3ducmV2LnhtbESPzarCMBSE9xd8h3AENxdN1YtINYr4A+LuVjfujs2x&#10;LTYntYla394IgsthZr5hpvPGlOJOtSssK+j3IhDEqdUFZwoO+013DMJ5ZI2lZVLwJAfzWetnirG2&#10;D/6ne+IzESDsYlSQe1/FUro0J4OuZyvi4J1tbdAHWWdS1/gIcFPKQRSNpMGCw0KOFS1zSi/JzSjg&#10;lYw217Qpd6ffhI7Ls6nWmVGq024WExCeGv8Nf9pbrWA4/IP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mgTwgAAANwAAAAPAAAAAAAAAAAAAAAAAJgCAABkcnMvZG93&#10;bnJldi54bWxQSwUGAAAAAAQABAD1AAAAhwMAAAAA&#10;" path="m,358r,l,124,124,,249,124r,428l,552,,411r134,c139,407,141,405,141,405r,-41c141,364,139,362,134,358l,358xe" fillcolor="black" strokeweight="0">
                    <v:path arrowok="t" o:connecttype="custom" o:connectlocs="0,183;0,183;0,63;64,0;128,63;128,282;0,282;0,210;69,210;72,207;72,186;69,183;0,183" o:connectangles="0,0,0,0,0,0,0,0,0,0,0,0,0"/>
                  </v:shape>
                  <v:shape id="Freeform 194" o:spid="_x0000_s1153" style="position:absolute;left:685;top:4481;width:2;height:18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V9L4A&#10;AADcAAAADwAAAGRycy9kb3ducmV2LnhtbESPwQrCMBBE74L/EFbwIpqqKFKNIoLYq9WLt7VZ22Kz&#10;KU3U+vdGEDwOM/OGWW1aU4knNa60rGA8ikAQZ1aXnCs4n/bDBQjnkTVWlknBmxxs1t3OCmNtX3yk&#10;Z+pzESDsYlRQeF/HUrqsIINuZGvi4N1sY9AH2eRSN/gKcFPJSRTNpcGSw0KBNe0Kyu7pwygYUPKo&#10;k110u199irNDjpdMo1L9XrtdgvDU+n/41060gul0Bt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5VfS+AAAA3AAAAA8AAAAAAAAAAAAAAAAAmAIAAGRycy9kb3ducmV2&#10;LnhtbFBLBQYAAAAABAAEAPUAAACDAwAAAAA=&#10;" path="m,35r,l3,35,3,,,,,35xe" fillcolor="black" strokeweight="0">
                    <v:path arrowok="t" o:connecttype="custom" o:connectlocs="0,18;0,18;2,18;2,0;0,0;0,18" o:connectangles="0,0,0,0,0,0"/>
                  </v:shape>
                  <v:shape id="Freeform 195" o:spid="_x0000_s1154" style="position:absolute;left:687;top:4481;width:894;height:2;visibility:visible;mso-wrap-style:square;v-text-anchor:top" coordsize="17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qJscA&#10;AADcAAAADwAAAGRycy9kb3ducmV2LnhtbESPQWvCQBSE74X+h+UVeqsbGxSJriKlYg+lYFT0+My+&#10;Jmmzb+PuVmN/fVcoeBxm5htmMutMI07kfG1ZQb+XgCAurK65VLBZL55GIHxA1thYJgUX8jCb3t9N&#10;MNP2zCs65aEUEcI+QwVVCG0mpS8qMuh7tiWO3qd1BkOUrpTa4TnCTSOfk2QoDdYcFyps6aWi4jv/&#10;MQry1+SwXe8/lu7Sfr0vjoM0X/3ulHp86OZjEIG6cAv/t9+0gjQdwvVMP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KKibHAAAA3AAAAA8AAAAAAAAAAAAAAAAAmAIAAGRy&#10;cy9kb3ducmV2LnhtbFBLBQYAAAAABAAEAPUAAACMAwAAAAA=&#10;" path="m,3r,l1748,3r,-3l,,,3xe" fillcolor="black" strokeweight="0">
                    <v:path arrowok="t" o:connecttype="custom" o:connectlocs="0,2;0,2;894,2;894,0;0,0;0,2" o:connectangles="0,0,0,0,0,0"/>
                  </v:shape>
                  <v:shape id="Freeform 196" o:spid="_x0000_s1155" style="position:absolute;left:1581;top:4481;width:2;height:18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uGMMA&#10;AADcAAAADwAAAGRycy9kb3ducmV2LnhtbESPT2vCQBTE7wW/w/IEL6XZaKgt0VVEkOZq2ou31+zL&#10;H8y+DdmNSb+9Kwg9DjPzG2a7n0wrbtS7xrKCZRSDIC6sbrhS8PN9evsE4TyyxtYyKfgjB/vd7GWL&#10;qbYjn+mW+0oECLsUFdTed6mUrqjJoItsRxy80vYGfZB9JXWPY4CbVq7ieC0NNhwWauzoWFNxzQej&#10;4JWyocuOcXn99Tm+f1V4KTQqtZhPhw0IT5P/Dz/bmVaQJB/wOBOO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duGMMAAADcAAAADwAAAAAAAAAAAAAAAACYAgAAZHJzL2Rv&#10;d25yZXYueG1sUEsFBgAAAAAEAAQA9QAAAIgDAAAAAA==&#10;" path="m,35r,l3,35,3,,,,,35xe" fillcolor="black" strokeweight="0">
                    <v:path arrowok="t" o:connecttype="custom" o:connectlocs="0,18;0,18;2,18;2,0;0,0;0,18" o:connectangles="0,0,0,0,0,0"/>
                  </v:shape>
                  <v:shape id="Freeform 197" o:spid="_x0000_s1156" style="position:absolute;left:2476;top:4481;width:2;height:18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6arwA&#10;AADcAAAADwAAAGRycy9kb3ducmV2LnhtbERPuwrCMBTdBf8hXMFFNFVRpBpFBLGr1cXt2tw+sLkp&#10;TdT692YQHA/nvdl1phYval1lWcF0EoEgzqyuuFBwvRzHKxDOI2usLZOCDznYbfu9DcbavvlMr9QX&#10;IoSwi1FB6X0TS+mykgy6iW2IA5fb1qAPsC2kbvEdwk0tZ1G0lAYrDg0lNnQoKXukT6NgRMmzSQ5R&#10;/rj7FBenAm+ZRqWGg26/BuGp83/xz51oBfN5WBvOhCM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ePpqvAAAANwAAAAPAAAAAAAAAAAAAAAAAJgCAABkcnMvZG93bnJldi54&#10;bWxQSwUGAAAAAAQABAD1AAAAgQMAAAAA&#10;" path="m,35r,l3,35,3,,,,,35xe" fillcolor="black" strokeweight="0">
                    <v:path arrowok="t" o:connecttype="custom" o:connectlocs="0,18;0,18;2,18;2,0;0,0;0,18" o:connectangles="0,0,0,0,0,0"/>
                  </v:shape>
                  <v:shape id="Freeform 198" o:spid="_x0000_s1157" style="position:absolute;left:2478;top:4481;width:901;height:2;visibility:visible;mso-wrap-style:square;v-text-anchor:top" coordsize="17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R3sQA&#10;AADcAAAADwAAAGRycy9kb3ducmV2LnhtbESPT4vCMBTE78J+h/CEvWnqH2S3GqUUBFlPqwvr8dE8&#10;02Lz0m2ird/eCAseh5n5DbPa9LYWN2p95VjBZJyAIC6crtgo+DluRx8gfEDWWDsmBXfysFm/DVaY&#10;atfxN90OwYgIYZ+igjKEJpXSFyVZ9GPXEEfv7FqLIcrWSN1iF+G2ltMkWUiLFceFEhvKSyouh6tV&#10;EDI6nYvLfp79fu1N3p0mufmrlXof9tkSRKA+vML/7Z1WMJt9wv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kd7EAAAA3AAAAA8AAAAAAAAAAAAAAAAAmAIAAGRycy9k&#10;b3ducmV2LnhtbFBLBQYAAAAABAAEAPUAAACJAwAAAAA=&#10;" path="m,3r,l1763,3r,-3l,,,3xe" fillcolor="black" strokeweight="0">
                    <v:path arrowok="t" o:connecttype="custom" o:connectlocs="0,2;0,2;901,2;901,0;0,0;0,2" o:connectangles="0,0,0,0,0,0"/>
                  </v:shape>
                  <v:shape id="Freeform 199" o:spid="_x0000_s1158" style="position:absolute;left:3379;top:4481;width:2;height:18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gP8AA&#10;AADcAAAADwAAAGRycy9kb3ducmV2LnhtbERP3W6CMBS+N9k7NGfJ7rTMkYWhhRjjjLdDH+BIzyiO&#10;nhLaAb69vViyyy/f/7acbSdGGnzrWMHrKgFBXDvdcqPgcv5cZiB8QNbYOSYFd/JQFk+LLebaTfxF&#10;YxUaEUPY56jAhNDnUvrakEW/cj1x5L7dYDFEODRSDzjFcNvJdZK8S4stxwaDPe0N1T/Vr1Uwm6s/&#10;Gns5XD/S5kbykJ3rfabUy/O824AINId/8Z/7pBW8pXF+PBOP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tgP8AAAADcAAAADwAAAAAAAAAAAAAAAACYAgAAZHJzL2Rvd25y&#10;ZXYueG1sUEsFBgAAAAAEAAQA9QAAAIUDAAAAAA==&#10;" path="m,35r,l4,35,4,,,,,35xe" fillcolor="black" strokeweight="0">
                    <v:path arrowok="t" o:connecttype="custom" o:connectlocs="0,18;0,18;2,18;2,0;0,0;0,18" o:connectangles="0,0,0,0,0,0"/>
                  </v:shape>
                  <v:shape id="Freeform 200" o:spid="_x0000_s1159" style="position:absolute;left:685;top:4499;width:2;height:476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yrMEA&#10;AADcAAAADwAAAGRycy9kb3ducmV2LnhtbESPQYvCMBSE7wv+h/AEb2tqXZZSjSKKoMete9jjo3m2&#10;xealJLG2/94ICx6HmfmGWW8H04qenG8sK1jMExDEpdUNVwp+L8fPDIQPyBpby6RgJA/bzeRjjbm2&#10;D/6hvgiViBD2OSqoQ+hyKX1Zk0E/tx1x9K7WGQxRukpqh48IN61Mk+RbGmw4LtTY0b6m8lbcjQKT&#10;ncfKjmnbd27M0r+hyPBQKDWbDrsViEBDeIf/2yetYPm1gN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ZcqzBAAAA3AAAAA8AAAAAAAAAAAAAAAAAmAIAAGRycy9kb3du&#10;cmV2LnhtbFBLBQYAAAAABAAEAPUAAACGAwAAAAA=&#10;" path="m,934r,l3,934,3,,,,,934xe" fillcolor="black" strokeweight="0">
                    <v:path arrowok="t" o:connecttype="custom" o:connectlocs="0,476;0,476;2,476;2,0;0,0;0,476" o:connectangles="0,0,0,0,0,0"/>
                  </v:shape>
                  <v:shape id="Freeform 201" o:spid="_x0000_s1160" style="position:absolute;left:685;top:4975;width:2;height: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9xcQA&#10;AADcAAAADwAAAGRycy9kb3ducmV2LnhtbESPT0sDMRTE7wW/Q3iCN5u1FdG1aRFB6sVD/6j19tg8&#10;k6WblyUvtuu3bwShx2FmfsPMFkPo1IGStJEN3IwrUMRNtC07A9vNy/U9KMnIFrvIZOCXBBbzi9EM&#10;axuPvKLDOjtVICw1GvA597XW0ngKKOPYExfvO6aAucjktE14LPDQ6UlV3emALZcFjz09e2r2659g&#10;4P1j97VfpjcJlpwfHpzs/KcYc3U5PD2CyjTkc/i//WoNTG8n8HemHAE9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vcXEAAAA3AAAAA8AAAAAAAAAAAAAAAAAmAIAAGRycy9k&#10;b3ducmV2LnhtbFBLBQYAAAAABAAEAPUAAACJAwAAAAA=&#10;" path="m,3r,l3,3,3,,,,,3xe" fillcolor="black" strokeweight="0">
                    <v:path arrowok="t" o:connecttype="custom" o:connectlocs="0,2;0,2;2,2;2,0;0,0;0,2" o:connectangles="0,0,0,0,0,0"/>
                  </v:shape>
                  <v:shape id="Freeform 202" o:spid="_x0000_s1161" style="position:absolute;left:685;top:4975;width:2;height: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YXsQA&#10;AADcAAAADwAAAGRycy9kb3ducmV2LnhtbESPT0sDMRTE74LfITzBm83aFtG1aZFCaS89WP/V22Pz&#10;TJZuXpa82G6/vREEj8PM/IaZLYbQqSMlaSMbuB1VoIibaFt2Bl5fVjf3oCQjW+wik4EzCSzmlxcz&#10;rG088TMdd9mpAmGp0YDPua+1lsZTQBnFnrh4XzEFzEUmp23CU4GHTo+r6k4HbLkseOxp6ak57L6D&#10;gbf3/edhnbYSLDk/PDjZ+w8x5vpqeHoElWnI/+G/9sYamEwn8HumHA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NGF7EAAAA3AAAAA8AAAAAAAAAAAAAAAAAmAIAAGRycy9k&#10;b3ducmV2LnhtbFBLBQYAAAAABAAEAPUAAACJAwAAAAA=&#10;" path="m,3r,l3,3,3,,,,,3xe" fillcolor="black" strokeweight="0">
                    <v:path arrowok="t" o:connecttype="custom" o:connectlocs="0,2;0,2;2,2;2,0;0,0;0,2" o:connectangles="0,0,0,0,0,0"/>
                  </v:shape>
                  <v:shape id="Freeform 203" o:spid="_x0000_s1162" style="position:absolute;left:687;top:4975;width:894;height:2;visibility:visible;mso-wrap-style:square;v-text-anchor:top" coordsize="17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it8gA&#10;AADcAAAADwAAAGRycy9kb3ducmV2LnhtbESPT2sCMRTE7wW/Q3iCt5qt/5DVKKUo9lAKrpX2+Ny8&#10;7m67edkmqa799EYQehxm5jfMfNmaWhzJ+cqygod+AoI4t7riQsHbbn0/BeEDssbaMik4k4flonM3&#10;x1TbE2/pmIVCRAj7FBWUITSplD4vyaDv24Y4ep/WGQxRukJqh6cIN7UcJMlEGqw4LpTY0FNJ+Xf2&#10;axRkq+Sw3328bty5+XpZ/4yH2fbvXalet32cgQjUhv/wrf2sFQxHI7iei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UmK3yAAAANwAAAAPAAAAAAAAAAAAAAAAAJgCAABk&#10;cnMvZG93bnJldi54bWxQSwUGAAAAAAQABAD1AAAAjQMAAAAA&#10;" path="m,3r,l1748,3r,-3l,,,3xe" fillcolor="black" strokeweight="0">
                    <v:path arrowok="t" o:connecttype="custom" o:connectlocs="0,2;0,2;894,2;894,0;0,0;0,2" o:connectangles="0,0,0,0,0,0"/>
                  </v:shape>
                  <v:shape id="Freeform 204" o:spid="_x0000_s1163" style="position:absolute;left:1581;top:4499;width:2;height:476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0r8MA&#10;AADcAAAADwAAAGRycy9kb3ducmV2LnhtbESPwWrDMBBE74H+g9hCbokcJynGtRxKS6A5xu2hx8Xa&#10;2ibWykiqY/99VAjkOMzMG6Y4TKYXIznfWVawWScgiGurO24UfH8dVxkIH5A19pZJwUweDuXTosBc&#10;2yufaaxCIyKEfY4K2hCGXEpft2TQr+1AHL1f6wyGKF0jtcNrhJtepknyIg12HBdaHOi9pfpS/RkF&#10;JjvNjZ3TfhzcnKU/U5XhR6XU8nl6ewURaAqP8L39qRVsd3v4PxOP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J0r8MAAADcAAAADwAAAAAAAAAAAAAAAACYAgAAZHJzL2Rv&#10;d25yZXYueG1sUEsFBgAAAAAEAAQA9QAAAIgDAAAAAA==&#10;" path="m,934r,l3,934,3,,,,,934xe" fillcolor="black" strokeweight="0">
                    <v:path arrowok="t" o:connecttype="custom" o:connectlocs="0,476;0,476;2,476;2,0;0,0;0,476" o:connectangles="0,0,0,0,0,0"/>
                  </v:shape>
                </v:group>
                <v:shape id="Freeform 206" o:spid="_x0000_s1164" style="position:absolute;left:10039;top:31591;width:13;height:1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7xsQA&#10;AADcAAAADwAAAGRycy9kb3ducmV2LnhtbESPQUsDMRSE74L/ITyhN5vVStG1aRGh1IsH26r19tg8&#10;k6WblyUvttt/3wiCx2FmvmFmiyF06kBJ2sgGbsYVKOIm2padge1meX0PSjKyxS4yGTiRwGJ+eTHD&#10;2sYjv9FhnZ0qEJYaDfic+1praTwFlHHsiYv3HVPAXGRy2iY8Fnjo9G1VTXXAlsuCx56ePTX79U8w&#10;8P6x+9qv0qsES84PD052/lOMGV0NT4+gMg35P/zXfrEGJndT+D1TjoCen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6u8bEAAAA3AAAAA8AAAAAAAAAAAAAAAAAmAIAAGRycy9k&#10;b3ducmV2LnhtbFBLBQYAAAAABAAEAPUAAACJAwAAAAA=&#10;" path="m,3r,l3,3,3,,,,,3xe" fillcolor="black" strokeweight="0">
                  <v:path arrowok="t" o:connecttype="custom" o:connectlocs="0,1270;0,1270;1270,1270;1270,0;0,0;0,1270" o:connectangles="0,0,0,0,0,0"/>
                </v:shape>
                <v:shape id="Freeform 207" o:spid="_x0000_s1165" style="position:absolute;left:10039;top:31591;width:13;height:1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eXcUA&#10;AADcAAAADwAAAGRycy9kb3ducmV2LnhtbESPzUsDMRTE74L/Q3hCbzbrB2q3TYsIopcerF/t7bF5&#10;TZZuXpa8tF3/+0YQPA4z8xtmthhCpw6UpI1s4GpcgSJuom3ZGfh4f758ACUZ2WIXmQz8kMBifn42&#10;w9rGI7/RYZWdKhCWGg34nPtaa2k8BZRx7ImLt40pYC4yOW0THgs8dPq6qu50wJbLgseenjw1u9U+&#10;GPj8Wm92L2kpwZLzw8TJ2n+LMaOL4XEKKtOQ/8N/7Vdr4Ob2Hn7PlCOg5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h5dxQAAANwAAAAPAAAAAAAAAAAAAAAAAJgCAABkcnMv&#10;ZG93bnJldi54bWxQSwUGAAAAAAQABAD1AAAAigMAAAAA&#10;" path="m,3r,l3,3,3,,,,,3xe" fillcolor="black" strokeweight="0">
                  <v:path arrowok="t" o:connecttype="custom" o:connectlocs="0,1270;0,1270;1270,1270;1270,0;0,0;0,1270" o:connectangles="0,0,0,0,0,0"/>
                </v:shape>
                <v:shape id="Freeform 208" o:spid="_x0000_s1166" style="position:absolute;left:15722;top:28568;width:13;height:3023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bMb4A&#10;AADcAAAADwAAAGRycy9kb3ducmV2LnhtbERPTYvCMBC9C/6HMII3Ta0ipRpFXAT3aN3DHodmbIvN&#10;pCTZ2v77zUHw+Hjf++NgWtGT841lBatlAoK4tLrhSsHP/bLIQPiArLG1TApG8nA8TCd7zLV98Y36&#10;IlQihrDPUUEdQpdL6cuaDPql7Ygj97DOYIjQVVI7fMVw08o0SbbSYMOxocaOzjWVz+LPKDDZ91jZ&#10;MW37zo1Z+jsUGX4VSs1nw2kHItAQPuK3+6oVrDdxbTwTj4A8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j2zG+AAAA3AAAAA8AAAAAAAAAAAAAAAAAmAIAAGRycy9kb3ducmV2&#10;LnhtbFBLBQYAAAAABAAEAPUAAACDAwAAAAA=&#10;" path="m,934r,l3,934,3,,,,,934xe" fillcolor="black" strokeweight="0">
                  <v:path arrowok="t" o:connecttype="custom" o:connectlocs="0,302260;0,302260;1270,302260;1270,0;0,0;0,302260" o:connectangles="0,0,0,0,0,0"/>
                </v:shape>
                <v:shape id="Freeform 209" o:spid="_x0000_s1167" style="position:absolute;left:15722;top:31591;width:13;height:1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vtMQA&#10;AADcAAAADwAAAGRycy9kb3ducmV2LnhtbESPT0sDMRTE74LfITyhN5u1itht0yJC0YsHq/bP7bF5&#10;Jks3L0te2q7f3giCx2FmfsPMl0Po1ImStJEN3IwrUMRNtC07Ax/vq+sHUJKRLXaRycA3CSwXlxdz&#10;rG088xud1tmpAmGp0YDPua+1lsZTQBnHnrh4XzEFzEUmp23Cc4GHTk+q6l4HbLkseOzpyVNzWB+D&#10;gc/Nbn94Tq8SLDk/TJ3s/FaMGV0NjzNQmYb8H/5rv1gDt3dT+D1TjoB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lL7TEAAAA3AAAAA8AAAAAAAAAAAAAAAAAmAIAAGRycy9k&#10;b3ducmV2LnhtbFBLBQYAAAAABAAEAPUAAACJAwAAAAA=&#10;" path="m,3r,l3,3,3,,,,,3xe" fillcolor="black" strokeweight="0">
                  <v:path arrowok="t" o:connecttype="custom" o:connectlocs="0,1270;0,1270;1270,1270;1270,0;0,0;0,1270" o:connectangles="0,0,0,0,0,0"/>
                </v:shape>
                <v:shape id="Freeform 210" o:spid="_x0000_s1168" style="position:absolute;left:15722;top:31591;width:13;height:1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Q9MEA&#10;AADcAAAADwAAAGRycy9kb3ducmV2LnhtbERPS0sDMRC+C/6HMII3m7Wi2G3TIgXRi4dW7eM2bKbJ&#10;0s1kycR2/ffmUPD48b1niyF06kRJ2sgG7kcVKOIm2padga/P17tnUJKRLXaRycAvCSzm11czrG08&#10;84pO6+xUCWGp0YDPua+1lsZTQBnFnrhwh5gC5gKT0zbhuYSHTo+r6kkHbLk0eOxp6ak5rn+Cge/N&#10;bn98Sx8SLDk/TJzs/FaMub0ZXqagMg35X3xxv1sDD49lfjlTjoC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GEPTBAAAA3AAAAA8AAAAAAAAAAAAAAAAAmAIAAGRycy9kb3du&#10;cmV2LnhtbFBLBQYAAAAABAAEAPUAAACGAwAAAAA=&#10;" path="m,3r,l3,3,3,,,,,3xe" fillcolor="black" strokeweight="0">
                  <v:path arrowok="t" o:connecttype="custom" o:connectlocs="0,1270;0,1270;1270,1270;1270,0;0,0;0,1270" o:connectangles="0,0,0,0,0,0"/>
                </v:shape>
                <v:shape id="Freeform 211" o:spid="_x0000_s1169" style="position:absolute;left:15735;top:31591;width:5721;height:12;visibility:visible;mso-wrap-style:square;v-text-anchor:top" coordsize="17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4eMQA&#10;AADcAAAADwAAAGRycy9kb3ducmV2LnhtbESPQWvCQBSE7wX/w/KE3uomakWiq4SAIPVUW9DjI/vc&#10;BLNvY3Y16b/vCoUeh5n5hllvB9uIB3W+dqwgnSQgiEunazYKvr92b0sQPiBrbByTgh/ysN2MXtaY&#10;adfzJz2OwYgIYZ+hgiqENpPSlxVZ9BPXEkfv4jqLIcrOSN1hH+G2kdMkWUiLNceFClsqKiqvx7tV&#10;EHI6X8rrYZ6fPg6m6M9pYW6NUq/jIV+BCDSE//Bfe68VzN5TeJ6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weHjEAAAA3AAAAA8AAAAAAAAAAAAAAAAAmAIAAGRycy9k&#10;b3ducmV2LnhtbFBLBQYAAAAABAAEAPUAAACJAwAAAAA=&#10;" path="m,3r,l1763,3r,-3l,,,3xe" fillcolor="black" strokeweight="0">
                  <v:path arrowok="t" o:connecttype="custom" o:connectlocs="0,1270;0,1270;572135,1270;572135,0;0,0;0,1270" o:connectangles="0,0,0,0,0,0"/>
                </v:shape>
                <v:shape id="Freeform 212" o:spid="_x0000_s1170" style="position:absolute;left:21456;top:28568;width:13;height:3023;visibility:visible;mso-wrap-style:square;v-text-anchor:top" coordsize="4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xoMQA&#10;AADcAAAADwAAAGRycy9kb3ducmV2LnhtbESP0WoCMRRE3wX/IVzBt5pVaamrUURQFBVa6wdcNreb&#10;pZubJYm69utNoeDjMDNnmNmitbW4kg+VYwXDQQaCuHC64lLB+Wv98g4iRGSNtWNScKcAi3m3M8Nc&#10;uxt/0vUUS5EgHHJUYGJscilDYchiGLiGOHnfzluMSfpSao+3BLe1HGXZm7RYcVow2NDKUPFzulgF&#10;VX2wv347/Jjs9WVsNm5y2K2PSvV77XIKIlIbn+H/9lYrGL+O4O9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d8aDEAAAA3AAAAA8AAAAAAAAAAAAAAAAAmAIAAGRycy9k&#10;b3ducmV2LnhtbFBLBQYAAAAABAAEAPUAAACJAwAAAAA=&#10;" path="m,934r,l4,934,4,,,,,934xe" fillcolor="black" strokeweight="0">
                  <v:path arrowok="t" o:connecttype="custom" o:connectlocs="0,302260;0,302260;1270,302260;1270,0;0,0;0,302260" o:connectangles="0,0,0,0,0,0"/>
                </v:shape>
                <v:shape id="Freeform 213" o:spid="_x0000_s1171" style="position:absolute;left:21456;top:31591;width:13;height:12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xRsMA&#10;AADcAAAADwAAAGRycy9kb3ducmV2LnhtbESP3WoCMRSE7wu+QziCdzVrlxZdjSKCoPVC/HmAw+a4&#10;WdycLEm6rm9vCoVeDvPNDLNY9bYRHflQO1YwGWcgiEuna64UXC/b9ymIEJE1No5JwZMCrJaDtwUW&#10;2j34RN05ViKVcChQgYmxLaQMpSGLYexa4uTdnLcYk/SV1B4fqdw28iPLvqTFmtOCwZY2hsr7+ccq&#10;OObr/eGQzWadTeS3r48GJzelRsN+PQcRqY//8F96pxXknzn8nk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xRsMAAADcAAAADwAAAAAAAAAAAAAAAACYAgAAZHJzL2Rv&#10;d25yZXYueG1sUEsFBgAAAAAEAAQA9QAAAIgDAAAAAA==&#10;" path="m,3r,l4,3,4,,,,,3xe" fillcolor="black" strokeweight="0">
                  <v:path arrowok="t" o:connecttype="custom" o:connectlocs="0,1270;0,1270;1270,1270;1270,0;0,0;0,1270" o:connectangles="0,0,0,0,0,0"/>
                </v:shape>
                <v:shape id="Freeform 214" o:spid="_x0000_s1172" style="position:absolute;left:21456;top:31591;width:13;height:12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pMsMA&#10;AADcAAAADwAAAGRycy9kb3ducmV2LnhtbESPUWvCMBSF3wX/Q7gD3zStbkO7RhFBcPNBpvsBl+ba&#10;lDU3JYm1/vtlMNjj4XznHE65GWwrevKhcawgn2UgiCunG64VfF320yWIEJE1to5JwYMCbNbjUYmF&#10;dnf+pP4ca5FKOBSowMTYFVKGypDFMHMdcfKuzluMSfpaao/3VG5bOc+yV2mx4bRgsKOdoer7fLMK&#10;Tovt+/GYrVa9TeSHb04G86tSk6dh+wYi0hD/4b/0QStYvDz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8pMsMAAADcAAAADwAAAAAAAAAAAAAAAACYAgAAZHJzL2Rv&#10;d25yZXYueG1sUEsFBgAAAAAEAAQA9QAAAIgDAAAAAA==&#10;" path="m,3r,l4,3,4,,,,,3xe" fillcolor="black" strokeweight="0">
                  <v:path arrowok="t" o:connecttype="custom" o:connectlocs="0,1270;0,1270;1270,1270;1270,0;0,0;0,1270" o:connectangles="0,0,0,0,0,0"/>
                </v:shape>
                <v:shape id="Freeform 215" o:spid="_x0000_s1173" style="position:absolute;left:17868;top:11277;width:1442;height:1473;visibility:visible;mso-wrap-style:square;v-text-anchor:top" coordsize="445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6VsYA&#10;AADcAAAADwAAAGRycy9kb3ducmV2LnhtbESPQWvCQBSE70L/w/IKvTUbLRaJrkEMQikUaSwUb6/Z&#10;1ySafRuz2xj/vVsQPA4z8w2zSAfTiJ46V1tWMI5iEMSF1TWXCr52m+cZCOeRNTaWScGFHKTLh9EC&#10;E23P/El97ksRIOwSVFB53yZSuqIigy6yLXHwfm1n0AfZlVJ3eA5w08hJHL9KgzWHhQpbWldUHPM/&#10;o+C9zD72WV5vT05vv+NC98PPoVfq6XFYzUF4Gvw9fGu/aQUv0yn8nw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46VsYAAADcAAAADwAAAAAAAAAAAAAAAACYAgAAZHJz&#10;L2Rvd25yZXYueG1sUEsFBgAAAAAEAAQA9QAAAIsDAAAAAA==&#10;" path="m,454r,l445,454,445,,,,,454xe" strokeweight="0">
                  <v:path arrowok="t" o:connecttype="custom" o:connectlocs="0,147320;0,147320;144145,147320;144145,0;0,0;0,147320" o:connectangles="0,0,0,0,0,0"/>
                </v:shape>
                <v:shape id="Picture 216" o:spid="_x0000_s1174" type="#_x0000_t75" style="position:absolute;left:17868;top:11277;width:1442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6gTGAAAA3AAAAA8AAABkcnMvZG93bnJldi54bWxEj09rAjEUxO+FfofwCt662bYoZWsU+0cU&#10;hYK2hx4fm9dNcPOyJFldv70RCj0OM/MbZjofXCuOFKL1rOChKEEQ115bbhR8fy3vn0HEhKyx9UwK&#10;zhRhPru9mWKl/Yl3dNynRmQIxwoVmJS6SspYG3IYC98RZ+/XB4cpy9BIHfCU4a6Vj2U5kQ4t5wWD&#10;Hb0Zqg/73imQr/0ivK+XK7PZjQ/bz8b2Hz9WqdHdsHgBkWhI/+G/9loreBpP4HomHwE5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HqBMYAAADcAAAADwAAAAAAAAAAAAAA&#10;AACfAgAAZHJzL2Rvd25yZXYueG1sUEsFBgAAAAAEAAQA9wAAAJIDAAAAAA==&#10;">
                  <v:imagedata r:id="rId23" o:title=""/>
                </v:shape>
                <v:shape id="Freeform 217" o:spid="_x0000_s1175" style="position:absolute;left:6559;top:8070;width:1270;height:2445;visibility:visible;mso-wrap-style:square;v-text-anchor:top" coordsize="39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4kccA&#10;AADcAAAADwAAAGRycy9kb3ducmV2LnhtbESPT2vCQBTE7wW/w/IK3urGilWiq7RK/xzqwbSIx0f2&#10;NYnNvg3Zp4nfvlso9DjMzG+Y5bp3tbpQGyrPBsajBBRx7m3FhYHPj+e7OaggyBZrz2TgSgHWq8HN&#10;ElPrO97TJZNCRQiHFA2UIk2qdchLchhGviGO3pdvHUqUbaFti12Eu1rfJ8mDdlhxXCixoU1J+Xd2&#10;dgbO053I++tu+/Sy747ZdewOyelgzPC2f1yAEurlP/zXfrMGJtMZ/J6JR0C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eJHHAAAA3AAAAA8AAAAAAAAAAAAAAAAAmAIAAGRy&#10;cy9kb3ducmV2LnhtbFBLBQYAAAAABAAEAPUAAACMAwAAAAA=&#10;" path="m,756r,l392,756,392,,,,,756xe" strokeweight="0">
                  <v:path arrowok="t" o:connecttype="custom" o:connectlocs="0,244475;0,244475;127000,244475;127000,0;0,0;0,244475" o:connectangles="0,0,0,0,0,0"/>
                </v:shape>
                <v:shape id="Picture 218" o:spid="_x0000_s1176" type="#_x0000_t75" style="position:absolute;left:6559;top:8070;width:1270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ITbTEAAAA3AAAAA8AAABkcnMvZG93bnJldi54bWxET8tqwkAU3Rf6D8MtuKsTX21JHUWCpSIK&#10;re2mu9vMNQlm7oSZMUa/3lkILg/nPZ13phYtOV9ZVjDoJyCIc6srLhT8/nw8v4HwAVljbZkUnMnD&#10;fPb4MMVU2xN/U7sLhYgh7FNUUIbQpFL6vCSDvm8b4sjtrTMYInSF1A5PMdzUcpgkL9JgxbGhxIay&#10;kvLD7mgUTNrxOs8cJ+Ps82uz3f79H5eXV6V6T93iHUSgLtzFN/dKKxhN4tp4Jh4B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ITbTEAAAA3AAAAA8AAAAAAAAAAAAAAAAA&#10;nwIAAGRycy9kb3ducmV2LnhtbFBLBQYAAAAABAAEAPcAAACQAwAAAAA=&#10;">
                  <v:imagedata r:id="rId24" o:title=""/>
                </v:shape>
                <v:shape id="Freeform 219" o:spid="_x0000_s1177" style="position:absolute;left:17551;top:8070;width:1835;height:2445;visibility:visible;mso-wrap-style:square;v-text-anchor:top" coordsize="56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Q4S8cA&#10;AADcAAAADwAAAGRycy9kb3ducmV2LnhtbESPS2/CMBCE75X4D9YicSsO0PAIGFTRVu2xPITEbRUv&#10;cUS8TmND0n9fV6rU42hmvtGsNp2txJ0aXzpWMBomIIhzp0suFBwPb49zED4ga6wck4Jv8rBZ9x5W&#10;mGnX8o7u+1CICGGfoQITQp1J6XNDFv3Q1cTRu7jGYoiyKaRusI1wW8lxkkylxZLjgsGatoby6/5m&#10;FXzN3l9u6ee2budpSM+n3dE8jV6VGvS75yWIQF34D/+1P7SCSbqA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EOEvHAAAA3AAAAA8AAAAAAAAAAAAAAAAAmAIAAGRy&#10;cy9kb3ducmV2LnhtbFBLBQYAAAAABAAEAPUAAACMAwAAAAA=&#10;" path="m,756r,l566,756,566,,,,,756xe" strokeweight="0">
                  <v:path arrowok="t" o:connecttype="custom" o:connectlocs="0,244475;0,244475;183515,244475;183515,0;0,0;0,244475" o:connectangles="0,0,0,0,0,0"/>
                </v:shape>
                <v:shape id="Picture 220" o:spid="_x0000_s1178" type="#_x0000_t75" style="position:absolute;left:17551;top:8070;width:1835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H6zPBAAAA3AAAAA8AAABkcnMvZG93bnJldi54bWxET89rwjAUvg/8H8ITvM1UhTKqUaQgOBHG&#10;dIcdH80zrTYvNclq/e+Xw2DHj+/3ajPYVvTkQ+NYwWyagSCunG7YKPg6717fQISIrLF1TAqeFGCz&#10;Hr2ssNDuwZ/Un6IRKYRDgQrqGLtCylDVZDFMXUecuIvzFmOC3kjt8ZHCbSvnWZZLiw2nhho7Kmuq&#10;bqcfq+D9+54fjov+HD6arJTl3fjd1Sg1GQ/bJYhIQ/wX/7n3WsEiT/PTmXQE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H6zPBAAAA3AAAAA8AAAAAAAAAAAAAAAAAnwIA&#10;AGRycy9kb3ducmV2LnhtbFBLBQYAAAAABAAEAPcAAACNAwAAAAA=&#10;">
                  <v:imagedata r:id="rId25" o:title=""/>
                </v:shape>
                <v:shape id="Freeform 221" o:spid="_x0000_s1179" style="position:absolute;left:18040;top:16833;width:1117;height:2445;visibility:visible;mso-wrap-style:square;v-text-anchor:top" coordsize="343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Yw8QA&#10;AADcAAAADwAAAGRycy9kb3ducmV2LnhtbESPQYvCMBSE78L+h/AW9qapClWqUVxl0YMXdQ97fDTP&#10;tm7zUpKo1V9vBMHjMDPfMNN5a2pxIecrywr6vQQEcW51xYWC38NPdwzCB2SNtWVScCMP89lHZ4qZ&#10;tlfe0WUfChEh7DNUUIbQZFL6vCSDvmcb4ugdrTMYonSF1A6vEW5qOUiSVBqsOC6U2NCypPx/fzYK&#10;mmJ02uap4e90EW5u+Hdfb48rpb4+28UERKA2vMOv9kYrGKZ9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WMPEAAAA3AAAAA8AAAAAAAAAAAAAAAAAmAIAAGRycy9k&#10;b3ducmV2LnhtbFBLBQYAAAAABAAEAPUAAACJAwAAAAA=&#10;" path="m,755r,l343,755,343,,,,,755xe" strokeweight="0">
                  <v:path arrowok="t" o:connecttype="custom" o:connectlocs="0,244475;0,244475;111760,244475;111760,0;0,0;0,244475" o:connectangles="0,0,0,0,0,0"/>
                </v:shape>
                <v:shape id="Picture 222" o:spid="_x0000_s1180" type="#_x0000_t75" style="position:absolute;left:18040;top:16833;width:1117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4b7DAAAA3AAAAA8AAABkcnMvZG93bnJldi54bWxEj0+LwjAUxO+C3yG8BW+aWEGXrlEW/4CH&#10;PWh174/mbVttXkoTtX77jSB4HGbmN8x82dla3Kj1lWMN45ECQZw7U3Gh4XTcDj9B+IBssHZMGh7k&#10;Ybno9+aYGnfnA92yUIgIYZ+ihjKEJpXS5yVZ9CPXEEfvz7UWQ5RtIU2L9wi3tUyUmkqLFceFEhta&#10;lZRfsqvVsPkd79XpMVMok2p/PnRr++PWWg8+uu8vEIG68A6/2jujYTJN4H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ThvsMAAADcAAAADwAAAAAAAAAAAAAAAACf&#10;AgAAZHJzL2Rvd25yZXYueG1sUEsFBgAAAAAEAAQA9wAAAI8DAAAAAA==&#10;">
                  <v:imagedata r:id="rId26" o:title=""/>
                </v:shape>
                <v:shape id="Freeform 223" o:spid="_x0000_s1181" style="position:absolute;left:17672;top:22891;width:1879;height:2445;visibility:visible;mso-wrap-style:square;v-text-anchor:top" coordsize="578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oS8YA&#10;AADcAAAADwAAAGRycy9kb3ducmV2LnhtbESPzWrDMBCE74G+g9hCb4nsGEJwI5s2SUkhp/wQ2tti&#10;bW1ja2Us1XbfvioUchxm5htmk0+mFQP1rrasIF5EIIgLq2suFVwvb/M1COeRNbaWScEPOcizh9kG&#10;U21HPtFw9qUIEHYpKqi871IpXVGRQbewHXHwvmxv0AfZl1L3OAa4aeUyilbSYM1hocKOthUVzfnb&#10;KBi2l/1HY9vX41F/Rrv4duC9Oyj19Di9PIPwNPl7+L/9rhUkqwT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yoS8YAAADcAAAADwAAAAAAAAAAAAAAAACYAgAAZHJz&#10;L2Rvd25yZXYueG1sUEsFBgAAAAAEAAQA9QAAAIsDAAAAAA==&#10;" path="m,755r,l578,755,578,,,,,755xe" strokeweight="0">
                  <v:path arrowok="t" o:connecttype="custom" o:connectlocs="0,244475;0,244475;187960,244475;187960,0;0,0;0,244475" o:connectangles="0,0,0,0,0,0"/>
                </v:shape>
                <v:shape id="Picture 224" o:spid="_x0000_s1182" type="#_x0000_t75" style="position:absolute;left:17672;top:22891;width:1879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ZVGjGAAAA3AAAAA8AAABkcnMvZG93bnJldi54bWxEj0tvwjAQhO+V+h+srcStOOURaIpBgIRa&#10;ql54iPMq3iYR8TrYBtJ/j5EqcRzNzDeayaw1tbiQ85VlBW/dBARxbnXFhYL9bvU6BuEDssbaMin4&#10;Iw+z6fPTBDNtr7yhyzYUIkLYZ6igDKHJpPR5SQZ91zbE0fu1zmCI0hVSO7xGuKllL0lSabDiuFBi&#10;Q8uS8uP2bBS0YYjD4vA+d2m9/NGf36f1aHFSqvPSzj9ABGrDI/zf/tIK+ukA7mfiEZ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lUaMYAAADcAAAADwAAAAAAAAAAAAAA&#10;AACfAgAAZHJzL2Rvd25yZXYueG1sUEsFBgAAAAAEAAQA9wAAAJIDAAAAAA==&#10;">
                  <v:imagedata r:id="rId27" o:title=""/>
                </v:shape>
                <v:shape id="Freeform 225" o:spid="_x0000_s1183" style="position:absolute;left:6407;top:25723;width:1594;height:2445;visibility:visible;mso-wrap-style:square;v-text-anchor:top" coordsize="491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6ZcUA&#10;AADcAAAADwAAAGRycy9kb3ducmV2LnhtbESP3WoCMRSE7wt9h3AK3hTNVnGR1ShtqeiF4F8f4HRz&#10;zK7dnCybqOvbG0HwcpiZb5jJrLWVOFPjS8cKPnoJCOLc6ZKNgt/9vDsC4QOyxsoxKbiSh9n09WWC&#10;mXYX3tJ5F4yIEPYZKihCqDMpfV6QRd9zNXH0Dq6xGKJsjNQNXiLcVrKfJKm0WHJcKLCm74Ly/93J&#10;KtgsjNwko58/9LR6nx/Ndn2ovpTqvLWfYxCB2vAMP9pLrWCQDuF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/plxQAAANwAAAAPAAAAAAAAAAAAAAAAAJgCAABkcnMv&#10;ZG93bnJldi54bWxQSwUGAAAAAAQABAD1AAAAigMAAAAA&#10;" path="m,756r,l491,756,491,,,,,756xe" strokeweight="0">
                  <v:path arrowok="t" o:connecttype="custom" o:connectlocs="0,244475;0,244475;159385,244475;159385,0;0,0;0,244475" o:connectangles="0,0,0,0,0,0"/>
                </v:shape>
                <v:shape id="Picture 226" o:spid="_x0000_s1184" type="#_x0000_t75" style="position:absolute;left:6407;top:25723;width:1594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SLXFAAAA3AAAAA8AAABkcnMvZG93bnJldi54bWxEj1trwkAUhN+F/oflFPoiutFitKmrFEVR&#10;+uSFPh+yJxfMng3ZrYn99a4g9HGYmW+Y+bIzlbhS40rLCkbDCARxanXJuYLzaTOYgXAeWWNlmRTc&#10;yMFy8dKbY6Jtywe6Hn0uAoRdggoK7+tESpcWZNANbU0cvMw2Bn2QTS51g22Am0qOoyiWBksOCwXW&#10;tCoovRx/jQKzHk23l+9+u7/90GS/+8jsH2ZKvb12X58gPHX+P/xs77SC9ziGx5lw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LUi1xQAAANwAAAAPAAAAAAAAAAAAAAAA&#10;AJ8CAABkcnMvZG93bnJldi54bWxQSwUGAAAAAAQABAD3AAAAkQMAAAAA&#10;">
                  <v:imagedata r:id="rId28" o:title=""/>
                </v:shape>
                <v:shape id="Freeform 227" o:spid="_x0000_s1185" style="position:absolute;left:18059;top:25787;width:1289;height:2445;visibility:visible;mso-wrap-style:square;v-text-anchor:top" coordsize="396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XOMYA&#10;AADcAAAADwAAAGRycy9kb3ducmV2LnhtbESPQWsCMRSE7wX/Q3iCl1KzWtCyGmWRFrT0ULXQ63Pz&#10;3CxuXpYkrtv++qZQ6HGYmW+Y5bq3jejIh9qxgsk4A0FcOl1zpeDj+PLwBCJEZI2NY1LwRQHWq8Hd&#10;EnPtbryn7hArkSAcclRgYmxzKUNpyGIYu5Y4eWfnLcYkfSW1x1uC20ZOs2wmLdacFgy2tDFUXg5X&#10;q8B/FlMqn1/v3w1+T3ZFd+oub3OlRsO+WICI1Mf/8F97qxU8zub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WXOMYAAADcAAAADwAAAAAAAAAAAAAAAACYAgAAZHJz&#10;L2Rvd25yZXYueG1sUEsFBgAAAAAEAAQA9QAAAIsDAAAAAA==&#10;" path="m,755r,l396,755,396,,,,,755xe" strokeweight="0">
                  <v:path arrowok="t" o:connecttype="custom" o:connectlocs="0,244475;0,244475;128905,244475;128905,0;0,0;0,244475" o:connectangles="0,0,0,0,0,0"/>
                </v:shape>
                <v:shape id="Picture 228" o:spid="_x0000_s1186" type="#_x0000_t75" style="position:absolute;left:18059;top:25787;width:1289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0Q+7CAAAA3AAAAA8AAABkcnMvZG93bnJldi54bWxET91qwjAUvh/4DuEI3s1UhTKrUUQRpheb&#10;Vh/g0BzbYnNSm8zGt18uBrv8+P6X62Aa8aTO1ZYVTMYJCOLC6ppLBdfL/v0DhPPIGhvLpOBFDtar&#10;wdsSM217PtMz96WIIewyVFB532ZSuqIig25sW+LI3Wxn0EfYlVJ32Mdw08hpkqTSYM2xocKWthUV&#10;9/zHKNiFeb+dng5m9vi21/D1OF7uearUaBg2CxCegv8X/7k/tYJZGtfGM/EI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tEPuwgAAANwAAAAPAAAAAAAAAAAAAAAAAJ8C&#10;AABkcnMvZG93bnJldi54bWxQSwUGAAAAAAQABAD3AAAAjgMAAAAA&#10;">
                  <v:imagedata r:id="rId29" o:title=""/>
                </v:shape>
                <v:shape id="Freeform 229" o:spid="_x0000_s1187" style="position:absolute;left:6248;top:28746;width:1911;height:2445;visibility:visible;mso-wrap-style:square;v-text-anchor:top" coordsize="589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tV8IA&#10;AADcAAAADwAAAGRycy9kb3ducmV2LnhtbESP3YrCMBSE7wXfIRzBO01XUbRrFBFF8UL82Qc4NGeb&#10;YnNSmqj17Y0geDnMzDfMbNHYUtyp9oVjBT/9BARx5nTBuYK/y6Y3AeEDssbSMSl4kofFvN2aYard&#10;g090P4dcRAj7FBWYEKpUSp8Zsuj7riKO3r+rLYYo61zqGh8Rbks5SJKxtFhwXDBY0cpQdj3frAJ9&#10;lduB25vRqWzWh91zSqtjTkp1O83yF0SgJnzDn/ZOKxiOp/A+E4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m1XwgAAANwAAAAPAAAAAAAAAAAAAAAAAJgCAABkcnMvZG93&#10;bnJldi54bWxQSwUGAAAAAAQABAD1AAAAhwMAAAAA&#10;" path="m,755r,l589,755,589,,,,,755xe" strokeweight="0">
                  <v:path arrowok="t" o:connecttype="custom" o:connectlocs="0,244475;0,244475;191135,244475;191135,0;0,0;0,244475" o:connectangles="0,0,0,0,0,0"/>
                </v:shape>
                <v:shape id="Picture 230" o:spid="_x0000_s1188" type="#_x0000_t75" style="position:absolute;left:6248;top:28746;width:1911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qhjCAAAA3AAAAA8AAABkcnMvZG93bnJldi54bWxET11rwjAUfR/4H8IV9jZTFZxUo4goigyG&#10;VQTfrs21jTY3pcm0+/fLw8DHw/mezltbiQc13jhW0O8lIIhzpw0XCo6H9ccYhA/IGivHpOCXPMxn&#10;nbcppto9eU+PLBQihrBPUUEZQp1K6fOSLPqeq4kjd3WNxRBhU0jd4DOG20oOkmQkLRqODSXWtCwp&#10;v2c/VsEu+zoYHt8u5++N2RabU7VcZWul3rvtYgIiUBte4n/3VisYfsb58Uw8AnL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26oYwgAAANwAAAAPAAAAAAAAAAAAAAAAAJ8C&#10;AABkcnMvZG93bnJldi54bWxQSwUGAAAAAAQABAD3AAAAjgMAAAAA&#10;">
                  <v:imagedata r:id="rId30" o:title=""/>
                </v:shape>
                <v:shape id="Freeform 231" o:spid="_x0000_s1189" style="position:absolute;left:6724;top:10858;width:959;height:2445;visibility:visible;mso-wrap-style:square;v-text-anchor:top" coordsize="294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Xg8UA&#10;AADcAAAADwAAAGRycy9kb3ducmV2LnhtbESPQWvCQBSE7wX/w/IKXkrdpJW0pFlFpEIvFdT2/si+&#10;bEKzb0N2jdFf3xUEj8PMfMMUy9G2YqDeN44VpLMEBHHpdMNGwc9h8/wOwgdkja1jUnAmD8vF5KHA&#10;XLsT72jYByMihH2OCuoQulxKX9Zk0c9cRxy9yvUWQ5S9kbrHU4TbVr4kSSYtNhwXauxoXVP5tz9a&#10;BautwV9v5pfy6fM7TashW7cyU2r6OK4+QAQawz18a39pBa9vKV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ZeDxQAAANwAAAAPAAAAAAAAAAAAAAAAAJgCAABkcnMv&#10;ZG93bnJldi54bWxQSwUGAAAAAAQABAD1AAAAigMAAAAA&#10;" path="m,755r,l294,755,294,,,,,755xe" strokeweight="0">
                  <v:path arrowok="t" o:connecttype="custom" o:connectlocs="0,244475;0,244475;95885,244475;95885,0;0,0;0,244475" o:connectangles="0,0,0,0,0,0"/>
                </v:shape>
                <v:shape id="Picture 232" o:spid="_x0000_s1190" type="#_x0000_t75" style="position:absolute;left:6724;top:10858;width:959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4iDEAAAA3AAAAA8AAABkcnMvZG93bnJldi54bWxEj19rwkAQxN8Fv8Oxgi9SL7FQQ+opIhWE&#10;PvkH+7rk1iQ0txdy2xj76XuFQh+HmfkNs9oMrlE9daH2bCCdJ6CIC29rLg1czvunDFQQZIuNZzLw&#10;oACb9Xi0wtz6Ox+pP0mpIoRDjgYqkTbXOhQVOQxz3xJH7+Y7hxJlV2rb4T3CXaMXSfKiHdYcFyps&#10;aVdR8Xn6cgbO9H6TrE/r7E1Syr4bPs6uH8ZMJ8P2FZTQIP/hv/bBGnheLuD3TDwCe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F4iDEAAAA3AAAAA8AAAAAAAAAAAAAAAAA&#10;nwIAAGRycy9kb3ducmV2LnhtbFBLBQYAAAAABAAEAPcAAACQAwAAAAA=&#10;">
                  <v:imagedata r:id="rId31" o:title=""/>
                </v:shape>
                <v:shape id="Freeform 233" o:spid="_x0000_s1191" style="position:absolute;left:2584;top:4978;width:978;height:1829;visibility:visible;mso-wrap-style:square;v-text-anchor:top" coordsize="30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Y7cUA&#10;AADcAAAADwAAAGRycy9kb3ducmV2LnhtbESPQWvCQBSE74L/YXlCb7pRoZXoKhIICLWW2nrw9sy+&#10;Jkuzb0N2NfHfu4VCj8PMN8OsNr2txY1abxwrmE4SEMSF04ZLBV+f+XgBwgdkjbVjUnAnD5v1cLDC&#10;VLuOP+h2DKWIJexTVFCF0KRS+qIii37iGuLofbvWYoiyLaVusYvltpazJHmWFg3HhQobyioqfo5X&#10;q2Bustwc3k/8tih019R42Z8Pr0o9jfrtEkSgPvyH/+idjtzLHH7P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jtxQAAANwAAAAPAAAAAAAAAAAAAAAAAJgCAABkcnMv&#10;ZG93bnJldi54bWxQSwUGAAAAAAQABAD1AAAAigMAAAAA&#10;" path="m,566r,l300,566,300,,,,,566xe" strokeweight="0">
                  <v:path arrowok="t" o:connecttype="custom" o:connectlocs="0,182880;0,182880;97790,182880;97790,0;0,0;0,182880" o:connectangles="0,0,0,0,0,0"/>
                </v:shape>
                <v:shape id="Picture 234" o:spid="_x0000_s1192" type="#_x0000_t75" style="position:absolute;left:2584;top:4978;width:97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35AHHAAAA3AAAAA8AAABkcnMvZG93bnJldi54bWxEj09rAjEUxO+C3yE8oRfRrK3/WI0irS1i&#10;D6ItiLfH5rm7uHnZblJNv70pFHocZuY3zHwZTCWu1LjSsoJBPwFBnFldcq7g8+O1NwXhPLLGyjIp&#10;+CEHy0W7NcdU2xvv6XrwuYgQdikqKLyvUyldVpBB17c1cfTOtjHoo2xyqRu8Rbip5GOSjKXBkuNC&#10;gTU9F5RdDt9GQWWO4bTFt9HXi1x35WS8C933nVIPnbCagfAU/H/4r73RCp4mQ/g9E4+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35AHHAAAA3AAAAA8AAAAAAAAAAAAA&#10;AAAAnwIAAGRycy9kb3ducmV2LnhtbFBLBQYAAAAABAAEAPcAAACTAwAAAAA=&#10;">
                  <v:imagedata r:id="rId32" o:title=""/>
                </v:shape>
                <v:shape id="Freeform 235" o:spid="_x0000_s1193" style="position:absolute;left:2584;top:4972;width:984;height:1841;visibility:visible;mso-wrap-style:square;v-text-anchor:top" coordsize="303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g4cQA&#10;AADcAAAADwAAAGRycy9kb3ducmV2LnhtbESPT2sCMRTE7wW/Q3iCt5qoWNutUUQQxEvrHyjeHslz&#10;d3Hzsmyirn76plDwOMzMb5jpvHWVuFITSs8aBn0Fgth4W3Ku4bBfvb6DCBHZYuWZNNwpwHzWeZli&#10;Zv2Nt3TdxVwkCIcMNRQx1pmUwRTkMPR9TZy8k28cxiSbXNoGbwnuKjlU6k06LDktFFjTsiBz3l2c&#10;BnPYXjbm+0Q/D+s+vlbqyEYdte5128UniEhtfIb/22urYTQZw9+Zd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C4OHEAAAA3AAAAA8AAAAAAAAAAAAAAAAAmAIAAGRycy9k&#10;b3ducmV2LnhtbFBLBQYAAAAABAAEAPUAAACJAwAAAAA=&#10;" path="m,l,,303,r,569l,569,,xe" filled="f" strokeweight=".1pt">
                  <v:stroke joinstyle="miter"/>
                  <v:path arrowok="t" o:connecttype="custom" o:connectlocs="0,0;0,0;98425,0;98425,184150;0,184150;0,0" o:connectangles="0,0,0,0,0,0"/>
                </v:shape>
                <v:shape id="Freeform 236" o:spid="_x0000_s1194" style="position:absolute;left:19234;top:2635;width:1187;height:1829;visibility:visible;mso-wrap-style:square;v-text-anchor:top" coordsize="36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3+cUA&#10;AADcAAAADwAAAGRycy9kb3ducmV2LnhtbESPQWvCQBSE74X+h+UVeqsbLVhN3YQSsPSmXQXx9sy+&#10;JqHZtyG7jem/dwXB4zAz3zCrfLStGKj3jWMF00kCgrh0puFKwX63flmA8AHZYOuYFPyThzx7fFhh&#10;atyZv2nQoRIRwj5FBXUIXSqlL2uy6CeuI47ej+sthij7SpoezxFuWzlLkrm02HBcqLGjoqbyV/9Z&#10;BbvjZhiX22FqdVEWm9On9oeFVur5afx4BxFoDPfwrf1lFLy+zeF6Jh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ff5xQAAANwAAAAPAAAAAAAAAAAAAAAAAJgCAABkcnMv&#10;ZG93bnJldi54bWxQSwUGAAAAAAQABAD1AAAAigMAAAAA&#10;" path="m,565r,l364,565,364,,,,,565xe" strokeweight="0">
                  <v:path arrowok="t" o:connecttype="custom" o:connectlocs="0,182880;0,182880;118745,182880;118745,0;0,0;0,182880" o:connectangles="0,0,0,0,0,0"/>
                </v:shape>
                <v:shape id="Picture 237" o:spid="_x0000_s1195" type="#_x0000_t75" style="position:absolute;left:19234;top:2635;width:118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qWEDFAAAA3AAAAA8AAABkcnMvZG93bnJldi54bWxEj0FLAzEUhO+C/yE8wYvYbFtwZW1aRCgU&#10;hFJXxesjeW623byETbrd/vtGEHocZuYbZrEaXScG6mPrWcF0UoAg1t603Cj4+lw/PoOICdlg55kU&#10;nCnCanl7s8DK+BN/0FCnRmQIxwoV2JRCJWXUlhzGiQ/E2fv1vcOUZd9I0+Mpw10nZ0XxJB22nBcs&#10;BnqzpA/10SkI5fZB7/fh/P6zs0d9MPp7qKNS93fj6wuIRGO6hv/bG6NgXpbwdyYfAb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qlhAxQAAANwAAAAPAAAAAAAAAAAAAAAA&#10;AJ8CAABkcnMvZG93bnJldi54bWxQSwUGAAAAAAQABAD3AAAAkQMAAAAA&#10;">
                  <v:imagedata r:id="rId33" o:title=""/>
                </v:shape>
                <v:shape id="Freeform 238" o:spid="_x0000_s1196" style="position:absolute;left:19227;top:2628;width:1200;height:1842;visibility:visible;mso-wrap-style:square;v-text-anchor:top" coordsize="36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HsMAA&#10;AADcAAAADwAAAGRycy9kb3ducmV2LnhtbERPy4rCMBTdC/MP4Q6403R8VOkYZRAGdKlV15fm2nRs&#10;bmqT0fr3ZiG4PJz3YtXZWtyo9ZVjBV/DBARx4XTFpYJD/juYg/ABWWPtmBQ8yMNq+dFbYKbdnXd0&#10;24dSxBD2GSowITSZlL4wZNEPXUMcubNrLYYI21LqFu8x3NZylCSptFhxbDDY0NpQcdn/WwV5vZ2l&#10;FNzVHEeP9TQ/Ta5/F6dU/7P7+QYRqAtv8cu90QrGs7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NHsMAAAADcAAAADwAAAAAAAAAAAAAAAACYAgAAZHJzL2Rvd25y&#10;ZXYueG1sUEsFBgAAAAAEAAQA9QAAAIUDAAAAAA==&#10;" path="m,l,,368,r,567l,567,,xe" filled="f" strokeweight=".1pt">
                  <v:stroke joinstyle="miter"/>
                  <v:path arrowok="t" o:connecttype="custom" o:connectlocs="0,0;0,0;120015,0;120015,184150;0,184150;0,0" o:connectangles="0,0,0,0,0,0"/>
                </v:shape>
                <w10:anchorlock/>
              </v:group>
            </w:pict>
          </mc:Fallback>
        </mc:AlternateContent>
      </w:r>
    </w:p>
    <w:p w:rsidR="00453F14" w:rsidRPr="00453F14" w:rsidRDefault="00E93BA6" w:rsidP="00453F14">
      <w:pPr>
        <w:suppressAutoHyphens/>
        <w:spacing w:line="240" w:lineRule="auto"/>
        <w:rPr>
          <w:rFonts w:cs="Arial"/>
          <w:b/>
        </w:rPr>
      </w:pPr>
      <w:r w:rsidRPr="00453F14">
        <w:rPr>
          <w:rFonts w:cs="Arial"/>
          <w:color w:val="000000" w:themeColor="text1"/>
          <w:sz w:val="16"/>
          <w:szCs w:val="16"/>
        </w:rPr>
        <w:t>Abbildungen</w:t>
      </w:r>
      <w:r w:rsidRPr="00453F14">
        <w:rPr>
          <w:rFonts w:cs="Arial"/>
          <w:sz w:val="16"/>
          <w:szCs w:val="16"/>
        </w:rPr>
        <w:t xml:space="preserve">: </w:t>
      </w:r>
      <w:r w:rsidRPr="00453F14">
        <w:rPr>
          <w:rFonts w:cs="Arial"/>
          <w:color w:val="000000" w:themeColor="text1"/>
          <w:sz w:val="16"/>
          <w:szCs w:val="16"/>
        </w:rPr>
        <w:t>©</w:t>
      </w:r>
      <w:r>
        <w:rPr>
          <w:rFonts w:cs="Arial"/>
          <w:color w:val="000000" w:themeColor="text1"/>
          <w:sz w:val="16"/>
          <w:szCs w:val="16"/>
        </w:rPr>
        <w:t xml:space="preserve"> </w:t>
      </w:r>
      <w:r w:rsidR="00453F14" w:rsidRPr="00453F14">
        <w:rPr>
          <w:rFonts w:cs="Arial"/>
          <w:color w:val="000000" w:themeColor="text1"/>
          <w:sz w:val="16"/>
          <w:szCs w:val="16"/>
        </w:rPr>
        <w:t>Projekt „Schriftspracherwerb gehörloser Menschen zur Förderung inklusiver Teilhabe am Arbeitsmarkt“, gefördert vom Bundesministerium für Arbeit und Soziales aus Mitteln des Ausgleichsfonds, Träger: Fortbildungsakademie der Wirtschaft (FAW) mit den Partnern WPS und Universität Hamburg</w:t>
      </w:r>
    </w:p>
    <w:p w:rsidR="00453F14" w:rsidRDefault="00453F14" w:rsidP="00AE7180">
      <w:pPr>
        <w:suppressAutoHyphens/>
        <w:spacing w:before="60" w:after="60"/>
        <w:rPr>
          <w:b/>
        </w:rPr>
      </w:pPr>
    </w:p>
    <w:p w:rsidR="00453F14" w:rsidRDefault="00453F14" w:rsidP="00AE7180">
      <w:pPr>
        <w:suppressAutoHyphens/>
        <w:spacing w:before="60" w:after="60"/>
        <w:rPr>
          <w:b/>
        </w:rPr>
      </w:pPr>
    </w:p>
    <w:p w:rsidR="002528C3" w:rsidRPr="000073D9" w:rsidRDefault="002528C3" w:rsidP="00AE7180">
      <w:pPr>
        <w:suppressAutoHyphens/>
        <w:spacing w:before="60" w:after="60"/>
        <w:rPr>
          <w:b/>
        </w:rPr>
      </w:pPr>
      <w:r w:rsidRPr="000073D9">
        <w:rPr>
          <w:b/>
        </w:rPr>
        <w:t>Material</w:t>
      </w:r>
      <w:r w:rsidR="000073D9">
        <w:rPr>
          <w:b/>
        </w:rPr>
        <w:t>:</w:t>
      </w:r>
    </w:p>
    <w:p w:rsidR="00285969" w:rsidRPr="00F002DB" w:rsidRDefault="007120DB" w:rsidP="00AE7180">
      <w:pPr>
        <w:suppressAutoHyphens/>
        <w:spacing w:before="60" w:after="60" w:line="480" w:lineRule="auto"/>
      </w:pPr>
      <w:hyperlink r:id="rId34" w:history="1">
        <w:r w:rsidR="008C0656" w:rsidRPr="008C0656">
          <w:rPr>
            <w:rStyle w:val="Hyperlink"/>
            <w:color w:val="000000" w:themeColor="text1"/>
            <w:u w:val="none"/>
          </w:rPr>
          <w:t>http://www.gebaerdenschrift.de</w:t>
        </w:r>
      </w:hyperlink>
      <w:r w:rsidR="008C0656" w:rsidRPr="008C0656">
        <w:rPr>
          <w:color w:val="000000" w:themeColor="text1"/>
        </w:rPr>
        <w:t xml:space="preserve"> </w:t>
      </w:r>
      <w:r w:rsidR="00C30465">
        <w:t>unter „</w:t>
      </w:r>
      <w:r w:rsidR="00C30465" w:rsidRPr="00C30465">
        <w:t>GebärdenSchrift lesen lernen</w:t>
      </w:r>
      <w:r w:rsidR="00C30465">
        <w:t>“</w:t>
      </w:r>
      <w:r w:rsidR="00285969">
        <w:t xml:space="preserve"> </w:t>
      </w:r>
    </w:p>
    <w:p w:rsidR="00AE7180" w:rsidRDefault="00AE7180" w:rsidP="00AE7180">
      <w:pPr>
        <w:suppressAutoHyphens/>
      </w:pPr>
    </w:p>
    <w:p w:rsidR="000073D9" w:rsidRDefault="000073D9" w:rsidP="00AE7180">
      <w:pPr>
        <w:suppressAutoHyphens/>
      </w:pPr>
    </w:p>
    <w:p w:rsidR="00453F14" w:rsidRDefault="00453F14" w:rsidP="00AE7180">
      <w:pPr>
        <w:suppressAutoHyphens/>
      </w:pPr>
    </w:p>
    <w:p w:rsidR="00AE7180" w:rsidRDefault="00AE7180" w:rsidP="00AE7180">
      <w:pPr>
        <w:suppressAutoHyphens/>
      </w:pPr>
    </w:p>
    <w:p w:rsidR="00D6712B" w:rsidRDefault="00AE7180" w:rsidP="00AE7180">
      <w:pPr>
        <w:suppressAutoHyphens/>
      </w:pPr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1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  <w:r w:rsidR="00D5789A">
        <w:t xml:space="preserve"> </w:t>
      </w:r>
      <w:r w:rsidR="008C0656">
        <w:t>2017</w:t>
      </w:r>
    </w:p>
    <w:p w:rsidR="00453F14" w:rsidRDefault="00D5789A" w:rsidP="008C0656">
      <w:pPr>
        <w:autoSpaceDE w:val="0"/>
        <w:autoSpaceDN w:val="0"/>
        <w:spacing w:line="240" w:lineRule="auto"/>
        <w:rPr>
          <w:rFonts w:cs="Arial"/>
          <w:color w:val="000000" w:themeColor="text1"/>
          <w:sz w:val="16"/>
          <w:szCs w:val="16"/>
        </w:rPr>
      </w:pPr>
      <w:r w:rsidRPr="00453F14">
        <w:rPr>
          <w:rFonts w:cs="Arial"/>
          <w:color w:val="000000" w:themeColor="text1"/>
          <w:sz w:val="16"/>
          <w:szCs w:val="16"/>
        </w:rPr>
        <w:t xml:space="preserve">Ausgenommen: </w:t>
      </w:r>
      <w:r w:rsidR="00D100F9" w:rsidRPr="00453F14">
        <w:rPr>
          <w:rFonts w:cs="Arial"/>
          <w:color w:val="000000" w:themeColor="text1"/>
          <w:sz w:val="16"/>
          <w:szCs w:val="16"/>
        </w:rPr>
        <w:t>Abbildungen</w:t>
      </w:r>
      <w:r w:rsidR="00D100F9" w:rsidRPr="00453F14">
        <w:rPr>
          <w:rFonts w:cs="Arial"/>
          <w:sz w:val="16"/>
          <w:szCs w:val="16"/>
        </w:rPr>
        <w:t xml:space="preserve">: </w:t>
      </w:r>
      <w:r w:rsidR="00B32297" w:rsidRPr="00453F14">
        <w:rPr>
          <w:rFonts w:cs="Arial"/>
          <w:color w:val="000000" w:themeColor="text1"/>
          <w:sz w:val="16"/>
          <w:szCs w:val="16"/>
        </w:rPr>
        <w:t>©</w:t>
      </w:r>
      <w:r w:rsidR="00B32297">
        <w:rPr>
          <w:rFonts w:cs="Arial"/>
          <w:color w:val="000000" w:themeColor="text1"/>
          <w:sz w:val="16"/>
          <w:szCs w:val="16"/>
        </w:rPr>
        <w:t xml:space="preserve"> </w:t>
      </w:r>
      <w:r w:rsidR="008C0656" w:rsidRPr="00453F14">
        <w:rPr>
          <w:rFonts w:cs="Arial"/>
          <w:color w:val="000000" w:themeColor="text1"/>
          <w:sz w:val="16"/>
          <w:szCs w:val="16"/>
        </w:rPr>
        <w:t xml:space="preserve">Projekt „Schriftspracherwerb </w:t>
      </w:r>
    </w:p>
    <w:p w:rsidR="008C0656" w:rsidRDefault="008C0656" w:rsidP="008C0656">
      <w:pPr>
        <w:autoSpaceDE w:val="0"/>
        <w:autoSpaceDN w:val="0"/>
        <w:spacing w:line="240" w:lineRule="auto"/>
        <w:rPr>
          <w:rFonts w:cs="Arial"/>
          <w:color w:val="000000" w:themeColor="text1"/>
          <w:sz w:val="16"/>
          <w:szCs w:val="16"/>
        </w:rPr>
      </w:pPr>
      <w:r w:rsidRPr="00453F14">
        <w:rPr>
          <w:rFonts w:cs="Arial"/>
          <w:color w:val="000000" w:themeColor="text1"/>
          <w:sz w:val="16"/>
          <w:szCs w:val="16"/>
        </w:rPr>
        <w:t>gehörloser Menschen zur Förderung inklusiver Teilhabe am Arbeitsmarkt</w:t>
      </w:r>
      <w:r w:rsidR="00B32297">
        <w:rPr>
          <w:rFonts w:cs="Arial"/>
          <w:color w:val="000000" w:themeColor="text1"/>
          <w:sz w:val="16"/>
          <w:szCs w:val="16"/>
        </w:rPr>
        <w:t>“</w:t>
      </w:r>
    </w:p>
    <w:p w:rsidR="007F7FA9" w:rsidRPr="001649B2" w:rsidRDefault="007F7FA9" w:rsidP="008C0656">
      <w:pPr>
        <w:suppressAutoHyphens/>
        <w:rPr>
          <w:b/>
          <w:sz w:val="24"/>
          <w:szCs w:val="24"/>
        </w:rPr>
      </w:pPr>
      <w:r w:rsidRPr="001649B2">
        <w:rPr>
          <w:b/>
          <w:sz w:val="24"/>
          <w:szCs w:val="24"/>
        </w:rPr>
        <w:lastRenderedPageBreak/>
        <w:t>Erwartungshorizont</w:t>
      </w:r>
      <w:r w:rsidR="002D2E0E" w:rsidRPr="001649B2">
        <w:rPr>
          <w:b/>
          <w:sz w:val="24"/>
          <w:szCs w:val="24"/>
        </w:rPr>
        <w:t>:</w:t>
      </w:r>
    </w:p>
    <w:p w:rsidR="00E71D79" w:rsidRPr="001649B2" w:rsidRDefault="00E71D79" w:rsidP="00AE7180">
      <w:pPr>
        <w:suppressAutoHyphens/>
        <w:spacing w:before="60" w:after="60"/>
        <w:rPr>
          <w:b/>
          <w:sz w:val="24"/>
          <w:szCs w:val="24"/>
        </w:rPr>
      </w:pPr>
    </w:p>
    <w:p w:rsidR="00E71D79" w:rsidRDefault="00E71D79" w:rsidP="00AE7180">
      <w:pPr>
        <w:suppressAutoHyphens/>
        <w:spacing w:before="60" w:after="60"/>
        <w:jc w:val="both"/>
      </w:pPr>
      <w:r w:rsidRPr="001828BF">
        <w:t>Die Schülerin</w:t>
      </w:r>
      <w:r w:rsidR="003D1A35">
        <w:t xml:space="preserve">nen und </w:t>
      </w:r>
      <w:r w:rsidRPr="001828BF">
        <w:t xml:space="preserve">Schüler </w:t>
      </w:r>
      <w:r w:rsidR="003D1A35">
        <w:t>können</w:t>
      </w:r>
      <w:r>
        <w:t xml:space="preserve"> </w:t>
      </w:r>
      <w:r w:rsidR="003D1A35">
        <w:t>die Handformen zu den</w:t>
      </w:r>
      <w:r w:rsidR="00285969">
        <w:t xml:space="preserve"> jeweiligen</w:t>
      </w:r>
      <w:r w:rsidR="003D1A35">
        <w:t xml:space="preserve"> GebärdenSchriftzeichen</w:t>
      </w:r>
      <w:r w:rsidR="00187FAD">
        <w:t xml:space="preserve"> richtig zuord</w:t>
      </w:r>
      <w:r w:rsidR="00E4352E">
        <w:t>nen</w:t>
      </w:r>
      <w:r w:rsidR="00285969">
        <w:t>.</w:t>
      </w:r>
    </w:p>
    <w:p w:rsidR="003D1A35" w:rsidRDefault="003D1A35" w:rsidP="00AE7180">
      <w:pPr>
        <w:suppressAutoHyphens/>
        <w:spacing w:before="60" w:after="60"/>
        <w:jc w:val="both"/>
      </w:pPr>
    </w:p>
    <w:p w:rsidR="00D6712B" w:rsidRDefault="005D2B2A" w:rsidP="00AE7180">
      <w:pPr>
        <w:suppressAutoHyphens/>
        <w:spacing w:before="60" w:after="60"/>
        <w:rPr>
          <w:b/>
        </w:rPr>
      </w:pPr>
      <w:r>
        <w:rPr>
          <w:noProof/>
          <w:lang w:eastAsia="de-DE"/>
        </w:rPr>
        <mc:AlternateContent>
          <mc:Choice Requires="wpc">
            <w:drawing>
              <wp:inline distT="0" distB="0" distL="0" distR="0" wp14:anchorId="35884A55" wp14:editId="48986C6E">
                <wp:extent cx="3039533" cy="3903133"/>
                <wp:effectExtent l="0" t="0" r="0" b="0"/>
                <wp:docPr id="242" name="Zeichenbereich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" name="Group 489"/>
                        <wpg:cNvGrpSpPr>
                          <a:grpSpLocks/>
                        </wpg:cNvGrpSpPr>
                        <wpg:grpSpPr bwMode="auto">
                          <a:xfrm>
                            <a:off x="280035" y="284480"/>
                            <a:ext cx="2403475" cy="3314065"/>
                            <a:chOff x="441" y="448"/>
                            <a:chExt cx="3785" cy="5219"/>
                          </a:xfrm>
                        </wpg:grpSpPr>
                        <wps:wsp>
                          <wps:cNvPr id="5" name="Freeform 243"/>
                          <wps:cNvSpPr>
                            <a:spLocks noEditPoints="1"/>
                          </wps:cNvSpPr>
                          <wps:spPr bwMode="auto">
                            <a:xfrm>
                              <a:off x="1143" y="620"/>
                              <a:ext cx="85" cy="91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77 h 154"/>
                                <a:gd name="T2" fmla="*/ 145 w 145"/>
                                <a:gd name="T3" fmla="*/ 77 h 154"/>
                                <a:gd name="T4" fmla="*/ 135 w 145"/>
                                <a:gd name="T5" fmla="*/ 115 h 154"/>
                                <a:gd name="T6" fmla="*/ 110 w 145"/>
                                <a:gd name="T7" fmla="*/ 141 h 154"/>
                                <a:gd name="T8" fmla="*/ 85 w 145"/>
                                <a:gd name="T9" fmla="*/ 151 h 154"/>
                                <a:gd name="T10" fmla="*/ 54 w 145"/>
                                <a:gd name="T11" fmla="*/ 154 h 154"/>
                                <a:gd name="T12" fmla="*/ 0 w 145"/>
                                <a:gd name="T13" fmla="*/ 154 h 154"/>
                                <a:gd name="T14" fmla="*/ 0 w 145"/>
                                <a:gd name="T15" fmla="*/ 0 h 154"/>
                                <a:gd name="T16" fmla="*/ 55 w 145"/>
                                <a:gd name="T17" fmla="*/ 0 h 154"/>
                                <a:gd name="T18" fmla="*/ 88 w 145"/>
                                <a:gd name="T19" fmla="*/ 3 h 154"/>
                                <a:gd name="T20" fmla="*/ 111 w 145"/>
                                <a:gd name="T21" fmla="*/ 12 h 154"/>
                                <a:gd name="T22" fmla="*/ 135 w 145"/>
                                <a:gd name="T23" fmla="*/ 38 h 154"/>
                                <a:gd name="T24" fmla="*/ 145 w 145"/>
                                <a:gd name="T25" fmla="*/ 77 h 154"/>
                                <a:gd name="T26" fmla="*/ 145 w 145"/>
                                <a:gd name="T27" fmla="*/ 77 h 154"/>
                                <a:gd name="T28" fmla="*/ 104 w 145"/>
                                <a:gd name="T29" fmla="*/ 77 h 154"/>
                                <a:gd name="T30" fmla="*/ 104 w 145"/>
                                <a:gd name="T31" fmla="*/ 77 h 154"/>
                                <a:gd name="T32" fmla="*/ 98 w 145"/>
                                <a:gd name="T33" fmla="*/ 51 h 154"/>
                                <a:gd name="T34" fmla="*/ 81 w 145"/>
                                <a:gd name="T35" fmla="*/ 34 h 154"/>
                                <a:gd name="T36" fmla="*/ 68 w 145"/>
                                <a:gd name="T37" fmla="*/ 30 h 154"/>
                                <a:gd name="T38" fmla="*/ 49 w 145"/>
                                <a:gd name="T39" fmla="*/ 29 h 154"/>
                                <a:gd name="T40" fmla="*/ 39 w 145"/>
                                <a:gd name="T41" fmla="*/ 29 h 154"/>
                                <a:gd name="T42" fmla="*/ 39 w 145"/>
                                <a:gd name="T43" fmla="*/ 125 h 154"/>
                                <a:gd name="T44" fmla="*/ 49 w 145"/>
                                <a:gd name="T45" fmla="*/ 125 h 154"/>
                                <a:gd name="T46" fmla="*/ 70 w 145"/>
                                <a:gd name="T47" fmla="*/ 123 h 154"/>
                                <a:gd name="T48" fmla="*/ 83 w 145"/>
                                <a:gd name="T49" fmla="*/ 119 h 154"/>
                                <a:gd name="T50" fmla="*/ 99 w 145"/>
                                <a:gd name="T51" fmla="*/ 102 h 154"/>
                                <a:gd name="T52" fmla="*/ 104 w 145"/>
                                <a:gd name="T53" fmla="*/ 77 h 154"/>
                                <a:gd name="T54" fmla="*/ 104 w 145"/>
                                <a:gd name="T55" fmla="*/ 77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45" h="154">
                                  <a:moveTo>
                                    <a:pt x="145" y="77"/>
                                  </a:moveTo>
                                  <a:lnTo>
                                    <a:pt x="145" y="77"/>
                                  </a:lnTo>
                                  <a:cubicBezTo>
                                    <a:pt x="145" y="91"/>
                                    <a:pt x="141" y="104"/>
                                    <a:pt x="135" y="115"/>
                                  </a:cubicBezTo>
                                  <a:cubicBezTo>
                                    <a:pt x="128" y="127"/>
                                    <a:pt x="120" y="135"/>
                                    <a:pt x="110" y="141"/>
                                  </a:cubicBezTo>
                                  <a:cubicBezTo>
                                    <a:pt x="103" y="146"/>
                                    <a:pt x="94" y="149"/>
                                    <a:pt x="85" y="151"/>
                                  </a:cubicBezTo>
                                  <a:cubicBezTo>
                                    <a:pt x="77" y="153"/>
                                    <a:pt x="66" y="154"/>
                                    <a:pt x="54" y="154"/>
                                  </a:cubicBezTo>
                                  <a:lnTo>
                                    <a:pt x="0" y="1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0"/>
                                  </a:lnTo>
                                  <a:cubicBezTo>
                                    <a:pt x="68" y="0"/>
                                    <a:pt x="79" y="1"/>
                                    <a:pt x="88" y="3"/>
                                  </a:cubicBezTo>
                                  <a:cubicBezTo>
                                    <a:pt x="97" y="5"/>
                                    <a:pt x="104" y="8"/>
                                    <a:pt x="111" y="12"/>
                                  </a:cubicBezTo>
                                  <a:cubicBezTo>
                                    <a:pt x="121" y="19"/>
                                    <a:pt x="129" y="27"/>
                                    <a:pt x="135" y="38"/>
                                  </a:cubicBezTo>
                                  <a:cubicBezTo>
                                    <a:pt x="142" y="49"/>
                                    <a:pt x="145" y="62"/>
                                    <a:pt x="145" y="77"/>
                                  </a:cubicBezTo>
                                  <a:lnTo>
                                    <a:pt x="145" y="77"/>
                                  </a:lnTo>
                                  <a:close/>
                                  <a:moveTo>
                                    <a:pt x="104" y="77"/>
                                  </a:moveTo>
                                  <a:lnTo>
                                    <a:pt x="104" y="77"/>
                                  </a:lnTo>
                                  <a:cubicBezTo>
                                    <a:pt x="104" y="67"/>
                                    <a:pt x="102" y="58"/>
                                    <a:pt x="98" y="51"/>
                                  </a:cubicBezTo>
                                  <a:cubicBezTo>
                                    <a:pt x="95" y="44"/>
                                    <a:pt x="89" y="38"/>
                                    <a:pt x="81" y="34"/>
                                  </a:cubicBezTo>
                                  <a:cubicBezTo>
                                    <a:pt x="77" y="32"/>
                                    <a:pt x="73" y="31"/>
                                    <a:pt x="68" y="30"/>
                                  </a:cubicBezTo>
                                  <a:cubicBezTo>
                                    <a:pt x="64" y="29"/>
                                    <a:pt x="58" y="29"/>
                                    <a:pt x="49" y="29"/>
                                  </a:cubicBezTo>
                                  <a:lnTo>
                                    <a:pt x="39" y="29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49" y="125"/>
                                  </a:lnTo>
                                  <a:cubicBezTo>
                                    <a:pt x="59" y="125"/>
                                    <a:pt x="66" y="124"/>
                                    <a:pt x="70" y="123"/>
                                  </a:cubicBezTo>
                                  <a:cubicBezTo>
                                    <a:pt x="74" y="123"/>
                                    <a:pt x="79" y="121"/>
                                    <a:pt x="83" y="119"/>
                                  </a:cubicBezTo>
                                  <a:cubicBezTo>
                                    <a:pt x="90" y="115"/>
                                    <a:pt x="95" y="109"/>
                                    <a:pt x="99" y="102"/>
                                  </a:cubicBezTo>
                                  <a:cubicBezTo>
                                    <a:pt x="102" y="95"/>
                                    <a:pt x="104" y="87"/>
                                    <a:pt x="104" y="77"/>
                                  </a:cubicBezTo>
                                  <a:lnTo>
                                    <a:pt x="10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1245" y="616"/>
                              <a:ext cx="23" cy="95"/>
                            </a:xfrm>
                            <a:custGeom>
                              <a:avLst/>
                              <a:gdLst>
                                <a:gd name="T0" fmla="*/ 38 w 39"/>
                                <a:gd name="T1" fmla="*/ 161 h 161"/>
                                <a:gd name="T2" fmla="*/ 38 w 39"/>
                                <a:gd name="T3" fmla="*/ 161 h 161"/>
                                <a:gd name="T4" fmla="*/ 1 w 39"/>
                                <a:gd name="T5" fmla="*/ 161 h 161"/>
                                <a:gd name="T6" fmla="*/ 1 w 39"/>
                                <a:gd name="T7" fmla="*/ 45 h 161"/>
                                <a:gd name="T8" fmla="*/ 38 w 39"/>
                                <a:gd name="T9" fmla="*/ 45 h 161"/>
                                <a:gd name="T10" fmla="*/ 38 w 39"/>
                                <a:gd name="T11" fmla="*/ 161 h 161"/>
                                <a:gd name="T12" fmla="*/ 39 w 39"/>
                                <a:gd name="T13" fmla="*/ 28 h 161"/>
                                <a:gd name="T14" fmla="*/ 39 w 39"/>
                                <a:gd name="T15" fmla="*/ 28 h 161"/>
                                <a:gd name="T16" fmla="*/ 0 w 39"/>
                                <a:gd name="T17" fmla="*/ 28 h 161"/>
                                <a:gd name="T18" fmla="*/ 0 w 39"/>
                                <a:gd name="T19" fmla="*/ 0 h 161"/>
                                <a:gd name="T20" fmla="*/ 39 w 39"/>
                                <a:gd name="T21" fmla="*/ 0 h 161"/>
                                <a:gd name="T22" fmla="*/ 39 w 39"/>
                                <a:gd name="T23" fmla="*/ 2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9" h="161">
                                  <a:moveTo>
                                    <a:pt x="38" y="161"/>
                                  </a:moveTo>
                                  <a:lnTo>
                                    <a:pt x="38" y="161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8" y="161"/>
                                  </a:lnTo>
                                  <a:close/>
                                  <a:moveTo>
                                    <a:pt x="39" y="28"/>
                                  </a:moveTo>
                                  <a:lnTo>
                                    <a:pt x="39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1283" y="640"/>
                              <a:ext cx="73" cy="73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69 h 123"/>
                                <a:gd name="T2" fmla="*/ 123 w 123"/>
                                <a:gd name="T3" fmla="*/ 69 h 123"/>
                                <a:gd name="T4" fmla="*/ 38 w 123"/>
                                <a:gd name="T5" fmla="*/ 69 h 123"/>
                                <a:gd name="T6" fmla="*/ 48 w 123"/>
                                <a:gd name="T7" fmla="*/ 89 h 123"/>
                                <a:gd name="T8" fmla="*/ 76 w 123"/>
                                <a:gd name="T9" fmla="*/ 97 h 123"/>
                                <a:gd name="T10" fmla="*/ 99 w 123"/>
                                <a:gd name="T11" fmla="*/ 92 h 123"/>
                                <a:gd name="T12" fmla="*/ 116 w 123"/>
                                <a:gd name="T13" fmla="*/ 83 h 123"/>
                                <a:gd name="T14" fmla="*/ 120 w 123"/>
                                <a:gd name="T15" fmla="*/ 83 h 123"/>
                                <a:gd name="T16" fmla="*/ 120 w 123"/>
                                <a:gd name="T17" fmla="*/ 113 h 123"/>
                                <a:gd name="T18" fmla="*/ 97 w 123"/>
                                <a:gd name="T19" fmla="*/ 120 h 123"/>
                                <a:gd name="T20" fmla="*/ 72 w 123"/>
                                <a:gd name="T21" fmla="*/ 123 h 123"/>
                                <a:gd name="T22" fmla="*/ 19 w 123"/>
                                <a:gd name="T23" fmla="*/ 107 h 123"/>
                                <a:gd name="T24" fmla="*/ 0 w 123"/>
                                <a:gd name="T25" fmla="*/ 62 h 123"/>
                                <a:gd name="T26" fmla="*/ 18 w 123"/>
                                <a:gd name="T27" fmla="*/ 17 h 123"/>
                                <a:gd name="T28" fmla="*/ 66 w 123"/>
                                <a:gd name="T29" fmla="*/ 0 h 123"/>
                                <a:gd name="T30" fmla="*/ 108 w 123"/>
                                <a:gd name="T31" fmla="*/ 14 h 123"/>
                                <a:gd name="T32" fmla="*/ 123 w 123"/>
                                <a:gd name="T33" fmla="*/ 56 h 123"/>
                                <a:gd name="T34" fmla="*/ 123 w 123"/>
                                <a:gd name="T35" fmla="*/ 69 h 123"/>
                                <a:gd name="T36" fmla="*/ 86 w 123"/>
                                <a:gd name="T37" fmla="*/ 47 h 123"/>
                                <a:gd name="T38" fmla="*/ 86 w 123"/>
                                <a:gd name="T39" fmla="*/ 47 h 123"/>
                                <a:gd name="T40" fmla="*/ 80 w 123"/>
                                <a:gd name="T41" fmla="*/ 29 h 123"/>
                                <a:gd name="T42" fmla="*/ 63 w 123"/>
                                <a:gd name="T43" fmla="*/ 23 h 123"/>
                                <a:gd name="T44" fmla="*/ 45 w 123"/>
                                <a:gd name="T45" fmla="*/ 29 h 123"/>
                                <a:gd name="T46" fmla="*/ 38 w 123"/>
                                <a:gd name="T47" fmla="*/ 47 h 123"/>
                                <a:gd name="T48" fmla="*/ 86 w 123"/>
                                <a:gd name="T49" fmla="*/ 4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23" y="69"/>
                                  </a:moveTo>
                                  <a:lnTo>
                                    <a:pt x="123" y="69"/>
                                  </a:lnTo>
                                  <a:lnTo>
                                    <a:pt x="38" y="69"/>
                                  </a:lnTo>
                                  <a:cubicBezTo>
                                    <a:pt x="38" y="78"/>
                                    <a:pt x="42" y="85"/>
                                    <a:pt x="48" y="89"/>
                                  </a:cubicBezTo>
                                  <a:cubicBezTo>
                                    <a:pt x="54" y="94"/>
                                    <a:pt x="64" y="97"/>
                                    <a:pt x="76" y="97"/>
                                  </a:cubicBezTo>
                                  <a:cubicBezTo>
                                    <a:pt x="84" y="97"/>
                                    <a:pt x="92" y="95"/>
                                    <a:pt x="99" y="92"/>
                                  </a:cubicBezTo>
                                  <a:cubicBezTo>
                                    <a:pt x="106" y="90"/>
                                    <a:pt x="112" y="86"/>
                                    <a:pt x="116" y="83"/>
                                  </a:cubicBezTo>
                                  <a:lnTo>
                                    <a:pt x="120" y="83"/>
                                  </a:lnTo>
                                  <a:lnTo>
                                    <a:pt x="120" y="113"/>
                                  </a:lnTo>
                                  <a:cubicBezTo>
                                    <a:pt x="112" y="116"/>
                                    <a:pt x="104" y="119"/>
                                    <a:pt x="97" y="120"/>
                                  </a:cubicBezTo>
                                  <a:cubicBezTo>
                                    <a:pt x="89" y="122"/>
                                    <a:pt x="81" y="123"/>
                                    <a:pt x="72" y="123"/>
                                  </a:cubicBezTo>
                                  <a:cubicBezTo>
                                    <a:pt x="49" y="123"/>
                                    <a:pt x="31" y="117"/>
                                    <a:pt x="19" y="107"/>
                                  </a:cubicBezTo>
                                  <a:cubicBezTo>
                                    <a:pt x="6" y="97"/>
                                    <a:pt x="0" y="82"/>
                                    <a:pt x="0" y="62"/>
                                  </a:cubicBezTo>
                                  <a:cubicBezTo>
                                    <a:pt x="0" y="43"/>
                                    <a:pt x="6" y="28"/>
                                    <a:pt x="18" y="17"/>
                                  </a:cubicBezTo>
                                  <a:cubicBezTo>
                                    <a:pt x="29" y="6"/>
                                    <a:pt x="46" y="0"/>
                                    <a:pt x="66" y="0"/>
                                  </a:cubicBezTo>
                                  <a:cubicBezTo>
                                    <a:pt x="85" y="0"/>
                                    <a:pt x="99" y="5"/>
                                    <a:pt x="108" y="14"/>
                                  </a:cubicBezTo>
                                  <a:cubicBezTo>
                                    <a:pt x="118" y="24"/>
                                    <a:pt x="123" y="38"/>
                                    <a:pt x="123" y="56"/>
                                  </a:cubicBezTo>
                                  <a:lnTo>
                                    <a:pt x="123" y="69"/>
                                  </a:lnTo>
                                  <a:close/>
                                  <a:moveTo>
                                    <a:pt x="86" y="47"/>
                                  </a:moveTo>
                                  <a:lnTo>
                                    <a:pt x="86" y="47"/>
                                  </a:lnTo>
                                  <a:cubicBezTo>
                                    <a:pt x="85" y="39"/>
                                    <a:pt x="84" y="33"/>
                                    <a:pt x="80" y="29"/>
                                  </a:cubicBezTo>
                                  <a:cubicBezTo>
                                    <a:pt x="76" y="25"/>
                                    <a:pt x="71" y="23"/>
                                    <a:pt x="63" y="23"/>
                                  </a:cubicBezTo>
                                  <a:cubicBezTo>
                                    <a:pt x="56" y="23"/>
                                    <a:pt x="50" y="25"/>
                                    <a:pt x="45" y="29"/>
                                  </a:cubicBezTo>
                                  <a:cubicBezTo>
                                    <a:pt x="41" y="33"/>
                                    <a:pt x="38" y="39"/>
                                    <a:pt x="38" y="47"/>
                                  </a:cubicBezTo>
                                  <a:lnTo>
                                    <a:pt x="8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46"/>
                          <wps:cNvSpPr>
                            <a:spLocks/>
                          </wps:cNvSpPr>
                          <wps:spPr bwMode="auto">
                            <a:xfrm>
                              <a:off x="1416" y="620"/>
                              <a:ext cx="81" cy="91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154 h 154"/>
                                <a:gd name="T2" fmla="*/ 138 w 138"/>
                                <a:gd name="T3" fmla="*/ 154 h 154"/>
                                <a:gd name="T4" fmla="*/ 98 w 138"/>
                                <a:gd name="T5" fmla="*/ 154 h 154"/>
                                <a:gd name="T6" fmla="*/ 98 w 138"/>
                                <a:gd name="T7" fmla="*/ 86 h 154"/>
                                <a:gd name="T8" fmla="*/ 40 w 138"/>
                                <a:gd name="T9" fmla="*/ 86 h 154"/>
                                <a:gd name="T10" fmla="*/ 40 w 138"/>
                                <a:gd name="T11" fmla="*/ 154 h 154"/>
                                <a:gd name="T12" fmla="*/ 0 w 138"/>
                                <a:gd name="T13" fmla="*/ 154 h 154"/>
                                <a:gd name="T14" fmla="*/ 0 w 138"/>
                                <a:gd name="T15" fmla="*/ 0 h 154"/>
                                <a:gd name="T16" fmla="*/ 40 w 138"/>
                                <a:gd name="T17" fmla="*/ 0 h 154"/>
                                <a:gd name="T18" fmla="*/ 40 w 138"/>
                                <a:gd name="T19" fmla="*/ 56 h 154"/>
                                <a:gd name="T20" fmla="*/ 98 w 138"/>
                                <a:gd name="T21" fmla="*/ 56 h 154"/>
                                <a:gd name="T22" fmla="*/ 98 w 138"/>
                                <a:gd name="T23" fmla="*/ 0 h 154"/>
                                <a:gd name="T24" fmla="*/ 138 w 138"/>
                                <a:gd name="T25" fmla="*/ 0 h 154"/>
                                <a:gd name="T26" fmla="*/ 138 w 138"/>
                                <a:gd name="T27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138" y="154"/>
                                  </a:moveTo>
                                  <a:lnTo>
                                    <a:pt x="138" y="154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8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1515" y="641"/>
                              <a:ext cx="68" cy="72"/>
                            </a:xfrm>
                            <a:custGeom>
                              <a:avLst/>
                              <a:gdLst>
                                <a:gd name="T0" fmla="*/ 79 w 116"/>
                                <a:gd name="T1" fmla="*/ 88 h 122"/>
                                <a:gd name="T2" fmla="*/ 79 w 116"/>
                                <a:gd name="T3" fmla="*/ 88 h 122"/>
                                <a:gd name="T4" fmla="*/ 79 w 116"/>
                                <a:gd name="T5" fmla="*/ 64 h 122"/>
                                <a:gd name="T6" fmla="*/ 63 w 116"/>
                                <a:gd name="T7" fmla="*/ 66 h 122"/>
                                <a:gd name="T8" fmla="*/ 49 w 116"/>
                                <a:gd name="T9" fmla="*/ 68 h 122"/>
                                <a:gd name="T10" fmla="*/ 41 w 116"/>
                                <a:gd name="T11" fmla="*/ 74 h 122"/>
                                <a:gd name="T12" fmla="*/ 38 w 116"/>
                                <a:gd name="T13" fmla="*/ 82 h 122"/>
                                <a:gd name="T14" fmla="*/ 38 w 116"/>
                                <a:gd name="T15" fmla="*/ 88 h 122"/>
                                <a:gd name="T16" fmla="*/ 42 w 116"/>
                                <a:gd name="T17" fmla="*/ 93 h 122"/>
                                <a:gd name="T18" fmla="*/ 47 w 116"/>
                                <a:gd name="T19" fmla="*/ 96 h 122"/>
                                <a:gd name="T20" fmla="*/ 58 w 116"/>
                                <a:gd name="T21" fmla="*/ 97 h 122"/>
                                <a:gd name="T22" fmla="*/ 69 w 116"/>
                                <a:gd name="T23" fmla="*/ 94 h 122"/>
                                <a:gd name="T24" fmla="*/ 79 w 116"/>
                                <a:gd name="T25" fmla="*/ 88 h 122"/>
                                <a:gd name="T26" fmla="*/ 79 w 116"/>
                                <a:gd name="T27" fmla="*/ 88 h 122"/>
                                <a:gd name="T28" fmla="*/ 79 w 116"/>
                                <a:gd name="T29" fmla="*/ 106 h 122"/>
                                <a:gd name="T30" fmla="*/ 79 w 116"/>
                                <a:gd name="T31" fmla="*/ 106 h 122"/>
                                <a:gd name="T32" fmla="*/ 71 w 116"/>
                                <a:gd name="T33" fmla="*/ 112 h 122"/>
                                <a:gd name="T34" fmla="*/ 63 w 116"/>
                                <a:gd name="T35" fmla="*/ 117 h 122"/>
                                <a:gd name="T36" fmla="*/ 52 w 116"/>
                                <a:gd name="T37" fmla="*/ 120 h 122"/>
                                <a:gd name="T38" fmla="*/ 39 w 116"/>
                                <a:gd name="T39" fmla="*/ 122 h 122"/>
                                <a:gd name="T40" fmla="*/ 11 w 116"/>
                                <a:gd name="T41" fmla="*/ 111 h 122"/>
                                <a:gd name="T42" fmla="*/ 0 w 116"/>
                                <a:gd name="T43" fmla="*/ 85 h 122"/>
                                <a:gd name="T44" fmla="*/ 6 w 116"/>
                                <a:gd name="T45" fmla="*/ 65 h 122"/>
                                <a:gd name="T46" fmla="*/ 22 w 116"/>
                                <a:gd name="T47" fmla="*/ 52 h 122"/>
                                <a:gd name="T48" fmla="*/ 47 w 116"/>
                                <a:gd name="T49" fmla="*/ 45 h 122"/>
                                <a:gd name="T50" fmla="*/ 79 w 116"/>
                                <a:gd name="T51" fmla="*/ 42 h 122"/>
                                <a:gd name="T52" fmla="*/ 79 w 116"/>
                                <a:gd name="T53" fmla="*/ 42 h 122"/>
                                <a:gd name="T54" fmla="*/ 71 w 116"/>
                                <a:gd name="T55" fmla="*/ 29 h 122"/>
                                <a:gd name="T56" fmla="*/ 48 w 116"/>
                                <a:gd name="T57" fmla="*/ 25 h 122"/>
                                <a:gd name="T58" fmla="*/ 29 w 116"/>
                                <a:gd name="T59" fmla="*/ 28 h 122"/>
                                <a:gd name="T60" fmla="*/ 14 w 116"/>
                                <a:gd name="T61" fmla="*/ 33 h 122"/>
                                <a:gd name="T62" fmla="*/ 10 w 116"/>
                                <a:gd name="T63" fmla="*/ 33 h 122"/>
                                <a:gd name="T64" fmla="*/ 10 w 116"/>
                                <a:gd name="T65" fmla="*/ 5 h 122"/>
                                <a:gd name="T66" fmla="*/ 29 w 116"/>
                                <a:gd name="T67" fmla="*/ 2 h 122"/>
                                <a:gd name="T68" fmla="*/ 56 w 116"/>
                                <a:gd name="T69" fmla="*/ 0 h 122"/>
                                <a:gd name="T70" fmla="*/ 102 w 116"/>
                                <a:gd name="T71" fmla="*/ 9 h 122"/>
                                <a:gd name="T72" fmla="*/ 116 w 116"/>
                                <a:gd name="T73" fmla="*/ 40 h 122"/>
                                <a:gd name="T74" fmla="*/ 116 w 116"/>
                                <a:gd name="T75" fmla="*/ 119 h 122"/>
                                <a:gd name="T76" fmla="*/ 79 w 116"/>
                                <a:gd name="T77" fmla="*/ 119 h 122"/>
                                <a:gd name="T78" fmla="*/ 79 w 116"/>
                                <a:gd name="T79" fmla="*/ 10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6" h="122">
                                  <a:moveTo>
                                    <a:pt x="79" y="88"/>
                                  </a:moveTo>
                                  <a:lnTo>
                                    <a:pt x="79" y="88"/>
                                  </a:lnTo>
                                  <a:lnTo>
                                    <a:pt x="79" y="64"/>
                                  </a:lnTo>
                                  <a:cubicBezTo>
                                    <a:pt x="74" y="65"/>
                                    <a:pt x="68" y="65"/>
                                    <a:pt x="63" y="66"/>
                                  </a:cubicBezTo>
                                  <a:cubicBezTo>
                                    <a:pt x="57" y="67"/>
                                    <a:pt x="52" y="67"/>
                                    <a:pt x="49" y="68"/>
                                  </a:cubicBezTo>
                                  <a:cubicBezTo>
                                    <a:pt x="46" y="70"/>
                                    <a:pt x="43" y="71"/>
                                    <a:pt x="41" y="74"/>
                                  </a:cubicBezTo>
                                  <a:cubicBezTo>
                                    <a:pt x="39" y="76"/>
                                    <a:pt x="38" y="79"/>
                                    <a:pt x="38" y="82"/>
                                  </a:cubicBezTo>
                                  <a:cubicBezTo>
                                    <a:pt x="38" y="85"/>
                                    <a:pt x="38" y="87"/>
                                    <a:pt x="38" y="88"/>
                                  </a:cubicBezTo>
                                  <a:cubicBezTo>
                                    <a:pt x="39" y="90"/>
                                    <a:pt x="40" y="91"/>
                                    <a:pt x="42" y="93"/>
                                  </a:cubicBezTo>
                                  <a:cubicBezTo>
                                    <a:pt x="43" y="94"/>
                                    <a:pt x="45" y="95"/>
                                    <a:pt x="47" y="96"/>
                                  </a:cubicBezTo>
                                  <a:cubicBezTo>
                                    <a:pt x="49" y="96"/>
                                    <a:pt x="53" y="97"/>
                                    <a:pt x="58" y="97"/>
                                  </a:cubicBezTo>
                                  <a:cubicBezTo>
                                    <a:pt x="61" y="97"/>
                                    <a:pt x="65" y="96"/>
                                    <a:pt x="69" y="94"/>
                                  </a:cubicBezTo>
                                  <a:cubicBezTo>
                                    <a:pt x="73" y="93"/>
                                    <a:pt x="76" y="91"/>
                                    <a:pt x="79" y="88"/>
                                  </a:cubicBezTo>
                                  <a:lnTo>
                                    <a:pt x="79" y="88"/>
                                  </a:lnTo>
                                  <a:close/>
                                  <a:moveTo>
                                    <a:pt x="79" y="106"/>
                                  </a:moveTo>
                                  <a:lnTo>
                                    <a:pt x="79" y="106"/>
                                  </a:lnTo>
                                  <a:cubicBezTo>
                                    <a:pt x="77" y="108"/>
                                    <a:pt x="74" y="110"/>
                                    <a:pt x="71" y="112"/>
                                  </a:cubicBezTo>
                                  <a:cubicBezTo>
                                    <a:pt x="68" y="114"/>
                                    <a:pt x="66" y="116"/>
                                    <a:pt x="63" y="117"/>
                                  </a:cubicBezTo>
                                  <a:cubicBezTo>
                                    <a:pt x="59" y="118"/>
                                    <a:pt x="56" y="120"/>
                                    <a:pt x="52" y="120"/>
                                  </a:cubicBezTo>
                                  <a:cubicBezTo>
                                    <a:pt x="48" y="121"/>
                                    <a:pt x="44" y="122"/>
                                    <a:pt x="39" y="122"/>
                                  </a:cubicBezTo>
                                  <a:cubicBezTo>
                                    <a:pt x="28" y="122"/>
                                    <a:pt x="19" y="118"/>
                                    <a:pt x="11" y="111"/>
                                  </a:cubicBezTo>
                                  <a:cubicBezTo>
                                    <a:pt x="4" y="105"/>
                                    <a:pt x="0" y="96"/>
                                    <a:pt x="0" y="85"/>
                                  </a:cubicBezTo>
                                  <a:cubicBezTo>
                                    <a:pt x="0" y="77"/>
                                    <a:pt x="2" y="70"/>
                                    <a:pt x="6" y="65"/>
                                  </a:cubicBezTo>
                                  <a:cubicBezTo>
                                    <a:pt x="10" y="59"/>
                                    <a:pt x="15" y="55"/>
                                    <a:pt x="22" y="52"/>
                                  </a:cubicBezTo>
                                  <a:cubicBezTo>
                                    <a:pt x="29" y="49"/>
                                    <a:pt x="37" y="47"/>
                                    <a:pt x="47" y="45"/>
                                  </a:cubicBezTo>
                                  <a:cubicBezTo>
                                    <a:pt x="58" y="44"/>
                                    <a:pt x="68" y="43"/>
                                    <a:pt x="79" y="42"/>
                                  </a:cubicBezTo>
                                  <a:lnTo>
                                    <a:pt x="79" y="42"/>
                                  </a:lnTo>
                                  <a:cubicBezTo>
                                    <a:pt x="79" y="35"/>
                                    <a:pt x="76" y="31"/>
                                    <a:pt x="71" y="29"/>
                                  </a:cubicBezTo>
                                  <a:cubicBezTo>
                                    <a:pt x="66" y="26"/>
                                    <a:pt x="58" y="25"/>
                                    <a:pt x="48" y="25"/>
                                  </a:cubicBezTo>
                                  <a:cubicBezTo>
                                    <a:pt x="42" y="25"/>
                                    <a:pt x="36" y="26"/>
                                    <a:pt x="29" y="28"/>
                                  </a:cubicBezTo>
                                  <a:cubicBezTo>
                                    <a:pt x="22" y="30"/>
                                    <a:pt x="17" y="32"/>
                                    <a:pt x="14" y="33"/>
                                  </a:cubicBezTo>
                                  <a:lnTo>
                                    <a:pt x="10" y="33"/>
                                  </a:lnTo>
                                  <a:lnTo>
                                    <a:pt x="10" y="5"/>
                                  </a:lnTo>
                                  <a:cubicBezTo>
                                    <a:pt x="14" y="4"/>
                                    <a:pt x="21" y="3"/>
                                    <a:pt x="29" y="2"/>
                                  </a:cubicBezTo>
                                  <a:cubicBezTo>
                                    <a:pt x="38" y="0"/>
                                    <a:pt x="47" y="0"/>
                                    <a:pt x="56" y="0"/>
                                  </a:cubicBezTo>
                                  <a:cubicBezTo>
                                    <a:pt x="77" y="0"/>
                                    <a:pt x="92" y="3"/>
                                    <a:pt x="102" y="9"/>
                                  </a:cubicBezTo>
                                  <a:cubicBezTo>
                                    <a:pt x="111" y="16"/>
                                    <a:pt x="116" y="26"/>
                                    <a:pt x="116" y="40"/>
                                  </a:cubicBezTo>
                                  <a:lnTo>
                                    <a:pt x="116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48"/>
                          <wps:cNvSpPr>
                            <a:spLocks/>
                          </wps:cNvSpPr>
                          <wps:spPr bwMode="auto">
                            <a:xfrm>
                              <a:off x="1604" y="641"/>
                              <a:ext cx="68" cy="70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119 h 119"/>
                                <a:gd name="T2" fmla="*/ 116 w 116"/>
                                <a:gd name="T3" fmla="*/ 119 h 119"/>
                                <a:gd name="T4" fmla="*/ 79 w 116"/>
                                <a:gd name="T5" fmla="*/ 119 h 119"/>
                                <a:gd name="T6" fmla="*/ 79 w 116"/>
                                <a:gd name="T7" fmla="*/ 61 h 119"/>
                                <a:gd name="T8" fmla="*/ 78 w 116"/>
                                <a:gd name="T9" fmla="*/ 47 h 119"/>
                                <a:gd name="T10" fmla="*/ 76 w 116"/>
                                <a:gd name="T11" fmla="*/ 37 h 119"/>
                                <a:gd name="T12" fmla="*/ 70 w 116"/>
                                <a:gd name="T13" fmla="*/ 31 h 119"/>
                                <a:gd name="T14" fmla="*/ 59 w 116"/>
                                <a:gd name="T15" fmla="*/ 30 h 119"/>
                                <a:gd name="T16" fmla="*/ 49 w 116"/>
                                <a:gd name="T17" fmla="*/ 31 h 119"/>
                                <a:gd name="T18" fmla="*/ 37 w 116"/>
                                <a:gd name="T19" fmla="*/ 36 h 119"/>
                                <a:gd name="T20" fmla="*/ 37 w 116"/>
                                <a:gd name="T21" fmla="*/ 119 h 119"/>
                                <a:gd name="T22" fmla="*/ 0 w 116"/>
                                <a:gd name="T23" fmla="*/ 119 h 119"/>
                                <a:gd name="T24" fmla="*/ 0 w 116"/>
                                <a:gd name="T25" fmla="*/ 3 h 119"/>
                                <a:gd name="T26" fmla="*/ 37 w 116"/>
                                <a:gd name="T27" fmla="*/ 3 h 119"/>
                                <a:gd name="T28" fmla="*/ 37 w 116"/>
                                <a:gd name="T29" fmla="*/ 16 h 119"/>
                                <a:gd name="T30" fmla="*/ 56 w 116"/>
                                <a:gd name="T31" fmla="*/ 4 h 119"/>
                                <a:gd name="T32" fmla="*/ 77 w 116"/>
                                <a:gd name="T33" fmla="*/ 0 h 119"/>
                                <a:gd name="T34" fmla="*/ 106 w 116"/>
                                <a:gd name="T35" fmla="*/ 11 h 119"/>
                                <a:gd name="T36" fmla="*/ 116 w 116"/>
                                <a:gd name="T37" fmla="*/ 43 h 119"/>
                                <a:gd name="T38" fmla="*/ 116 w 116"/>
                                <a:gd name="T39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6" h="119">
                                  <a:moveTo>
                                    <a:pt x="116" y="119"/>
                                  </a:moveTo>
                                  <a:lnTo>
                                    <a:pt x="116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9" y="61"/>
                                  </a:lnTo>
                                  <a:cubicBezTo>
                                    <a:pt x="79" y="56"/>
                                    <a:pt x="79" y="52"/>
                                    <a:pt x="78" y="47"/>
                                  </a:cubicBezTo>
                                  <a:cubicBezTo>
                                    <a:pt x="78" y="43"/>
                                    <a:pt x="77" y="39"/>
                                    <a:pt x="76" y="37"/>
                                  </a:cubicBezTo>
                                  <a:cubicBezTo>
                                    <a:pt x="75" y="34"/>
                                    <a:pt x="73" y="33"/>
                                    <a:pt x="70" y="31"/>
                                  </a:cubicBezTo>
                                  <a:cubicBezTo>
                                    <a:pt x="67" y="30"/>
                                    <a:pt x="64" y="30"/>
                                    <a:pt x="59" y="30"/>
                                  </a:cubicBezTo>
                                  <a:cubicBezTo>
                                    <a:pt x="56" y="30"/>
                                    <a:pt x="52" y="30"/>
                                    <a:pt x="49" y="31"/>
                                  </a:cubicBezTo>
                                  <a:cubicBezTo>
                                    <a:pt x="45" y="32"/>
                                    <a:pt x="41" y="34"/>
                                    <a:pt x="37" y="36"/>
                                  </a:cubicBezTo>
                                  <a:lnTo>
                                    <a:pt x="37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16"/>
                                  </a:lnTo>
                                  <a:cubicBezTo>
                                    <a:pt x="44" y="10"/>
                                    <a:pt x="50" y="6"/>
                                    <a:pt x="56" y="4"/>
                                  </a:cubicBezTo>
                                  <a:cubicBezTo>
                                    <a:pt x="62" y="1"/>
                                    <a:pt x="69" y="0"/>
                                    <a:pt x="77" y="0"/>
                                  </a:cubicBezTo>
                                  <a:cubicBezTo>
                                    <a:pt x="89" y="0"/>
                                    <a:pt x="99" y="3"/>
                                    <a:pt x="106" y="11"/>
                                  </a:cubicBezTo>
                                  <a:cubicBezTo>
                                    <a:pt x="113" y="18"/>
                                    <a:pt x="116" y="29"/>
                                    <a:pt x="116" y="43"/>
                                  </a:cubicBezTo>
                                  <a:lnTo>
                                    <a:pt x="11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1688" y="616"/>
                              <a:ext cx="71" cy="97"/>
                            </a:xfrm>
                            <a:custGeom>
                              <a:avLst/>
                              <a:gdLst>
                                <a:gd name="T0" fmla="*/ 121 w 121"/>
                                <a:gd name="T1" fmla="*/ 161 h 164"/>
                                <a:gd name="T2" fmla="*/ 121 w 121"/>
                                <a:gd name="T3" fmla="*/ 161 h 164"/>
                                <a:gd name="T4" fmla="*/ 84 w 121"/>
                                <a:gd name="T5" fmla="*/ 161 h 164"/>
                                <a:gd name="T6" fmla="*/ 84 w 121"/>
                                <a:gd name="T7" fmla="*/ 148 h 164"/>
                                <a:gd name="T8" fmla="*/ 66 w 121"/>
                                <a:gd name="T9" fmla="*/ 160 h 164"/>
                                <a:gd name="T10" fmla="*/ 46 w 121"/>
                                <a:gd name="T11" fmla="*/ 164 h 164"/>
                                <a:gd name="T12" fmla="*/ 13 w 121"/>
                                <a:gd name="T13" fmla="*/ 147 h 164"/>
                                <a:gd name="T14" fmla="*/ 0 w 121"/>
                                <a:gd name="T15" fmla="*/ 104 h 164"/>
                                <a:gd name="T16" fmla="*/ 4 w 121"/>
                                <a:gd name="T17" fmla="*/ 77 h 164"/>
                                <a:gd name="T18" fmla="*/ 16 w 121"/>
                                <a:gd name="T19" fmla="*/ 58 h 164"/>
                                <a:gd name="T20" fmla="*/ 33 w 121"/>
                                <a:gd name="T21" fmla="*/ 46 h 164"/>
                                <a:gd name="T22" fmla="*/ 53 w 121"/>
                                <a:gd name="T23" fmla="*/ 42 h 164"/>
                                <a:gd name="T24" fmla="*/ 70 w 121"/>
                                <a:gd name="T25" fmla="*/ 44 h 164"/>
                                <a:gd name="T26" fmla="*/ 84 w 121"/>
                                <a:gd name="T27" fmla="*/ 49 h 164"/>
                                <a:gd name="T28" fmla="*/ 84 w 121"/>
                                <a:gd name="T29" fmla="*/ 0 h 164"/>
                                <a:gd name="T30" fmla="*/ 121 w 121"/>
                                <a:gd name="T31" fmla="*/ 0 h 164"/>
                                <a:gd name="T32" fmla="*/ 121 w 121"/>
                                <a:gd name="T33" fmla="*/ 161 h 164"/>
                                <a:gd name="T34" fmla="*/ 84 w 121"/>
                                <a:gd name="T35" fmla="*/ 129 h 164"/>
                                <a:gd name="T36" fmla="*/ 84 w 121"/>
                                <a:gd name="T37" fmla="*/ 129 h 164"/>
                                <a:gd name="T38" fmla="*/ 84 w 121"/>
                                <a:gd name="T39" fmla="*/ 72 h 164"/>
                                <a:gd name="T40" fmla="*/ 75 w 121"/>
                                <a:gd name="T41" fmla="*/ 69 h 164"/>
                                <a:gd name="T42" fmla="*/ 67 w 121"/>
                                <a:gd name="T43" fmla="*/ 69 h 164"/>
                                <a:gd name="T44" fmla="*/ 46 w 121"/>
                                <a:gd name="T45" fmla="*/ 78 h 164"/>
                                <a:gd name="T46" fmla="*/ 38 w 121"/>
                                <a:gd name="T47" fmla="*/ 103 h 164"/>
                                <a:gd name="T48" fmla="*/ 44 w 121"/>
                                <a:gd name="T49" fmla="*/ 128 h 164"/>
                                <a:gd name="T50" fmla="*/ 63 w 121"/>
                                <a:gd name="T51" fmla="*/ 135 h 164"/>
                                <a:gd name="T52" fmla="*/ 74 w 121"/>
                                <a:gd name="T53" fmla="*/ 134 h 164"/>
                                <a:gd name="T54" fmla="*/ 84 w 121"/>
                                <a:gd name="T55" fmla="*/ 129 h 164"/>
                                <a:gd name="T56" fmla="*/ 84 w 121"/>
                                <a:gd name="T57" fmla="*/ 129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121" y="161"/>
                                  </a:moveTo>
                                  <a:lnTo>
                                    <a:pt x="121" y="161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84" y="148"/>
                                  </a:lnTo>
                                  <a:cubicBezTo>
                                    <a:pt x="77" y="154"/>
                                    <a:pt x="71" y="158"/>
                                    <a:pt x="66" y="160"/>
                                  </a:cubicBezTo>
                                  <a:cubicBezTo>
                                    <a:pt x="60" y="162"/>
                                    <a:pt x="54" y="164"/>
                                    <a:pt x="46" y="164"/>
                                  </a:cubicBezTo>
                                  <a:cubicBezTo>
                                    <a:pt x="32" y="164"/>
                                    <a:pt x="21" y="158"/>
                                    <a:pt x="13" y="147"/>
                                  </a:cubicBezTo>
                                  <a:cubicBezTo>
                                    <a:pt x="4" y="137"/>
                                    <a:pt x="0" y="122"/>
                                    <a:pt x="0" y="104"/>
                                  </a:cubicBezTo>
                                  <a:cubicBezTo>
                                    <a:pt x="0" y="94"/>
                                    <a:pt x="1" y="85"/>
                                    <a:pt x="4" y="77"/>
                                  </a:cubicBezTo>
                                  <a:cubicBezTo>
                                    <a:pt x="7" y="70"/>
                                    <a:pt x="11" y="63"/>
                                    <a:pt x="16" y="58"/>
                                  </a:cubicBezTo>
                                  <a:cubicBezTo>
                                    <a:pt x="21" y="53"/>
                                    <a:pt x="26" y="49"/>
                                    <a:pt x="33" y="46"/>
                                  </a:cubicBezTo>
                                  <a:cubicBezTo>
                                    <a:pt x="40" y="43"/>
                                    <a:pt x="46" y="42"/>
                                    <a:pt x="53" y="42"/>
                                  </a:cubicBezTo>
                                  <a:cubicBezTo>
                                    <a:pt x="60" y="42"/>
                                    <a:pt x="66" y="42"/>
                                    <a:pt x="70" y="44"/>
                                  </a:cubicBezTo>
                                  <a:cubicBezTo>
                                    <a:pt x="74" y="45"/>
                                    <a:pt x="79" y="47"/>
                                    <a:pt x="84" y="49"/>
                                  </a:cubicBezTo>
                                  <a:lnTo>
                                    <a:pt x="84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161"/>
                                  </a:lnTo>
                                  <a:close/>
                                  <a:moveTo>
                                    <a:pt x="84" y="129"/>
                                  </a:moveTo>
                                  <a:lnTo>
                                    <a:pt x="84" y="129"/>
                                  </a:lnTo>
                                  <a:lnTo>
                                    <a:pt x="84" y="72"/>
                                  </a:lnTo>
                                  <a:cubicBezTo>
                                    <a:pt x="81" y="71"/>
                                    <a:pt x="78" y="70"/>
                                    <a:pt x="75" y="69"/>
                                  </a:cubicBezTo>
                                  <a:cubicBezTo>
                                    <a:pt x="72" y="69"/>
                                    <a:pt x="70" y="69"/>
                                    <a:pt x="67" y="69"/>
                                  </a:cubicBezTo>
                                  <a:cubicBezTo>
                                    <a:pt x="58" y="69"/>
                                    <a:pt x="50" y="72"/>
                                    <a:pt x="46" y="78"/>
                                  </a:cubicBezTo>
                                  <a:cubicBezTo>
                                    <a:pt x="41" y="84"/>
                                    <a:pt x="38" y="92"/>
                                    <a:pt x="38" y="103"/>
                                  </a:cubicBezTo>
                                  <a:cubicBezTo>
                                    <a:pt x="38" y="114"/>
                                    <a:pt x="40" y="123"/>
                                    <a:pt x="44" y="128"/>
                                  </a:cubicBezTo>
                                  <a:cubicBezTo>
                                    <a:pt x="48" y="133"/>
                                    <a:pt x="54" y="135"/>
                                    <a:pt x="63" y="135"/>
                                  </a:cubicBezTo>
                                  <a:cubicBezTo>
                                    <a:pt x="66" y="135"/>
                                    <a:pt x="70" y="135"/>
                                    <a:pt x="74" y="134"/>
                                  </a:cubicBezTo>
                                  <a:cubicBezTo>
                                    <a:pt x="77" y="132"/>
                                    <a:pt x="81" y="131"/>
                                    <a:pt x="84" y="129"/>
                                  </a:cubicBezTo>
                                  <a:lnTo>
                                    <a:pt x="84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50"/>
                          <wps:cNvSpPr>
                            <a:spLocks/>
                          </wps:cNvSpPr>
                          <wps:spPr bwMode="auto">
                            <a:xfrm>
                              <a:off x="1773" y="616"/>
                              <a:ext cx="52" cy="95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28 h 162"/>
                                <a:gd name="T2" fmla="*/ 88 w 88"/>
                                <a:gd name="T3" fmla="*/ 28 h 162"/>
                                <a:gd name="T4" fmla="*/ 86 w 88"/>
                                <a:gd name="T5" fmla="*/ 28 h 162"/>
                                <a:gd name="T6" fmla="*/ 79 w 88"/>
                                <a:gd name="T7" fmla="*/ 27 h 162"/>
                                <a:gd name="T8" fmla="*/ 71 w 88"/>
                                <a:gd name="T9" fmla="*/ 26 h 162"/>
                                <a:gd name="T10" fmla="*/ 56 w 88"/>
                                <a:gd name="T11" fmla="*/ 30 h 162"/>
                                <a:gd name="T12" fmla="*/ 52 w 88"/>
                                <a:gd name="T13" fmla="*/ 45 h 162"/>
                                <a:gd name="T14" fmla="*/ 52 w 88"/>
                                <a:gd name="T15" fmla="*/ 46 h 162"/>
                                <a:gd name="T16" fmla="*/ 81 w 88"/>
                                <a:gd name="T17" fmla="*/ 46 h 162"/>
                                <a:gd name="T18" fmla="*/ 81 w 88"/>
                                <a:gd name="T19" fmla="*/ 71 h 162"/>
                                <a:gd name="T20" fmla="*/ 53 w 88"/>
                                <a:gd name="T21" fmla="*/ 71 h 162"/>
                                <a:gd name="T22" fmla="*/ 53 w 88"/>
                                <a:gd name="T23" fmla="*/ 162 h 162"/>
                                <a:gd name="T24" fmla="*/ 16 w 88"/>
                                <a:gd name="T25" fmla="*/ 162 h 162"/>
                                <a:gd name="T26" fmla="*/ 16 w 88"/>
                                <a:gd name="T27" fmla="*/ 71 h 162"/>
                                <a:gd name="T28" fmla="*/ 0 w 88"/>
                                <a:gd name="T29" fmla="*/ 71 h 162"/>
                                <a:gd name="T30" fmla="*/ 0 w 88"/>
                                <a:gd name="T31" fmla="*/ 46 h 162"/>
                                <a:gd name="T32" fmla="*/ 16 w 88"/>
                                <a:gd name="T33" fmla="*/ 46 h 162"/>
                                <a:gd name="T34" fmla="*/ 16 w 88"/>
                                <a:gd name="T35" fmla="*/ 43 h 162"/>
                                <a:gd name="T36" fmla="*/ 27 w 88"/>
                                <a:gd name="T37" fmla="*/ 11 h 162"/>
                                <a:gd name="T38" fmla="*/ 62 w 88"/>
                                <a:gd name="T39" fmla="*/ 0 h 162"/>
                                <a:gd name="T40" fmla="*/ 77 w 88"/>
                                <a:gd name="T41" fmla="*/ 1 h 162"/>
                                <a:gd name="T42" fmla="*/ 88 w 88"/>
                                <a:gd name="T43" fmla="*/ 2 h 162"/>
                                <a:gd name="T44" fmla="*/ 88 w 88"/>
                                <a:gd name="T45" fmla="*/ 28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8" h="162">
                                  <a:moveTo>
                                    <a:pt x="88" y="28"/>
                                  </a:moveTo>
                                  <a:lnTo>
                                    <a:pt x="88" y="28"/>
                                  </a:lnTo>
                                  <a:lnTo>
                                    <a:pt x="86" y="28"/>
                                  </a:lnTo>
                                  <a:cubicBezTo>
                                    <a:pt x="84" y="28"/>
                                    <a:pt x="82" y="27"/>
                                    <a:pt x="79" y="27"/>
                                  </a:cubicBezTo>
                                  <a:cubicBezTo>
                                    <a:pt x="77" y="26"/>
                                    <a:pt x="74" y="26"/>
                                    <a:pt x="71" y="26"/>
                                  </a:cubicBezTo>
                                  <a:cubicBezTo>
                                    <a:pt x="63" y="26"/>
                                    <a:pt x="58" y="27"/>
                                    <a:pt x="56" y="30"/>
                                  </a:cubicBezTo>
                                  <a:cubicBezTo>
                                    <a:pt x="53" y="32"/>
                                    <a:pt x="52" y="37"/>
                                    <a:pt x="52" y="45"/>
                                  </a:cubicBezTo>
                                  <a:lnTo>
                                    <a:pt x="52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53" y="162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43"/>
                                  </a:lnTo>
                                  <a:cubicBezTo>
                                    <a:pt x="16" y="28"/>
                                    <a:pt x="20" y="18"/>
                                    <a:pt x="27" y="11"/>
                                  </a:cubicBezTo>
                                  <a:cubicBezTo>
                                    <a:pt x="35" y="4"/>
                                    <a:pt x="46" y="0"/>
                                    <a:pt x="62" y="0"/>
                                  </a:cubicBezTo>
                                  <a:cubicBezTo>
                                    <a:pt x="67" y="0"/>
                                    <a:pt x="72" y="0"/>
                                    <a:pt x="77" y="1"/>
                                  </a:cubicBezTo>
                                  <a:cubicBezTo>
                                    <a:pt x="81" y="1"/>
                                    <a:pt x="85" y="2"/>
                                    <a:pt x="88" y="2"/>
                                  </a:cubicBezTo>
                                  <a:lnTo>
                                    <a:pt x="8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1829" y="640"/>
                              <a:ext cx="75" cy="73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62 h 123"/>
                                <a:gd name="T2" fmla="*/ 127 w 127"/>
                                <a:gd name="T3" fmla="*/ 62 h 123"/>
                                <a:gd name="T4" fmla="*/ 110 w 127"/>
                                <a:gd name="T5" fmla="*/ 107 h 123"/>
                                <a:gd name="T6" fmla="*/ 63 w 127"/>
                                <a:gd name="T7" fmla="*/ 123 h 123"/>
                                <a:gd name="T8" fmla="*/ 17 w 127"/>
                                <a:gd name="T9" fmla="*/ 107 h 123"/>
                                <a:gd name="T10" fmla="*/ 0 w 127"/>
                                <a:gd name="T11" fmla="*/ 62 h 123"/>
                                <a:gd name="T12" fmla="*/ 17 w 127"/>
                                <a:gd name="T13" fmla="*/ 17 h 123"/>
                                <a:gd name="T14" fmla="*/ 63 w 127"/>
                                <a:gd name="T15" fmla="*/ 0 h 123"/>
                                <a:gd name="T16" fmla="*/ 110 w 127"/>
                                <a:gd name="T17" fmla="*/ 17 h 123"/>
                                <a:gd name="T18" fmla="*/ 127 w 127"/>
                                <a:gd name="T19" fmla="*/ 62 h 123"/>
                                <a:gd name="T20" fmla="*/ 127 w 127"/>
                                <a:gd name="T21" fmla="*/ 62 h 123"/>
                                <a:gd name="T22" fmla="*/ 81 w 127"/>
                                <a:gd name="T23" fmla="*/ 90 h 123"/>
                                <a:gd name="T24" fmla="*/ 81 w 127"/>
                                <a:gd name="T25" fmla="*/ 90 h 123"/>
                                <a:gd name="T26" fmla="*/ 87 w 127"/>
                                <a:gd name="T27" fmla="*/ 79 h 123"/>
                                <a:gd name="T28" fmla="*/ 88 w 127"/>
                                <a:gd name="T29" fmla="*/ 62 h 123"/>
                                <a:gd name="T30" fmla="*/ 86 w 127"/>
                                <a:gd name="T31" fmla="*/ 45 h 123"/>
                                <a:gd name="T32" fmla="*/ 81 w 127"/>
                                <a:gd name="T33" fmla="*/ 34 h 123"/>
                                <a:gd name="T34" fmla="*/ 73 w 127"/>
                                <a:gd name="T35" fmla="*/ 28 h 123"/>
                                <a:gd name="T36" fmla="*/ 63 w 127"/>
                                <a:gd name="T37" fmla="*/ 26 h 123"/>
                                <a:gd name="T38" fmla="*/ 54 w 127"/>
                                <a:gd name="T39" fmla="*/ 28 h 123"/>
                                <a:gd name="T40" fmla="*/ 46 w 127"/>
                                <a:gd name="T41" fmla="*/ 33 h 123"/>
                                <a:gd name="T42" fmla="*/ 40 w 127"/>
                                <a:gd name="T43" fmla="*/ 44 h 123"/>
                                <a:gd name="T44" fmla="*/ 38 w 127"/>
                                <a:gd name="T45" fmla="*/ 62 h 123"/>
                                <a:gd name="T46" fmla="*/ 40 w 127"/>
                                <a:gd name="T47" fmla="*/ 78 h 123"/>
                                <a:gd name="T48" fmla="*/ 45 w 127"/>
                                <a:gd name="T49" fmla="*/ 90 h 123"/>
                                <a:gd name="T50" fmla="*/ 53 w 127"/>
                                <a:gd name="T51" fmla="*/ 95 h 123"/>
                                <a:gd name="T52" fmla="*/ 64 w 127"/>
                                <a:gd name="T53" fmla="*/ 97 h 123"/>
                                <a:gd name="T54" fmla="*/ 73 w 127"/>
                                <a:gd name="T55" fmla="*/ 96 h 123"/>
                                <a:gd name="T56" fmla="*/ 81 w 127"/>
                                <a:gd name="T57" fmla="*/ 90 h 123"/>
                                <a:gd name="T58" fmla="*/ 81 w 127"/>
                                <a:gd name="T59" fmla="*/ 9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7" y="62"/>
                                  </a:moveTo>
                                  <a:lnTo>
                                    <a:pt x="127" y="62"/>
                                  </a:lnTo>
                                  <a:cubicBezTo>
                                    <a:pt x="127" y="81"/>
                                    <a:pt x="121" y="96"/>
                                    <a:pt x="110" y="107"/>
                                  </a:cubicBezTo>
                                  <a:cubicBezTo>
                                    <a:pt x="99" y="118"/>
                                    <a:pt x="83" y="123"/>
                                    <a:pt x="63" y="123"/>
                                  </a:cubicBezTo>
                                  <a:cubicBezTo>
                                    <a:pt x="43" y="123"/>
                                    <a:pt x="28" y="118"/>
                                    <a:pt x="17" y="107"/>
                                  </a:cubicBezTo>
                                  <a:cubicBezTo>
                                    <a:pt x="6" y="96"/>
                                    <a:pt x="0" y="81"/>
                                    <a:pt x="0" y="62"/>
                                  </a:cubicBezTo>
                                  <a:cubicBezTo>
                                    <a:pt x="0" y="43"/>
                                    <a:pt x="6" y="28"/>
                                    <a:pt x="17" y="17"/>
                                  </a:cubicBezTo>
                                  <a:cubicBezTo>
                                    <a:pt x="28" y="6"/>
                                    <a:pt x="43" y="0"/>
                                    <a:pt x="63" y="0"/>
                                  </a:cubicBezTo>
                                  <a:cubicBezTo>
                                    <a:pt x="84" y="0"/>
                                    <a:pt x="99" y="6"/>
                                    <a:pt x="110" y="17"/>
                                  </a:cubicBezTo>
                                  <a:cubicBezTo>
                                    <a:pt x="121" y="28"/>
                                    <a:pt x="127" y="43"/>
                                    <a:pt x="127" y="62"/>
                                  </a:cubicBezTo>
                                  <a:lnTo>
                                    <a:pt x="127" y="62"/>
                                  </a:lnTo>
                                  <a:close/>
                                  <a:moveTo>
                                    <a:pt x="81" y="90"/>
                                  </a:moveTo>
                                  <a:lnTo>
                                    <a:pt x="81" y="90"/>
                                  </a:lnTo>
                                  <a:cubicBezTo>
                                    <a:pt x="84" y="87"/>
                                    <a:pt x="85" y="83"/>
                                    <a:pt x="87" y="79"/>
                                  </a:cubicBezTo>
                                  <a:cubicBezTo>
                                    <a:pt x="88" y="75"/>
                                    <a:pt x="88" y="69"/>
                                    <a:pt x="88" y="62"/>
                                  </a:cubicBezTo>
                                  <a:cubicBezTo>
                                    <a:pt x="88" y="55"/>
                                    <a:pt x="88" y="49"/>
                                    <a:pt x="86" y="45"/>
                                  </a:cubicBezTo>
                                  <a:cubicBezTo>
                                    <a:pt x="85" y="40"/>
                                    <a:pt x="84" y="37"/>
                                    <a:pt x="81" y="34"/>
                                  </a:cubicBezTo>
                                  <a:cubicBezTo>
                                    <a:pt x="79" y="31"/>
                                    <a:pt x="76" y="29"/>
                                    <a:pt x="73" y="28"/>
                                  </a:cubicBezTo>
                                  <a:cubicBezTo>
                                    <a:pt x="70" y="27"/>
                                    <a:pt x="67" y="26"/>
                                    <a:pt x="63" y="26"/>
                                  </a:cubicBezTo>
                                  <a:cubicBezTo>
                                    <a:pt x="60" y="26"/>
                                    <a:pt x="57" y="27"/>
                                    <a:pt x="54" y="28"/>
                                  </a:cubicBezTo>
                                  <a:cubicBezTo>
                                    <a:pt x="51" y="28"/>
                                    <a:pt x="48" y="30"/>
                                    <a:pt x="46" y="33"/>
                                  </a:cubicBezTo>
                                  <a:cubicBezTo>
                                    <a:pt x="44" y="36"/>
                                    <a:pt x="42" y="40"/>
                                    <a:pt x="40" y="44"/>
                                  </a:cubicBezTo>
                                  <a:cubicBezTo>
                                    <a:pt x="39" y="49"/>
                                    <a:pt x="38" y="55"/>
                                    <a:pt x="38" y="62"/>
                                  </a:cubicBezTo>
                                  <a:cubicBezTo>
                                    <a:pt x="38" y="68"/>
                                    <a:pt x="39" y="74"/>
                                    <a:pt x="40" y="78"/>
                                  </a:cubicBezTo>
                                  <a:cubicBezTo>
                                    <a:pt x="41" y="83"/>
                                    <a:pt x="43" y="87"/>
                                    <a:pt x="45" y="90"/>
                                  </a:cubicBezTo>
                                  <a:cubicBezTo>
                                    <a:pt x="48" y="92"/>
                                    <a:pt x="50" y="94"/>
                                    <a:pt x="53" y="95"/>
                                  </a:cubicBezTo>
                                  <a:cubicBezTo>
                                    <a:pt x="56" y="97"/>
                                    <a:pt x="60" y="97"/>
                                    <a:pt x="64" y="97"/>
                                  </a:cubicBezTo>
                                  <a:cubicBezTo>
                                    <a:pt x="67" y="97"/>
                                    <a:pt x="70" y="97"/>
                                    <a:pt x="73" y="96"/>
                                  </a:cubicBezTo>
                                  <a:cubicBezTo>
                                    <a:pt x="76" y="94"/>
                                    <a:pt x="79" y="93"/>
                                    <a:pt x="81" y="90"/>
                                  </a:cubicBezTo>
                                  <a:lnTo>
                                    <a:pt x="8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52"/>
                          <wps:cNvSpPr>
                            <a:spLocks/>
                          </wps:cNvSpPr>
                          <wps:spPr bwMode="auto">
                            <a:xfrm>
                              <a:off x="1920" y="642"/>
                              <a:ext cx="50" cy="69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117"/>
                                <a:gd name="T2" fmla="*/ 84 w 84"/>
                                <a:gd name="T3" fmla="*/ 36 h 117"/>
                                <a:gd name="T4" fmla="*/ 81 w 84"/>
                                <a:gd name="T5" fmla="*/ 36 h 117"/>
                                <a:gd name="T6" fmla="*/ 73 w 84"/>
                                <a:gd name="T7" fmla="*/ 35 h 117"/>
                                <a:gd name="T8" fmla="*/ 64 w 84"/>
                                <a:gd name="T9" fmla="*/ 34 h 117"/>
                                <a:gd name="T10" fmla="*/ 50 w 84"/>
                                <a:gd name="T11" fmla="*/ 36 h 117"/>
                                <a:gd name="T12" fmla="*/ 37 w 84"/>
                                <a:gd name="T13" fmla="*/ 39 h 117"/>
                                <a:gd name="T14" fmla="*/ 37 w 84"/>
                                <a:gd name="T15" fmla="*/ 117 h 117"/>
                                <a:gd name="T16" fmla="*/ 0 w 84"/>
                                <a:gd name="T17" fmla="*/ 117 h 117"/>
                                <a:gd name="T18" fmla="*/ 0 w 84"/>
                                <a:gd name="T19" fmla="*/ 1 h 117"/>
                                <a:gd name="T20" fmla="*/ 37 w 84"/>
                                <a:gd name="T21" fmla="*/ 1 h 117"/>
                                <a:gd name="T22" fmla="*/ 37 w 84"/>
                                <a:gd name="T23" fmla="*/ 18 h 117"/>
                                <a:gd name="T24" fmla="*/ 58 w 84"/>
                                <a:gd name="T25" fmla="*/ 4 h 117"/>
                                <a:gd name="T26" fmla="*/ 75 w 84"/>
                                <a:gd name="T27" fmla="*/ 0 h 117"/>
                                <a:gd name="T28" fmla="*/ 79 w 84"/>
                                <a:gd name="T29" fmla="*/ 1 h 117"/>
                                <a:gd name="T30" fmla="*/ 84 w 84"/>
                                <a:gd name="T31" fmla="*/ 1 h 117"/>
                                <a:gd name="T32" fmla="*/ 84 w 84"/>
                                <a:gd name="T33" fmla="*/ 3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117">
                                  <a:moveTo>
                                    <a:pt x="84" y="36"/>
                                  </a:moveTo>
                                  <a:lnTo>
                                    <a:pt x="84" y="36"/>
                                  </a:lnTo>
                                  <a:lnTo>
                                    <a:pt x="81" y="36"/>
                                  </a:lnTo>
                                  <a:cubicBezTo>
                                    <a:pt x="79" y="36"/>
                                    <a:pt x="76" y="35"/>
                                    <a:pt x="73" y="35"/>
                                  </a:cubicBezTo>
                                  <a:cubicBezTo>
                                    <a:pt x="69" y="35"/>
                                    <a:pt x="66" y="34"/>
                                    <a:pt x="64" y="34"/>
                                  </a:cubicBezTo>
                                  <a:cubicBezTo>
                                    <a:pt x="59" y="34"/>
                                    <a:pt x="54" y="35"/>
                                    <a:pt x="50" y="36"/>
                                  </a:cubicBezTo>
                                  <a:cubicBezTo>
                                    <a:pt x="46" y="36"/>
                                    <a:pt x="42" y="37"/>
                                    <a:pt x="37" y="39"/>
                                  </a:cubicBezTo>
                                  <a:lnTo>
                                    <a:pt x="37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7" y="18"/>
                                  </a:lnTo>
                                  <a:cubicBezTo>
                                    <a:pt x="45" y="11"/>
                                    <a:pt x="52" y="6"/>
                                    <a:pt x="58" y="4"/>
                                  </a:cubicBezTo>
                                  <a:cubicBezTo>
                                    <a:pt x="64" y="2"/>
                                    <a:pt x="70" y="0"/>
                                    <a:pt x="75" y="0"/>
                                  </a:cubicBezTo>
                                  <a:cubicBezTo>
                                    <a:pt x="76" y="0"/>
                                    <a:pt x="78" y="0"/>
                                    <a:pt x="79" y="1"/>
                                  </a:cubicBezTo>
                                  <a:cubicBezTo>
                                    <a:pt x="81" y="1"/>
                                    <a:pt x="83" y="1"/>
                                    <a:pt x="84" y="1"/>
                                  </a:cubicBez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53"/>
                          <wps:cNvSpPr>
                            <a:spLocks/>
                          </wps:cNvSpPr>
                          <wps:spPr bwMode="auto">
                            <a:xfrm>
                              <a:off x="1982" y="641"/>
                              <a:ext cx="112" cy="70"/>
                            </a:xfrm>
                            <a:custGeom>
                              <a:avLst/>
                              <a:gdLst>
                                <a:gd name="T0" fmla="*/ 113 w 189"/>
                                <a:gd name="T1" fmla="*/ 36 h 119"/>
                                <a:gd name="T2" fmla="*/ 113 w 189"/>
                                <a:gd name="T3" fmla="*/ 36 h 119"/>
                                <a:gd name="T4" fmla="*/ 113 w 189"/>
                                <a:gd name="T5" fmla="*/ 119 h 119"/>
                                <a:gd name="T6" fmla="*/ 76 w 189"/>
                                <a:gd name="T7" fmla="*/ 119 h 119"/>
                                <a:gd name="T8" fmla="*/ 76 w 189"/>
                                <a:gd name="T9" fmla="*/ 61 h 119"/>
                                <a:gd name="T10" fmla="*/ 76 w 189"/>
                                <a:gd name="T11" fmla="*/ 46 h 119"/>
                                <a:gd name="T12" fmla="*/ 73 w 189"/>
                                <a:gd name="T13" fmla="*/ 37 h 119"/>
                                <a:gd name="T14" fmla="*/ 68 w 189"/>
                                <a:gd name="T15" fmla="*/ 31 h 119"/>
                                <a:gd name="T16" fmla="*/ 57 w 189"/>
                                <a:gd name="T17" fmla="*/ 30 h 119"/>
                                <a:gd name="T18" fmla="*/ 46 w 189"/>
                                <a:gd name="T19" fmla="*/ 32 h 119"/>
                                <a:gd name="T20" fmla="*/ 37 w 189"/>
                                <a:gd name="T21" fmla="*/ 36 h 119"/>
                                <a:gd name="T22" fmla="*/ 37 w 189"/>
                                <a:gd name="T23" fmla="*/ 119 h 119"/>
                                <a:gd name="T24" fmla="*/ 0 w 189"/>
                                <a:gd name="T25" fmla="*/ 119 h 119"/>
                                <a:gd name="T26" fmla="*/ 0 w 189"/>
                                <a:gd name="T27" fmla="*/ 3 h 119"/>
                                <a:gd name="T28" fmla="*/ 37 w 189"/>
                                <a:gd name="T29" fmla="*/ 3 h 119"/>
                                <a:gd name="T30" fmla="*/ 37 w 189"/>
                                <a:gd name="T31" fmla="*/ 16 h 119"/>
                                <a:gd name="T32" fmla="*/ 56 w 189"/>
                                <a:gd name="T33" fmla="*/ 4 h 119"/>
                                <a:gd name="T34" fmla="*/ 75 w 189"/>
                                <a:gd name="T35" fmla="*/ 0 h 119"/>
                                <a:gd name="T36" fmla="*/ 95 w 189"/>
                                <a:gd name="T37" fmla="*/ 5 h 119"/>
                                <a:gd name="T38" fmla="*/ 109 w 189"/>
                                <a:gd name="T39" fmla="*/ 20 h 119"/>
                                <a:gd name="T40" fmla="*/ 130 w 189"/>
                                <a:gd name="T41" fmla="*/ 5 h 119"/>
                                <a:gd name="T42" fmla="*/ 151 w 189"/>
                                <a:gd name="T43" fmla="*/ 0 h 119"/>
                                <a:gd name="T44" fmla="*/ 180 w 189"/>
                                <a:gd name="T45" fmla="*/ 11 h 119"/>
                                <a:gd name="T46" fmla="*/ 189 w 189"/>
                                <a:gd name="T47" fmla="*/ 43 h 119"/>
                                <a:gd name="T48" fmla="*/ 189 w 189"/>
                                <a:gd name="T49" fmla="*/ 119 h 119"/>
                                <a:gd name="T50" fmla="*/ 152 w 189"/>
                                <a:gd name="T51" fmla="*/ 119 h 119"/>
                                <a:gd name="T52" fmla="*/ 152 w 189"/>
                                <a:gd name="T53" fmla="*/ 61 h 119"/>
                                <a:gd name="T54" fmla="*/ 152 w 189"/>
                                <a:gd name="T55" fmla="*/ 46 h 119"/>
                                <a:gd name="T56" fmla="*/ 149 w 189"/>
                                <a:gd name="T57" fmla="*/ 37 h 119"/>
                                <a:gd name="T58" fmla="*/ 144 w 189"/>
                                <a:gd name="T59" fmla="*/ 31 h 119"/>
                                <a:gd name="T60" fmla="*/ 133 w 189"/>
                                <a:gd name="T61" fmla="*/ 30 h 119"/>
                                <a:gd name="T62" fmla="*/ 124 w 189"/>
                                <a:gd name="T63" fmla="*/ 31 h 119"/>
                                <a:gd name="T64" fmla="*/ 113 w 189"/>
                                <a:gd name="T65" fmla="*/ 36 h 119"/>
                                <a:gd name="T66" fmla="*/ 113 w 189"/>
                                <a:gd name="T67" fmla="*/ 36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9" h="119">
                                  <a:moveTo>
                                    <a:pt x="113" y="36"/>
                                  </a:moveTo>
                                  <a:lnTo>
                                    <a:pt x="113" y="36"/>
                                  </a:lnTo>
                                  <a:lnTo>
                                    <a:pt x="113" y="119"/>
                                  </a:lnTo>
                                  <a:lnTo>
                                    <a:pt x="76" y="119"/>
                                  </a:lnTo>
                                  <a:lnTo>
                                    <a:pt x="76" y="61"/>
                                  </a:lnTo>
                                  <a:cubicBezTo>
                                    <a:pt x="76" y="55"/>
                                    <a:pt x="76" y="50"/>
                                    <a:pt x="76" y="46"/>
                                  </a:cubicBezTo>
                                  <a:cubicBezTo>
                                    <a:pt x="75" y="42"/>
                                    <a:pt x="74" y="39"/>
                                    <a:pt x="73" y="37"/>
                                  </a:cubicBezTo>
                                  <a:cubicBezTo>
                                    <a:pt x="72" y="34"/>
                                    <a:pt x="70" y="32"/>
                                    <a:pt x="68" y="31"/>
                                  </a:cubicBezTo>
                                  <a:cubicBezTo>
                                    <a:pt x="65" y="30"/>
                                    <a:pt x="62" y="30"/>
                                    <a:pt x="57" y="30"/>
                                  </a:cubicBezTo>
                                  <a:cubicBezTo>
                                    <a:pt x="53" y="30"/>
                                    <a:pt x="50" y="30"/>
                                    <a:pt x="46" y="32"/>
                                  </a:cubicBezTo>
                                  <a:cubicBezTo>
                                    <a:pt x="43" y="33"/>
                                    <a:pt x="40" y="35"/>
                                    <a:pt x="37" y="36"/>
                                  </a:cubicBezTo>
                                  <a:lnTo>
                                    <a:pt x="37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16"/>
                                  </a:lnTo>
                                  <a:cubicBezTo>
                                    <a:pt x="44" y="11"/>
                                    <a:pt x="50" y="7"/>
                                    <a:pt x="56" y="4"/>
                                  </a:cubicBezTo>
                                  <a:cubicBezTo>
                                    <a:pt x="61" y="1"/>
                                    <a:pt x="68" y="0"/>
                                    <a:pt x="75" y="0"/>
                                  </a:cubicBezTo>
                                  <a:cubicBezTo>
                                    <a:pt x="83" y="0"/>
                                    <a:pt x="89" y="1"/>
                                    <a:pt x="95" y="5"/>
                                  </a:cubicBezTo>
                                  <a:cubicBezTo>
                                    <a:pt x="101" y="8"/>
                                    <a:pt x="105" y="13"/>
                                    <a:pt x="109" y="20"/>
                                  </a:cubicBezTo>
                                  <a:cubicBezTo>
                                    <a:pt x="116" y="13"/>
                                    <a:pt x="123" y="9"/>
                                    <a:pt x="130" y="5"/>
                                  </a:cubicBezTo>
                                  <a:cubicBezTo>
                                    <a:pt x="137" y="1"/>
                                    <a:pt x="144" y="0"/>
                                    <a:pt x="151" y="0"/>
                                  </a:cubicBezTo>
                                  <a:cubicBezTo>
                                    <a:pt x="164" y="0"/>
                                    <a:pt x="173" y="3"/>
                                    <a:pt x="180" y="11"/>
                                  </a:cubicBezTo>
                                  <a:cubicBezTo>
                                    <a:pt x="186" y="18"/>
                                    <a:pt x="189" y="29"/>
                                    <a:pt x="189" y="43"/>
                                  </a:cubicBezTo>
                                  <a:lnTo>
                                    <a:pt x="189" y="119"/>
                                  </a:lnTo>
                                  <a:lnTo>
                                    <a:pt x="152" y="119"/>
                                  </a:lnTo>
                                  <a:lnTo>
                                    <a:pt x="152" y="61"/>
                                  </a:lnTo>
                                  <a:cubicBezTo>
                                    <a:pt x="152" y="55"/>
                                    <a:pt x="152" y="50"/>
                                    <a:pt x="152" y="46"/>
                                  </a:cubicBezTo>
                                  <a:cubicBezTo>
                                    <a:pt x="151" y="42"/>
                                    <a:pt x="151" y="39"/>
                                    <a:pt x="149" y="37"/>
                                  </a:cubicBezTo>
                                  <a:cubicBezTo>
                                    <a:pt x="148" y="34"/>
                                    <a:pt x="146" y="32"/>
                                    <a:pt x="144" y="31"/>
                                  </a:cubicBezTo>
                                  <a:cubicBezTo>
                                    <a:pt x="141" y="30"/>
                                    <a:pt x="138" y="30"/>
                                    <a:pt x="133" y="30"/>
                                  </a:cubicBezTo>
                                  <a:cubicBezTo>
                                    <a:pt x="130" y="30"/>
                                    <a:pt x="127" y="30"/>
                                    <a:pt x="124" y="31"/>
                                  </a:cubicBezTo>
                                  <a:cubicBezTo>
                                    <a:pt x="121" y="32"/>
                                    <a:pt x="117" y="34"/>
                                    <a:pt x="113" y="36"/>
                                  </a:cubicBezTo>
                                  <a:lnTo>
                                    <a:pt x="11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2110" y="640"/>
                              <a:ext cx="73" cy="73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69 h 123"/>
                                <a:gd name="T2" fmla="*/ 123 w 123"/>
                                <a:gd name="T3" fmla="*/ 69 h 123"/>
                                <a:gd name="T4" fmla="*/ 38 w 123"/>
                                <a:gd name="T5" fmla="*/ 69 h 123"/>
                                <a:gd name="T6" fmla="*/ 48 w 123"/>
                                <a:gd name="T7" fmla="*/ 89 h 123"/>
                                <a:gd name="T8" fmla="*/ 76 w 123"/>
                                <a:gd name="T9" fmla="*/ 97 h 123"/>
                                <a:gd name="T10" fmla="*/ 99 w 123"/>
                                <a:gd name="T11" fmla="*/ 92 h 123"/>
                                <a:gd name="T12" fmla="*/ 116 w 123"/>
                                <a:gd name="T13" fmla="*/ 83 h 123"/>
                                <a:gd name="T14" fmla="*/ 121 w 123"/>
                                <a:gd name="T15" fmla="*/ 83 h 123"/>
                                <a:gd name="T16" fmla="*/ 121 w 123"/>
                                <a:gd name="T17" fmla="*/ 113 h 123"/>
                                <a:gd name="T18" fmla="*/ 97 w 123"/>
                                <a:gd name="T19" fmla="*/ 120 h 123"/>
                                <a:gd name="T20" fmla="*/ 72 w 123"/>
                                <a:gd name="T21" fmla="*/ 123 h 123"/>
                                <a:gd name="T22" fmla="*/ 19 w 123"/>
                                <a:gd name="T23" fmla="*/ 107 h 123"/>
                                <a:gd name="T24" fmla="*/ 0 w 123"/>
                                <a:gd name="T25" fmla="*/ 62 h 123"/>
                                <a:gd name="T26" fmla="*/ 18 w 123"/>
                                <a:gd name="T27" fmla="*/ 17 h 123"/>
                                <a:gd name="T28" fmla="*/ 66 w 123"/>
                                <a:gd name="T29" fmla="*/ 0 h 123"/>
                                <a:gd name="T30" fmla="*/ 108 w 123"/>
                                <a:gd name="T31" fmla="*/ 14 h 123"/>
                                <a:gd name="T32" fmla="*/ 123 w 123"/>
                                <a:gd name="T33" fmla="*/ 56 h 123"/>
                                <a:gd name="T34" fmla="*/ 123 w 123"/>
                                <a:gd name="T35" fmla="*/ 69 h 123"/>
                                <a:gd name="T36" fmla="*/ 86 w 123"/>
                                <a:gd name="T37" fmla="*/ 47 h 123"/>
                                <a:gd name="T38" fmla="*/ 86 w 123"/>
                                <a:gd name="T39" fmla="*/ 47 h 123"/>
                                <a:gd name="T40" fmla="*/ 80 w 123"/>
                                <a:gd name="T41" fmla="*/ 29 h 123"/>
                                <a:gd name="T42" fmla="*/ 63 w 123"/>
                                <a:gd name="T43" fmla="*/ 23 h 123"/>
                                <a:gd name="T44" fmla="*/ 45 w 123"/>
                                <a:gd name="T45" fmla="*/ 29 h 123"/>
                                <a:gd name="T46" fmla="*/ 38 w 123"/>
                                <a:gd name="T47" fmla="*/ 47 h 123"/>
                                <a:gd name="T48" fmla="*/ 86 w 123"/>
                                <a:gd name="T49" fmla="*/ 4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23" y="69"/>
                                  </a:moveTo>
                                  <a:lnTo>
                                    <a:pt x="123" y="69"/>
                                  </a:lnTo>
                                  <a:lnTo>
                                    <a:pt x="38" y="69"/>
                                  </a:lnTo>
                                  <a:cubicBezTo>
                                    <a:pt x="38" y="78"/>
                                    <a:pt x="42" y="85"/>
                                    <a:pt x="48" y="89"/>
                                  </a:cubicBezTo>
                                  <a:cubicBezTo>
                                    <a:pt x="55" y="94"/>
                                    <a:pt x="64" y="97"/>
                                    <a:pt x="76" y="97"/>
                                  </a:cubicBezTo>
                                  <a:cubicBezTo>
                                    <a:pt x="84" y="97"/>
                                    <a:pt x="92" y="95"/>
                                    <a:pt x="99" y="92"/>
                                  </a:cubicBezTo>
                                  <a:cubicBezTo>
                                    <a:pt x="106" y="90"/>
                                    <a:pt x="112" y="86"/>
                                    <a:pt x="116" y="83"/>
                                  </a:cubicBezTo>
                                  <a:lnTo>
                                    <a:pt x="121" y="83"/>
                                  </a:lnTo>
                                  <a:lnTo>
                                    <a:pt x="121" y="113"/>
                                  </a:lnTo>
                                  <a:cubicBezTo>
                                    <a:pt x="112" y="116"/>
                                    <a:pt x="104" y="119"/>
                                    <a:pt x="97" y="120"/>
                                  </a:cubicBezTo>
                                  <a:cubicBezTo>
                                    <a:pt x="89" y="122"/>
                                    <a:pt x="81" y="123"/>
                                    <a:pt x="72" y="123"/>
                                  </a:cubicBezTo>
                                  <a:cubicBezTo>
                                    <a:pt x="49" y="123"/>
                                    <a:pt x="31" y="117"/>
                                    <a:pt x="19" y="107"/>
                                  </a:cubicBezTo>
                                  <a:cubicBezTo>
                                    <a:pt x="6" y="97"/>
                                    <a:pt x="0" y="82"/>
                                    <a:pt x="0" y="62"/>
                                  </a:cubicBezTo>
                                  <a:cubicBezTo>
                                    <a:pt x="0" y="43"/>
                                    <a:pt x="6" y="28"/>
                                    <a:pt x="18" y="17"/>
                                  </a:cubicBezTo>
                                  <a:cubicBezTo>
                                    <a:pt x="30" y="6"/>
                                    <a:pt x="46" y="0"/>
                                    <a:pt x="66" y="0"/>
                                  </a:cubicBezTo>
                                  <a:cubicBezTo>
                                    <a:pt x="85" y="0"/>
                                    <a:pt x="99" y="5"/>
                                    <a:pt x="108" y="14"/>
                                  </a:cubicBezTo>
                                  <a:cubicBezTo>
                                    <a:pt x="118" y="24"/>
                                    <a:pt x="123" y="38"/>
                                    <a:pt x="123" y="56"/>
                                  </a:cubicBezTo>
                                  <a:lnTo>
                                    <a:pt x="123" y="69"/>
                                  </a:lnTo>
                                  <a:close/>
                                  <a:moveTo>
                                    <a:pt x="86" y="47"/>
                                  </a:moveTo>
                                  <a:lnTo>
                                    <a:pt x="86" y="47"/>
                                  </a:lnTo>
                                  <a:cubicBezTo>
                                    <a:pt x="86" y="39"/>
                                    <a:pt x="84" y="33"/>
                                    <a:pt x="80" y="29"/>
                                  </a:cubicBezTo>
                                  <a:cubicBezTo>
                                    <a:pt x="76" y="25"/>
                                    <a:pt x="71" y="23"/>
                                    <a:pt x="63" y="23"/>
                                  </a:cubicBezTo>
                                  <a:cubicBezTo>
                                    <a:pt x="56" y="23"/>
                                    <a:pt x="50" y="25"/>
                                    <a:pt x="45" y="29"/>
                                  </a:cubicBezTo>
                                  <a:cubicBezTo>
                                    <a:pt x="41" y="33"/>
                                    <a:pt x="38" y="39"/>
                                    <a:pt x="38" y="47"/>
                                  </a:cubicBezTo>
                                  <a:lnTo>
                                    <a:pt x="8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55"/>
                          <wps:cNvSpPr>
                            <a:spLocks/>
                          </wps:cNvSpPr>
                          <wps:spPr bwMode="auto">
                            <a:xfrm>
                              <a:off x="2198" y="641"/>
                              <a:ext cx="69" cy="70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119 h 119"/>
                                <a:gd name="T2" fmla="*/ 117 w 117"/>
                                <a:gd name="T3" fmla="*/ 119 h 119"/>
                                <a:gd name="T4" fmla="*/ 79 w 117"/>
                                <a:gd name="T5" fmla="*/ 119 h 119"/>
                                <a:gd name="T6" fmla="*/ 79 w 117"/>
                                <a:gd name="T7" fmla="*/ 61 h 119"/>
                                <a:gd name="T8" fmla="*/ 79 w 117"/>
                                <a:gd name="T9" fmla="*/ 47 h 119"/>
                                <a:gd name="T10" fmla="*/ 76 w 117"/>
                                <a:gd name="T11" fmla="*/ 37 h 119"/>
                                <a:gd name="T12" fmla="*/ 70 w 117"/>
                                <a:gd name="T13" fmla="*/ 31 h 119"/>
                                <a:gd name="T14" fmla="*/ 59 w 117"/>
                                <a:gd name="T15" fmla="*/ 30 h 119"/>
                                <a:gd name="T16" fmla="*/ 49 w 117"/>
                                <a:gd name="T17" fmla="*/ 31 h 119"/>
                                <a:gd name="T18" fmla="*/ 37 w 117"/>
                                <a:gd name="T19" fmla="*/ 36 h 119"/>
                                <a:gd name="T20" fmla="*/ 37 w 117"/>
                                <a:gd name="T21" fmla="*/ 119 h 119"/>
                                <a:gd name="T22" fmla="*/ 0 w 117"/>
                                <a:gd name="T23" fmla="*/ 119 h 119"/>
                                <a:gd name="T24" fmla="*/ 0 w 117"/>
                                <a:gd name="T25" fmla="*/ 3 h 119"/>
                                <a:gd name="T26" fmla="*/ 37 w 117"/>
                                <a:gd name="T27" fmla="*/ 3 h 119"/>
                                <a:gd name="T28" fmla="*/ 37 w 117"/>
                                <a:gd name="T29" fmla="*/ 16 h 119"/>
                                <a:gd name="T30" fmla="*/ 56 w 117"/>
                                <a:gd name="T31" fmla="*/ 4 h 119"/>
                                <a:gd name="T32" fmla="*/ 77 w 117"/>
                                <a:gd name="T33" fmla="*/ 0 h 119"/>
                                <a:gd name="T34" fmla="*/ 106 w 117"/>
                                <a:gd name="T35" fmla="*/ 11 h 119"/>
                                <a:gd name="T36" fmla="*/ 117 w 117"/>
                                <a:gd name="T37" fmla="*/ 43 h 119"/>
                                <a:gd name="T38" fmla="*/ 117 w 117"/>
                                <a:gd name="T39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7" h="119">
                                  <a:moveTo>
                                    <a:pt x="117" y="119"/>
                                  </a:moveTo>
                                  <a:lnTo>
                                    <a:pt x="117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9" y="61"/>
                                  </a:lnTo>
                                  <a:cubicBezTo>
                                    <a:pt x="79" y="56"/>
                                    <a:pt x="79" y="52"/>
                                    <a:pt x="79" y="47"/>
                                  </a:cubicBezTo>
                                  <a:cubicBezTo>
                                    <a:pt x="78" y="43"/>
                                    <a:pt x="77" y="39"/>
                                    <a:pt x="76" y="37"/>
                                  </a:cubicBezTo>
                                  <a:cubicBezTo>
                                    <a:pt x="75" y="34"/>
                                    <a:pt x="73" y="33"/>
                                    <a:pt x="70" y="31"/>
                                  </a:cubicBezTo>
                                  <a:cubicBezTo>
                                    <a:pt x="67" y="30"/>
                                    <a:pt x="64" y="30"/>
                                    <a:pt x="59" y="30"/>
                                  </a:cubicBezTo>
                                  <a:cubicBezTo>
                                    <a:pt x="56" y="30"/>
                                    <a:pt x="52" y="30"/>
                                    <a:pt x="49" y="31"/>
                                  </a:cubicBezTo>
                                  <a:cubicBezTo>
                                    <a:pt x="45" y="32"/>
                                    <a:pt x="42" y="34"/>
                                    <a:pt x="37" y="36"/>
                                  </a:cubicBezTo>
                                  <a:lnTo>
                                    <a:pt x="37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16"/>
                                  </a:lnTo>
                                  <a:cubicBezTo>
                                    <a:pt x="44" y="10"/>
                                    <a:pt x="50" y="6"/>
                                    <a:pt x="56" y="4"/>
                                  </a:cubicBezTo>
                                  <a:cubicBezTo>
                                    <a:pt x="63" y="1"/>
                                    <a:pt x="69" y="0"/>
                                    <a:pt x="77" y="0"/>
                                  </a:cubicBezTo>
                                  <a:cubicBezTo>
                                    <a:pt x="89" y="0"/>
                                    <a:pt x="99" y="3"/>
                                    <a:pt x="106" y="11"/>
                                  </a:cubicBezTo>
                                  <a:cubicBezTo>
                                    <a:pt x="113" y="18"/>
                                    <a:pt x="117" y="29"/>
                                    <a:pt x="117" y="43"/>
                                  </a:cubicBezTo>
                                  <a:lnTo>
                                    <a:pt x="11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56"/>
                          <wps:cNvSpPr>
                            <a:spLocks/>
                          </wps:cNvSpPr>
                          <wps:spPr bwMode="auto">
                            <a:xfrm>
                              <a:off x="441" y="448"/>
                              <a:ext cx="2" cy="2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57"/>
                          <wps:cNvSpPr>
                            <a:spLocks/>
                          </wps:cNvSpPr>
                          <wps:spPr bwMode="auto">
                            <a:xfrm>
                              <a:off x="441" y="448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58"/>
                          <wps:cNvSpPr>
                            <a:spLocks/>
                          </wps:cNvSpPr>
                          <wps:spPr bwMode="auto">
                            <a:xfrm>
                              <a:off x="443" y="448"/>
                              <a:ext cx="2520" cy="1"/>
                            </a:xfrm>
                            <a:custGeom>
                              <a:avLst/>
                              <a:gdLst>
                                <a:gd name="T0" fmla="*/ 0 w 4282"/>
                                <a:gd name="T1" fmla="*/ 3 h 3"/>
                                <a:gd name="T2" fmla="*/ 0 w 4282"/>
                                <a:gd name="T3" fmla="*/ 3 h 3"/>
                                <a:gd name="T4" fmla="*/ 4282 w 4282"/>
                                <a:gd name="T5" fmla="*/ 3 h 3"/>
                                <a:gd name="T6" fmla="*/ 4282 w 4282"/>
                                <a:gd name="T7" fmla="*/ 0 h 3"/>
                                <a:gd name="T8" fmla="*/ 0 w 4282"/>
                                <a:gd name="T9" fmla="*/ 0 h 3"/>
                                <a:gd name="T10" fmla="*/ 0 w 4282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82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282" y="3"/>
                                  </a:lnTo>
                                  <a:lnTo>
                                    <a:pt x="42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59"/>
                          <wps:cNvSpPr>
                            <a:spLocks/>
                          </wps:cNvSpPr>
                          <wps:spPr bwMode="auto">
                            <a:xfrm>
                              <a:off x="2963" y="449"/>
                              <a:ext cx="2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60"/>
                          <wps:cNvSpPr>
                            <a:spLocks/>
                          </wps:cNvSpPr>
                          <wps:spPr bwMode="auto">
                            <a:xfrm>
                              <a:off x="2963" y="448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61"/>
                          <wps:cNvSpPr>
                            <a:spLocks/>
                          </wps:cNvSpPr>
                          <wps:spPr bwMode="auto">
                            <a:xfrm>
                              <a:off x="2965" y="448"/>
                              <a:ext cx="1259" cy="1"/>
                            </a:xfrm>
                            <a:custGeom>
                              <a:avLst/>
                              <a:gdLst>
                                <a:gd name="T0" fmla="*/ 0 w 2141"/>
                                <a:gd name="T1" fmla="*/ 3 h 3"/>
                                <a:gd name="T2" fmla="*/ 0 w 2141"/>
                                <a:gd name="T3" fmla="*/ 3 h 3"/>
                                <a:gd name="T4" fmla="*/ 2141 w 2141"/>
                                <a:gd name="T5" fmla="*/ 3 h 3"/>
                                <a:gd name="T6" fmla="*/ 2141 w 2141"/>
                                <a:gd name="T7" fmla="*/ 0 h 3"/>
                                <a:gd name="T8" fmla="*/ 0 w 2141"/>
                                <a:gd name="T9" fmla="*/ 0 h 3"/>
                                <a:gd name="T10" fmla="*/ 0 w 2141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41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141" y="3"/>
                                  </a:lnTo>
                                  <a:lnTo>
                                    <a:pt x="21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62"/>
                          <wps:cNvSpPr>
                            <a:spLocks/>
                          </wps:cNvSpPr>
                          <wps:spPr bwMode="auto">
                            <a:xfrm>
                              <a:off x="4224" y="448"/>
                              <a:ext cx="2" cy="2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3"/>
                          <wps:cNvSpPr>
                            <a:spLocks/>
                          </wps:cNvSpPr>
                          <wps:spPr bwMode="auto">
                            <a:xfrm>
                              <a:off x="4224" y="448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64"/>
                          <wps:cNvSpPr>
                            <a:spLocks/>
                          </wps:cNvSpPr>
                          <wps:spPr bwMode="auto">
                            <a:xfrm>
                              <a:off x="441" y="470"/>
                              <a:ext cx="2" cy="40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2 h 682"/>
                                <a:gd name="T2" fmla="*/ 0 w 3"/>
                                <a:gd name="T3" fmla="*/ 682 h 682"/>
                                <a:gd name="T4" fmla="*/ 3 w 3"/>
                                <a:gd name="T5" fmla="*/ 682 h 682"/>
                                <a:gd name="T6" fmla="*/ 3 w 3"/>
                                <a:gd name="T7" fmla="*/ 0 h 682"/>
                                <a:gd name="T8" fmla="*/ 0 w 3"/>
                                <a:gd name="T9" fmla="*/ 0 h 682"/>
                                <a:gd name="T10" fmla="*/ 0 w 3"/>
                                <a:gd name="T11" fmla="*/ 682 h 6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682">
                                  <a:moveTo>
                                    <a:pt x="0" y="682"/>
                                  </a:moveTo>
                                  <a:lnTo>
                                    <a:pt x="0" y="682"/>
                                  </a:lnTo>
                                  <a:lnTo>
                                    <a:pt x="3" y="68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5"/>
                          <wps:cNvSpPr>
                            <a:spLocks/>
                          </wps:cNvSpPr>
                          <wps:spPr bwMode="auto">
                            <a:xfrm>
                              <a:off x="2963" y="470"/>
                              <a:ext cx="2" cy="40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2 h 682"/>
                                <a:gd name="T2" fmla="*/ 0 w 3"/>
                                <a:gd name="T3" fmla="*/ 682 h 682"/>
                                <a:gd name="T4" fmla="*/ 3 w 3"/>
                                <a:gd name="T5" fmla="*/ 682 h 682"/>
                                <a:gd name="T6" fmla="*/ 3 w 3"/>
                                <a:gd name="T7" fmla="*/ 0 h 682"/>
                                <a:gd name="T8" fmla="*/ 0 w 3"/>
                                <a:gd name="T9" fmla="*/ 0 h 682"/>
                                <a:gd name="T10" fmla="*/ 0 w 3"/>
                                <a:gd name="T11" fmla="*/ 682 h 6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682">
                                  <a:moveTo>
                                    <a:pt x="0" y="682"/>
                                  </a:moveTo>
                                  <a:lnTo>
                                    <a:pt x="0" y="682"/>
                                  </a:lnTo>
                                  <a:lnTo>
                                    <a:pt x="3" y="68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66"/>
                          <wps:cNvSpPr>
                            <a:spLocks/>
                          </wps:cNvSpPr>
                          <wps:spPr bwMode="auto">
                            <a:xfrm>
                              <a:off x="4224" y="470"/>
                              <a:ext cx="2" cy="40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2 h 682"/>
                                <a:gd name="T2" fmla="*/ 0 w 3"/>
                                <a:gd name="T3" fmla="*/ 682 h 682"/>
                                <a:gd name="T4" fmla="*/ 3 w 3"/>
                                <a:gd name="T5" fmla="*/ 682 h 682"/>
                                <a:gd name="T6" fmla="*/ 3 w 3"/>
                                <a:gd name="T7" fmla="*/ 0 h 682"/>
                                <a:gd name="T8" fmla="*/ 0 w 3"/>
                                <a:gd name="T9" fmla="*/ 0 h 682"/>
                                <a:gd name="T10" fmla="*/ 0 w 3"/>
                                <a:gd name="T11" fmla="*/ 682 h 6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682">
                                  <a:moveTo>
                                    <a:pt x="0" y="682"/>
                                  </a:moveTo>
                                  <a:lnTo>
                                    <a:pt x="0" y="682"/>
                                  </a:lnTo>
                                  <a:lnTo>
                                    <a:pt x="3" y="68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40"/>
                          <wps:cNvSpPr>
                            <a:spLocks/>
                          </wps:cNvSpPr>
                          <wps:spPr bwMode="auto">
                            <a:xfrm>
                              <a:off x="441" y="871"/>
                              <a:ext cx="2" cy="2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41"/>
                          <wps:cNvSpPr>
                            <a:spLocks/>
                          </wps:cNvSpPr>
                          <wps:spPr bwMode="auto">
                            <a:xfrm>
                              <a:off x="443" y="871"/>
                              <a:ext cx="766" cy="1"/>
                            </a:xfrm>
                            <a:custGeom>
                              <a:avLst/>
                              <a:gdLst>
                                <a:gd name="T0" fmla="*/ 0 w 1302"/>
                                <a:gd name="T1" fmla="*/ 3 h 3"/>
                                <a:gd name="T2" fmla="*/ 0 w 1302"/>
                                <a:gd name="T3" fmla="*/ 3 h 3"/>
                                <a:gd name="T4" fmla="*/ 1302 w 1302"/>
                                <a:gd name="T5" fmla="*/ 3 h 3"/>
                                <a:gd name="T6" fmla="*/ 1302 w 1302"/>
                                <a:gd name="T7" fmla="*/ 0 h 3"/>
                                <a:gd name="T8" fmla="*/ 0 w 1302"/>
                                <a:gd name="T9" fmla="*/ 0 h 3"/>
                                <a:gd name="T10" fmla="*/ 0 w 1302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2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302" y="3"/>
                                  </a:lnTo>
                                  <a:lnTo>
                                    <a:pt x="1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42"/>
                          <wps:cNvSpPr>
                            <a:spLocks/>
                          </wps:cNvSpPr>
                          <wps:spPr bwMode="auto">
                            <a:xfrm>
                              <a:off x="1209" y="871"/>
                              <a:ext cx="3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3 h 3"/>
                                <a:gd name="T4" fmla="*/ 4 w 4"/>
                                <a:gd name="T5" fmla="*/ 3 h 3"/>
                                <a:gd name="T6" fmla="*/ 4 w 4"/>
                                <a:gd name="T7" fmla="*/ 0 h 3"/>
                                <a:gd name="T8" fmla="*/ 0 w 4"/>
                                <a:gd name="T9" fmla="*/ 0 h 3"/>
                                <a:gd name="T10" fmla="*/ 0 w 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3"/>
                          <wps:cNvSpPr>
                            <a:spLocks/>
                          </wps:cNvSpPr>
                          <wps:spPr bwMode="auto">
                            <a:xfrm>
                              <a:off x="1212" y="871"/>
                              <a:ext cx="1751" cy="1"/>
                            </a:xfrm>
                            <a:custGeom>
                              <a:avLst/>
                              <a:gdLst>
                                <a:gd name="T0" fmla="*/ 0 w 2976"/>
                                <a:gd name="T1" fmla="*/ 3 h 3"/>
                                <a:gd name="T2" fmla="*/ 0 w 2976"/>
                                <a:gd name="T3" fmla="*/ 3 h 3"/>
                                <a:gd name="T4" fmla="*/ 2976 w 2976"/>
                                <a:gd name="T5" fmla="*/ 3 h 3"/>
                                <a:gd name="T6" fmla="*/ 2976 w 2976"/>
                                <a:gd name="T7" fmla="*/ 0 h 3"/>
                                <a:gd name="T8" fmla="*/ 0 w 2976"/>
                                <a:gd name="T9" fmla="*/ 0 h 3"/>
                                <a:gd name="T10" fmla="*/ 0 w 2976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76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976" y="3"/>
                                  </a:lnTo>
                                  <a:lnTo>
                                    <a:pt x="2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44"/>
                          <wps:cNvSpPr>
                            <a:spLocks/>
                          </wps:cNvSpPr>
                          <wps:spPr bwMode="auto">
                            <a:xfrm>
                              <a:off x="2963" y="871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45"/>
                          <wps:cNvSpPr>
                            <a:spLocks/>
                          </wps:cNvSpPr>
                          <wps:spPr bwMode="auto">
                            <a:xfrm>
                              <a:off x="2965" y="871"/>
                              <a:ext cx="1259" cy="1"/>
                            </a:xfrm>
                            <a:custGeom>
                              <a:avLst/>
                              <a:gdLst>
                                <a:gd name="T0" fmla="*/ 0 w 2141"/>
                                <a:gd name="T1" fmla="*/ 3 h 3"/>
                                <a:gd name="T2" fmla="*/ 0 w 2141"/>
                                <a:gd name="T3" fmla="*/ 3 h 3"/>
                                <a:gd name="T4" fmla="*/ 2141 w 2141"/>
                                <a:gd name="T5" fmla="*/ 3 h 3"/>
                                <a:gd name="T6" fmla="*/ 2141 w 2141"/>
                                <a:gd name="T7" fmla="*/ 0 h 3"/>
                                <a:gd name="T8" fmla="*/ 0 w 2141"/>
                                <a:gd name="T9" fmla="*/ 0 h 3"/>
                                <a:gd name="T10" fmla="*/ 0 w 2141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41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141" y="3"/>
                                  </a:lnTo>
                                  <a:lnTo>
                                    <a:pt x="21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6"/>
                          <wps:cNvSpPr>
                            <a:spLocks/>
                          </wps:cNvSpPr>
                          <wps:spPr bwMode="auto">
                            <a:xfrm>
                              <a:off x="4224" y="871"/>
                              <a:ext cx="2" cy="2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47"/>
                          <wps:cNvSpPr>
                            <a:spLocks/>
                          </wps:cNvSpPr>
                          <wps:spPr bwMode="auto">
                            <a:xfrm>
                              <a:off x="441" y="893"/>
                              <a:ext cx="2" cy="38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50 h 650"/>
                                <a:gd name="T2" fmla="*/ 0 w 3"/>
                                <a:gd name="T3" fmla="*/ 650 h 650"/>
                                <a:gd name="T4" fmla="*/ 3 w 3"/>
                                <a:gd name="T5" fmla="*/ 650 h 650"/>
                                <a:gd name="T6" fmla="*/ 3 w 3"/>
                                <a:gd name="T7" fmla="*/ 0 h 650"/>
                                <a:gd name="T8" fmla="*/ 0 w 3"/>
                                <a:gd name="T9" fmla="*/ 0 h 650"/>
                                <a:gd name="T10" fmla="*/ 0 w 3"/>
                                <a:gd name="T11" fmla="*/ 650 h 6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650">
                                  <a:moveTo>
                                    <a:pt x="0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3" y="65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48"/>
                          <wps:cNvSpPr>
                            <a:spLocks/>
                          </wps:cNvSpPr>
                          <wps:spPr bwMode="auto">
                            <a:xfrm>
                              <a:off x="441" y="1275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49"/>
                          <wps:cNvSpPr>
                            <a:spLocks/>
                          </wps:cNvSpPr>
                          <wps:spPr bwMode="auto">
                            <a:xfrm>
                              <a:off x="441" y="1275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50"/>
                          <wps:cNvSpPr>
                            <a:spLocks/>
                          </wps:cNvSpPr>
                          <wps:spPr bwMode="auto">
                            <a:xfrm>
                              <a:off x="443" y="1275"/>
                              <a:ext cx="766" cy="1"/>
                            </a:xfrm>
                            <a:custGeom>
                              <a:avLst/>
                              <a:gdLst>
                                <a:gd name="T0" fmla="*/ 0 w 1302"/>
                                <a:gd name="T1" fmla="*/ 3 h 3"/>
                                <a:gd name="T2" fmla="*/ 0 w 1302"/>
                                <a:gd name="T3" fmla="*/ 3 h 3"/>
                                <a:gd name="T4" fmla="*/ 1302 w 1302"/>
                                <a:gd name="T5" fmla="*/ 3 h 3"/>
                                <a:gd name="T6" fmla="*/ 1302 w 1302"/>
                                <a:gd name="T7" fmla="*/ 0 h 3"/>
                                <a:gd name="T8" fmla="*/ 0 w 1302"/>
                                <a:gd name="T9" fmla="*/ 0 h 3"/>
                                <a:gd name="T10" fmla="*/ 0 w 1302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2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302" y="3"/>
                                  </a:lnTo>
                                  <a:lnTo>
                                    <a:pt x="1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51"/>
                          <wps:cNvSpPr>
                            <a:spLocks/>
                          </wps:cNvSpPr>
                          <wps:spPr bwMode="auto">
                            <a:xfrm>
                              <a:off x="1204" y="1275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52"/>
                          <wps:cNvSpPr>
                            <a:spLocks/>
                          </wps:cNvSpPr>
                          <wps:spPr bwMode="auto">
                            <a:xfrm>
                              <a:off x="1206" y="1275"/>
                              <a:ext cx="3018" cy="1"/>
                            </a:xfrm>
                            <a:custGeom>
                              <a:avLst/>
                              <a:gdLst>
                                <a:gd name="T0" fmla="*/ 0 w 5130"/>
                                <a:gd name="T1" fmla="*/ 3 h 3"/>
                                <a:gd name="T2" fmla="*/ 0 w 5130"/>
                                <a:gd name="T3" fmla="*/ 3 h 3"/>
                                <a:gd name="T4" fmla="*/ 5130 w 5130"/>
                                <a:gd name="T5" fmla="*/ 3 h 3"/>
                                <a:gd name="T6" fmla="*/ 5130 w 5130"/>
                                <a:gd name="T7" fmla="*/ 0 h 3"/>
                                <a:gd name="T8" fmla="*/ 0 w 5130"/>
                                <a:gd name="T9" fmla="*/ 0 h 3"/>
                                <a:gd name="T10" fmla="*/ 0 w 5130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30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130" y="3"/>
                                  </a:lnTo>
                                  <a:lnTo>
                                    <a:pt x="5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53"/>
                          <wps:cNvSpPr>
                            <a:spLocks/>
                          </wps:cNvSpPr>
                          <wps:spPr bwMode="auto">
                            <a:xfrm>
                              <a:off x="4224" y="893"/>
                              <a:ext cx="2" cy="38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50 h 650"/>
                                <a:gd name="T2" fmla="*/ 0 w 3"/>
                                <a:gd name="T3" fmla="*/ 650 h 650"/>
                                <a:gd name="T4" fmla="*/ 3 w 3"/>
                                <a:gd name="T5" fmla="*/ 650 h 650"/>
                                <a:gd name="T6" fmla="*/ 3 w 3"/>
                                <a:gd name="T7" fmla="*/ 0 h 650"/>
                                <a:gd name="T8" fmla="*/ 0 w 3"/>
                                <a:gd name="T9" fmla="*/ 0 h 650"/>
                                <a:gd name="T10" fmla="*/ 0 w 3"/>
                                <a:gd name="T11" fmla="*/ 650 h 6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650">
                                  <a:moveTo>
                                    <a:pt x="0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3" y="65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54"/>
                          <wps:cNvSpPr>
                            <a:spLocks/>
                          </wps:cNvSpPr>
                          <wps:spPr bwMode="auto">
                            <a:xfrm>
                              <a:off x="4224" y="1275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55"/>
                          <wps:cNvSpPr>
                            <a:spLocks/>
                          </wps:cNvSpPr>
                          <wps:spPr bwMode="auto">
                            <a:xfrm>
                              <a:off x="4224" y="1275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56"/>
                          <wps:cNvSpPr>
                            <a:spLocks/>
                          </wps:cNvSpPr>
                          <wps:spPr bwMode="auto">
                            <a:xfrm>
                              <a:off x="788" y="1493"/>
                              <a:ext cx="2" cy="2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57"/>
                          <wps:cNvSpPr>
                            <a:spLocks/>
                          </wps:cNvSpPr>
                          <wps:spPr bwMode="auto">
                            <a:xfrm>
                              <a:off x="788" y="1493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58"/>
                          <wps:cNvSpPr>
                            <a:spLocks/>
                          </wps:cNvSpPr>
                          <wps:spPr bwMode="auto">
                            <a:xfrm>
                              <a:off x="790" y="1493"/>
                              <a:ext cx="1026" cy="1"/>
                            </a:xfrm>
                            <a:custGeom>
                              <a:avLst/>
                              <a:gdLst>
                                <a:gd name="T0" fmla="*/ 0 w 1744"/>
                                <a:gd name="T1" fmla="*/ 3 h 3"/>
                                <a:gd name="T2" fmla="*/ 0 w 1744"/>
                                <a:gd name="T3" fmla="*/ 3 h 3"/>
                                <a:gd name="T4" fmla="*/ 1744 w 1744"/>
                                <a:gd name="T5" fmla="*/ 3 h 3"/>
                                <a:gd name="T6" fmla="*/ 1744 w 1744"/>
                                <a:gd name="T7" fmla="*/ 0 h 3"/>
                                <a:gd name="T8" fmla="*/ 0 w 1744"/>
                                <a:gd name="T9" fmla="*/ 0 h 3"/>
                                <a:gd name="T10" fmla="*/ 0 w 174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4" y="3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59"/>
                          <wps:cNvSpPr>
                            <a:spLocks/>
                          </wps:cNvSpPr>
                          <wps:spPr bwMode="auto">
                            <a:xfrm>
                              <a:off x="1816" y="1493"/>
                              <a:ext cx="2" cy="2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60"/>
                          <wps:cNvSpPr>
                            <a:spLocks/>
                          </wps:cNvSpPr>
                          <wps:spPr bwMode="auto">
                            <a:xfrm>
                              <a:off x="1816" y="1493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61"/>
                          <wps:cNvSpPr>
                            <a:spLocks/>
                          </wps:cNvSpPr>
                          <wps:spPr bwMode="auto">
                            <a:xfrm>
                              <a:off x="2846" y="1493"/>
                              <a:ext cx="2" cy="2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8 h 38"/>
                                <a:gd name="T2" fmla="*/ 0 w 4"/>
                                <a:gd name="T3" fmla="*/ 38 h 38"/>
                                <a:gd name="T4" fmla="*/ 4 w 4"/>
                                <a:gd name="T5" fmla="*/ 38 h 38"/>
                                <a:gd name="T6" fmla="*/ 4 w 4"/>
                                <a:gd name="T7" fmla="*/ 0 h 38"/>
                                <a:gd name="T8" fmla="*/ 0 w 4"/>
                                <a:gd name="T9" fmla="*/ 0 h 38"/>
                                <a:gd name="T10" fmla="*/ 0 w 4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62"/>
                          <wps:cNvSpPr>
                            <a:spLocks/>
                          </wps:cNvSpPr>
                          <wps:spPr bwMode="auto">
                            <a:xfrm>
                              <a:off x="2846" y="1493"/>
                              <a:ext cx="2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3 h 3"/>
                                <a:gd name="T4" fmla="*/ 4 w 4"/>
                                <a:gd name="T5" fmla="*/ 3 h 3"/>
                                <a:gd name="T6" fmla="*/ 4 w 4"/>
                                <a:gd name="T7" fmla="*/ 0 h 3"/>
                                <a:gd name="T8" fmla="*/ 0 w 4"/>
                                <a:gd name="T9" fmla="*/ 0 h 3"/>
                                <a:gd name="T10" fmla="*/ 0 w 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63"/>
                          <wps:cNvSpPr>
                            <a:spLocks/>
                          </wps:cNvSpPr>
                          <wps:spPr bwMode="auto">
                            <a:xfrm>
                              <a:off x="2847" y="1493"/>
                              <a:ext cx="1040" cy="1"/>
                            </a:xfrm>
                            <a:custGeom>
                              <a:avLst/>
                              <a:gdLst>
                                <a:gd name="T0" fmla="*/ 0 w 1767"/>
                                <a:gd name="T1" fmla="*/ 3 h 3"/>
                                <a:gd name="T2" fmla="*/ 0 w 1767"/>
                                <a:gd name="T3" fmla="*/ 3 h 3"/>
                                <a:gd name="T4" fmla="*/ 1767 w 1767"/>
                                <a:gd name="T5" fmla="*/ 3 h 3"/>
                                <a:gd name="T6" fmla="*/ 1767 w 1767"/>
                                <a:gd name="T7" fmla="*/ 0 h 3"/>
                                <a:gd name="T8" fmla="*/ 0 w 1767"/>
                                <a:gd name="T9" fmla="*/ 0 h 3"/>
                                <a:gd name="T10" fmla="*/ 0 w 1767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7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7" y="3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64"/>
                          <wps:cNvSpPr>
                            <a:spLocks/>
                          </wps:cNvSpPr>
                          <wps:spPr bwMode="auto">
                            <a:xfrm>
                              <a:off x="3887" y="1493"/>
                              <a:ext cx="2" cy="2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 h 38"/>
                                <a:gd name="T2" fmla="*/ 0 w 3"/>
                                <a:gd name="T3" fmla="*/ 38 h 38"/>
                                <a:gd name="T4" fmla="*/ 3 w 3"/>
                                <a:gd name="T5" fmla="*/ 38 h 38"/>
                                <a:gd name="T6" fmla="*/ 3 w 3"/>
                                <a:gd name="T7" fmla="*/ 0 h 38"/>
                                <a:gd name="T8" fmla="*/ 0 w 3"/>
                                <a:gd name="T9" fmla="*/ 0 h 38"/>
                                <a:gd name="T10" fmla="*/ 0 w 3"/>
                                <a:gd name="T1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8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65"/>
                          <wps:cNvSpPr>
                            <a:spLocks/>
                          </wps:cNvSpPr>
                          <wps:spPr bwMode="auto">
                            <a:xfrm>
                              <a:off x="3887" y="1493"/>
                              <a:ext cx="2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0 h 3"/>
                                <a:gd name="T8" fmla="*/ 0 w 3"/>
                                <a:gd name="T9" fmla="*/ 0 h 3"/>
                                <a:gd name="T10" fmla="*/ 0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66"/>
                          <wps:cNvSpPr>
                            <a:spLocks/>
                          </wps:cNvSpPr>
                          <wps:spPr bwMode="auto">
                            <a:xfrm>
                              <a:off x="788" y="1515"/>
                              <a:ext cx="2" cy="48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23 h 823"/>
                                <a:gd name="T2" fmla="*/ 0 w 3"/>
                                <a:gd name="T3" fmla="*/ 823 h 823"/>
                                <a:gd name="T4" fmla="*/ 3 w 3"/>
                                <a:gd name="T5" fmla="*/ 823 h 823"/>
                                <a:gd name="T6" fmla="*/ 3 w 3"/>
                                <a:gd name="T7" fmla="*/ 0 h 823"/>
                                <a:gd name="T8" fmla="*/ 0 w 3"/>
                                <a:gd name="T9" fmla="*/ 0 h 823"/>
                                <a:gd name="T10" fmla="*/ 0 w 3"/>
                                <a:gd name="T11" fmla="*/ 823 h 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23">
                                  <a:moveTo>
                                    <a:pt x="0" y="823"/>
                                  </a:moveTo>
                                  <a:lnTo>
                                    <a:pt x="0" y="823"/>
                                  </a:lnTo>
                                  <a:lnTo>
                                    <a:pt x="3" y="82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67"/>
                          <wps:cNvSpPr>
                            <a:spLocks/>
                          </wps:cNvSpPr>
                          <wps:spPr bwMode="auto">
                            <a:xfrm>
                              <a:off x="1816" y="1515"/>
                              <a:ext cx="2" cy="48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23 h 823"/>
                                <a:gd name="T2" fmla="*/ 0 w 3"/>
                                <a:gd name="T3" fmla="*/ 823 h 823"/>
                                <a:gd name="T4" fmla="*/ 3 w 3"/>
                                <a:gd name="T5" fmla="*/ 823 h 823"/>
                                <a:gd name="T6" fmla="*/ 3 w 3"/>
                                <a:gd name="T7" fmla="*/ 0 h 823"/>
                                <a:gd name="T8" fmla="*/ 0 w 3"/>
                                <a:gd name="T9" fmla="*/ 0 h 823"/>
                                <a:gd name="T10" fmla="*/ 0 w 3"/>
                                <a:gd name="T11" fmla="*/ 823 h 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23">
                                  <a:moveTo>
                                    <a:pt x="0" y="823"/>
                                  </a:moveTo>
                                  <a:lnTo>
                                    <a:pt x="0" y="823"/>
                                  </a:lnTo>
                                  <a:lnTo>
                                    <a:pt x="3" y="82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68"/>
                          <wps:cNvSpPr>
                            <a:spLocks/>
                          </wps:cNvSpPr>
                          <wps:spPr bwMode="auto">
                            <a:xfrm>
                              <a:off x="2846" y="1515"/>
                              <a:ext cx="2" cy="48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23 h 823"/>
                                <a:gd name="T2" fmla="*/ 0 w 4"/>
                                <a:gd name="T3" fmla="*/ 823 h 823"/>
                                <a:gd name="T4" fmla="*/ 4 w 4"/>
                                <a:gd name="T5" fmla="*/ 823 h 823"/>
                                <a:gd name="T6" fmla="*/ 4 w 4"/>
                                <a:gd name="T7" fmla="*/ 0 h 823"/>
                                <a:gd name="T8" fmla="*/ 0 w 4"/>
                                <a:gd name="T9" fmla="*/ 0 h 823"/>
                                <a:gd name="T10" fmla="*/ 0 w 4"/>
                                <a:gd name="T11" fmla="*/ 823 h 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23">
                                  <a:moveTo>
                                    <a:pt x="0" y="823"/>
                                  </a:moveTo>
                                  <a:lnTo>
                                    <a:pt x="0" y="823"/>
                                  </a:lnTo>
                                  <a:lnTo>
                                    <a:pt x="4" y="82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69"/>
                          <wps:cNvSpPr>
                            <a:spLocks/>
                          </wps:cNvSpPr>
                          <wps:spPr bwMode="auto">
                            <a:xfrm>
                              <a:off x="3887" y="1515"/>
                              <a:ext cx="2" cy="48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23 h 823"/>
                                <a:gd name="T2" fmla="*/ 0 w 3"/>
                                <a:gd name="T3" fmla="*/ 823 h 823"/>
                                <a:gd name="T4" fmla="*/ 3 w 3"/>
                                <a:gd name="T5" fmla="*/ 823 h 823"/>
                                <a:gd name="T6" fmla="*/ 3 w 3"/>
                                <a:gd name="T7" fmla="*/ 0 h 823"/>
                                <a:gd name="T8" fmla="*/ 0 w 3"/>
                                <a:gd name="T9" fmla="*/ 0 h 823"/>
                                <a:gd name="T10" fmla="*/ 0 w 3"/>
                                <a:gd name="T11" fmla="*/ 823 h 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23">
                                  <a:moveTo>
                                    <a:pt x="0" y="823"/>
                                  </a:moveTo>
                                  <a:lnTo>
                                    <a:pt x="0" y="823"/>
                                  </a:lnTo>
                                  <a:lnTo>
                                    <a:pt x="3" y="82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70"/>
                          <wps:cNvSpPr>
                            <a:spLocks/>
                          </wps:cNvSpPr>
                          <wps:spPr bwMode="auto">
                            <a:xfrm>
                              <a:off x="788" y="1998"/>
                              <a:ext cx="2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 h 36"/>
                                <a:gd name="T2" fmla="*/ 0 w 3"/>
                                <a:gd name="T3" fmla="*/ 36 h 36"/>
                                <a:gd name="T4" fmla="*/ 3 w 3"/>
                                <a:gd name="T5" fmla="*/ 36 h 36"/>
                                <a:gd name="T6" fmla="*/ 3 w 3"/>
                                <a:gd name="T7" fmla="*/ 0 h 36"/>
                                <a:gd name="T8" fmla="*/ 0 w 3"/>
                                <a:gd name="T9" fmla="*/ 0 h 36"/>
                                <a:gd name="T10" fmla="*/ 0 w 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71"/>
                          <wps:cNvSpPr>
                            <a:spLocks/>
                          </wps:cNvSpPr>
                          <wps:spPr bwMode="auto">
                            <a:xfrm>
                              <a:off x="790" y="1998"/>
                              <a:ext cx="1026" cy="2"/>
                            </a:xfrm>
                            <a:custGeom>
                              <a:avLst/>
                              <a:gdLst>
                                <a:gd name="T0" fmla="*/ 0 w 1744"/>
                                <a:gd name="T1" fmla="*/ 3 h 3"/>
                                <a:gd name="T2" fmla="*/ 0 w 1744"/>
                                <a:gd name="T3" fmla="*/ 3 h 3"/>
                                <a:gd name="T4" fmla="*/ 1744 w 1744"/>
                                <a:gd name="T5" fmla="*/ 3 h 3"/>
                                <a:gd name="T6" fmla="*/ 1744 w 1744"/>
                                <a:gd name="T7" fmla="*/ 0 h 3"/>
                                <a:gd name="T8" fmla="*/ 0 w 1744"/>
                                <a:gd name="T9" fmla="*/ 0 h 3"/>
                                <a:gd name="T10" fmla="*/ 0 w 174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4" y="3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72"/>
                          <wps:cNvSpPr>
                            <a:spLocks/>
                          </wps:cNvSpPr>
                          <wps:spPr bwMode="auto">
                            <a:xfrm>
                              <a:off x="1816" y="1998"/>
                              <a:ext cx="2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 h 36"/>
                                <a:gd name="T2" fmla="*/ 0 w 3"/>
                                <a:gd name="T3" fmla="*/ 36 h 36"/>
                                <a:gd name="T4" fmla="*/ 3 w 3"/>
                                <a:gd name="T5" fmla="*/ 36 h 36"/>
                                <a:gd name="T6" fmla="*/ 3 w 3"/>
                                <a:gd name="T7" fmla="*/ 0 h 36"/>
                                <a:gd name="T8" fmla="*/ 0 w 3"/>
                                <a:gd name="T9" fmla="*/ 0 h 36"/>
                                <a:gd name="T10" fmla="*/ 0 w 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73"/>
                          <wps:cNvSpPr>
                            <a:spLocks/>
                          </wps:cNvSpPr>
                          <wps:spPr bwMode="auto">
                            <a:xfrm>
                              <a:off x="2846" y="1998"/>
                              <a:ext cx="2" cy="2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6 h 36"/>
                                <a:gd name="T2" fmla="*/ 0 w 4"/>
                                <a:gd name="T3" fmla="*/ 36 h 36"/>
                                <a:gd name="T4" fmla="*/ 4 w 4"/>
                                <a:gd name="T5" fmla="*/ 36 h 36"/>
                                <a:gd name="T6" fmla="*/ 4 w 4"/>
                                <a:gd name="T7" fmla="*/ 0 h 36"/>
                                <a:gd name="T8" fmla="*/ 0 w 4"/>
                                <a:gd name="T9" fmla="*/ 0 h 36"/>
                                <a:gd name="T10" fmla="*/ 0 w 4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74"/>
                          <wps:cNvSpPr>
                            <a:spLocks/>
                          </wps:cNvSpPr>
                          <wps:spPr bwMode="auto">
                            <a:xfrm>
                              <a:off x="2847" y="1998"/>
                              <a:ext cx="1040" cy="2"/>
                            </a:xfrm>
                            <a:custGeom>
                              <a:avLst/>
                              <a:gdLst>
                                <a:gd name="T0" fmla="*/ 0 w 1767"/>
                                <a:gd name="T1" fmla="*/ 3 h 3"/>
                                <a:gd name="T2" fmla="*/ 0 w 1767"/>
                                <a:gd name="T3" fmla="*/ 3 h 3"/>
                                <a:gd name="T4" fmla="*/ 1767 w 1767"/>
                                <a:gd name="T5" fmla="*/ 3 h 3"/>
                                <a:gd name="T6" fmla="*/ 1767 w 1767"/>
                                <a:gd name="T7" fmla="*/ 0 h 3"/>
                                <a:gd name="T8" fmla="*/ 0 w 1767"/>
                                <a:gd name="T9" fmla="*/ 0 h 3"/>
                                <a:gd name="T10" fmla="*/ 0 w 1767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7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7" y="3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75"/>
                          <wps:cNvSpPr>
                            <a:spLocks/>
                          </wps:cNvSpPr>
                          <wps:spPr bwMode="auto">
                            <a:xfrm>
                              <a:off x="3887" y="1998"/>
                              <a:ext cx="2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 h 36"/>
                                <a:gd name="T2" fmla="*/ 0 w 3"/>
                                <a:gd name="T3" fmla="*/ 36 h 36"/>
                                <a:gd name="T4" fmla="*/ 3 w 3"/>
                                <a:gd name="T5" fmla="*/ 36 h 36"/>
                                <a:gd name="T6" fmla="*/ 3 w 3"/>
                                <a:gd name="T7" fmla="*/ 0 h 36"/>
                                <a:gd name="T8" fmla="*/ 0 w 3"/>
                                <a:gd name="T9" fmla="*/ 0 h 36"/>
                                <a:gd name="T10" fmla="*/ 0 w 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76"/>
                          <wps:cNvSpPr>
                            <a:spLocks/>
                          </wps:cNvSpPr>
                          <wps:spPr bwMode="auto">
                            <a:xfrm>
                              <a:off x="788" y="2019"/>
                              <a:ext cx="2" cy="49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1 h 841"/>
                                <a:gd name="T2" fmla="*/ 0 w 3"/>
                                <a:gd name="T3" fmla="*/ 841 h 841"/>
                                <a:gd name="T4" fmla="*/ 3 w 3"/>
                                <a:gd name="T5" fmla="*/ 841 h 841"/>
                                <a:gd name="T6" fmla="*/ 3 w 3"/>
                                <a:gd name="T7" fmla="*/ 0 h 841"/>
                                <a:gd name="T8" fmla="*/ 0 w 3"/>
                                <a:gd name="T9" fmla="*/ 0 h 841"/>
                                <a:gd name="T10" fmla="*/ 0 w 3"/>
                                <a:gd name="T11" fmla="*/ 841 h 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1">
                                  <a:moveTo>
                                    <a:pt x="0" y="841"/>
                                  </a:moveTo>
                                  <a:lnTo>
                                    <a:pt x="0" y="841"/>
                                  </a:lnTo>
                                  <a:lnTo>
                                    <a:pt x="3" y="8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377"/>
                          <wps:cNvSpPr>
                            <a:spLocks/>
                          </wps:cNvSpPr>
                          <wps:spPr bwMode="auto">
                            <a:xfrm>
                              <a:off x="1816" y="2019"/>
                              <a:ext cx="2" cy="49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1 h 841"/>
                                <a:gd name="T2" fmla="*/ 0 w 3"/>
                                <a:gd name="T3" fmla="*/ 841 h 841"/>
                                <a:gd name="T4" fmla="*/ 3 w 3"/>
                                <a:gd name="T5" fmla="*/ 841 h 841"/>
                                <a:gd name="T6" fmla="*/ 3 w 3"/>
                                <a:gd name="T7" fmla="*/ 0 h 841"/>
                                <a:gd name="T8" fmla="*/ 0 w 3"/>
                                <a:gd name="T9" fmla="*/ 0 h 841"/>
                                <a:gd name="T10" fmla="*/ 0 w 3"/>
                                <a:gd name="T11" fmla="*/ 841 h 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1">
                                  <a:moveTo>
                                    <a:pt x="0" y="841"/>
                                  </a:moveTo>
                                  <a:lnTo>
                                    <a:pt x="0" y="841"/>
                                  </a:lnTo>
                                  <a:lnTo>
                                    <a:pt x="3" y="8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78"/>
                          <wps:cNvSpPr>
                            <a:spLocks/>
                          </wps:cNvSpPr>
                          <wps:spPr bwMode="auto">
                            <a:xfrm>
                              <a:off x="2846" y="2019"/>
                              <a:ext cx="2" cy="49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41 h 841"/>
                                <a:gd name="T2" fmla="*/ 0 w 4"/>
                                <a:gd name="T3" fmla="*/ 841 h 841"/>
                                <a:gd name="T4" fmla="*/ 4 w 4"/>
                                <a:gd name="T5" fmla="*/ 841 h 841"/>
                                <a:gd name="T6" fmla="*/ 4 w 4"/>
                                <a:gd name="T7" fmla="*/ 0 h 841"/>
                                <a:gd name="T8" fmla="*/ 0 w 4"/>
                                <a:gd name="T9" fmla="*/ 0 h 841"/>
                                <a:gd name="T10" fmla="*/ 0 w 4"/>
                                <a:gd name="T11" fmla="*/ 841 h 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41">
                                  <a:moveTo>
                                    <a:pt x="0" y="841"/>
                                  </a:moveTo>
                                  <a:lnTo>
                                    <a:pt x="0" y="841"/>
                                  </a:lnTo>
                                  <a:lnTo>
                                    <a:pt x="4" y="84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79"/>
                          <wps:cNvSpPr>
                            <a:spLocks/>
                          </wps:cNvSpPr>
                          <wps:spPr bwMode="auto">
                            <a:xfrm>
                              <a:off x="3887" y="2019"/>
                              <a:ext cx="2" cy="49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1 h 841"/>
                                <a:gd name="T2" fmla="*/ 0 w 3"/>
                                <a:gd name="T3" fmla="*/ 841 h 841"/>
                                <a:gd name="T4" fmla="*/ 3 w 3"/>
                                <a:gd name="T5" fmla="*/ 841 h 841"/>
                                <a:gd name="T6" fmla="*/ 3 w 3"/>
                                <a:gd name="T7" fmla="*/ 0 h 841"/>
                                <a:gd name="T8" fmla="*/ 0 w 3"/>
                                <a:gd name="T9" fmla="*/ 0 h 841"/>
                                <a:gd name="T10" fmla="*/ 0 w 3"/>
                                <a:gd name="T11" fmla="*/ 841 h 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1">
                                  <a:moveTo>
                                    <a:pt x="0" y="841"/>
                                  </a:moveTo>
                                  <a:lnTo>
                                    <a:pt x="0" y="841"/>
                                  </a:lnTo>
                                  <a:lnTo>
                                    <a:pt x="3" y="8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80"/>
                          <wps:cNvSpPr>
                            <a:spLocks noEditPoints="1"/>
                          </wps:cNvSpPr>
                          <wps:spPr bwMode="auto">
                            <a:xfrm>
                              <a:off x="1148" y="2642"/>
                              <a:ext cx="311" cy="359"/>
                            </a:xfrm>
                            <a:custGeom>
                              <a:avLst/>
                              <a:gdLst>
                                <a:gd name="T0" fmla="*/ 278 w 528"/>
                                <a:gd name="T1" fmla="*/ 121 h 611"/>
                                <a:gd name="T2" fmla="*/ 245 w 528"/>
                                <a:gd name="T3" fmla="*/ 141 h 611"/>
                                <a:gd name="T4" fmla="*/ 245 w 528"/>
                                <a:gd name="T5" fmla="*/ 147 h 611"/>
                                <a:gd name="T6" fmla="*/ 252 w 528"/>
                                <a:gd name="T7" fmla="*/ 156 h 611"/>
                                <a:gd name="T8" fmla="*/ 261 w 528"/>
                                <a:gd name="T9" fmla="*/ 177 h 611"/>
                                <a:gd name="T10" fmla="*/ 304 w 528"/>
                                <a:gd name="T11" fmla="*/ 155 h 611"/>
                                <a:gd name="T12" fmla="*/ 306 w 528"/>
                                <a:gd name="T13" fmla="*/ 335 h 611"/>
                                <a:gd name="T14" fmla="*/ 278 w 528"/>
                                <a:gd name="T15" fmla="*/ 319 h 611"/>
                                <a:gd name="T16" fmla="*/ 377 w 528"/>
                                <a:gd name="T17" fmla="*/ 316 h 611"/>
                                <a:gd name="T18" fmla="*/ 312 w 528"/>
                                <a:gd name="T19" fmla="*/ 108 h 611"/>
                                <a:gd name="T20" fmla="*/ 336 w 528"/>
                                <a:gd name="T21" fmla="*/ 186 h 611"/>
                                <a:gd name="T22" fmla="*/ 340 w 528"/>
                                <a:gd name="T23" fmla="*/ 194 h 611"/>
                                <a:gd name="T24" fmla="*/ 330 w 528"/>
                                <a:gd name="T25" fmla="*/ 189 h 611"/>
                                <a:gd name="T26" fmla="*/ 260 w 528"/>
                                <a:gd name="T27" fmla="*/ 77 h 611"/>
                                <a:gd name="T28" fmla="*/ 202 w 528"/>
                                <a:gd name="T29" fmla="*/ 73 h 611"/>
                                <a:gd name="T30" fmla="*/ 236 w 528"/>
                                <a:gd name="T31" fmla="*/ 271 h 611"/>
                                <a:gd name="T32" fmla="*/ 282 w 528"/>
                                <a:gd name="T33" fmla="*/ 480 h 611"/>
                                <a:gd name="T34" fmla="*/ 341 w 528"/>
                                <a:gd name="T35" fmla="*/ 503 h 611"/>
                                <a:gd name="T36" fmla="*/ 302 w 528"/>
                                <a:gd name="T37" fmla="*/ 542 h 611"/>
                                <a:gd name="T38" fmla="*/ 213 w 528"/>
                                <a:gd name="T39" fmla="*/ 334 h 611"/>
                                <a:gd name="T40" fmla="*/ 156 w 528"/>
                                <a:gd name="T41" fmla="*/ 162 h 611"/>
                                <a:gd name="T42" fmla="*/ 17 w 528"/>
                                <a:gd name="T43" fmla="*/ 94 h 611"/>
                                <a:gd name="T44" fmla="*/ 26 w 528"/>
                                <a:gd name="T45" fmla="*/ 38 h 611"/>
                                <a:gd name="T46" fmla="*/ 130 w 528"/>
                                <a:gd name="T47" fmla="*/ 62 h 611"/>
                                <a:gd name="T48" fmla="*/ 204 w 528"/>
                                <a:gd name="T49" fmla="*/ 21 h 611"/>
                                <a:gd name="T50" fmla="*/ 313 w 528"/>
                                <a:gd name="T51" fmla="*/ 100 h 611"/>
                                <a:gd name="T52" fmla="*/ 435 w 528"/>
                                <a:gd name="T53" fmla="*/ 175 h 611"/>
                                <a:gd name="T54" fmla="*/ 528 w 528"/>
                                <a:gd name="T55" fmla="*/ 602 h 611"/>
                                <a:gd name="T56" fmla="*/ 425 w 528"/>
                                <a:gd name="T57" fmla="*/ 467 h 611"/>
                                <a:gd name="T58" fmla="*/ 460 w 528"/>
                                <a:gd name="T59" fmla="*/ 420 h 611"/>
                                <a:gd name="T60" fmla="*/ 418 w 528"/>
                                <a:gd name="T61" fmla="*/ 139 h 611"/>
                                <a:gd name="T62" fmla="*/ 388 w 528"/>
                                <a:gd name="T63" fmla="*/ 122 h 611"/>
                                <a:gd name="T64" fmla="*/ 312 w 528"/>
                                <a:gd name="T65" fmla="*/ 108 h 611"/>
                                <a:gd name="T66" fmla="*/ 225 w 528"/>
                                <a:gd name="T67" fmla="*/ 18 h 611"/>
                                <a:gd name="T68" fmla="*/ 268 w 528"/>
                                <a:gd name="T69" fmla="*/ 50 h 611"/>
                                <a:gd name="T70" fmla="*/ 202 w 528"/>
                                <a:gd name="T71" fmla="*/ 151 h 611"/>
                                <a:gd name="T72" fmla="*/ 206 w 528"/>
                                <a:gd name="T73" fmla="*/ 157 h 611"/>
                                <a:gd name="T74" fmla="*/ 190 w 528"/>
                                <a:gd name="T75" fmla="*/ 79 h 611"/>
                                <a:gd name="T76" fmla="*/ 105 w 528"/>
                                <a:gd name="T77" fmla="*/ 66 h 611"/>
                                <a:gd name="T78" fmla="*/ 98 w 528"/>
                                <a:gd name="T79" fmla="*/ 61 h 611"/>
                                <a:gd name="T80" fmla="*/ 11 w 528"/>
                                <a:gd name="T81" fmla="*/ 56 h 611"/>
                                <a:gd name="T82" fmla="*/ 43 w 528"/>
                                <a:gd name="T83" fmla="*/ 103 h 611"/>
                                <a:gd name="T84" fmla="*/ 103 w 528"/>
                                <a:gd name="T85" fmla="*/ 110 h 611"/>
                                <a:gd name="T86" fmla="*/ 201 w 528"/>
                                <a:gd name="T87" fmla="*/ 143 h 611"/>
                                <a:gd name="T88" fmla="*/ 37 w 528"/>
                                <a:gd name="T89" fmla="*/ 50 h 611"/>
                                <a:gd name="T90" fmla="*/ 43 w 528"/>
                                <a:gd name="T91" fmla="*/ 52 h 611"/>
                                <a:gd name="T92" fmla="*/ 227 w 528"/>
                                <a:gd name="T93" fmla="*/ 238 h 611"/>
                                <a:gd name="T94" fmla="*/ 208 w 528"/>
                                <a:gd name="T95" fmla="*/ 182 h 611"/>
                                <a:gd name="T96" fmla="*/ 171 w 528"/>
                                <a:gd name="T97" fmla="*/ 157 h 611"/>
                                <a:gd name="T98" fmla="*/ 209 w 528"/>
                                <a:gd name="T99" fmla="*/ 290 h 611"/>
                                <a:gd name="T100" fmla="*/ 229 w 528"/>
                                <a:gd name="T101" fmla="*/ 249 h 611"/>
                                <a:gd name="T102" fmla="*/ 217 w 528"/>
                                <a:gd name="T103" fmla="*/ 299 h 611"/>
                                <a:gd name="T104" fmla="*/ 216 w 528"/>
                                <a:gd name="T105" fmla="*/ 304 h 611"/>
                                <a:gd name="T106" fmla="*/ 216 w 528"/>
                                <a:gd name="T107" fmla="*/ 314 h 611"/>
                                <a:gd name="T108" fmla="*/ 216 w 528"/>
                                <a:gd name="T109" fmla="*/ 314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28" h="611">
                                  <a:moveTo>
                                    <a:pt x="245" y="141"/>
                                  </a:moveTo>
                                  <a:lnTo>
                                    <a:pt x="245" y="141"/>
                                  </a:lnTo>
                                  <a:lnTo>
                                    <a:pt x="245" y="133"/>
                                  </a:lnTo>
                                  <a:cubicBezTo>
                                    <a:pt x="264" y="125"/>
                                    <a:pt x="275" y="121"/>
                                    <a:pt x="278" y="121"/>
                                  </a:cubicBezTo>
                                  <a:lnTo>
                                    <a:pt x="287" y="121"/>
                                  </a:lnTo>
                                  <a:lnTo>
                                    <a:pt x="287" y="130"/>
                                  </a:lnTo>
                                  <a:cubicBezTo>
                                    <a:pt x="285" y="130"/>
                                    <a:pt x="271" y="134"/>
                                    <a:pt x="245" y="141"/>
                                  </a:cubicBezTo>
                                  <a:lnTo>
                                    <a:pt x="245" y="141"/>
                                  </a:lnTo>
                                  <a:close/>
                                  <a:moveTo>
                                    <a:pt x="252" y="156"/>
                                  </a:moveTo>
                                  <a:lnTo>
                                    <a:pt x="252" y="156"/>
                                  </a:lnTo>
                                  <a:lnTo>
                                    <a:pt x="245" y="156"/>
                                  </a:lnTo>
                                  <a:lnTo>
                                    <a:pt x="245" y="147"/>
                                  </a:lnTo>
                                  <a:cubicBezTo>
                                    <a:pt x="257" y="145"/>
                                    <a:pt x="269" y="142"/>
                                    <a:pt x="281" y="136"/>
                                  </a:cubicBezTo>
                                  <a:lnTo>
                                    <a:pt x="289" y="136"/>
                                  </a:lnTo>
                                  <a:cubicBezTo>
                                    <a:pt x="286" y="143"/>
                                    <a:pt x="273" y="149"/>
                                    <a:pt x="252" y="156"/>
                                  </a:cubicBezTo>
                                  <a:lnTo>
                                    <a:pt x="252" y="156"/>
                                  </a:lnTo>
                                  <a:close/>
                                  <a:moveTo>
                                    <a:pt x="303" y="161"/>
                                  </a:moveTo>
                                  <a:lnTo>
                                    <a:pt x="303" y="161"/>
                                  </a:lnTo>
                                  <a:cubicBezTo>
                                    <a:pt x="299" y="163"/>
                                    <a:pt x="294" y="167"/>
                                    <a:pt x="286" y="170"/>
                                  </a:cubicBezTo>
                                  <a:cubicBezTo>
                                    <a:pt x="277" y="175"/>
                                    <a:pt x="268" y="177"/>
                                    <a:pt x="261" y="177"/>
                                  </a:cubicBezTo>
                                  <a:lnTo>
                                    <a:pt x="246" y="177"/>
                                  </a:lnTo>
                                  <a:cubicBezTo>
                                    <a:pt x="252" y="172"/>
                                    <a:pt x="261" y="168"/>
                                    <a:pt x="273" y="165"/>
                                  </a:cubicBezTo>
                                  <a:cubicBezTo>
                                    <a:pt x="284" y="162"/>
                                    <a:pt x="292" y="159"/>
                                    <a:pt x="296" y="155"/>
                                  </a:cubicBezTo>
                                  <a:lnTo>
                                    <a:pt x="304" y="155"/>
                                  </a:lnTo>
                                  <a:cubicBezTo>
                                    <a:pt x="304" y="156"/>
                                    <a:pt x="304" y="158"/>
                                    <a:pt x="303" y="161"/>
                                  </a:cubicBezTo>
                                  <a:lnTo>
                                    <a:pt x="303" y="161"/>
                                  </a:lnTo>
                                  <a:close/>
                                  <a:moveTo>
                                    <a:pt x="306" y="335"/>
                                  </a:moveTo>
                                  <a:lnTo>
                                    <a:pt x="306" y="335"/>
                                  </a:lnTo>
                                  <a:cubicBezTo>
                                    <a:pt x="292" y="335"/>
                                    <a:pt x="277" y="330"/>
                                    <a:pt x="261" y="321"/>
                                  </a:cubicBezTo>
                                  <a:lnTo>
                                    <a:pt x="259" y="315"/>
                                  </a:lnTo>
                                  <a:lnTo>
                                    <a:pt x="266" y="315"/>
                                  </a:lnTo>
                                  <a:cubicBezTo>
                                    <a:pt x="268" y="315"/>
                                    <a:pt x="272" y="316"/>
                                    <a:pt x="278" y="319"/>
                                  </a:cubicBezTo>
                                  <a:cubicBezTo>
                                    <a:pt x="288" y="324"/>
                                    <a:pt x="297" y="326"/>
                                    <a:pt x="306" y="326"/>
                                  </a:cubicBezTo>
                                  <a:cubicBezTo>
                                    <a:pt x="315" y="326"/>
                                    <a:pt x="327" y="326"/>
                                    <a:pt x="344" y="324"/>
                                  </a:cubicBezTo>
                                  <a:cubicBezTo>
                                    <a:pt x="353" y="323"/>
                                    <a:pt x="363" y="318"/>
                                    <a:pt x="374" y="308"/>
                                  </a:cubicBezTo>
                                  <a:lnTo>
                                    <a:pt x="377" y="316"/>
                                  </a:lnTo>
                                  <a:cubicBezTo>
                                    <a:pt x="369" y="326"/>
                                    <a:pt x="358" y="331"/>
                                    <a:pt x="344" y="333"/>
                                  </a:cubicBezTo>
                                  <a:cubicBezTo>
                                    <a:pt x="338" y="334"/>
                                    <a:pt x="325" y="335"/>
                                    <a:pt x="306" y="335"/>
                                  </a:cubicBezTo>
                                  <a:lnTo>
                                    <a:pt x="306" y="335"/>
                                  </a:lnTo>
                                  <a:close/>
                                  <a:moveTo>
                                    <a:pt x="312" y="108"/>
                                  </a:moveTo>
                                  <a:lnTo>
                                    <a:pt x="312" y="108"/>
                                  </a:lnTo>
                                  <a:cubicBezTo>
                                    <a:pt x="312" y="109"/>
                                    <a:pt x="312" y="109"/>
                                    <a:pt x="312" y="110"/>
                                  </a:cubicBezTo>
                                  <a:cubicBezTo>
                                    <a:pt x="312" y="111"/>
                                    <a:pt x="317" y="126"/>
                                    <a:pt x="328" y="153"/>
                                  </a:cubicBezTo>
                                  <a:cubicBezTo>
                                    <a:pt x="331" y="163"/>
                                    <a:pt x="334" y="173"/>
                                    <a:pt x="336" y="186"/>
                                  </a:cubicBezTo>
                                  <a:cubicBezTo>
                                    <a:pt x="335" y="186"/>
                                    <a:pt x="336" y="186"/>
                                    <a:pt x="338" y="186"/>
                                  </a:cubicBezTo>
                                  <a:cubicBezTo>
                                    <a:pt x="333" y="186"/>
                                    <a:pt x="345" y="183"/>
                                    <a:pt x="372" y="175"/>
                                  </a:cubicBezTo>
                                  <a:lnTo>
                                    <a:pt x="372" y="184"/>
                                  </a:lnTo>
                                  <a:cubicBezTo>
                                    <a:pt x="362" y="188"/>
                                    <a:pt x="351" y="191"/>
                                    <a:pt x="340" y="194"/>
                                  </a:cubicBezTo>
                                  <a:cubicBezTo>
                                    <a:pt x="345" y="206"/>
                                    <a:pt x="352" y="220"/>
                                    <a:pt x="362" y="236"/>
                                  </a:cubicBezTo>
                                  <a:cubicBezTo>
                                    <a:pt x="379" y="262"/>
                                    <a:pt x="387" y="276"/>
                                    <a:pt x="387" y="277"/>
                                  </a:cubicBezTo>
                                  <a:lnTo>
                                    <a:pt x="379" y="277"/>
                                  </a:lnTo>
                                  <a:cubicBezTo>
                                    <a:pt x="359" y="251"/>
                                    <a:pt x="342" y="222"/>
                                    <a:pt x="330" y="189"/>
                                  </a:cubicBezTo>
                                  <a:cubicBezTo>
                                    <a:pt x="320" y="158"/>
                                    <a:pt x="310" y="127"/>
                                    <a:pt x="300" y="95"/>
                                  </a:cubicBezTo>
                                  <a:cubicBezTo>
                                    <a:pt x="292" y="74"/>
                                    <a:pt x="284" y="55"/>
                                    <a:pt x="275" y="38"/>
                                  </a:cubicBezTo>
                                  <a:cubicBezTo>
                                    <a:pt x="275" y="45"/>
                                    <a:pt x="276" y="54"/>
                                    <a:pt x="277" y="66"/>
                                  </a:cubicBezTo>
                                  <a:cubicBezTo>
                                    <a:pt x="274" y="68"/>
                                    <a:pt x="268" y="72"/>
                                    <a:pt x="260" y="77"/>
                                  </a:cubicBezTo>
                                  <a:cubicBezTo>
                                    <a:pt x="239" y="83"/>
                                    <a:pt x="227" y="86"/>
                                    <a:pt x="222" y="86"/>
                                  </a:cubicBezTo>
                                  <a:cubicBezTo>
                                    <a:pt x="219" y="86"/>
                                    <a:pt x="212" y="73"/>
                                    <a:pt x="203" y="46"/>
                                  </a:cubicBezTo>
                                  <a:lnTo>
                                    <a:pt x="202" y="46"/>
                                  </a:lnTo>
                                  <a:cubicBezTo>
                                    <a:pt x="202" y="52"/>
                                    <a:pt x="202" y="61"/>
                                    <a:pt x="202" y="73"/>
                                  </a:cubicBezTo>
                                  <a:cubicBezTo>
                                    <a:pt x="201" y="86"/>
                                    <a:pt x="201" y="93"/>
                                    <a:pt x="201" y="93"/>
                                  </a:cubicBezTo>
                                  <a:cubicBezTo>
                                    <a:pt x="201" y="111"/>
                                    <a:pt x="208" y="137"/>
                                    <a:pt x="221" y="171"/>
                                  </a:cubicBezTo>
                                  <a:cubicBezTo>
                                    <a:pt x="235" y="204"/>
                                    <a:pt x="242" y="229"/>
                                    <a:pt x="242" y="245"/>
                                  </a:cubicBezTo>
                                  <a:cubicBezTo>
                                    <a:pt x="242" y="252"/>
                                    <a:pt x="240" y="260"/>
                                    <a:pt x="236" y="271"/>
                                  </a:cubicBezTo>
                                  <a:cubicBezTo>
                                    <a:pt x="231" y="285"/>
                                    <a:pt x="228" y="293"/>
                                    <a:pt x="227" y="296"/>
                                  </a:cubicBezTo>
                                  <a:cubicBezTo>
                                    <a:pt x="224" y="307"/>
                                    <a:pt x="223" y="323"/>
                                    <a:pt x="223" y="341"/>
                                  </a:cubicBezTo>
                                  <a:cubicBezTo>
                                    <a:pt x="223" y="388"/>
                                    <a:pt x="240" y="430"/>
                                    <a:pt x="275" y="467"/>
                                  </a:cubicBezTo>
                                  <a:cubicBezTo>
                                    <a:pt x="276" y="468"/>
                                    <a:pt x="278" y="472"/>
                                    <a:pt x="282" y="480"/>
                                  </a:cubicBezTo>
                                  <a:cubicBezTo>
                                    <a:pt x="285" y="488"/>
                                    <a:pt x="288" y="492"/>
                                    <a:pt x="291" y="494"/>
                                  </a:cubicBezTo>
                                  <a:cubicBezTo>
                                    <a:pt x="294" y="495"/>
                                    <a:pt x="302" y="496"/>
                                    <a:pt x="313" y="496"/>
                                  </a:cubicBezTo>
                                  <a:cubicBezTo>
                                    <a:pt x="320" y="496"/>
                                    <a:pt x="330" y="496"/>
                                    <a:pt x="341" y="495"/>
                                  </a:cubicBezTo>
                                  <a:lnTo>
                                    <a:pt x="341" y="503"/>
                                  </a:lnTo>
                                  <a:cubicBezTo>
                                    <a:pt x="313" y="503"/>
                                    <a:pt x="299" y="503"/>
                                    <a:pt x="298" y="503"/>
                                  </a:cubicBezTo>
                                  <a:cubicBezTo>
                                    <a:pt x="307" y="527"/>
                                    <a:pt x="319" y="563"/>
                                    <a:pt x="336" y="611"/>
                                  </a:cubicBezTo>
                                  <a:lnTo>
                                    <a:pt x="328" y="611"/>
                                  </a:lnTo>
                                  <a:cubicBezTo>
                                    <a:pt x="319" y="588"/>
                                    <a:pt x="311" y="565"/>
                                    <a:pt x="302" y="542"/>
                                  </a:cubicBezTo>
                                  <a:cubicBezTo>
                                    <a:pt x="293" y="517"/>
                                    <a:pt x="282" y="495"/>
                                    <a:pt x="270" y="477"/>
                                  </a:cubicBezTo>
                                  <a:cubicBezTo>
                                    <a:pt x="266" y="473"/>
                                    <a:pt x="261" y="468"/>
                                    <a:pt x="254" y="460"/>
                                  </a:cubicBezTo>
                                  <a:cubicBezTo>
                                    <a:pt x="245" y="448"/>
                                    <a:pt x="238" y="437"/>
                                    <a:pt x="233" y="428"/>
                                  </a:cubicBezTo>
                                  <a:cubicBezTo>
                                    <a:pt x="219" y="398"/>
                                    <a:pt x="212" y="367"/>
                                    <a:pt x="213" y="334"/>
                                  </a:cubicBezTo>
                                  <a:cubicBezTo>
                                    <a:pt x="210" y="333"/>
                                    <a:pt x="205" y="330"/>
                                    <a:pt x="200" y="324"/>
                                  </a:cubicBezTo>
                                  <a:cubicBezTo>
                                    <a:pt x="197" y="313"/>
                                    <a:pt x="191" y="296"/>
                                    <a:pt x="183" y="273"/>
                                  </a:cubicBezTo>
                                  <a:cubicBezTo>
                                    <a:pt x="175" y="253"/>
                                    <a:pt x="168" y="230"/>
                                    <a:pt x="162" y="205"/>
                                  </a:cubicBezTo>
                                  <a:cubicBezTo>
                                    <a:pt x="158" y="185"/>
                                    <a:pt x="156" y="170"/>
                                    <a:pt x="156" y="162"/>
                                  </a:cubicBezTo>
                                  <a:cubicBezTo>
                                    <a:pt x="156" y="160"/>
                                    <a:pt x="157" y="157"/>
                                    <a:pt x="159" y="153"/>
                                  </a:cubicBezTo>
                                  <a:cubicBezTo>
                                    <a:pt x="142" y="145"/>
                                    <a:pt x="121" y="137"/>
                                    <a:pt x="97" y="129"/>
                                  </a:cubicBezTo>
                                  <a:cubicBezTo>
                                    <a:pt x="85" y="127"/>
                                    <a:pt x="68" y="122"/>
                                    <a:pt x="46" y="114"/>
                                  </a:cubicBezTo>
                                  <a:cubicBezTo>
                                    <a:pt x="36" y="110"/>
                                    <a:pt x="26" y="103"/>
                                    <a:pt x="17" y="94"/>
                                  </a:cubicBezTo>
                                  <a:cubicBezTo>
                                    <a:pt x="6" y="83"/>
                                    <a:pt x="0" y="73"/>
                                    <a:pt x="0" y="62"/>
                                  </a:cubicBezTo>
                                  <a:cubicBezTo>
                                    <a:pt x="0" y="62"/>
                                    <a:pt x="1" y="59"/>
                                    <a:pt x="3" y="55"/>
                                  </a:cubicBezTo>
                                  <a:cubicBezTo>
                                    <a:pt x="4" y="51"/>
                                    <a:pt x="5" y="45"/>
                                    <a:pt x="6" y="38"/>
                                  </a:cubicBezTo>
                                  <a:lnTo>
                                    <a:pt x="26" y="38"/>
                                  </a:lnTo>
                                  <a:cubicBezTo>
                                    <a:pt x="27" y="38"/>
                                    <a:pt x="32" y="40"/>
                                    <a:pt x="41" y="43"/>
                                  </a:cubicBezTo>
                                  <a:cubicBezTo>
                                    <a:pt x="52" y="47"/>
                                    <a:pt x="65" y="49"/>
                                    <a:pt x="78" y="50"/>
                                  </a:cubicBezTo>
                                  <a:cubicBezTo>
                                    <a:pt x="91" y="50"/>
                                    <a:pt x="103" y="53"/>
                                    <a:pt x="114" y="57"/>
                                  </a:cubicBezTo>
                                  <a:cubicBezTo>
                                    <a:pt x="121" y="59"/>
                                    <a:pt x="126" y="61"/>
                                    <a:pt x="130" y="62"/>
                                  </a:cubicBezTo>
                                  <a:cubicBezTo>
                                    <a:pt x="162" y="69"/>
                                    <a:pt x="180" y="72"/>
                                    <a:pt x="184" y="72"/>
                                  </a:cubicBezTo>
                                  <a:cubicBezTo>
                                    <a:pt x="185" y="72"/>
                                    <a:pt x="187" y="72"/>
                                    <a:pt x="189" y="71"/>
                                  </a:cubicBezTo>
                                  <a:cubicBezTo>
                                    <a:pt x="191" y="71"/>
                                    <a:pt x="192" y="70"/>
                                    <a:pt x="194" y="70"/>
                                  </a:cubicBezTo>
                                  <a:cubicBezTo>
                                    <a:pt x="192" y="52"/>
                                    <a:pt x="196" y="35"/>
                                    <a:pt x="204" y="21"/>
                                  </a:cubicBezTo>
                                  <a:cubicBezTo>
                                    <a:pt x="212" y="7"/>
                                    <a:pt x="224" y="0"/>
                                    <a:pt x="240" y="0"/>
                                  </a:cubicBezTo>
                                  <a:cubicBezTo>
                                    <a:pt x="255" y="0"/>
                                    <a:pt x="269" y="11"/>
                                    <a:pt x="281" y="32"/>
                                  </a:cubicBezTo>
                                  <a:cubicBezTo>
                                    <a:pt x="287" y="41"/>
                                    <a:pt x="294" y="58"/>
                                    <a:pt x="304" y="83"/>
                                  </a:cubicBezTo>
                                  <a:cubicBezTo>
                                    <a:pt x="308" y="94"/>
                                    <a:pt x="311" y="99"/>
                                    <a:pt x="313" y="100"/>
                                  </a:cubicBezTo>
                                  <a:cubicBezTo>
                                    <a:pt x="321" y="103"/>
                                    <a:pt x="332" y="106"/>
                                    <a:pt x="346" y="107"/>
                                  </a:cubicBezTo>
                                  <a:cubicBezTo>
                                    <a:pt x="358" y="109"/>
                                    <a:pt x="369" y="110"/>
                                    <a:pt x="380" y="111"/>
                                  </a:cubicBezTo>
                                  <a:cubicBezTo>
                                    <a:pt x="409" y="116"/>
                                    <a:pt x="425" y="126"/>
                                    <a:pt x="429" y="141"/>
                                  </a:cubicBezTo>
                                  <a:cubicBezTo>
                                    <a:pt x="432" y="150"/>
                                    <a:pt x="434" y="161"/>
                                    <a:pt x="435" y="175"/>
                                  </a:cubicBezTo>
                                  <a:cubicBezTo>
                                    <a:pt x="437" y="197"/>
                                    <a:pt x="438" y="209"/>
                                    <a:pt x="438" y="210"/>
                                  </a:cubicBezTo>
                                  <a:cubicBezTo>
                                    <a:pt x="442" y="252"/>
                                    <a:pt x="450" y="314"/>
                                    <a:pt x="462" y="396"/>
                                  </a:cubicBezTo>
                                  <a:cubicBezTo>
                                    <a:pt x="468" y="423"/>
                                    <a:pt x="487" y="483"/>
                                    <a:pt x="519" y="576"/>
                                  </a:cubicBezTo>
                                  <a:cubicBezTo>
                                    <a:pt x="525" y="592"/>
                                    <a:pt x="528" y="601"/>
                                    <a:pt x="528" y="602"/>
                                  </a:cubicBezTo>
                                  <a:lnTo>
                                    <a:pt x="528" y="611"/>
                                  </a:lnTo>
                                  <a:lnTo>
                                    <a:pt x="520" y="611"/>
                                  </a:lnTo>
                                  <a:cubicBezTo>
                                    <a:pt x="513" y="590"/>
                                    <a:pt x="494" y="533"/>
                                    <a:pt x="464" y="441"/>
                                  </a:cubicBezTo>
                                  <a:cubicBezTo>
                                    <a:pt x="451" y="454"/>
                                    <a:pt x="439" y="463"/>
                                    <a:pt x="425" y="467"/>
                                  </a:cubicBezTo>
                                  <a:lnTo>
                                    <a:pt x="425" y="458"/>
                                  </a:lnTo>
                                  <a:cubicBezTo>
                                    <a:pt x="429" y="456"/>
                                    <a:pt x="437" y="452"/>
                                    <a:pt x="447" y="444"/>
                                  </a:cubicBezTo>
                                  <a:cubicBezTo>
                                    <a:pt x="457" y="437"/>
                                    <a:pt x="462" y="432"/>
                                    <a:pt x="462" y="429"/>
                                  </a:cubicBezTo>
                                  <a:cubicBezTo>
                                    <a:pt x="462" y="428"/>
                                    <a:pt x="461" y="425"/>
                                    <a:pt x="460" y="420"/>
                                  </a:cubicBezTo>
                                  <a:lnTo>
                                    <a:pt x="456" y="405"/>
                                  </a:lnTo>
                                  <a:cubicBezTo>
                                    <a:pt x="451" y="389"/>
                                    <a:pt x="449" y="378"/>
                                    <a:pt x="448" y="371"/>
                                  </a:cubicBezTo>
                                  <a:cubicBezTo>
                                    <a:pt x="442" y="328"/>
                                    <a:pt x="435" y="258"/>
                                    <a:pt x="426" y="162"/>
                                  </a:cubicBezTo>
                                  <a:cubicBezTo>
                                    <a:pt x="425" y="156"/>
                                    <a:pt x="423" y="149"/>
                                    <a:pt x="418" y="139"/>
                                  </a:cubicBezTo>
                                  <a:cubicBezTo>
                                    <a:pt x="416" y="140"/>
                                    <a:pt x="415" y="142"/>
                                    <a:pt x="415" y="145"/>
                                  </a:cubicBezTo>
                                  <a:cubicBezTo>
                                    <a:pt x="411" y="145"/>
                                    <a:pt x="408" y="144"/>
                                    <a:pt x="406" y="142"/>
                                  </a:cubicBezTo>
                                  <a:cubicBezTo>
                                    <a:pt x="406" y="140"/>
                                    <a:pt x="408" y="137"/>
                                    <a:pt x="411" y="134"/>
                                  </a:cubicBezTo>
                                  <a:cubicBezTo>
                                    <a:pt x="408" y="128"/>
                                    <a:pt x="400" y="124"/>
                                    <a:pt x="388" y="122"/>
                                  </a:cubicBezTo>
                                  <a:cubicBezTo>
                                    <a:pt x="379" y="121"/>
                                    <a:pt x="370" y="119"/>
                                    <a:pt x="361" y="118"/>
                                  </a:cubicBezTo>
                                  <a:cubicBezTo>
                                    <a:pt x="350" y="116"/>
                                    <a:pt x="334" y="112"/>
                                    <a:pt x="312" y="107"/>
                                  </a:cubicBezTo>
                                  <a:cubicBezTo>
                                    <a:pt x="312" y="108"/>
                                    <a:pt x="312" y="108"/>
                                    <a:pt x="312" y="108"/>
                                  </a:cubicBezTo>
                                  <a:lnTo>
                                    <a:pt x="312" y="108"/>
                                  </a:lnTo>
                                  <a:close/>
                                  <a:moveTo>
                                    <a:pt x="268" y="50"/>
                                  </a:moveTo>
                                  <a:lnTo>
                                    <a:pt x="268" y="50"/>
                                  </a:lnTo>
                                  <a:cubicBezTo>
                                    <a:pt x="265" y="23"/>
                                    <a:pt x="257" y="10"/>
                                    <a:pt x="244" y="10"/>
                                  </a:cubicBezTo>
                                  <a:cubicBezTo>
                                    <a:pt x="241" y="10"/>
                                    <a:pt x="234" y="13"/>
                                    <a:pt x="225" y="18"/>
                                  </a:cubicBezTo>
                                  <a:cubicBezTo>
                                    <a:pt x="215" y="24"/>
                                    <a:pt x="210" y="30"/>
                                    <a:pt x="210" y="35"/>
                                  </a:cubicBezTo>
                                  <a:cubicBezTo>
                                    <a:pt x="210" y="36"/>
                                    <a:pt x="214" y="50"/>
                                    <a:pt x="221" y="78"/>
                                  </a:cubicBezTo>
                                  <a:cubicBezTo>
                                    <a:pt x="232" y="75"/>
                                    <a:pt x="248" y="70"/>
                                    <a:pt x="269" y="62"/>
                                  </a:cubicBezTo>
                                  <a:cubicBezTo>
                                    <a:pt x="268" y="60"/>
                                    <a:pt x="268" y="56"/>
                                    <a:pt x="268" y="50"/>
                                  </a:cubicBezTo>
                                  <a:lnTo>
                                    <a:pt x="268" y="50"/>
                                  </a:lnTo>
                                  <a:close/>
                                  <a:moveTo>
                                    <a:pt x="206" y="157"/>
                                  </a:moveTo>
                                  <a:lnTo>
                                    <a:pt x="206" y="157"/>
                                  </a:lnTo>
                                  <a:lnTo>
                                    <a:pt x="202" y="151"/>
                                  </a:lnTo>
                                  <a:cubicBezTo>
                                    <a:pt x="202" y="151"/>
                                    <a:pt x="200" y="154"/>
                                    <a:pt x="197" y="159"/>
                                  </a:cubicBezTo>
                                  <a:lnTo>
                                    <a:pt x="195" y="160"/>
                                  </a:lnTo>
                                  <a:cubicBezTo>
                                    <a:pt x="200" y="163"/>
                                    <a:pt x="205" y="165"/>
                                    <a:pt x="210" y="165"/>
                                  </a:cubicBezTo>
                                  <a:cubicBezTo>
                                    <a:pt x="209" y="163"/>
                                    <a:pt x="208" y="161"/>
                                    <a:pt x="206" y="157"/>
                                  </a:cubicBezTo>
                                  <a:lnTo>
                                    <a:pt x="206" y="157"/>
                                  </a:lnTo>
                                  <a:close/>
                                  <a:moveTo>
                                    <a:pt x="190" y="88"/>
                                  </a:moveTo>
                                  <a:lnTo>
                                    <a:pt x="190" y="88"/>
                                  </a:lnTo>
                                  <a:cubicBezTo>
                                    <a:pt x="189" y="86"/>
                                    <a:pt x="189" y="83"/>
                                    <a:pt x="190" y="79"/>
                                  </a:cubicBezTo>
                                  <a:cubicBezTo>
                                    <a:pt x="183" y="79"/>
                                    <a:pt x="163" y="76"/>
                                    <a:pt x="130" y="71"/>
                                  </a:cubicBezTo>
                                  <a:cubicBezTo>
                                    <a:pt x="127" y="71"/>
                                    <a:pt x="124" y="69"/>
                                    <a:pt x="119" y="67"/>
                                  </a:cubicBezTo>
                                  <a:cubicBezTo>
                                    <a:pt x="114" y="65"/>
                                    <a:pt x="111" y="64"/>
                                    <a:pt x="110" y="64"/>
                                  </a:cubicBezTo>
                                  <a:cubicBezTo>
                                    <a:pt x="108" y="64"/>
                                    <a:pt x="106" y="65"/>
                                    <a:pt x="105" y="66"/>
                                  </a:cubicBezTo>
                                  <a:lnTo>
                                    <a:pt x="103" y="68"/>
                                  </a:lnTo>
                                  <a:cubicBezTo>
                                    <a:pt x="102" y="69"/>
                                    <a:pt x="101" y="70"/>
                                    <a:pt x="99" y="70"/>
                                  </a:cubicBezTo>
                                  <a:cubicBezTo>
                                    <a:pt x="96" y="70"/>
                                    <a:pt x="94" y="69"/>
                                    <a:pt x="95" y="67"/>
                                  </a:cubicBezTo>
                                  <a:cubicBezTo>
                                    <a:pt x="96" y="66"/>
                                    <a:pt x="97" y="63"/>
                                    <a:pt x="98" y="61"/>
                                  </a:cubicBezTo>
                                  <a:cubicBezTo>
                                    <a:pt x="85" y="58"/>
                                    <a:pt x="76" y="58"/>
                                    <a:pt x="69" y="59"/>
                                  </a:cubicBezTo>
                                  <a:cubicBezTo>
                                    <a:pt x="59" y="61"/>
                                    <a:pt x="52" y="62"/>
                                    <a:pt x="47" y="62"/>
                                  </a:cubicBezTo>
                                  <a:cubicBezTo>
                                    <a:pt x="31" y="62"/>
                                    <a:pt x="19" y="60"/>
                                    <a:pt x="11" y="55"/>
                                  </a:cubicBezTo>
                                  <a:lnTo>
                                    <a:pt x="11" y="56"/>
                                  </a:lnTo>
                                  <a:lnTo>
                                    <a:pt x="10" y="58"/>
                                  </a:lnTo>
                                  <a:cubicBezTo>
                                    <a:pt x="9" y="60"/>
                                    <a:pt x="9" y="62"/>
                                    <a:pt x="9" y="63"/>
                                  </a:cubicBezTo>
                                  <a:cubicBezTo>
                                    <a:pt x="9" y="69"/>
                                    <a:pt x="10" y="73"/>
                                    <a:pt x="13" y="78"/>
                                  </a:cubicBezTo>
                                  <a:cubicBezTo>
                                    <a:pt x="21" y="89"/>
                                    <a:pt x="31" y="97"/>
                                    <a:pt x="43" y="103"/>
                                  </a:cubicBezTo>
                                  <a:cubicBezTo>
                                    <a:pt x="64" y="114"/>
                                    <a:pt x="81" y="119"/>
                                    <a:pt x="93" y="119"/>
                                  </a:cubicBezTo>
                                  <a:cubicBezTo>
                                    <a:pt x="94" y="119"/>
                                    <a:pt x="96" y="118"/>
                                    <a:pt x="98" y="114"/>
                                  </a:cubicBezTo>
                                  <a:lnTo>
                                    <a:pt x="98" y="113"/>
                                  </a:lnTo>
                                  <a:cubicBezTo>
                                    <a:pt x="100" y="111"/>
                                    <a:pt x="101" y="110"/>
                                    <a:pt x="103" y="110"/>
                                  </a:cubicBezTo>
                                  <a:lnTo>
                                    <a:pt x="106" y="113"/>
                                  </a:lnTo>
                                  <a:cubicBezTo>
                                    <a:pt x="106" y="117"/>
                                    <a:pt x="105" y="120"/>
                                    <a:pt x="103" y="122"/>
                                  </a:cubicBezTo>
                                  <a:cubicBezTo>
                                    <a:pt x="135" y="133"/>
                                    <a:pt x="163" y="144"/>
                                    <a:pt x="190" y="156"/>
                                  </a:cubicBezTo>
                                  <a:cubicBezTo>
                                    <a:pt x="192" y="150"/>
                                    <a:pt x="195" y="146"/>
                                    <a:pt x="201" y="143"/>
                                  </a:cubicBezTo>
                                  <a:cubicBezTo>
                                    <a:pt x="198" y="136"/>
                                    <a:pt x="196" y="127"/>
                                    <a:pt x="195" y="114"/>
                                  </a:cubicBezTo>
                                  <a:cubicBezTo>
                                    <a:pt x="194" y="102"/>
                                    <a:pt x="192" y="93"/>
                                    <a:pt x="190" y="88"/>
                                  </a:cubicBezTo>
                                  <a:lnTo>
                                    <a:pt x="190" y="88"/>
                                  </a:lnTo>
                                  <a:close/>
                                  <a:moveTo>
                                    <a:pt x="37" y="50"/>
                                  </a:moveTo>
                                  <a:lnTo>
                                    <a:pt x="37" y="50"/>
                                  </a:lnTo>
                                  <a:cubicBezTo>
                                    <a:pt x="33" y="48"/>
                                    <a:pt x="29" y="47"/>
                                    <a:pt x="27" y="47"/>
                                  </a:cubicBezTo>
                                  <a:lnTo>
                                    <a:pt x="18" y="47"/>
                                  </a:lnTo>
                                  <a:cubicBezTo>
                                    <a:pt x="22" y="50"/>
                                    <a:pt x="31" y="52"/>
                                    <a:pt x="43" y="52"/>
                                  </a:cubicBezTo>
                                  <a:lnTo>
                                    <a:pt x="37" y="50"/>
                                  </a:lnTo>
                                  <a:close/>
                                  <a:moveTo>
                                    <a:pt x="214" y="253"/>
                                  </a:moveTo>
                                  <a:lnTo>
                                    <a:pt x="214" y="253"/>
                                  </a:lnTo>
                                  <a:cubicBezTo>
                                    <a:pt x="217" y="249"/>
                                    <a:pt x="222" y="244"/>
                                    <a:pt x="227" y="238"/>
                                  </a:cubicBezTo>
                                  <a:cubicBezTo>
                                    <a:pt x="230" y="236"/>
                                    <a:pt x="231" y="233"/>
                                    <a:pt x="231" y="229"/>
                                  </a:cubicBezTo>
                                  <a:cubicBezTo>
                                    <a:pt x="231" y="222"/>
                                    <a:pt x="228" y="214"/>
                                    <a:pt x="223" y="205"/>
                                  </a:cubicBezTo>
                                  <a:cubicBezTo>
                                    <a:pt x="218" y="201"/>
                                    <a:pt x="212" y="195"/>
                                    <a:pt x="205" y="186"/>
                                  </a:cubicBezTo>
                                  <a:lnTo>
                                    <a:pt x="208" y="182"/>
                                  </a:lnTo>
                                  <a:cubicBezTo>
                                    <a:pt x="209" y="183"/>
                                    <a:pt x="212" y="185"/>
                                    <a:pt x="215" y="186"/>
                                  </a:cubicBezTo>
                                  <a:lnTo>
                                    <a:pt x="218" y="189"/>
                                  </a:lnTo>
                                  <a:cubicBezTo>
                                    <a:pt x="217" y="186"/>
                                    <a:pt x="216" y="182"/>
                                    <a:pt x="215" y="177"/>
                                  </a:cubicBezTo>
                                  <a:cubicBezTo>
                                    <a:pt x="196" y="169"/>
                                    <a:pt x="182" y="162"/>
                                    <a:pt x="171" y="157"/>
                                  </a:cubicBezTo>
                                  <a:cubicBezTo>
                                    <a:pt x="167" y="167"/>
                                    <a:pt x="165" y="172"/>
                                    <a:pt x="165" y="171"/>
                                  </a:cubicBezTo>
                                  <a:cubicBezTo>
                                    <a:pt x="165" y="181"/>
                                    <a:pt x="169" y="201"/>
                                    <a:pt x="177" y="233"/>
                                  </a:cubicBezTo>
                                  <a:cubicBezTo>
                                    <a:pt x="179" y="239"/>
                                    <a:pt x="182" y="248"/>
                                    <a:pt x="187" y="260"/>
                                  </a:cubicBezTo>
                                  <a:cubicBezTo>
                                    <a:pt x="194" y="280"/>
                                    <a:pt x="201" y="290"/>
                                    <a:pt x="209" y="290"/>
                                  </a:cubicBezTo>
                                  <a:lnTo>
                                    <a:pt x="221" y="290"/>
                                  </a:lnTo>
                                  <a:cubicBezTo>
                                    <a:pt x="221" y="290"/>
                                    <a:pt x="224" y="282"/>
                                    <a:pt x="229" y="267"/>
                                  </a:cubicBezTo>
                                  <a:cubicBezTo>
                                    <a:pt x="232" y="256"/>
                                    <a:pt x="233" y="249"/>
                                    <a:pt x="233" y="245"/>
                                  </a:cubicBezTo>
                                  <a:lnTo>
                                    <a:pt x="229" y="249"/>
                                  </a:lnTo>
                                  <a:cubicBezTo>
                                    <a:pt x="224" y="253"/>
                                    <a:pt x="220" y="256"/>
                                    <a:pt x="217" y="256"/>
                                  </a:cubicBezTo>
                                  <a:cubicBezTo>
                                    <a:pt x="214" y="256"/>
                                    <a:pt x="213" y="255"/>
                                    <a:pt x="214" y="253"/>
                                  </a:cubicBezTo>
                                  <a:lnTo>
                                    <a:pt x="214" y="253"/>
                                  </a:lnTo>
                                  <a:close/>
                                  <a:moveTo>
                                    <a:pt x="217" y="299"/>
                                  </a:moveTo>
                                  <a:lnTo>
                                    <a:pt x="217" y="299"/>
                                  </a:lnTo>
                                  <a:cubicBezTo>
                                    <a:pt x="217" y="299"/>
                                    <a:pt x="214" y="299"/>
                                    <a:pt x="209" y="298"/>
                                  </a:cubicBezTo>
                                  <a:cubicBezTo>
                                    <a:pt x="210" y="299"/>
                                    <a:pt x="211" y="300"/>
                                    <a:pt x="213" y="301"/>
                                  </a:cubicBezTo>
                                  <a:lnTo>
                                    <a:pt x="216" y="304"/>
                                  </a:lnTo>
                                  <a:lnTo>
                                    <a:pt x="217" y="305"/>
                                  </a:lnTo>
                                  <a:lnTo>
                                    <a:pt x="217" y="299"/>
                                  </a:lnTo>
                                  <a:close/>
                                  <a:moveTo>
                                    <a:pt x="216" y="314"/>
                                  </a:moveTo>
                                  <a:lnTo>
                                    <a:pt x="216" y="314"/>
                                  </a:lnTo>
                                  <a:cubicBezTo>
                                    <a:pt x="213" y="312"/>
                                    <a:pt x="208" y="308"/>
                                    <a:pt x="202" y="304"/>
                                  </a:cubicBezTo>
                                  <a:cubicBezTo>
                                    <a:pt x="204" y="313"/>
                                    <a:pt x="207" y="319"/>
                                    <a:pt x="210" y="324"/>
                                  </a:cubicBezTo>
                                  <a:lnTo>
                                    <a:pt x="216" y="324"/>
                                  </a:lnTo>
                                  <a:lnTo>
                                    <a:pt x="216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381"/>
                          <wps:cNvSpPr>
                            <a:spLocks/>
                          </wps:cNvSpPr>
                          <wps:spPr bwMode="auto">
                            <a:xfrm>
                              <a:off x="3277" y="2600"/>
                              <a:ext cx="187" cy="366"/>
                            </a:xfrm>
                            <a:custGeom>
                              <a:avLst/>
                              <a:gdLst>
                                <a:gd name="T0" fmla="*/ 0 w 317"/>
                                <a:gd name="T1" fmla="*/ 611 h 623"/>
                                <a:gd name="T2" fmla="*/ 0 w 317"/>
                                <a:gd name="T3" fmla="*/ 611 h 623"/>
                                <a:gd name="T4" fmla="*/ 11 w 317"/>
                                <a:gd name="T5" fmla="*/ 623 h 623"/>
                                <a:gd name="T6" fmla="*/ 306 w 317"/>
                                <a:gd name="T7" fmla="*/ 623 h 623"/>
                                <a:gd name="T8" fmla="*/ 313 w 317"/>
                                <a:gd name="T9" fmla="*/ 619 h 623"/>
                                <a:gd name="T10" fmla="*/ 317 w 317"/>
                                <a:gd name="T11" fmla="*/ 611 h 623"/>
                                <a:gd name="T12" fmla="*/ 317 w 317"/>
                                <a:gd name="T13" fmla="*/ 322 h 623"/>
                                <a:gd name="T14" fmla="*/ 311 w 317"/>
                                <a:gd name="T15" fmla="*/ 314 h 623"/>
                                <a:gd name="T16" fmla="*/ 302 w 317"/>
                                <a:gd name="T17" fmla="*/ 310 h 623"/>
                                <a:gd name="T18" fmla="*/ 82 w 317"/>
                                <a:gd name="T19" fmla="*/ 310 h 623"/>
                                <a:gd name="T20" fmla="*/ 276 w 317"/>
                                <a:gd name="T21" fmla="*/ 114 h 623"/>
                                <a:gd name="T22" fmla="*/ 276 w 317"/>
                                <a:gd name="T23" fmla="*/ 94 h 623"/>
                                <a:gd name="T24" fmla="*/ 272 w 317"/>
                                <a:gd name="T25" fmla="*/ 87 h 623"/>
                                <a:gd name="T26" fmla="*/ 264 w 317"/>
                                <a:gd name="T27" fmla="*/ 82 h 623"/>
                                <a:gd name="T28" fmla="*/ 243 w 317"/>
                                <a:gd name="T29" fmla="*/ 82 h 623"/>
                                <a:gd name="T30" fmla="*/ 58 w 317"/>
                                <a:gd name="T31" fmla="*/ 269 h 623"/>
                                <a:gd name="T32" fmla="*/ 48 w 317"/>
                                <a:gd name="T33" fmla="*/ 274 h 623"/>
                                <a:gd name="T34" fmla="*/ 41 w 317"/>
                                <a:gd name="T35" fmla="*/ 257 h 623"/>
                                <a:gd name="T36" fmla="*/ 41 w 317"/>
                                <a:gd name="T37" fmla="*/ 15 h 623"/>
                                <a:gd name="T38" fmla="*/ 36 w 317"/>
                                <a:gd name="T39" fmla="*/ 5 h 623"/>
                                <a:gd name="T40" fmla="*/ 25 w 317"/>
                                <a:gd name="T41" fmla="*/ 0 h 623"/>
                                <a:gd name="T42" fmla="*/ 15 w 317"/>
                                <a:gd name="T43" fmla="*/ 0 h 623"/>
                                <a:gd name="T44" fmla="*/ 5 w 317"/>
                                <a:gd name="T45" fmla="*/ 4 h 623"/>
                                <a:gd name="T46" fmla="*/ 0 w 317"/>
                                <a:gd name="T47" fmla="*/ 11 h 623"/>
                                <a:gd name="T48" fmla="*/ 0 w 317"/>
                                <a:gd name="T49" fmla="*/ 611 h 6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7" h="623">
                                  <a:moveTo>
                                    <a:pt x="0" y="611"/>
                                  </a:moveTo>
                                  <a:lnTo>
                                    <a:pt x="0" y="611"/>
                                  </a:lnTo>
                                  <a:cubicBezTo>
                                    <a:pt x="0" y="619"/>
                                    <a:pt x="3" y="623"/>
                                    <a:pt x="11" y="623"/>
                                  </a:cubicBezTo>
                                  <a:lnTo>
                                    <a:pt x="306" y="623"/>
                                  </a:lnTo>
                                  <a:cubicBezTo>
                                    <a:pt x="308" y="623"/>
                                    <a:pt x="310" y="621"/>
                                    <a:pt x="313" y="619"/>
                                  </a:cubicBezTo>
                                  <a:cubicBezTo>
                                    <a:pt x="315" y="616"/>
                                    <a:pt x="317" y="613"/>
                                    <a:pt x="317" y="611"/>
                                  </a:cubicBezTo>
                                  <a:lnTo>
                                    <a:pt x="317" y="322"/>
                                  </a:lnTo>
                                  <a:cubicBezTo>
                                    <a:pt x="317" y="320"/>
                                    <a:pt x="315" y="317"/>
                                    <a:pt x="311" y="314"/>
                                  </a:cubicBezTo>
                                  <a:cubicBezTo>
                                    <a:pt x="307" y="312"/>
                                    <a:pt x="304" y="310"/>
                                    <a:pt x="302" y="310"/>
                                  </a:cubicBezTo>
                                  <a:lnTo>
                                    <a:pt x="82" y="310"/>
                                  </a:lnTo>
                                  <a:cubicBezTo>
                                    <a:pt x="211" y="183"/>
                                    <a:pt x="276" y="118"/>
                                    <a:pt x="276" y="114"/>
                                  </a:cubicBezTo>
                                  <a:lnTo>
                                    <a:pt x="276" y="94"/>
                                  </a:lnTo>
                                  <a:cubicBezTo>
                                    <a:pt x="276" y="92"/>
                                    <a:pt x="275" y="90"/>
                                    <a:pt x="272" y="87"/>
                                  </a:cubicBezTo>
                                  <a:cubicBezTo>
                                    <a:pt x="269" y="84"/>
                                    <a:pt x="267" y="82"/>
                                    <a:pt x="264" y="82"/>
                                  </a:cubicBezTo>
                                  <a:lnTo>
                                    <a:pt x="243" y="82"/>
                                  </a:lnTo>
                                  <a:lnTo>
                                    <a:pt x="58" y="269"/>
                                  </a:lnTo>
                                  <a:cubicBezTo>
                                    <a:pt x="54" y="272"/>
                                    <a:pt x="50" y="274"/>
                                    <a:pt x="48" y="274"/>
                                  </a:cubicBezTo>
                                  <a:cubicBezTo>
                                    <a:pt x="44" y="274"/>
                                    <a:pt x="42" y="269"/>
                                    <a:pt x="41" y="257"/>
                                  </a:cubicBezTo>
                                  <a:lnTo>
                                    <a:pt x="41" y="15"/>
                                  </a:lnTo>
                                  <a:cubicBezTo>
                                    <a:pt x="42" y="12"/>
                                    <a:pt x="40" y="8"/>
                                    <a:pt x="36" y="5"/>
                                  </a:cubicBezTo>
                                  <a:cubicBezTo>
                                    <a:pt x="32" y="2"/>
                                    <a:pt x="28" y="0"/>
                                    <a:pt x="25" y="0"/>
                                  </a:cubicBezTo>
                                  <a:lnTo>
                                    <a:pt x="15" y="0"/>
                                  </a:lnTo>
                                  <a:cubicBezTo>
                                    <a:pt x="12" y="0"/>
                                    <a:pt x="9" y="1"/>
                                    <a:pt x="5" y="4"/>
                                  </a:cubicBezTo>
                                  <a:cubicBezTo>
                                    <a:pt x="1" y="6"/>
                                    <a:pt x="0" y="9"/>
                                    <a:pt x="0" y="11"/>
                                  </a:cubicBezTo>
                                  <a:lnTo>
                                    <a:pt x="0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82"/>
                          <wps:cNvSpPr>
                            <a:spLocks/>
                          </wps:cNvSpPr>
                          <wps:spPr bwMode="auto">
                            <a:xfrm>
                              <a:off x="788" y="2513"/>
                              <a:ext cx="2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 h 36"/>
                                <a:gd name="T2" fmla="*/ 0 w 3"/>
                                <a:gd name="T3" fmla="*/ 36 h 36"/>
                                <a:gd name="T4" fmla="*/ 3 w 3"/>
                                <a:gd name="T5" fmla="*/ 36 h 36"/>
                                <a:gd name="T6" fmla="*/ 3 w 3"/>
                                <a:gd name="T7" fmla="*/ 0 h 36"/>
                                <a:gd name="T8" fmla="*/ 0 w 3"/>
                                <a:gd name="T9" fmla="*/ 0 h 36"/>
                                <a:gd name="T10" fmla="*/ 0 w 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383"/>
                          <wps:cNvSpPr>
                            <a:spLocks/>
                          </wps:cNvSpPr>
                          <wps:spPr bwMode="auto">
                            <a:xfrm>
                              <a:off x="790" y="2513"/>
                              <a:ext cx="1026" cy="2"/>
                            </a:xfrm>
                            <a:custGeom>
                              <a:avLst/>
                              <a:gdLst>
                                <a:gd name="T0" fmla="*/ 0 w 1744"/>
                                <a:gd name="T1" fmla="*/ 4 h 4"/>
                                <a:gd name="T2" fmla="*/ 0 w 1744"/>
                                <a:gd name="T3" fmla="*/ 4 h 4"/>
                                <a:gd name="T4" fmla="*/ 1744 w 1744"/>
                                <a:gd name="T5" fmla="*/ 4 h 4"/>
                                <a:gd name="T6" fmla="*/ 1744 w 1744"/>
                                <a:gd name="T7" fmla="*/ 0 h 4"/>
                                <a:gd name="T8" fmla="*/ 0 w 1744"/>
                                <a:gd name="T9" fmla="*/ 0 h 4"/>
                                <a:gd name="T10" fmla="*/ 0 w 1744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4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744" y="4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84"/>
                          <wps:cNvSpPr>
                            <a:spLocks/>
                          </wps:cNvSpPr>
                          <wps:spPr bwMode="auto">
                            <a:xfrm>
                              <a:off x="1816" y="2513"/>
                              <a:ext cx="2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 h 36"/>
                                <a:gd name="T2" fmla="*/ 0 w 3"/>
                                <a:gd name="T3" fmla="*/ 36 h 36"/>
                                <a:gd name="T4" fmla="*/ 3 w 3"/>
                                <a:gd name="T5" fmla="*/ 36 h 36"/>
                                <a:gd name="T6" fmla="*/ 3 w 3"/>
                                <a:gd name="T7" fmla="*/ 0 h 36"/>
                                <a:gd name="T8" fmla="*/ 0 w 3"/>
                                <a:gd name="T9" fmla="*/ 0 h 36"/>
                                <a:gd name="T10" fmla="*/ 0 w 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85"/>
                          <wps:cNvSpPr>
                            <a:spLocks/>
                          </wps:cNvSpPr>
                          <wps:spPr bwMode="auto">
                            <a:xfrm>
                              <a:off x="2846" y="2513"/>
                              <a:ext cx="2" cy="2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6 h 36"/>
                                <a:gd name="T2" fmla="*/ 0 w 4"/>
                                <a:gd name="T3" fmla="*/ 36 h 36"/>
                                <a:gd name="T4" fmla="*/ 4 w 4"/>
                                <a:gd name="T5" fmla="*/ 36 h 36"/>
                                <a:gd name="T6" fmla="*/ 4 w 4"/>
                                <a:gd name="T7" fmla="*/ 0 h 36"/>
                                <a:gd name="T8" fmla="*/ 0 w 4"/>
                                <a:gd name="T9" fmla="*/ 0 h 36"/>
                                <a:gd name="T10" fmla="*/ 0 w 4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386"/>
                          <wps:cNvSpPr>
                            <a:spLocks/>
                          </wps:cNvSpPr>
                          <wps:spPr bwMode="auto">
                            <a:xfrm>
                              <a:off x="2847" y="2513"/>
                              <a:ext cx="1040" cy="2"/>
                            </a:xfrm>
                            <a:custGeom>
                              <a:avLst/>
                              <a:gdLst>
                                <a:gd name="T0" fmla="*/ 0 w 1767"/>
                                <a:gd name="T1" fmla="*/ 4 h 4"/>
                                <a:gd name="T2" fmla="*/ 0 w 1767"/>
                                <a:gd name="T3" fmla="*/ 4 h 4"/>
                                <a:gd name="T4" fmla="*/ 1767 w 1767"/>
                                <a:gd name="T5" fmla="*/ 4 h 4"/>
                                <a:gd name="T6" fmla="*/ 1767 w 1767"/>
                                <a:gd name="T7" fmla="*/ 0 h 4"/>
                                <a:gd name="T8" fmla="*/ 0 w 1767"/>
                                <a:gd name="T9" fmla="*/ 0 h 4"/>
                                <a:gd name="T10" fmla="*/ 0 w 1767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7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767" y="4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387"/>
                          <wps:cNvSpPr>
                            <a:spLocks/>
                          </wps:cNvSpPr>
                          <wps:spPr bwMode="auto">
                            <a:xfrm>
                              <a:off x="3887" y="2513"/>
                              <a:ext cx="2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 h 36"/>
                                <a:gd name="T2" fmla="*/ 0 w 3"/>
                                <a:gd name="T3" fmla="*/ 36 h 36"/>
                                <a:gd name="T4" fmla="*/ 3 w 3"/>
                                <a:gd name="T5" fmla="*/ 36 h 36"/>
                                <a:gd name="T6" fmla="*/ 3 w 3"/>
                                <a:gd name="T7" fmla="*/ 0 h 36"/>
                                <a:gd name="T8" fmla="*/ 0 w 3"/>
                                <a:gd name="T9" fmla="*/ 0 h 36"/>
                                <a:gd name="T10" fmla="*/ 0 w 3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388"/>
                          <wps:cNvSpPr>
                            <a:spLocks/>
                          </wps:cNvSpPr>
                          <wps:spPr bwMode="auto">
                            <a:xfrm>
                              <a:off x="788" y="2534"/>
                              <a:ext cx="2" cy="54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4 h 934"/>
                                <a:gd name="T2" fmla="*/ 0 w 3"/>
                                <a:gd name="T3" fmla="*/ 934 h 934"/>
                                <a:gd name="T4" fmla="*/ 3 w 3"/>
                                <a:gd name="T5" fmla="*/ 934 h 934"/>
                                <a:gd name="T6" fmla="*/ 3 w 3"/>
                                <a:gd name="T7" fmla="*/ 0 h 934"/>
                                <a:gd name="T8" fmla="*/ 0 w 3"/>
                                <a:gd name="T9" fmla="*/ 0 h 934"/>
                                <a:gd name="T10" fmla="*/ 0 w 3"/>
                                <a:gd name="T11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4">
                                  <a:moveTo>
                                    <a:pt x="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89"/>
                          <wps:cNvSpPr>
                            <a:spLocks/>
                          </wps:cNvSpPr>
                          <wps:spPr bwMode="auto">
                            <a:xfrm>
                              <a:off x="1816" y="2534"/>
                              <a:ext cx="2" cy="54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4 h 934"/>
                                <a:gd name="T2" fmla="*/ 0 w 3"/>
                                <a:gd name="T3" fmla="*/ 934 h 934"/>
                                <a:gd name="T4" fmla="*/ 3 w 3"/>
                                <a:gd name="T5" fmla="*/ 934 h 934"/>
                                <a:gd name="T6" fmla="*/ 3 w 3"/>
                                <a:gd name="T7" fmla="*/ 0 h 934"/>
                                <a:gd name="T8" fmla="*/ 0 w 3"/>
                                <a:gd name="T9" fmla="*/ 0 h 934"/>
                                <a:gd name="T10" fmla="*/ 0 w 3"/>
                                <a:gd name="T11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4">
                                  <a:moveTo>
                                    <a:pt x="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90"/>
                          <wps:cNvSpPr>
                            <a:spLocks/>
                          </wps:cNvSpPr>
                          <wps:spPr bwMode="auto">
                            <a:xfrm>
                              <a:off x="2846" y="2534"/>
                              <a:ext cx="2" cy="54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934 h 934"/>
                                <a:gd name="T2" fmla="*/ 0 w 4"/>
                                <a:gd name="T3" fmla="*/ 934 h 934"/>
                                <a:gd name="T4" fmla="*/ 4 w 4"/>
                                <a:gd name="T5" fmla="*/ 934 h 934"/>
                                <a:gd name="T6" fmla="*/ 4 w 4"/>
                                <a:gd name="T7" fmla="*/ 0 h 934"/>
                                <a:gd name="T8" fmla="*/ 0 w 4"/>
                                <a:gd name="T9" fmla="*/ 0 h 934"/>
                                <a:gd name="T10" fmla="*/ 0 w 4"/>
                                <a:gd name="T11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934">
                                  <a:moveTo>
                                    <a:pt x="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4" y="93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391"/>
                          <wps:cNvSpPr>
                            <a:spLocks/>
                          </wps:cNvSpPr>
                          <wps:spPr bwMode="auto">
                            <a:xfrm>
                              <a:off x="3887" y="2534"/>
                              <a:ext cx="2" cy="54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4 h 934"/>
                                <a:gd name="T2" fmla="*/ 0 w 3"/>
                                <a:gd name="T3" fmla="*/ 934 h 934"/>
                                <a:gd name="T4" fmla="*/ 3 w 3"/>
                                <a:gd name="T5" fmla="*/ 934 h 934"/>
                                <a:gd name="T6" fmla="*/ 3 w 3"/>
                                <a:gd name="T7" fmla="*/ 0 h 934"/>
                                <a:gd name="T8" fmla="*/ 0 w 3"/>
                                <a:gd name="T9" fmla="*/ 0 h 934"/>
                                <a:gd name="T10" fmla="*/ 0 w 3"/>
                                <a:gd name="T11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4">
                                  <a:moveTo>
                                    <a:pt x="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92"/>
                          <wps:cNvSpPr>
                            <a:spLocks noEditPoints="1"/>
                          </wps:cNvSpPr>
                          <wps:spPr bwMode="auto">
                            <a:xfrm>
                              <a:off x="1155" y="3109"/>
                              <a:ext cx="303" cy="467"/>
                            </a:xfrm>
                            <a:custGeom>
                              <a:avLst/>
                              <a:gdLst>
                                <a:gd name="T0" fmla="*/ 328 w 515"/>
                                <a:gd name="T1" fmla="*/ 116 h 795"/>
                                <a:gd name="T2" fmla="*/ 292 w 515"/>
                                <a:gd name="T3" fmla="*/ 211 h 795"/>
                                <a:gd name="T4" fmla="*/ 166 w 515"/>
                                <a:gd name="T5" fmla="*/ 158 h 795"/>
                                <a:gd name="T6" fmla="*/ 164 w 515"/>
                                <a:gd name="T7" fmla="*/ 162 h 795"/>
                                <a:gd name="T8" fmla="*/ 315 w 515"/>
                                <a:gd name="T9" fmla="*/ 311 h 795"/>
                                <a:gd name="T10" fmla="*/ 394 w 515"/>
                                <a:gd name="T11" fmla="*/ 452 h 795"/>
                                <a:gd name="T12" fmla="*/ 398 w 515"/>
                                <a:gd name="T13" fmla="*/ 372 h 795"/>
                                <a:gd name="T14" fmla="*/ 192 w 515"/>
                                <a:gd name="T15" fmla="*/ 247 h 795"/>
                                <a:gd name="T16" fmla="*/ 174 w 515"/>
                                <a:gd name="T17" fmla="*/ 253 h 795"/>
                                <a:gd name="T18" fmla="*/ 412 w 515"/>
                                <a:gd name="T19" fmla="*/ 493 h 795"/>
                                <a:gd name="T20" fmla="*/ 423 w 515"/>
                                <a:gd name="T21" fmla="*/ 500 h 795"/>
                                <a:gd name="T22" fmla="*/ 223 w 515"/>
                                <a:gd name="T23" fmla="*/ 344 h 795"/>
                                <a:gd name="T24" fmla="*/ 494 w 515"/>
                                <a:gd name="T25" fmla="*/ 576 h 795"/>
                                <a:gd name="T26" fmla="*/ 399 w 515"/>
                                <a:gd name="T27" fmla="*/ 558 h 795"/>
                                <a:gd name="T28" fmla="*/ 399 w 515"/>
                                <a:gd name="T29" fmla="*/ 558 h 795"/>
                                <a:gd name="T30" fmla="*/ 330 w 515"/>
                                <a:gd name="T31" fmla="*/ 79 h 795"/>
                                <a:gd name="T32" fmla="*/ 273 w 515"/>
                                <a:gd name="T33" fmla="*/ 231 h 795"/>
                                <a:gd name="T34" fmla="*/ 233 w 515"/>
                                <a:gd name="T35" fmla="*/ 251 h 795"/>
                                <a:gd name="T36" fmla="*/ 143 w 515"/>
                                <a:gd name="T37" fmla="*/ 138 h 795"/>
                                <a:gd name="T38" fmla="*/ 174 w 515"/>
                                <a:gd name="T39" fmla="*/ 368 h 795"/>
                                <a:gd name="T40" fmla="*/ 9 w 515"/>
                                <a:gd name="T41" fmla="*/ 211 h 795"/>
                                <a:gd name="T42" fmla="*/ 140 w 515"/>
                                <a:gd name="T43" fmla="*/ 589 h 795"/>
                                <a:gd name="T44" fmla="*/ 166 w 515"/>
                                <a:gd name="T45" fmla="*/ 723 h 795"/>
                                <a:gd name="T46" fmla="*/ 59 w 515"/>
                                <a:gd name="T47" fmla="*/ 356 h 795"/>
                                <a:gd name="T48" fmla="*/ 106 w 515"/>
                                <a:gd name="T49" fmla="*/ 283 h 795"/>
                                <a:gd name="T50" fmla="*/ 145 w 515"/>
                                <a:gd name="T51" fmla="*/ 181 h 795"/>
                                <a:gd name="T52" fmla="*/ 259 w 515"/>
                                <a:gd name="T53" fmla="*/ 303 h 795"/>
                                <a:gd name="T54" fmla="*/ 299 w 515"/>
                                <a:gd name="T55" fmla="*/ 0 h 795"/>
                                <a:gd name="T56" fmla="*/ 386 w 515"/>
                                <a:gd name="T57" fmla="*/ 251 h 795"/>
                                <a:gd name="T58" fmla="*/ 500 w 515"/>
                                <a:gd name="T59" fmla="*/ 521 h 795"/>
                                <a:gd name="T60" fmla="*/ 399 w 515"/>
                                <a:gd name="T61" fmla="*/ 795 h 795"/>
                                <a:gd name="T62" fmla="*/ 464 w 515"/>
                                <a:gd name="T63" fmla="*/ 447 h 795"/>
                                <a:gd name="T64" fmla="*/ 368 w 515"/>
                                <a:gd name="T65" fmla="*/ 466 h 795"/>
                                <a:gd name="T66" fmla="*/ 359 w 515"/>
                                <a:gd name="T67" fmla="*/ 470 h 795"/>
                                <a:gd name="T68" fmla="*/ 348 w 515"/>
                                <a:gd name="T69" fmla="*/ 223 h 795"/>
                                <a:gd name="T70" fmla="*/ 80 w 515"/>
                                <a:gd name="T71" fmla="*/ 275 h 795"/>
                                <a:gd name="T72" fmla="*/ 147 w 515"/>
                                <a:gd name="T73" fmla="*/ 480 h 795"/>
                                <a:gd name="T74" fmla="*/ 233 w 515"/>
                                <a:gd name="T75" fmla="*/ 458 h 795"/>
                                <a:gd name="T76" fmla="*/ 152 w 515"/>
                                <a:gd name="T77" fmla="*/ 480 h 795"/>
                                <a:gd name="T78" fmla="*/ 113 w 515"/>
                                <a:gd name="T79" fmla="*/ 332 h 795"/>
                                <a:gd name="T80" fmla="*/ 145 w 515"/>
                                <a:gd name="T81" fmla="*/ 389 h 795"/>
                                <a:gd name="T82" fmla="*/ 159 w 515"/>
                                <a:gd name="T83" fmla="*/ 382 h 795"/>
                                <a:gd name="T84" fmla="*/ 237 w 515"/>
                                <a:gd name="T85" fmla="*/ 520 h 795"/>
                                <a:gd name="T86" fmla="*/ 302 w 515"/>
                                <a:gd name="T87" fmla="*/ 466 h 795"/>
                                <a:gd name="T88" fmla="*/ 310 w 515"/>
                                <a:gd name="T89" fmla="*/ 533 h 795"/>
                                <a:gd name="T90" fmla="*/ 295 w 515"/>
                                <a:gd name="T91" fmla="*/ 600 h 795"/>
                                <a:gd name="T92" fmla="*/ 298 w 515"/>
                                <a:gd name="T93" fmla="*/ 678 h 795"/>
                                <a:gd name="T94" fmla="*/ 255 w 515"/>
                                <a:gd name="T95" fmla="*/ 621 h 795"/>
                                <a:gd name="T96" fmla="*/ 295 w 515"/>
                                <a:gd name="T97" fmla="*/ 481 h 795"/>
                                <a:gd name="T98" fmla="*/ 439 w 515"/>
                                <a:gd name="T99" fmla="*/ 289 h 795"/>
                                <a:gd name="T100" fmla="*/ 361 w 515"/>
                                <a:gd name="T101" fmla="*/ 369 h 795"/>
                                <a:gd name="T102" fmla="*/ 354 w 515"/>
                                <a:gd name="T103" fmla="*/ 328 h 795"/>
                                <a:gd name="T104" fmla="*/ 402 w 515"/>
                                <a:gd name="T105" fmla="*/ 368 h 795"/>
                                <a:gd name="T106" fmla="*/ 431 w 515"/>
                                <a:gd name="T107" fmla="*/ 336 h 795"/>
                                <a:gd name="T108" fmla="*/ 370 w 515"/>
                                <a:gd name="T109" fmla="*/ 334 h 795"/>
                                <a:gd name="T110" fmla="*/ 385 w 515"/>
                                <a:gd name="T111" fmla="*/ 338 h 795"/>
                                <a:gd name="T112" fmla="*/ 388 w 515"/>
                                <a:gd name="T113" fmla="*/ 443 h 795"/>
                                <a:gd name="T114" fmla="*/ 416 w 515"/>
                                <a:gd name="T115" fmla="*/ 379 h 795"/>
                                <a:gd name="T116" fmla="*/ 416 w 515"/>
                                <a:gd name="T117" fmla="*/ 379 h 7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15" h="795">
                                  <a:moveTo>
                                    <a:pt x="286" y="125"/>
                                  </a:moveTo>
                                  <a:lnTo>
                                    <a:pt x="286" y="125"/>
                                  </a:lnTo>
                                  <a:lnTo>
                                    <a:pt x="277" y="125"/>
                                  </a:lnTo>
                                  <a:lnTo>
                                    <a:pt x="286" y="120"/>
                                  </a:lnTo>
                                  <a:cubicBezTo>
                                    <a:pt x="291" y="120"/>
                                    <a:pt x="298" y="119"/>
                                    <a:pt x="307" y="118"/>
                                  </a:cubicBezTo>
                                  <a:cubicBezTo>
                                    <a:pt x="316" y="117"/>
                                    <a:pt x="323" y="116"/>
                                    <a:pt x="328" y="116"/>
                                  </a:cubicBezTo>
                                  <a:cubicBezTo>
                                    <a:pt x="326" y="117"/>
                                    <a:pt x="323" y="120"/>
                                    <a:pt x="319" y="123"/>
                                  </a:cubicBezTo>
                                  <a:cubicBezTo>
                                    <a:pt x="300" y="124"/>
                                    <a:pt x="289" y="125"/>
                                    <a:pt x="286" y="125"/>
                                  </a:cubicBezTo>
                                  <a:lnTo>
                                    <a:pt x="286" y="125"/>
                                  </a:lnTo>
                                  <a:close/>
                                  <a:moveTo>
                                    <a:pt x="287" y="219"/>
                                  </a:moveTo>
                                  <a:lnTo>
                                    <a:pt x="287" y="219"/>
                                  </a:lnTo>
                                  <a:lnTo>
                                    <a:pt x="292" y="211"/>
                                  </a:lnTo>
                                  <a:cubicBezTo>
                                    <a:pt x="299" y="211"/>
                                    <a:pt x="314" y="211"/>
                                    <a:pt x="338" y="211"/>
                                  </a:cubicBezTo>
                                  <a:lnTo>
                                    <a:pt x="330" y="217"/>
                                  </a:lnTo>
                                  <a:cubicBezTo>
                                    <a:pt x="325" y="217"/>
                                    <a:pt x="318" y="217"/>
                                    <a:pt x="309" y="218"/>
                                  </a:cubicBezTo>
                                  <a:cubicBezTo>
                                    <a:pt x="299" y="219"/>
                                    <a:pt x="292" y="219"/>
                                    <a:pt x="287" y="219"/>
                                  </a:cubicBezTo>
                                  <a:lnTo>
                                    <a:pt x="287" y="219"/>
                                  </a:lnTo>
                                  <a:close/>
                                  <a:moveTo>
                                    <a:pt x="166" y="158"/>
                                  </a:moveTo>
                                  <a:lnTo>
                                    <a:pt x="166" y="158"/>
                                  </a:lnTo>
                                  <a:cubicBezTo>
                                    <a:pt x="170" y="155"/>
                                    <a:pt x="174" y="153"/>
                                    <a:pt x="178" y="152"/>
                                  </a:cubicBezTo>
                                  <a:cubicBezTo>
                                    <a:pt x="184" y="152"/>
                                    <a:pt x="188" y="151"/>
                                    <a:pt x="190" y="151"/>
                                  </a:cubicBezTo>
                                  <a:cubicBezTo>
                                    <a:pt x="192" y="152"/>
                                    <a:pt x="194" y="154"/>
                                    <a:pt x="196" y="157"/>
                                  </a:cubicBezTo>
                                  <a:cubicBezTo>
                                    <a:pt x="184" y="159"/>
                                    <a:pt x="173" y="163"/>
                                    <a:pt x="164" y="167"/>
                                  </a:cubicBezTo>
                                  <a:cubicBezTo>
                                    <a:pt x="163" y="166"/>
                                    <a:pt x="163" y="165"/>
                                    <a:pt x="164" y="162"/>
                                  </a:cubicBezTo>
                                  <a:cubicBezTo>
                                    <a:pt x="165" y="160"/>
                                    <a:pt x="166" y="158"/>
                                    <a:pt x="166" y="158"/>
                                  </a:cubicBezTo>
                                  <a:lnTo>
                                    <a:pt x="166" y="158"/>
                                  </a:lnTo>
                                  <a:close/>
                                  <a:moveTo>
                                    <a:pt x="292" y="313"/>
                                  </a:moveTo>
                                  <a:lnTo>
                                    <a:pt x="292" y="313"/>
                                  </a:lnTo>
                                  <a:lnTo>
                                    <a:pt x="287" y="306"/>
                                  </a:lnTo>
                                  <a:cubicBezTo>
                                    <a:pt x="296" y="307"/>
                                    <a:pt x="306" y="309"/>
                                    <a:pt x="315" y="311"/>
                                  </a:cubicBezTo>
                                  <a:cubicBezTo>
                                    <a:pt x="329" y="314"/>
                                    <a:pt x="336" y="319"/>
                                    <a:pt x="336" y="324"/>
                                  </a:cubicBezTo>
                                  <a:lnTo>
                                    <a:pt x="333" y="325"/>
                                  </a:lnTo>
                                  <a:cubicBezTo>
                                    <a:pt x="329" y="325"/>
                                    <a:pt x="322" y="323"/>
                                    <a:pt x="313" y="319"/>
                                  </a:cubicBezTo>
                                  <a:cubicBezTo>
                                    <a:pt x="304" y="316"/>
                                    <a:pt x="297" y="313"/>
                                    <a:pt x="292" y="313"/>
                                  </a:cubicBezTo>
                                  <a:lnTo>
                                    <a:pt x="292" y="313"/>
                                  </a:lnTo>
                                  <a:close/>
                                  <a:moveTo>
                                    <a:pt x="394" y="452"/>
                                  </a:moveTo>
                                  <a:lnTo>
                                    <a:pt x="394" y="452"/>
                                  </a:lnTo>
                                  <a:lnTo>
                                    <a:pt x="387" y="454"/>
                                  </a:lnTo>
                                  <a:cubicBezTo>
                                    <a:pt x="369" y="439"/>
                                    <a:pt x="359" y="428"/>
                                    <a:pt x="359" y="419"/>
                                  </a:cubicBezTo>
                                  <a:cubicBezTo>
                                    <a:pt x="359" y="412"/>
                                    <a:pt x="363" y="404"/>
                                    <a:pt x="370" y="393"/>
                                  </a:cubicBezTo>
                                  <a:cubicBezTo>
                                    <a:pt x="377" y="383"/>
                                    <a:pt x="383" y="376"/>
                                    <a:pt x="390" y="372"/>
                                  </a:cubicBezTo>
                                  <a:lnTo>
                                    <a:pt x="398" y="372"/>
                                  </a:lnTo>
                                  <a:cubicBezTo>
                                    <a:pt x="414" y="390"/>
                                    <a:pt x="422" y="403"/>
                                    <a:pt x="422" y="410"/>
                                  </a:cubicBezTo>
                                  <a:cubicBezTo>
                                    <a:pt x="422" y="415"/>
                                    <a:pt x="412" y="429"/>
                                    <a:pt x="394" y="452"/>
                                  </a:cubicBezTo>
                                  <a:lnTo>
                                    <a:pt x="394" y="452"/>
                                  </a:lnTo>
                                  <a:close/>
                                  <a:moveTo>
                                    <a:pt x="176" y="245"/>
                                  </a:moveTo>
                                  <a:lnTo>
                                    <a:pt x="176" y="245"/>
                                  </a:lnTo>
                                  <a:cubicBezTo>
                                    <a:pt x="187" y="247"/>
                                    <a:pt x="192" y="247"/>
                                    <a:pt x="192" y="247"/>
                                  </a:cubicBezTo>
                                  <a:cubicBezTo>
                                    <a:pt x="197" y="247"/>
                                    <a:pt x="203" y="246"/>
                                    <a:pt x="208" y="244"/>
                                  </a:cubicBezTo>
                                  <a:cubicBezTo>
                                    <a:pt x="213" y="241"/>
                                    <a:pt x="217" y="240"/>
                                    <a:pt x="219" y="239"/>
                                  </a:cubicBezTo>
                                  <a:lnTo>
                                    <a:pt x="223" y="242"/>
                                  </a:lnTo>
                                  <a:cubicBezTo>
                                    <a:pt x="221" y="242"/>
                                    <a:pt x="216" y="245"/>
                                    <a:pt x="209" y="249"/>
                                  </a:cubicBezTo>
                                  <a:cubicBezTo>
                                    <a:pt x="201" y="253"/>
                                    <a:pt x="195" y="255"/>
                                    <a:pt x="191" y="255"/>
                                  </a:cubicBezTo>
                                  <a:cubicBezTo>
                                    <a:pt x="185" y="255"/>
                                    <a:pt x="180" y="254"/>
                                    <a:pt x="174" y="253"/>
                                  </a:cubicBezTo>
                                  <a:lnTo>
                                    <a:pt x="176" y="245"/>
                                  </a:lnTo>
                                  <a:close/>
                                  <a:moveTo>
                                    <a:pt x="423" y="500"/>
                                  </a:moveTo>
                                  <a:lnTo>
                                    <a:pt x="423" y="500"/>
                                  </a:lnTo>
                                  <a:cubicBezTo>
                                    <a:pt x="412" y="500"/>
                                    <a:pt x="404" y="499"/>
                                    <a:pt x="400" y="496"/>
                                  </a:cubicBezTo>
                                  <a:lnTo>
                                    <a:pt x="400" y="489"/>
                                  </a:lnTo>
                                  <a:cubicBezTo>
                                    <a:pt x="403" y="489"/>
                                    <a:pt x="407" y="491"/>
                                    <a:pt x="412" y="493"/>
                                  </a:cubicBezTo>
                                  <a:cubicBezTo>
                                    <a:pt x="418" y="495"/>
                                    <a:pt x="422" y="496"/>
                                    <a:pt x="425" y="496"/>
                                  </a:cubicBezTo>
                                  <a:cubicBezTo>
                                    <a:pt x="441" y="496"/>
                                    <a:pt x="454" y="486"/>
                                    <a:pt x="462" y="466"/>
                                  </a:cubicBezTo>
                                  <a:lnTo>
                                    <a:pt x="470" y="461"/>
                                  </a:lnTo>
                                  <a:cubicBezTo>
                                    <a:pt x="470" y="472"/>
                                    <a:pt x="465" y="482"/>
                                    <a:pt x="456" y="489"/>
                                  </a:cubicBezTo>
                                  <a:cubicBezTo>
                                    <a:pt x="446" y="496"/>
                                    <a:pt x="435" y="500"/>
                                    <a:pt x="423" y="500"/>
                                  </a:cubicBezTo>
                                  <a:lnTo>
                                    <a:pt x="423" y="500"/>
                                  </a:lnTo>
                                  <a:close/>
                                  <a:moveTo>
                                    <a:pt x="223" y="344"/>
                                  </a:moveTo>
                                  <a:lnTo>
                                    <a:pt x="223" y="344"/>
                                  </a:lnTo>
                                  <a:cubicBezTo>
                                    <a:pt x="222" y="342"/>
                                    <a:pt x="221" y="340"/>
                                    <a:pt x="221" y="338"/>
                                  </a:cubicBezTo>
                                  <a:cubicBezTo>
                                    <a:pt x="222" y="336"/>
                                    <a:pt x="226" y="333"/>
                                    <a:pt x="235" y="330"/>
                                  </a:cubicBezTo>
                                  <a:cubicBezTo>
                                    <a:pt x="243" y="326"/>
                                    <a:pt x="249" y="325"/>
                                    <a:pt x="252" y="324"/>
                                  </a:cubicBezTo>
                                  <a:cubicBezTo>
                                    <a:pt x="252" y="327"/>
                                    <a:pt x="243" y="334"/>
                                    <a:pt x="223" y="344"/>
                                  </a:cubicBezTo>
                                  <a:lnTo>
                                    <a:pt x="223" y="344"/>
                                  </a:lnTo>
                                  <a:close/>
                                  <a:moveTo>
                                    <a:pt x="442" y="589"/>
                                  </a:moveTo>
                                  <a:lnTo>
                                    <a:pt x="442" y="589"/>
                                  </a:lnTo>
                                  <a:lnTo>
                                    <a:pt x="442" y="581"/>
                                  </a:lnTo>
                                  <a:cubicBezTo>
                                    <a:pt x="460" y="584"/>
                                    <a:pt x="471" y="585"/>
                                    <a:pt x="474" y="585"/>
                                  </a:cubicBezTo>
                                  <a:cubicBezTo>
                                    <a:pt x="479" y="583"/>
                                    <a:pt x="486" y="580"/>
                                    <a:pt x="494" y="576"/>
                                  </a:cubicBezTo>
                                  <a:lnTo>
                                    <a:pt x="495" y="582"/>
                                  </a:lnTo>
                                  <a:cubicBezTo>
                                    <a:pt x="491" y="588"/>
                                    <a:pt x="484" y="591"/>
                                    <a:pt x="472" y="591"/>
                                  </a:cubicBezTo>
                                  <a:cubicBezTo>
                                    <a:pt x="458" y="591"/>
                                    <a:pt x="448" y="590"/>
                                    <a:pt x="442" y="589"/>
                                  </a:cubicBezTo>
                                  <a:lnTo>
                                    <a:pt x="442" y="589"/>
                                  </a:lnTo>
                                  <a:close/>
                                  <a:moveTo>
                                    <a:pt x="399" y="558"/>
                                  </a:moveTo>
                                  <a:lnTo>
                                    <a:pt x="399" y="558"/>
                                  </a:lnTo>
                                  <a:lnTo>
                                    <a:pt x="401" y="558"/>
                                  </a:lnTo>
                                  <a:cubicBezTo>
                                    <a:pt x="402" y="558"/>
                                    <a:pt x="407" y="562"/>
                                    <a:pt x="415" y="569"/>
                                  </a:cubicBezTo>
                                  <a:cubicBezTo>
                                    <a:pt x="423" y="576"/>
                                    <a:pt x="428" y="580"/>
                                    <a:pt x="429" y="582"/>
                                  </a:cubicBezTo>
                                  <a:cubicBezTo>
                                    <a:pt x="427" y="584"/>
                                    <a:pt x="425" y="585"/>
                                    <a:pt x="422" y="585"/>
                                  </a:cubicBezTo>
                                  <a:cubicBezTo>
                                    <a:pt x="414" y="580"/>
                                    <a:pt x="409" y="576"/>
                                    <a:pt x="406" y="574"/>
                                  </a:cubicBezTo>
                                  <a:cubicBezTo>
                                    <a:pt x="402" y="570"/>
                                    <a:pt x="399" y="565"/>
                                    <a:pt x="399" y="558"/>
                                  </a:cubicBezTo>
                                  <a:lnTo>
                                    <a:pt x="399" y="558"/>
                                  </a:lnTo>
                                  <a:close/>
                                  <a:moveTo>
                                    <a:pt x="348" y="223"/>
                                  </a:moveTo>
                                  <a:lnTo>
                                    <a:pt x="348" y="223"/>
                                  </a:lnTo>
                                  <a:cubicBezTo>
                                    <a:pt x="348" y="219"/>
                                    <a:pt x="346" y="198"/>
                                    <a:pt x="341" y="160"/>
                                  </a:cubicBezTo>
                                  <a:lnTo>
                                    <a:pt x="334" y="104"/>
                                  </a:lnTo>
                                  <a:cubicBezTo>
                                    <a:pt x="333" y="100"/>
                                    <a:pt x="332" y="92"/>
                                    <a:pt x="330" y="79"/>
                                  </a:cubicBezTo>
                                  <a:cubicBezTo>
                                    <a:pt x="328" y="68"/>
                                    <a:pt x="327" y="60"/>
                                    <a:pt x="327" y="53"/>
                                  </a:cubicBezTo>
                                  <a:cubicBezTo>
                                    <a:pt x="327" y="26"/>
                                    <a:pt x="318" y="11"/>
                                    <a:pt x="299" y="10"/>
                                  </a:cubicBezTo>
                                  <a:cubicBezTo>
                                    <a:pt x="278" y="8"/>
                                    <a:pt x="267" y="19"/>
                                    <a:pt x="267" y="42"/>
                                  </a:cubicBezTo>
                                  <a:cubicBezTo>
                                    <a:pt x="267" y="52"/>
                                    <a:pt x="268" y="67"/>
                                    <a:pt x="269" y="88"/>
                                  </a:cubicBezTo>
                                  <a:cubicBezTo>
                                    <a:pt x="271" y="108"/>
                                    <a:pt x="272" y="124"/>
                                    <a:pt x="272" y="134"/>
                                  </a:cubicBezTo>
                                  <a:cubicBezTo>
                                    <a:pt x="272" y="172"/>
                                    <a:pt x="272" y="205"/>
                                    <a:pt x="273" y="231"/>
                                  </a:cubicBezTo>
                                  <a:cubicBezTo>
                                    <a:pt x="273" y="237"/>
                                    <a:pt x="274" y="247"/>
                                    <a:pt x="275" y="261"/>
                                  </a:cubicBezTo>
                                  <a:cubicBezTo>
                                    <a:pt x="277" y="274"/>
                                    <a:pt x="278" y="284"/>
                                    <a:pt x="278" y="291"/>
                                  </a:cubicBezTo>
                                  <a:cubicBezTo>
                                    <a:pt x="278" y="300"/>
                                    <a:pt x="277" y="305"/>
                                    <a:pt x="276" y="306"/>
                                  </a:cubicBezTo>
                                  <a:cubicBezTo>
                                    <a:pt x="267" y="310"/>
                                    <a:pt x="262" y="312"/>
                                    <a:pt x="259" y="312"/>
                                  </a:cubicBezTo>
                                  <a:cubicBezTo>
                                    <a:pt x="254" y="312"/>
                                    <a:pt x="248" y="301"/>
                                    <a:pt x="243" y="279"/>
                                  </a:cubicBezTo>
                                  <a:cubicBezTo>
                                    <a:pt x="238" y="264"/>
                                    <a:pt x="235" y="254"/>
                                    <a:pt x="233" y="251"/>
                                  </a:cubicBezTo>
                                  <a:cubicBezTo>
                                    <a:pt x="226" y="234"/>
                                    <a:pt x="218" y="203"/>
                                    <a:pt x="211" y="159"/>
                                  </a:cubicBezTo>
                                  <a:cubicBezTo>
                                    <a:pt x="204" y="118"/>
                                    <a:pt x="194" y="84"/>
                                    <a:pt x="182" y="59"/>
                                  </a:cubicBezTo>
                                  <a:cubicBezTo>
                                    <a:pt x="179" y="54"/>
                                    <a:pt x="173" y="51"/>
                                    <a:pt x="164" y="51"/>
                                  </a:cubicBezTo>
                                  <a:cubicBezTo>
                                    <a:pt x="144" y="51"/>
                                    <a:pt x="134" y="61"/>
                                    <a:pt x="135" y="80"/>
                                  </a:cubicBezTo>
                                  <a:lnTo>
                                    <a:pt x="136" y="92"/>
                                  </a:lnTo>
                                  <a:cubicBezTo>
                                    <a:pt x="137" y="107"/>
                                    <a:pt x="139" y="123"/>
                                    <a:pt x="143" y="138"/>
                                  </a:cubicBezTo>
                                  <a:cubicBezTo>
                                    <a:pt x="146" y="154"/>
                                    <a:pt x="152" y="179"/>
                                    <a:pt x="160" y="215"/>
                                  </a:cubicBezTo>
                                  <a:cubicBezTo>
                                    <a:pt x="160" y="226"/>
                                    <a:pt x="162" y="244"/>
                                    <a:pt x="167" y="267"/>
                                  </a:cubicBezTo>
                                  <a:cubicBezTo>
                                    <a:pt x="182" y="320"/>
                                    <a:pt x="191" y="347"/>
                                    <a:pt x="194" y="347"/>
                                  </a:cubicBezTo>
                                  <a:cubicBezTo>
                                    <a:pt x="194" y="348"/>
                                    <a:pt x="196" y="348"/>
                                    <a:pt x="200" y="346"/>
                                  </a:cubicBezTo>
                                  <a:lnTo>
                                    <a:pt x="203" y="346"/>
                                  </a:lnTo>
                                  <a:cubicBezTo>
                                    <a:pt x="196" y="361"/>
                                    <a:pt x="186" y="368"/>
                                    <a:pt x="174" y="368"/>
                                  </a:cubicBezTo>
                                  <a:cubicBezTo>
                                    <a:pt x="166" y="368"/>
                                    <a:pt x="160" y="364"/>
                                    <a:pt x="153" y="355"/>
                                  </a:cubicBezTo>
                                  <a:cubicBezTo>
                                    <a:pt x="149" y="348"/>
                                    <a:pt x="144" y="341"/>
                                    <a:pt x="140" y="334"/>
                                  </a:cubicBezTo>
                                  <a:cubicBezTo>
                                    <a:pt x="129" y="324"/>
                                    <a:pt x="115" y="308"/>
                                    <a:pt x="97" y="286"/>
                                  </a:cubicBezTo>
                                  <a:cubicBezTo>
                                    <a:pt x="95" y="281"/>
                                    <a:pt x="88" y="267"/>
                                    <a:pt x="77" y="243"/>
                                  </a:cubicBezTo>
                                  <a:cubicBezTo>
                                    <a:pt x="62" y="207"/>
                                    <a:pt x="44" y="189"/>
                                    <a:pt x="25" y="189"/>
                                  </a:cubicBezTo>
                                  <a:cubicBezTo>
                                    <a:pt x="14" y="189"/>
                                    <a:pt x="9" y="196"/>
                                    <a:pt x="9" y="211"/>
                                  </a:cubicBezTo>
                                  <a:cubicBezTo>
                                    <a:pt x="9" y="226"/>
                                    <a:pt x="19" y="255"/>
                                    <a:pt x="41" y="299"/>
                                  </a:cubicBezTo>
                                  <a:cubicBezTo>
                                    <a:pt x="59" y="338"/>
                                    <a:pt x="75" y="367"/>
                                    <a:pt x="89" y="386"/>
                                  </a:cubicBezTo>
                                  <a:cubicBezTo>
                                    <a:pt x="106" y="404"/>
                                    <a:pt x="117" y="422"/>
                                    <a:pt x="121" y="438"/>
                                  </a:cubicBezTo>
                                  <a:cubicBezTo>
                                    <a:pt x="125" y="455"/>
                                    <a:pt x="128" y="464"/>
                                    <a:pt x="128" y="466"/>
                                  </a:cubicBezTo>
                                  <a:cubicBezTo>
                                    <a:pt x="133" y="479"/>
                                    <a:pt x="135" y="499"/>
                                    <a:pt x="136" y="526"/>
                                  </a:cubicBezTo>
                                  <a:cubicBezTo>
                                    <a:pt x="137" y="558"/>
                                    <a:pt x="138" y="578"/>
                                    <a:pt x="140" y="589"/>
                                  </a:cubicBezTo>
                                  <a:cubicBezTo>
                                    <a:pt x="146" y="621"/>
                                    <a:pt x="153" y="643"/>
                                    <a:pt x="160" y="655"/>
                                  </a:cubicBezTo>
                                  <a:cubicBezTo>
                                    <a:pt x="171" y="672"/>
                                    <a:pt x="176" y="697"/>
                                    <a:pt x="176" y="728"/>
                                  </a:cubicBezTo>
                                  <a:cubicBezTo>
                                    <a:pt x="176" y="762"/>
                                    <a:pt x="176" y="783"/>
                                    <a:pt x="176" y="790"/>
                                  </a:cubicBezTo>
                                  <a:lnTo>
                                    <a:pt x="164" y="790"/>
                                  </a:lnTo>
                                  <a:cubicBezTo>
                                    <a:pt x="164" y="782"/>
                                    <a:pt x="165" y="771"/>
                                    <a:pt x="166" y="756"/>
                                  </a:cubicBezTo>
                                  <a:cubicBezTo>
                                    <a:pt x="167" y="742"/>
                                    <a:pt x="167" y="731"/>
                                    <a:pt x="166" y="723"/>
                                  </a:cubicBezTo>
                                  <a:cubicBezTo>
                                    <a:pt x="163" y="699"/>
                                    <a:pt x="160" y="684"/>
                                    <a:pt x="157" y="677"/>
                                  </a:cubicBezTo>
                                  <a:cubicBezTo>
                                    <a:pt x="143" y="648"/>
                                    <a:pt x="134" y="619"/>
                                    <a:pt x="129" y="590"/>
                                  </a:cubicBezTo>
                                  <a:cubicBezTo>
                                    <a:pt x="128" y="583"/>
                                    <a:pt x="126" y="556"/>
                                    <a:pt x="123" y="509"/>
                                  </a:cubicBezTo>
                                  <a:cubicBezTo>
                                    <a:pt x="121" y="479"/>
                                    <a:pt x="115" y="451"/>
                                    <a:pt x="107" y="426"/>
                                  </a:cubicBezTo>
                                  <a:cubicBezTo>
                                    <a:pt x="104" y="418"/>
                                    <a:pt x="96" y="406"/>
                                    <a:pt x="83" y="391"/>
                                  </a:cubicBezTo>
                                  <a:cubicBezTo>
                                    <a:pt x="70" y="376"/>
                                    <a:pt x="62" y="364"/>
                                    <a:pt x="59" y="356"/>
                                  </a:cubicBezTo>
                                  <a:lnTo>
                                    <a:pt x="22" y="284"/>
                                  </a:lnTo>
                                  <a:cubicBezTo>
                                    <a:pt x="7" y="254"/>
                                    <a:pt x="0" y="230"/>
                                    <a:pt x="0" y="211"/>
                                  </a:cubicBezTo>
                                  <a:cubicBezTo>
                                    <a:pt x="0" y="190"/>
                                    <a:pt x="8" y="180"/>
                                    <a:pt x="25" y="180"/>
                                  </a:cubicBezTo>
                                  <a:cubicBezTo>
                                    <a:pt x="35" y="180"/>
                                    <a:pt x="46" y="184"/>
                                    <a:pt x="56" y="192"/>
                                  </a:cubicBezTo>
                                  <a:cubicBezTo>
                                    <a:pt x="60" y="195"/>
                                    <a:pt x="68" y="209"/>
                                    <a:pt x="81" y="235"/>
                                  </a:cubicBezTo>
                                  <a:cubicBezTo>
                                    <a:pt x="96" y="263"/>
                                    <a:pt x="104" y="279"/>
                                    <a:pt x="106" y="283"/>
                                  </a:cubicBezTo>
                                  <a:cubicBezTo>
                                    <a:pt x="118" y="294"/>
                                    <a:pt x="134" y="313"/>
                                    <a:pt x="154" y="338"/>
                                  </a:cubicBezTo>
                                  <a:cubicBezTo>
                                    <a:pt x="162" y="353"/>
                                    <a:pt x="169" y="360"/>
                                    <a:pt x="174" y="358"/>
                                  </a:cubicBezTo>
                                  <a:cubicBezTo>
                                    <a:pt x="180" y="357"/>
                                    <a:pt x="183" y="354"/>
                                    <a:pt x="183" y="349"/>
                                  </a:cubicBezTo>
                                  <a:cubicBezTo>
                                    <a:pt x="183" y="340"/>
                                    <a:pt x="178" y="324"/>
                                    <a:pt x="169" y="301"/>
                                  </a:cubicBezTo>
                                  <a:cubicBezTo>
                                    <a:pt x="160" y="278"/>
                                    <a:pt x="155" y="262"/>
                                    <a:pt x="155" y="254"/>
                                  </a:cubicBezTo>
                                  <a:cubicBezTo>
                                    <a:pt x="153" y="234"/>
                                    <a:pt x="150" y="209"/>
                                    <a:pt x="145" y="181"/>
                                  </a:cubicBezTo>
                                  <a:cubicBezTo>
                                    <a:pt x="132" y="135"/>
                                    <a:pt x="126" y="101"/>
                                    <a:pt x="126" y="77"/>
                                  </a:cubicBezTo>
                                  <a:cubicBezTo>
                                    <a:pt x="126" y="57"/>
                                    <a:pt x="139" y="45"/>
                                    <a:pt x="166" y="42"/>
                                  </a:cubicBezTo>
                                  <a:cubicBezTo>
                                    <a:pt x="182" y="40"/>
                                    <a:pt x="196" y="59"/>
                                    <a:pt x="208" y="100"/>
                                  </a:cubicBezTo>
                                  <a:cubicBezTo>
                                    <a:pt x="218" y="134"/>
                                    <a:pt x="223" y="161"/>
                                    <a:pt x="223" y="183"/>
                                  </a:cubicBezTo>
                                  <a:cubicBezTo>
                                    <a:pt x="223" y="184"/>
                                    <a:pt x="229" y="203"/>
                                    <a:pt x="240" y="241"/>
                                  </a:cubicBezTo>
                                  <a:cubicBezTo>
                                    <a:pt x="251" y="279"/>
                                    <a:pt x="258" y="300"/>
                                    <a:pt x="259" y="303"/>
                                  </a:cubicBezTo>
                                  <a:lnTo>
                                    <a:pt x="268" y="303"/>
                                  </a:lnTo>
                                  <a:cubicBezTo>
                                    <a:pt x="269" y="300"/>
                                    <a:pt x="269" y="298"/>
                                    <a:pt x="269" y="295"/>
                                  </a:cubicBezTo>
                                  <a:cubicBezTo>
                                    <a:pt x="269" y="266"/>
                                    <a:pt x="267" y="223"/>
                                    <a:pt x="263" y="165"/>
                                  </a:cubicBezTo>
                                  <a:cubicBezTo>
                                    <a:pt x="260" y="108"/>
                                    <a:pt x="258" y="64"/>
                                    <a:pt x="258" y="36"/>
                                  </a:cubicBezTo>
                                  <a:cubicBezTo>
                                    <a:pt x="258" y="25"/>
                                    <a:pt x="262" y="16"/>
                                    <a:pt x="270" y="10"/>
                                  </a:cubicBezTo>
                                  <a:cubicBezTo>
                                    <a:pt x="278" y="4"/>
                                    <a:pt x="287" y="0"/>
                                    <a:pt x="299" y="0"/>
                                  </a:cubicBezTo>
                                  <a:cubicBezTo>
                                    <a:pt x="313" y="0"/>
                                    <a:pt x="324" y="7"/>
                                    <a:pt x="329" y="20"/>
                                  </a:cubicBezTo>
                                  <a:cubicBezTo>
                                    <a:pt x="333" y="40"/>
                                    <a:pt x="337" y="69"/>
                                    <a:pt x="343" y="108"/>
                                  </a:cubicBezTo>
                                  <a:cubicBezTo>
                                    <a:pt x="345" y="130"/>
                                    <a:pt x="347" y="146"/>
                                    <a:pt x="348" y="155"/>
                                  </a:cubicBezTo>
                                  <a:cubicBezTo>
                                    <a:pt x="353" y="190"/>
                                    <a:pt x="356" y="207"/>
                                    <a:pt x="356" y="206"/>
                                  </a:cubicBezTo>
                                  <a:cubicBezTo>
                                    <a:pt x="356" y="258"/>
                                    <a:pt x="356" y="281"/>
                                    <a:pt x="355" y="275"/>
                                  </a:cubicBezTo>
                                  <a:cubicBezTo>
                                    <a:pt x="365" y="259"/>
                                    <a:pt x="375" y="251"/>
                                    <a:pt x="386" y="251"/>
                                  </a:cubicBezTo>
                                  <a:cubicBezTo>
                                    <a:pt x="418" y="251"/>
                                    <a:pt x="438" y="263"/>
                                    <a:pt x="446" y="286"/>
                                  </a:cubicBezTo>
                                  <a:cubicBezTo>
                                    <a:pt x="449" y="294"/>
                                    <a:pt x="452" y="324"/>
                                    <a:pt x="454" y="375"/>
                                  </a:cubicBezTo>
                                  <a:lnTo>
                                    <a:pt x="457" y="428"/>
                                  </a:lnTo>
                                  <a:cubicBezTo>
                                    <a:pt x="461" y="429"/>
                                    <a:pt x="466" y="434"/>
                                    <a:pt x="471" y="442"/>
                                  </a:cubicBezTo>
                                  <a:cubicBezTo>
                                    <a:pt x="475" y="447"/>
                                    <a:pt x="479" y="462"/>
                                    <a:pt x="483" y="485"/>
                                  </a:cubicBezTo>
                                  <a:cubicBezTo>
                                    <a:pt x="484" y="493"/>
                                    <a:pt x="490" y="505"/>
                                    <a:pt x="500" y="521"/>
                                  </a:cubicBezTo>
                                  <a:cubicBezTo>
                                    <a:pt x="510" y="537"/>
                                    <a:pt x="515" y="549"/>
                                    <a:pt x="515" y="557"/>
                                  </a:cubicBezTo>
                                  <a:cubicBezTo>
                                    <a:pt x="515" y="573"/>
                                    <a:pt x="496" y="607"/>
                                    <a:pt x="459" y="660"/>
                                  </a:cubicBezTo>
                                  <a:cubicBezTo>
                                    <a:pt x="444" y="682"/>
                                    <a:pt x="435" y="699"/>
                                    <a:pt x="430" y="712"/>
                                  </a:cubicBezTo>
                                  <a:cubicBezTo>
                                    <a:pt x="429" y="716"/>
                                    <a:pt x="424" y="732"/>
                                    <a:pt x="415" y="757"/>
                                  </a:cubicBezTo>
                                  <a:cubicBezTo>
                                    <a:pt x="410" y="772"/>
                                    <a:pt x="408" y="784"/>
                                    <a:pt x="408" y="795"/>
                                  </a:cubicBezTo>
                                  <a:lnTo>
                                    <a:pt x="399" y="795"/>
                                  </a:lnTo>
                                  <a:cubicBezTo>
                                    <a:pt x="401" y="778"/>
                                    <a:pt x="406" y="756"/>
                                    <a:pt x="413" y="729"/>
                                  </a:cubicBezTo>
                                  <a:cubicBezTo>
                                    <a:pt x="422" y="705"/>
                                    <a:pt x="444" y="666"/>
                                    <a:pt x="478" y="613"/>
                                  </a:cubicBezTo>
                                  <a:cubicBezTo>
                                    <a:pt x="495" y="586"/>
                                    <a:pt x="504" y="566"/>
                                    <a:pt x="504" y="556"/>
                                  </a:cubicBezTo>
                                  <a:cubicBezTo>
                                    <a:pt x="504" y="549"/>
                                    <a:pt x="499" y="537"/>
                                    <a:pt x="488" y="521"/>
                                  </a:cubicBezTo>
                                  <a:cubicBezTo>
                                    <a:pt x="483" y="513"/>
                                    <a:pt x="479" y="500"/>
                                    <a:pt x="475" y="483"/>
                                  </a:cubicBezTo>
                                  <a:cubicBezTo>
                                    <a:pt x="471" y="466"/>
                                    <a:pt x="468" y="454"/>
                                    <a:pt x="464" y="447"/>
                                  </a:cubicBezTo>
                                  <a:cubicBezTo>
                                    <a:pt x="462" y="443"/>
                                    <a:pt x="450" y="430"/>
                                    <a:pt x="428" y="408"/>
                                  </a:cubicBezTo>
                                  <a:cubicBezTo>
                                    <a:pt x="406" y="386"/>
                                    <a:pt x="394" y="374"/>
                                    <a:pt x="393" y="374"/>
                                  </a:cubicBezTo>
                                  <a:lnTo>
                                    <a:pt x="389" y="374"/>
                                  </a:lnTo>
                                  <a:cubicBezTo>
                                    <a:pt x="379" y="374"/>
                                    <a:pt x="371" y="378"/>
                                    <a:pt x="363" y="384"/>
                                  </a:cubicBezTo>
                                  <a:cubicBezTo>
                                    <a:pt x="355" y="390"/>
                                    <a:pt x="351" y="398"/>
                                    <a:pt x="351" y="408"/>
                                  </a:cubicBezTo>
                                  <a:cubicBezTo>
                                    <a:pt x="351" y="428"/>
                                    <a:pt x="357" y="447"/>
                                    <a:pt x="368" y="466"/>
                                  </a:cubicBezTo>
                                  <a:lnTo>
                                    <a:pt x="400" y="521"/>
                                  </a:lnTo>
                                  <a:cubicBezTo>
                                    <a:pt x="404" y="527"/>
                                    <a:pt x="403" y="536"/>
                                    <a:pt x="398" y="548"/>
                                  </a:cubicBezTo>
                                  <a:lnTo>
                                    <a:pt x="396" y="554"/>
                                  </a:lnTo>
                                  <a:lnTo>
                                    <a:pt x="389" y="554"/>
                                  </a:lnTo>
                                  <a:lnTo>
                                    <a:pt x="390" y="522"/>
                                  </a:lnTo>
                                  <a:cubicBezTo>
                                    <a:pt x="380" y="505"/>
                                    <a:pt x="369" y="487"/>
                                    <a:pt x="359" y="470"/>
                                  </a:cubicBezTo>
                                  <a:cubicBezTo>
                                    <a:pt x="348" y="447"/>
                                    <a:pt x="343" y="428"/>
                                    <a:pt x="343" y="413"/>
                                  </a:cubicBezTo>
                                  <a:cubicBezTo>
                                    <a:pt x="343" y="406"/>
                                    <a:pt x="344" y="399"/>
                                    <a:pt x="346" y="392"/>
                                  </a:cubicBezTo>
                                  <a:cubicBezTo>
                                    <a:pt x="335" y="386"/>
                                    <a:pt x="330" y="375"/>
                                    <a:pt x="330" y="358"/>
                                  </a:cubicBezTo>
                                  <a:cubicBezTo>
                                    <a:pt x="330" y="338"/>
                                    <a:pt x="332" y="324"/>
                                    <a:pt x="337" y="317"/>
                                  </a:cubicBezTo>
                                  <a:cubicBezTo>
                                    <a:pt x="344" y="305"/>
                                    <a:pt x="348" y="274"/>
                                    <a:pt x="348" y="223"/>
                                  </a:cubicBezTo>
                                  <a:lnTo>
                                    <a:pt x="348" y="223"/>
                                  </a:lnTo>
                                  <a:close/>
                                  <a:moveTo>
                                    <a:pt x="49" y="302"/>
                                  </a:moveTo>
                                  <a:lnTo>
                                    <a:pt x="49" y="302"/>
                                  </a:lnTo>
                                  <a:lnTo>
                                    <a:pt x="56" y="291"/>
                                  </a:lnTo>
                                  <a:cubicBezTo>
                                    <a:pt x="71" y="278"/>
                                    <a:pt x="80" y="271"/>
                                    <a:pt x="85" y="271"/>
                                  </a:cubicBezTo>
                                  <a:cubicBezTo>
                                    <a:pt x="85" y="272"/>
                                    <a:pt x="84" y="272"/>
                                    <a:pt x="83" y="273"/>
                                  </a:cubicBezTo>
                                  <a:cubicBezTo>
                                    <a:pt x="80" y="274"/>
                                    <a:pt x="79" y="275"/>
                                    <a:pt x="80" y="275"/>
                                  </a:cubicBezTo>
                                  <a:cubicBezTo>
                                    <a:pt x="80" y="279"/>
                                    <a:pt x="76" y="284"/>
                                    <a:pt x="68" y="291"/>
                                  </a:cubicBezTo>
                                  <a:cubicBezTo>
                                    <a:pt x="60" y="298"/>
                                    <a:pt x="54" y="302"/>
                                    <a:pt x="49" y="302"/>
                                  </a:cubicBezTo>
                                  <a:lnTo>
                                    <a:pt x="49" y="302"/>
                                  </a:lnTo>
                                  <a:close/>
                                  <a:moveTo>
                                    <a:pt x="152" y="480"/>
                                  </a:moveTo>
                                  <a:lnTo>
                                    <a:pt x="152" y="480"/>
                                  </a:lnTo>
                                  <a:cubicBezTo>
                                    <a:pt x="151" y="479"/>
                                    <a:pt x="149" y="479"/>
                                    <a:pt x="147" y="480"/>
                                  </a:cubicBezTo>
                                  <a:cubicBezTo>
                                    <a:pt x="145" y="480"/>
                                    <a:pt x="144" y="479"/>
                                    <a:pt x="144" y="478"/>
                                  </a:cubicBezTo>
                                  <a:lnTo>
                                    <a:pt x="144" y="475"/>
                                  </a:lnTo>
                                  <a:cubicBezTo>
                                    <a:pt x="147" y="474"/>
                                    <a:pt x="160" y="471"/>
                                    <a:pt x="183" y="467"/>
                                  </a:cubicBezTo>
                                  <a:cubicBezTo>
                                    <a:pt x="206" y="463"/>
                                    <a:pt x="219" y="461"/>
                                    <a:pt x="223" y="461"/>
                                  </a:cubicBezTo>
                                  <a:cubicBezTo>
                                    <a:pt x="224" y="461"/>
                                    <a:pt x="227" y="460"/>
                                    <a:pt x="231" y="458"/>
                                  </a:cubicBezTo>
                                  <a:lnTo>
                                    <a:pt x="233" y="458"/>
                                  </a:lnTo>
                                  <a:cubicBezTo>
                                    <a:pt x="259" y="441"/>
                                    <a:pt x="286" y="425"/>
                                    <a:pt x="312" y="409"/>
                                  </a:cubicBezTo>
                                  <a:lnTo>
                                    <a:pt x="314" y="409"/>
                                  </a:lnTo>
                                  <a:lnTo>
                                    <a:pt x="307" y="417"/>
                                  </a:lnTo>
                                  <a:cubicBezTo>
                                    <a:pt x="270" y="449"/>
                                    <a:pt x="231" y="468"/>
                                    <a:pt x="193" y="474"/>
                                  </a:cubicBezTo>
                                  <a:cubicBezTo>
                                    <a:pt x="186" y="475"/>
                                    <a:pt x="172" y="477"/>
                                    <a:pt x="152" y="480"/>
                                  </a:cubicBezTo>
                                  <a:lnTo>
                                    <a:pt x="152" y="480"/>
                                  </a:lnTo>
                                  <a:close/>
                                  <a:moveTo>
                                    <a:pt x="90" y="345"/>
                                  </a:moveTo>
                                  <a:lnTo>
                                    <a:pt x="90" y="345"/>
                                  </a:lnTo>
                                  <a:lnTo>
                                    <a:pt x="96" y="337"/>
                                  </a:lnTo>
                                  <a:cubicBezTo>
                                    <a:pt x="99" y="334"/>
                                    <a:pt x="103" y="330"/>
                                    <a:pt x="111" y="324"/>
                                  </a:cubicBezTo>
                                  <a:cubicBezTo>
                                    <a:pt x="113" y="327"/>
                                    <a:pt x="115" y="329"/>
                                    <a:pt x="115" y="330"/>
                                  </a:cubicBezTo>
                                  <a:cubicBezTo>
                                    <a:pt x="115" y="332"/>
                                    <a:pt x="114" y="332"/>
                                    <a:pt x="113" y="332"/>
                                  </a:cubicBezTo>
                                  <a:lnTo>
                                    <a:pt x="110" y="334"/>
                                  </a:lnTo>
                                  <a:cubicBezTo>
                                    <a:pt x="107" y="337"/>
                                    <a:pt x="105" y="340"/>
                                    <a:pt x="102" y="344"/>
                                  </a:cubicBezTo>
                                  <a:cubicBezTo>
                                    <a:pt x="100" y="346"/>
                                    <a:pt x="96" y="346"/>
                                    <a:pt x="90" y="345"/>
                                  </a:cubicBezTo>
                                  <a:lnTo>
                                    <a:pt x="90" y="345"/>
                                  </a:lnTo>
                                  <a:close/>
                                  <a:moveTo>
                                    <a:pt x="145" y="389"/>
                                  </a:moveTo>
                                  <a:lnTo>
                                    <a:pt x="145" y="389"/>
                                  </a:lnTo>
                                  <a:cubicBezTo>
                                    <a:pt x="141" y="394"/>
                                    <a:pt x="136" y="400"/>
                                    <a:pt x="128" y="408"/>
                                  </a:cubicBezTo>
                                  <a:cubicBezTo>
                                    <a:pt x="126" y="405"/>
                                    <a:pt x="125" y="402"/>
                                    <a:pt x="125" y="401"/>
                                  </a:cubicBezTo>
                                  <a:cubicBezTo>
                                    <a:pt x="125" y="395"/>
                                    <a:pt x="133" y="388"/>
                                    <a:pt x="148" y="380"/>
                                  </a:cubicBezTo>
                                  <a:lnTo>
                                    <a:pt x="152" y="376"/>
                                  </a:lnTo>
                                  <a:lnTo>
                                    <a:pt x="157" y="375"/>
                                  </a:lnTo>
                                  <a:lnTo>
                                    <a:pt x="159" y="382"/>
                                  </a:lnTo>
                                  <a:cubicBezTo>
                                    <a:pt x="156" y="383"/>
                                    <a:pt x="151" y="386"/>
                                    <a:pt x="145" y="389"/>
                                  </a:cubicBezTo>
                                  <a:lnTo>
                                    <a:pt x="145" y="389"/>
                                  </a:lnTo>
                                  <a:close/>
                                  <a:moveTo>
                                    <a:pt x="346" y="456"/>
                                  </a:moveTo>
                                  <a:lnTo>
                                    <a:pt x="346" y="456"/>
                                  </a:lnTo>
                                  <a:cubicBezTo>
                                    <a:pt x="346" y="458"/>
                                    <a:pt x="332" y="464"/>
                                    <a:pt x="303" y="474"/>
                                  </a:cubicBezTo>
                                  <a:cubicBezTo>
                                    <a:pt x="298" y="479"/>
                                    <a:pt x="276" y="494"/>
                                    <a:pt x="237" y="520"/>
                                  </a:cubicBezTo>
                                  <a:cubicBezTo>
                                    <a:pt x="197" y="546"/>
                                    <a:pt x="174" y="560"/>
                                    <a:pt x="168" y="563"/>
                                  </a:cubicBezTo>
                                  <a:cubicBezTo>
                                    <a:pt x="166" y="561"/>
                                    <a:pt x="165" y="559"/>
                                    <a:pt x="165" y="556"/>
                                  </a:cubicBezTo>
                                  <a:lnTo>
                                    <a:pt x="165" y="555"/>
                                  </a:lnTo>
                                  <a:cubicBezTo>
                                    <a:pt x="173" y="552"/>
                                    <a:pt x="180" y="548"/>
                                    <a:pt x="188" y="545"/>
                                  </a:cubicBezTo>
                                  <a:cubicBezTo>
                                    <a:pt x="196" y="542"/>
                                    <a:pt x="202" y="537"/>
                                    <a:pt x="207" y="532"/>
                                  </a:cubicBezTo>
                                  <a:cubicBezTo>
                                    <a:pt x="218" y="517"/>
                                    <a:pt x="250" y="496"/>
                                    <a:pt x="302" y="466"/>
                                  </a:cubicBezTo>
                                  <a:cubicBezTo>
                                    <a:pt x="304" y="465"/>
                                    <a:pt x="318" y="460"/>
                                    <a:pt x="343" y="451"/>
                                  </a:cubicBezTo>
                                  <a:lnTo>
                                    <a:pt x="346" y="454"/>
                                  </a:lnTo>
                                  <a:lnTo>
                                    <a:pt x="346" y="456"/>
                                  </a:lnTo>
                                  <a:close/>
                                  <a:moveTo>
                                    <a:pt x="284" y="613"/>
                                  </a:moveTo>
                                  <a:lnTo>
                                    <a:pt x="284" y="613"/>
                                  </a:lnTo>
                                  <a:cubicBezTo>
                                    <a:pt x="284" y="599"/>
                                    <a:pt x="293" y="572"/>
                                    <a:pt x="310" y="533"/>
                                  </a:cubicBezTo>
                                  <a:cubicBezTo>
                                    <a:pt x="327" y="492"/>
                                    <a:pt x="341" y="472"/>
                                    <a:pt x="351" y="472"/>
                                  </a:cubicBezTo>
                                  <a:lnTo>
                                    <a:pt x="352" y="475"/>
                                  </a:lnTo>
                                  <a:cubicBezTo>
                                    <a:pt x="352" y="480"/>
                                    <a:pt x="349" y="487"/>
                                    <a:pt x="343" y="493"/>
                                  </a:cubicBezTo>
                                  <a:cubicBezTo>
                                    <a:pt x="335" y="502"/>
                                    <a:pt x="330" y="508"/>
                                    <a:pt x="329" y="511"/>
                                  </a:cubicBezTo>
                                  <a:cubicBezTo>
                                    <a:pt x="328" y="514"/>
                                    <a:pt x="320" y="530"/>
                                    <a:pt x="307" y="561"/>
                                  </a:cubicBezTo>
                                  <a:cubicBezTo>
                                    <a:pt x="299" y="578"/>
                                    <a:pt x="295" y="591"/>
                                    <a:pt x="295" y="600"/>
                                  </a:cubicBezTo>
                                  <a:lnTo>
                                    <a:pt x="302" y="593"/>
                                  </a:lnTo>
                                  <a:lnTo>
                                    <a:pt x="292" y="620"/>
                                  </a:lnTo>
                                  <a:cubicBezTo>
                                    <a:pt x="291" y="625"/>
                                    <a:pt x="291" y="635"/>
                                    <a:pt x="293" y="650"/>
                                  </a:cubicBezTo>
                                  <a:cubicBezTo>
                                    <a:pt x="293" y="651"/>
                                    <a:pt x="295" y="655"/>
                                    <a:pt x="299" y="662"/>
                                  </a:cubicBezTo>
                                  <a:cubicBezTo>
                                    <a:pt x="303" y="670"/>
                                    <a:pt x="305" y="674"/>
                                    <a:pt x="305" y="676"/>
                                  </a:cubicBezTo>
                                  <a:lnTo>
                                    <a:pt x="298" y="678"/>
                                  </a:lnTo>
                                  <a:cubicBezTo>
                                    <a:pt x="294" y="673"/>
                                    <a:pt x="290" y="664"/>
                                    <a:pt x="284" y="652"/>
                                  </a:cubicBezTo>
                                  <a:lnTo>
                                    <a:pt x="284" y="613"/>
                                  </a:lnTo>
                                  <a:close/>
                                  <a:moveTo>
                                    <a:pt x="271" y="558"/>
                                  </a:moveTo>
                                  <a:lnTo>
                                    <a:pt x="271" y="558"/>
                                  </a:lnTo>
                                  <a:cubicBezTo>
                                    <a:pt x="271" y="559"/>
                                    <a:pt x="270" y="562"/>
                                    <a:pt x="269" y="567"/>
                                  </a:cubicBezTo>
                                  <a:cubicBezTo>
                                    <a:pt x="267" y="577"/>
                                    <a:pt x="262" y="595"/>
                                    <a:pt x="255" y="621"/>
                                  </a:cubicBezTo>
                                  <a:lnTo>
                                    <a:pt x="257" y="629"/>
                                  </a:lnTo>
                                  <a:cubicBezTo>
                                    <a:pt x="254" y="631"/>
                                    <a:pt x="251" y="632"/>
                                    <a:pt x="247" y="632"/>
                                  </a:cubicBezTo>
                                  <a:cubicBezTo>
                                    <a:pt x="246" y="630"/>
                                    <a:pt x="246" y="627"/>
                                    <a:pt x="246" y="625"/>
                                  </a:cubicBezTo>
                                  <a:cubicBezTo>
                                    <a:pt x="246" y="610"/>
                                    <a:pt x="251" y="588"/>
                                    <a:pt x="263" y="558"/>
                                  </a:cubicBezTo>
                                  <a:lnTo>
                                    <a:pt x="289" y="489"/>
                                  </a:lnTo>
                                  <a:lnTo>
                                    <a:pt x="295" y="481"/>
                                  </a:lnTo>
                                  <a:cubicBezTo>
                                    <a:pt x="295" y="489"/>
                                    <a:pt x="292" y="500"/>
                                    <a:pt x="286" y="513"/>
                                  </a:cubicBezTo>
                                  <a:cubicBezTo>
                                    <a:pt x="279" y="529"/>
                                    <a:pt x="275" y="540"/>
                                    <a:pt x="274" y="546"/>
                                  </a:cubicBezTo>
                                  <a:lnTo>
                                    <a:pt x="271" y="558"/>
                                  </a:lnTo>
                                  <a:close/>
                                  <a:moveTo>
                                    <a:pt x="446" y="349"/>
                                  </a:moveTo>
                                  <a:lnTo>
                                    <a:pt x="446" y="349"/>
                                  </a:lnTo>
                                  <a:cubicBezTo>
                                    <a:pt x="444" y="315"/>
                                    <a:pt x="442" y="295"/>
                                    <a:pt x="439" y="289"/>
                                  </a:cubicBezTo>
                                  <a:cubicBezTo>
                                    <a:pt x="432" y="270"/>
                                    <a:pt x="415" y="261"/>
                                    <a:pt x="388" y="261"/>
                                  </a:cubicBezTo>
                                  <a:cubicBezTo>
                                    <a:pt x="376" y="261"/>
                                    <a:pt x="367" y="268"/>
                                    <a:pt x="362" y="282"/>
                                  </a:cubicBezTo>
                                  <a:cubicBezTo>
                                    <a:pt x="358" y="290"/>
                                    <a:pt x="355" y="299"/>
                                    <a:pt x="351" y="309"/>
                                  </a:cubicBezTo>
                                  <a:cubicBezTo>
                                    <a:pt x="343" y="332"/>
                                    <a:pt x="339" y="348"/>
                                    <a:pt x="339" y="357"/>
                                  </a:cubicBezTo>
                                  <a:cubicBezTo>
                                    <a:pt x="339" y="370"/>
                                    <a:pt x="342" y="379"/>
                                    <a:pt x="350" y="383"/>
                                  </a:cubicBezTo>
                                  <a:cubicBezTo>
                                    <a:pt x="354" y="374"/>
                                    <a:pt x="358" y="369"/>
                                    <a:pt x="361" y="369"/>
                                  </a:cubicBezTo>
                                  <a:cubicBezTo>
                                    <a:pt x="362" y="369"/>
                                    <a:pt x="362" y="369"/>
                                    <a:pt x="362" y="370"/>
                                  </a:cubicBezTo>
                                  <a:cubicBezTo>
                                    <a:pt x="362" y="372"/>
                                    <a:pt x="362" y="373"/>
                                    <a:pt x="362" y="374"/>
                                  </a:cubicBezTo>
                                  <a:cubicBezTo>
                                    <a:pt x="361" y="377"/>
                                    <a:pt x="358" y="379"/>
                                    <a:pt x="355" y="379"/>
                                  </a:cubicBezTo>
                                  <a:cubicBezTo>
                                    <a:pt x="350" y="379"/>
                                    <a:pt x="345" y="376"/>
                                    <a:pt x="340" y="370"/>
                                  </a:cubicBezTo>
                                  <a:lnTo>
                                    <a:pt x="339" y="367"/>
                                  </a:lnTo>
                                  <a:cubicBezTo>
                                    <a:pt x="339" y="357"/>
                                    <a:pt x="344" y="344"/>
                                    <a:pt x="354" y="328"/>
                                  </a:cubicBezTo>
                                  <a:cubicBezTo>
                                    <a:pt x="361" y="326"/>
                                    <a:pt x="366" y="325"/>
                                    <a:pt x="369" y="325"/>
                                  </a:cubicBezTo>
                                  <a:cubicBezTo>
                                    <a:pt x="388" y="325"/>
                                    <a:pt x="397" y="334"/>
                                    <a:pt x="397" y="354"/>
                                  </a:cubicBezTo>
                                  <a:lnTo>
                                    <a:pt x="397" y="366"/>
                                  </a:lnTo>
                                  <a:cubicBezTo>
                                    <a:pt x="393" y="369"/>
                                    <a:pt x="382" y="370"/>
                                    <a:pt x="362" y="370"/>
                                  </a:cubicBezTo>
                                  <a:cubicBezTo>
                                    <a:pt x="375" y="368"/>
                                    <a:pt x="384" y="366"/>
                                    <a:pt x="391" y="366"/>
                                  </a:cubicBezTo>
                                  <a:cubicBezTo>
                                    <a:pt x="396" y="366"/>
                                    <a:pt x="399" y="367"/>
                                    <a:pt x="402" y="368"/>
                                  </a:cubicBezTo>
                                  <a:cubicBezTo>
                                    <a:pt x="410" y="358"/>
                                    <a:pt x="414" y="347"/>
                                    <a:pt x="414" y="334"/>
                                  </a:cubicBezTo>
                                  <a:cubicBezTo>
                                    <a:pt x="414" y="330"/>
                                    <a:pt x="418" y="328"/>
                                    <a:pt x="424" y="329"/>
                                  </a:cubicBezTo>
                                  <a:lnTo>
                                    <a:pt x="424" y="330"/>
                                  </a:lnTo>
                                  <a:cubicBezTo>
                                    <a:pt x="428" y="326"/>
                                    <a:pt x="432" y="322"/>
                                    <a:pt x="436" y="317"/>
                                  </a:cubicBezTo>
                                  <a:lnTo>
                                    <a:pt x="443" y="320"/>
                                  </a:lnTo>
                                  <a:cubicBezTo>
                                    <a:pt x="443" y="325"/>
                                    <a:pt x="439" y="330"/>
                                    <a:pt x="431" y="336"/>
                                  </a:cubicBezTo>
                                  <a:cubicBezTo>
                                    <a:pt x="427" y="339"/>
                                    <a:pt x="423" y="345"/>
                                    <a:pt x="419" y="354"/>
                                  </a:cubicBezTo>
                                  <a:cubicBezTo>
                                    <a:pt x="414" y="365"/>
                                    <a:pt x="411" y="371"/>
                                    <a:pt x="410" y="373"/>
                                  </a:cubicBezTo>
                                  <a:cubicBezTo>
                                    <a:pt x="418" y="383"/>
                                    <a:pt x="431" y="399"/>
                                    <a:pt x="449" y="419"/>
                                  </a:cubicBezTo>
                                  <a:cubicBezTo>
                                    <a:pt x="449" y="415"/>
                                    <a:pt x="448" y="391"/>
                                    <a:pt x="446" y="349"/>
                                  </a:cubicBezTo>
                                  <a:lnTo>
                                    <a:pt x="446" y="349"/>
                                  </a:lnTo>
                                  <a:close/>
                                  <a:moveTo>
                                    <a:pt x="370" y="334"/>
                                  </a:moveTo>
                                  <a:lnTo>
                                    <a:pt x="370" y="334"/>
                                  </a:lnTo>
                                  <a:lnTo>
                                    <a:pt x="359" y="336"/>
                                  </a:lnTo>
                                  <a:cubicBezTo>
                                    <a:pt x="357" y="342"/>
                                    <a:pt x="354" y="352"/>
                                    <a:pt x="349" y="366"/>
                                  </a:cubicBezTo>
                                  <a:cubicBezTo>
                                    <a:pt x="352" y="367"/>
                                    <a:pt x="356" y="367"/>
                                    <a:pt x="360" y="367"/>
                                  </a:cubicBezTo>
                                  <a:cubicBezTo>
                                    <a:pt x="356" y="367"/>
                                    <a:pt x="366" y="365"/>
                                    <a:pt x="388" y="362"/>
                                  </a:cubicBezTo>
                                  <a:cubicBezTo>
                                    <a:pt x="388" y="356"/>
                                    <a:pt x="387" y="348"/>
                                    <a:pt x="385" y="338"/>
                                  </a:cubicBezTo>
                                  <a:cubicBezTo>
                                    <a:pt x="382" y="334"/>
                                    <a:pt x="377" y="333"/>
                                    <a:pt x="370" y="334"/>
                                  </a:cubicBezTo>
                                  <a:lnTo>
                                    <a:pt x="370" y="334"/>
                                  </a:lnTo>
                                  <a:close/>
                                  <a:moveTo>
                                    <a:pt x="393" y="381"/>
                                  </a:moveTo>
                                  <a:lnTo>
                                    <a:pt x="393" y="381"/>
                                  </a:lnTo>
                                  <a:cubicBezTo>
                                    <a:pt x="384" y="386"/>
                                    <a:pt x="376" y="399"/>
                                    <a:pt x="369" y="420"/>
                                  </a:cubicBezTo>
                                  <a:cubicBezTo>
                                    <a:pt x="373" y="425"/>
                                    <a:pt x="379" y="433"/>
                                    <a:pt x="388" y="443"/>
                                  </a:cubicBezTo>
                                  <a:lnTo>
                                    <a:pt x="389" y="443"/>
                                  </a:lnTo>
                                  <a:cubicBezTo>
                                    <a:pt x="395" y="436"/>
                                    <a:pt x="403" y="425"/>
                                    <a:pt x="412" y="411"/>
                                  </a:cubicBezTo>
                                  <a:cubicBezTo>
                                    <a:pt x="412" y="404"/>
                                    <a:pt x="406" y="394"/>
                                    <a:pt x="393" y="381"/>
                                  </a:cubicBezTo>
                                  <a:lnTo>
                                    <a:pt x="393" y="381"/>
                                  </a:lnTo>
                                  <a:close/>
                                  <a:moveTo>
                                    <a:pt x="416" y="379"/>
                                  </a:moveTo>
                                  <a:lnTo>
                                    <a:pt x="416" y="379"/>
                                  </a:lnTo>
                                  <a:lnTo>
                                    <a:pt x="408" y="379"/>
                                  </a:lnTo>
                                  <a:lnTo>
                                    <a:pt x="408" y="371"/>
                                  </a:lnTo>
                                  <a:lnTo>
                                    <a:pt x="422" y="370"/>
                                  </a:lnTo>
                                  <a:cubicBezTo>
                                    <a:pt x="426" y="369"/>
                                    <a:pt x="430" y="366"/>
                                    <a:pt x="437" y="362"/>
                                  </a:cubicBezTo>
                                  <a:cubicBezTo>
                                    <a:pt x="438" y="364"/>
                                    <a:pt x="439" y="366"/>
                                    <a:pt x="439" y="370"/>
                                  </a:cubicBezTo>
                                  <a:cubicBezTo>
                                    <a:pt x="434" y="376"/>
                                    <a:pt x="426" y="379"/>
                                    <a:pt x="416" y="379"/>
                                  </a:cubicBezTo>
                                  <a:lnTo>
                                    <a:pt x="416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393"/>
                          <wps:cNvSpPr>
                            <a:spLocks/>
                          </wps:cNvSpPr>
                          <wps:spPr bwMode="auto">
                            <a:xfrm>
                              <a:off x="788" y="3083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94"/>
                          <wps:cNvSpPr>
                            <a:spLocks/>
                          </wps:cNvSpPr>
                          <wps:spPr bwMode="auto">
                            <a:xfrm>
                              <a:off x="790" y="3083"/>
                              <a:ext cx="1026" cy="1"/>
                            </a:xfrm>
                            <a:custGeom>
                              <a:avLst/>
                              <a:gdLst>
                                <a:gd name="T0" fmla="*/ 0 w 1744"/>
                                <a:gd name="T1" fmla="*/ 3 h 3"/>
                                <a:gd name="T2" fmla="*/ 0 w 1744"/>
                                <a:gd name="T3" fmla="*/ 3 h 3"/>
                                <a:gd name="T4" fmla="*/ 1744 w 1744"/>
                                <a:gd name="T5" fmla="*/ 3 h 3"/>
                                <a:gd name="T6" fmla="*/ 1744 w 1744"/>
                                <a:gd name="T7" fmla="*/ 0 h 3"/>
                                <a:gd name="T8" fmla="*/ 0 w 1744"/>
                                <a:gd name="T9" fmla="*/ 0 h 3"/>
                                <a:gd name="T10" fmla="*/ 0 w 174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4" y="3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95"/>
                          <wps:cNvSpPr>
                            <a:spLocks/>
                          </wps:cNvSpPr>
                          <wps:spPr bwMode="auto">
                            <a:xfrm>
                              <a:off x="1816" y="3083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96"/>
                          <wps:cNvSpPr>
                            <a:spLocks/>
                          </wps:cNvSpPr>
                          <wps:spPr bwMode="auto">
                            <a:xfrm>
                              <a:off x="2846" y="3083"/>
                              <a:ext cx="2" cy="2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97"/>
                          <wps:cNvSpPr>
                            <a:spLocks/>
                          </wps:cNvSpPr>
                          <wps:spPr bwMode="auto">
                            <a:xfrm>
                              <a:off x="2847" y="3083"/>
                              <a:ext cx="1040" cy="1"/>
                            </a:xfrm>
                            <a:custGeom>
                              <a:avLst/>
                              <a:gdLst>
                                <a:gd name="T0" fmla="*/ 0 w 1767"/>
                                <a:gd name="T1" fmla="*/ 3 h 3"/>
                                <a:gd name="T2" fmla="*/ 0 w 1767"/>
                                <a:gd name="T3" fmla="*/ 3 h 3"/>
                                <a:gd name="T4" fmla="*/ 1767 w 1767"/>
                                <a:gd name="T5" fmla="*/ 3 h 3"/>
                                <a:gd name="T6" fmla="*/ 1767 w 1767"/>
                                <a:gd name="T7" fmla="*/ 0 h 3"/>
                                <a:gd name="T8" fmla="*/ 0 w 1767"/>
                                <a:gd name="T9" fmla="*/ 0 h 3"/>
                                <a:gd name="T10" fmla="*/ 0 w 1767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7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7" y="3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398"/>
                          <wps:cNvSpPr>
                            <a:spLocks/>
                          </wps:cNvSpPr>
                          <wps:spPr bwMode="auto">
                            <a:xfrm>
                              <a:off x="3887" y="3083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399"/>
                          <wps:cNvSpPr>
                            <a:spLocks/>
                          </wps:cNvSpPr>
                          <wps:spPr bwMode="auto">
                            <a:xfrm>
                              <a:off x="788" y="3103"/>
                              <a:ext cx="2" cy="50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64 h 864"/>
                                <a:gd name="T2" fmla="*/ 0 w 3"/>
                                <a:gd name="T3" fmla="*/ 864 h 864"/>
                                <a:gd name="T4" fmla="*/ 3 w 3"/>
                                <a:gd name="T5" fmla="*/ 864 h 864"/>
                                <a:gd name="T6" fmla="*/ 3 w 3"/>
                                <a:gd name="T7" fmla="*/ 0 h 864"/>
                                <a:gd name="T8" fmla="*/ 0 w 3"/>
                                <a:gd name="T9" fmla="*/ 0 h 864"/>
                                <a:gd name="T10" fmla="*/ 0 w 3"/>
                                <a:gd name="T11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64">
                                  <a:moveTo>
                                    <a:pt x="0" y="864"/>
                                  </a:moveTo>
                                  <a:lnTo>
                                    <a:pt x="0" y="864"/>
                                  </a:lnTo>
                                  <a:lnTo>
                                    <a:pt x="3" y="86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400"/>
                          <wps:cNvSpPr>
                            <a:spLocks/>
                          </wps:cNvSpPr>
                          <wps:spPr bwMode="auto">
                            <a:xfrm>
                              <a:off x="1816" y="3103"/>
                              <a:ext cx="2" cy="50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64 h 864"/>
                                <a:gd name="T2" fmla="*/ 0 w 3"/>
                                <a:gd name="T3" fmla="*/ 864 h 864"/>
                                <a:gd name="T4" fmla="*/ 3 w 3"/>
                                <a:gd name="T5" fmla="*/ 864 h 864"/>
                                <a:gd name="T6" fmla="*/ 3 w 3"/>
                                <a:gd name="T7" fmla="*/ 0 h 864"/>
                                <a:gd name="T8" fmla="*/ 0 w 3"/>
                                <a:gd name="T9" fmla="*/ 0 h 864"/>
                                <a:gd name="T10" fmla="*/ 0 w 3"/>
                                <a:gd name="T11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64">
                                  <a:moveTo>
                                    <a:pt x="0" y="864"/>
                                  </a:moveTo>
                                  <a:lnTo>
                                    <a:pt x="0" y="864"/>
                                  </a:lnTo>
                                  <a:lnTo>
                                    <a:pt x="3" y="86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401"/>
                          <wps:cNvSpPr>
                            <a:spLocks/>
                          </wps:cNvSpPr>
                          <wps:spPr bwMode="auto">
                            <a:xfrm>
                              <a:off x="2846" y="3103"/>
                              <a:ext cx="2" cy="50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64 h 864"/>
                                <a:gd name="T2" fmla="*/ 0 w 4"/>
                                <a:gd name="T3" fmla="*/ 864 h 864"/>
                                <a:gd name="T4" fmla="*/ 4 w 4"/>
                                <a:gd name="T5" fmla="*/ 864 h 864"/>
                                <a:gd name="T6" fmla="*/ 4 w 4"/>
                                <a:gd name="T7" fmla="*/ 0 h 864"/>
                                <a:gd name="T8" fmla="*/ 0 w 4"/>
                                <a:gd name="T9" fmla="*/ 0 h 864"/>
                                <a:gd name="T10" fmla="*/ 0 w 4"/>
                                <a:gd name="T11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64">
                                  <a:moveTo>
                                    <a:pt x="0" y="864"/>
                                  </a:moveTo>
                                  <a:lnTo>
                                    <a:pt x="0" y="864"/>
                                  </a:lnTo>
                                  <a:lnTo>
                                    <a:pt x="4" y="86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402"/>
                          <wps:cNvSpPr>
                            <a:spLocks/>
                          </wps:cNvSpPr>
                          <wps:spPr bwMode="auto">
                            <a:xfrm>
                              <a:off x="3887" y="3103"/>
                              <a:ext cx="2" cy="50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64 h 864"/>
                                <a:gd name="T2" fmla="*/ 0 w 3"/>
                                <a:gd name="T3" fmla="*/ 864 h 864"/>
                                <a:gd name="T4" fmla="*/ 3 w 3"/>
                                <a:gd name="T5" fmla="*/ 864 h 864"/>
                                <a:gd name="T6" fmla="*/ 3 w 3"/>
                                <a:gd name="T7" fmla="*/ 0 h 864"/>
                                <a:gd name="T8" fmla="*/ 0 w 3"/>
                                <a:gd name="T9" fmla="*/ 0 h 864"/>
                                <a:gd name="T10" fmla="*/ 0 w 3"/>
                                <a:gd name="T11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64">
                                  <a:moveTo>
                                    <a:pt x="0" y="864"/>
                                  </a:moveTo>
                                  <a:lnTo>
                                    <a:pt x="0" y="864"/>
                                  </a:lnTo>
                                  <a:lnTo>
                                    <a:pt x="3" y="86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403"/>
                          <wps:cNvSpPr>
                            <a:spLocks noEditPoints="1"/>
                          </wps:cNvSpPr>
                          <wps:spPr bwMode="auto">
                            <a:xfrm>
                              <a:off x="1180" y="3646"/>
                              <a:ext cx="240" cy="455"/>
                            </a:xfrm>
                            <a:custGeom>
                              <a:avLst/>
                              <a:gdLst>
                                <a:gd name="T0" fmla="*/ 225 w 408"/>
                                <a:gd name="T1" fmla="*/ 90 h 774"/>
                                <a:gd name="T2" fmla="*/ 240 w 408"/>
                                <a:gd name="T3" fmla="*/ 214 h 774"/>
                                <a:gd name="T4" fmla="*/ 265 w 408"/>
                                <a:gd name="T5" fmla="*/ 212 h 774"/>
                                <a:gd name="T6" fmla="*/ 309 w 408"/>
                                <a:gd name="T7" fmla="*/ 402 h 774"/>
                                <a:gd name="T8" fmla="*/ 333 w 408"/>
                                <a:gd name="T9" fmla="*/ 402 h 774"/>
                                <a:gd name="T10" fmla="*/ 57 w 408"/>
                                <a:gd name="T11" fmla="*/ 162 h 774"/>
                                <a:gd name="T12" fmla="*/ 63 w 408"/>
                                <a:gd name="T13" fmla="*/ 149 h 774"/>
                                <a:gd name="T14" fmla="*/ 257 w 408"/>
                                <a:gd name="T15" fmla="*/ 392 h 774"/>
                                <a:gd name="T16" fmla="*/ 257 w 408"/>
                                <a:gd name="T17" fmla="*/ 384 h 774"/>
                                <a:gd name="T18" fmla="*/ 257 w 408"/>
                                <a:gd name="T19" fmla="*/ 392 h 774"/>
                                <a:gd name="T20" fmla="*/ 91 w 408"/>
                                <a:gd name="T21" fmla="*/ 239 h 774"/>
                                <a:gd name="T22" fmla="*/ 75 w 408"/>
                                <a:gd name="T23" fmla="*/ 255 h 774"/>
                                <a:gd name="T24" fmla="*/ 365 w 408"/>
                                <a:gd name="T25" fmla="*/ 412 h 774"/>
                                <a:gd name="T26" fmla="*/ 337 w 408"/>
                                <a:gd name="T27" fmla="*/ 371 h 774"/>
                                <a:gd name="T28" fmla="*/ 297 w 408"/>
                                <a:gd name="T29" fmla="*/ 253 h 774"/>
                                <a:gd name="T30" fmla="*/ 285 w 408"/>
                                <a:gd name="T31" fmla="*/ 314 h 774"/>
                                <a:gd name="T32" fmla="*/ 279 w 408"/>
                                <a:gd name="T33" fmla="*/ 321 h 774"/>
                                <a:gd name="T34" fmla="*/ 269 w 408"/>
                                <a:gd name="T35" fmla="*/ 223 h 774"/>
                                <a:gd name="T36" fmla="*/ 237 w 408"/>
                                <a:gd name="T37" fmla="*/ 62 h 774"/>
                                <a:gd name="T38" fmla="*/ 209 w 408"/>
                                <a:gd name="T39" fmla="*/ 24 h 774"/>
                                <a:gd name="T40" fmla="*/ 204 w 408"/>
                                <a:gd name="T41" fmla="*/ 88 h 774"/>
                                <a:gd name="T42" fmla="*/ 203 w 408"/>
                                <a:gd name="T43" fmla="*/ 261 h 774"/>
                                <a:gd name="T44" fmla="*/ 122 w 408"/>
                                <a:gd name="T45" fmla="*/ 226 h 774"/>
                                <a:gd name="T46" fmla="*/ 26 w 408"/>
                                <a:gd name="T47" fmla="*/ 127 h 774"/>
                                <a:gd name="T48" fmla="*/ 31 w 408"/>
                                <a:gd name="T49" fmla="*/ 181 h 774"/>
                                <a:gd name="T50" fmla="*/ 109 w 408"/>
                                <a:gd name="T51" fmla="*/ 428 h 774"/>
                                <a:gd name="T52" fmla="*/ 85 w 408"/>
                                <a:gd name="T53" fmla="*/ 475 h 774"/>
                                <a:gd name="T54" fmla="*/ 181 w 408"/>
                                <a:gd name="T55" fmla="*/ 774 h 774"/>
                                <a:gd name="T56" fmla="*/ 75 w 408"/>
                                <a:gd name="T57" fmla="*/ 472 h 774"/>
                                <a:gd name="T58" fmla="*/ 44 w 408"/>
                                <a:gd name="T59" fmla="*/ 253 h 774"/>
                                <a:gd name="T60" fmla="*/ 58 w 408"/>
                                <a:gd name="T61" fmla="*/ 83 h 774"/>
                                <a:gd name="T62" fmla="*/ 155 w 408"/>
                                <a:gd name="T63" fmla="*/ 273 h 774"/>
                                <a:gd name="T64" fmla="*/ 193 w 408"/>
                                <a:gd name="T65" fmla="*/ 235 h 774"/>
                                <a:gd name="T66" fmla="*/ 209 w 408"/>
                                <a:gd name="T67" fmla="*/ 10 h 774"/>
                                <a:gd name="T68" fmla="*/ 279 w 408"/>
                                <a:gd name="T69" fmla="*/ 205 h 774"/>
                                <a:gd name="T70" fmla="*/ 304 w 408"/>
                                <a:gd name="T71" fmla="*/ 245 h 774"/>
                                <a:gd name="T72" fmla="*/ 391 w 408"/>
                                <a:gd name="T73" fmla="*/ 448 h 774"/>
                                <a:gd name="T74" fmla="*/ 376 w 408"/>
                                <a:gd name="T75" fmla="*/ 595 h 774"/>
                                <a:gd name="T76" fmla="*/ 393 w 408"/>
                                <a:gd name="T77" fmla="*/ 694 h 774"/>
                                <a:gd name="T78" fmla="*/ 384 w 408"/>
                                <a:gd name="T79" fmla="*/ 697 h 774"/>
                                <a:gd name="T80" fmla="*/ 364 w 408"/>
                                <a:gd name="T81" fmla="*/ 700 h 774"/>
                                <a:gd name="T82" fmla="*/ 363 w 408"/>
                                <a:gd name="T83" fmla="*/ 632 h 774"/>
                                <a:gd name="T84" fmla="*/ 375 w 408"/>
                                <a:gd name="T85" fmla="*/ 481 h 774"/>
                                <a:gd name="T86" fmla="*/ 381 w 408"/>
                                <a:gd name="T87" fmla="*/ 424 h 774"/>
                                <a:gd name="T88" fmla="*/ 162 w 408"/>
                                <a:gd name="T89" fmla="*/ 389 h 774"/>
                                <a:gd name="T90" fmla="*/ 164 w 408"/>
                                <a:gd name="T91" fmla="*/ 398 h 774"/>
                                <a:gd name="T92" fmla="*/ 182 w 408"/>
                                <a:gd name="T93" fmla="*/ 452 h 774"/>
                                <a:gd name="T94" fmla="*/ 219 w 408"/>
                                <a:gd name="T95" fmla="*/ 567 h 774"/>
                                <a:gd name="T96" fmla="*/ 178 w 408"/>
                                <a:gd name="T97" fmla="*/ 750 h 774"/>
                                <a:gd name="T98" fmla="*/ 261 w 408"/>
                                <a:gd name="T99" fmla="*/ 757 h 774"/>
                                <a:gd name="T100" fmla="*/ 233 w 408"/>
                                <a:gd name="T101" fmla="*/ 9 h 774"/>
                                <a:gd name="T102" fmla="*/ 252 w 408"/>
                                <a:gd name="T103" fmla="*/ 43 h 774"/>
                                <a:gd name="T104" fmla="*/ 32 w 408"/>
                                <a:gd name="T105" fmla="*/ 77 h 774"/>
                                <a:gd name="T106" fmla="*/ 32 w 408"/>
                                <a:gd name="T107" fmla="*/ 77 h 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08" h="774">
                                  <a:moveTo>
                                    <a:pt x="243" y="103"/>
                                  </a:moveTo>
                                  <a:lnTo>
                                    <a:pt x="243" y="103"/>
                                  </a:lnTo>
                                  <a:cubicBezTo>
                                    <a:pt x="237" y="103"/>
                                    <a:pt x="231" y="101"/>
                                    <a:pt x="225" y="97"/>
                                  </a:cubicBezTo>
                                  <a:cubicBezTo>
                                    <a:pt x="225" y="94"/>
                                    <a:pt x="225" y="92"/>
                                    <a:pt x="225" y="90"/>
                                  </a:cubicBezTo>
                                  <a:cubicBezTo>
                                    <a:pt x="235" y="93"/>
                                    <a:pt x="244" y="94"/>
                                    <a:pt x="251" y="94"/>
                                  </a:cubicBezTo>
                                  <a:cubicBezTo>
                                    <a:pt x="252" y="95"/>
                                    <a:pt x="253" y="98"/>
                                    <a:pt x="256" y="103"/>
                                  </a:cubicBezTo>
                                  <a:lnTo>
                                    <a:pt x="243" y="103"/>
                                  </a:lnTo>
                                  <a:close/>
                                  <a:moveTo>
                                    <a:pt x="240" y="214"/>
                                  </a:moveTo>
                                  <a:lnTo>
                                    <a:pt x="240" y="214"/>
                                  </a:lnTo>
                                  <a:cubicBezTo>
                                    <a:pt x="230" y="214"/>
                                    <a:pt x="224" y="210"/>
                                    <a:pt x="220" y="203"/>
                                  </a:cubicBezTo>
                                  <a:cubicBezTo>
                                    <a:pt x="231" y="205"/>
                                    <a:pt x="246" y="205"/>
                                    <a:pt x="265" y="203"/>
                                  </a:cubicBezTo>
                                  <a:lnTo>
                                    <a:pt x="265" y="212"/>
                                  </a:lnTo>
                                  <a:cubicBezTo>
                                    <a:pt x="261" y="212"/>
                                    <a:pt x="257" y="212"/>
                                    <a:pt x="251" y="213"/>
                                  </a:cubicBezTo>
                                  <a:cubicBezTo>
                                    <a:pt x="245" y="214"/>
                                    <a:pt x="241" y="214"/>
                                    <a:pt x="240" y="214"/>
                                  </a:cubicBezTo>
                                  <a:lnTo>
                                    <a:pt x="240" y="214"/>
                                  </a:lnTo>
                                  <a:close/>
                                  <a:moveTo>
                                    <a:pt x="309" y="402"/>
                                  </a:moveTo>
                                  <a:lnTo>
                                    <a:pt x="309" y="402"/>
                                  </a:lnTo>
                                  <a:lnTo>
                                    <a:pt x="309" y="393"/>
                                  </a:lnTo>
                                  <a:lnTo>
                                    <a:pt x="333" y="395"/>
                                  </a:lnTo>
                                  <a:lnTo>
                                    <a:pt x="333" y="402"/>
                                  </a:lnTo>
                                  <a:lnTo>
                                    <a:pt x="309" y="402"/>
                                  </a:lnTo>
                                  <a:close/>
                                  <a:moveTo>
                                    <a:pt x="72" y="155"/>
                                  </a:moveTo>
                                  <a:lnTo>
                                    <a:pt x="72" y="155"/>
                                  </a:lnTo>
                                  <a:cubicBezTo>
                                    <a:pt x="70" y="156"/>
                                    <a:pt x="65" y="158"/>
                                    <a:pt x="57" y="162"/>
                                  </a:cubicBezTo>
                                  <a:cubicBezTo>
                                    <a:pt x="51" y="165"/>
                                    <a:pt x="46" y="167"/>
                                    <a:pt x="42" y="167"/>
                                  </a:cubicBezTo>
                                  <a:cubicBezTo>
                                    <a:pt x="39" y="167"/>
                                    <a:pt x="37" y="165"/>
                                    <a:pt x="36" y="161"/>
                                  </a:cubicBezTo>
                                  <a:cubicBezTo>
                                    <a:pt x="36" y="161"/>
                                    <a:pt x="36" y="160"/>
                                    <a:pt x="36" y="157"/>
                                  </a:cubicBezTo>
                                  <a:cubicBezTo>
                                    <a:pt x="42" y="160"/>
                                    <a:pt x="51" y="157"/>
                                    <a:pt x="63" y="149"/>
                                  </a:cubicBezTo>
                                  <a:lnTo>
                                    <a:pt x="73" y="149"/>
                                  </a:lnTo>
                                  <a:cubicBezTo>
                                    <a:pt x="73" y="150"/>
                                    <a:pt x="73" y="152"/>
                                    <a:pt x="72" y="155"/>
                                  </a:cubicBezTo>
                                  <a:lnTo>
                                    <a:pt x="72" y="155"/>
                                  </a:lnTo>
                                  <a:close/>
                                  <a:moveTo>
                                    <a:pt x="257" y="392"/>
                                  </a:moveTo>
                                  <a:lnTo>
                                    <a:pt x="257" y="392"/>
                                  </a:lnTo>
                                  <a:cubicBezTo>
                                    <a:pt x="251" y="392"/>
                                    <a:pt x="244" y="391"/>
                                    <a:pt x="236" y="388"/>
                                  </a:cubicBezTo>
                                  <a:lnTo>
                                    <a:pt x="236" y="380"/>
                                  </a:lnTo>
                                  <a:cubicBezTo>
                                    <a:pt x="244" y="382"/>
                                    <a:pt x="251" y="384"/>
                                    <a:pt x="257" y="384"/>
                                  </a:cubicBezTo>
                                  <a:cubicBezTo>
                                    <a:pt x="261" y="384"/>
                                    <a:pt x="266" y="382"/>
                                    <a:pt x="272" y="378"/>
                                  </a:cubicBezTo>
                                  <a:lnTo>
                                    <a:pt x="281" y="378"/>
                                  </a:lnTo>
                                  <a:cubicBezTo>
                                    <a:pt x="276" y="388"/>
                                    <a:pt x="268" y="392"/>
                                    <a:pt x="257" y="392"/>
                                  </a:cubicBezTo>
                                  <a:lnTo>
                                    <a:pt x="257" y="392"/>
                                  </a:lnTo>
                                  <a:close/>
                                  <a:moveTo>
                                    <a:pt x="75" y="255"/>
                                  </a:moveTo>
                                  <a:lnTo>
                                    <a:pt x="75" y="255"/>
                                  </a:lnTo>
                                  <a:cubicBezTo>
                                    <a:pt x="71" y="255"/>
                                    <a:pt x="68" y="252"/>
                                    <a:pt x="66" y="246"/>
                                  </a:cubicBezTo>
                                  <a:cubicBezTo>
                                    <a:pt x="76" y="248"/>
                                    <a:pt x="85" y="245"/>
                                    <a:pt x="91" y="239"/>
                                  </a:cubicBezTo>
                                  <a:lnTo>
                                    <a:pt x="94" y="236"/>
                                  </a:lnTo>
                                  <a:cubicBezTo>
                                    <a:pt x="99" y="232"/>
                                    <a:pt x="103" y="230"/>
                                    <a:pt x="107" y="232"/>
                                  </a:cubicBezTo>
                                  <a:cubicBezTo>
                                    <a:pt x="97" y="247"/>
                                    <a:pt x="86" y="255"/>
                                    <a:pt x="75" y="255"/>
                                  </a:cubicBezTo>
                                  <a:lnTo>
                                    <a:pt x="75" y="255"/>
                                  </a:lnTo>
                                  <a:close/>
                                  <a:moveTo>
                                    <a:pt x="381" y="424"/>
                                  </a:moveTo>
                                  <a:lnTo>
                                    <a:pt x="381" y="424"/>
                                  </a:lnTo>
                                  <a:cubicBezTo>
                                    <a:pt x="381" y="425"/>
                                    <a:pt x="380" y="426"/>
                                    <a:pt x="378" y="426"/>
                                  </a:cubicBezTo>
                                  <a:cubicBezTo>
                                    <a:pt x="372" y="426"/>
                                    <a:pt x="368" y="421"/>
                                    <a:pt x="365" y="412"/>
                                  </a:cubicBezTo>
                                  <a:lnTo>
                                    <a:pt x="372" y="412"/>
                                  </a:lnTo>
                                  <a:cubicBezTo>
                                    <a:pt x="376" y="417"/>
                                    <a:pt x="378" y="418"/>
                                    <a:pt x="380" y="416"/>
                                  </a:cubicBezTo>
                                  <a:cubicBezTo>
                                    <a:pt x="379" y="411"/>
                                    <a:pt x="370" y="402"/>
                                    <a:pt x="353" y="390"/>
                                  </a:cubicBezTo>
                                  <a:cubicBezTo>
                                    <a:pt x="348" y="387"/>
                                    <a:pt x="343" y="380"/>
                                    <a:pt x="337" y="371"/>
                                  </a:cubicBezTo>
                                  <a:cubicBezTo>
                                    <a:pt x="333" y="364"/>
                                    <a:pt x="331" y="356"/>
                                    <a:pt x="330" y="344"/>
                                  </a:cubicBezTo>
                                  <a:cubicBezTo>
                                    <a:pt x="330" y="335"/>
                                    <a:pt x="329" y="326"/>
                                    <a:pt x="329" y="317"/>
                                  </a:cubicBezTo>
                                  <a:cubicBezTo>
                                    <a:pt x="324" y="289"/>
                                    <a:pt x="315" y="269"/>
                                    <a:pt x="302" y="257"/>
                                  </a:cubicBezTo>
                                  <a:cubicBezTo>
                                    <a:pt x="303" y="257"/>
                                    <a:pt x="301" y="255"/>
                                    <a:pt x="297" y="253"/>
                                  </a:cubicBezTo>
                                  <a:cubicBezTo>
                                    <a:pt x="292" y="251"/>
                                    <a:pt x="286" y="250"/>
                                    <a:pt x="277" y="249"/>
                                  </a:cubicBezTo>
                                  <a:cubicBezTo>
                                    <a:pt x="277" y="250"/>
                                    <a:pt x="277" y="253"/>
                                    <a:pt x="277" y="259"/>
                                  </a:cubicBezTo>
                                  <a:cubicBezTo>
                                    <a:pt x="277" y="276"/>
                                    <a:pt x="278" y="292"/>
                                    <a:pt x="281" y="308"/>
                                  </a:cubicBezTo>
                                  <a:cubicBezTo>
                                    <a:pt x="281" y="309"/>
                                    <a:pt x="282" y="311"/>
                                    <a:pt x="285" y="314"/>
                                  </a:cubicBezTo>
                                  <a:cubicBezTo>
                                    <a:pt x="288" y="317"/>
                                    <a:pt x="290" y="321"/>
                                    <a:pt x="292" y="324"/>
                                  </a:cubicBezTo>
                                  <a:lnTo>
                                    <a:pt x="283" y="324"/>
                                  </a:lnTo>
                                  <a:cubicBezTo>
                                    <a:pt x="282" y="324"/>
                                    <a:pt x="282" y="323"/>
                                    <a:pt x="281" y="323"/>
                                  </a:cubicBezTo>
                                  <a:lnTo>
                                    <a:pt x="279" y="321"/>
                                  </a:lnTo>
                                  <a:cubicBezTo>
                                    <a:pt x="277" y="320"/>
                                    <a:pt x="276" y="319"/>
                                    <a:pt x="275" y="318"/>
                                  </a:cubicBezTo>
                                  <a:cubicBezTo>
                                    <a:pt x="271" y="306"/>
                                    <a:pt x="269" y="298"/>
                                    <a:pt x="269" y="295"/>
                                  </a:cubicBezTo>
                                  <a:lnTo>
                                    <a:pt x="269" y="228"/>
                                  </a:lnTo>
                                  <a:cubicBezTo>
                                    <a:pt x="269" y="226"/>
                                    <a:pt x="269" y="225"/>
                                    <a:pt x="269" y="223"/>
                                  </a:cubicBezTo>
                                  <a:lnTo>
                                    <a:pt x="270" y="217"/>
                                  </a:lnTo>
                                  <a:cubicBezTo>
                                    <a:pt x="271" y="212"/>
                                    <a:pt x="272" y="208"/>
                                    <a:pt x="271" y="205"/>
                                  </a:cubicBezTo>
                                  <a:cubicBezTo>
                                    <a:pt x="267" y="172"/>
                                    <a:pt x="261" y="123"/>
                                    <a:pt x="253" y="57"/>
                                  </a:cubicBezTo>
                                  <a:cubicBezTo>
                                    <a:pt x="248" y="60"/>
                                    <a:pt x="243" y="62"/>
                                    <a:pt x="237" y="62"/>
                                  </a:cubicBezTo>
                                  <a:cubicBezTo>
                                    <a:pt x="235" y="62"/>
                                    <a:pt x="231" y="60"/>
                                    <a:pt x="225" y="56"/>
                                  </a:cubicBezTo>
                                  <a:cubicBezTo>
                                    <a:pt x="219" y="52"/>
                                    <a:pt x="215" y="48"/>
                                    <a:pt x="214" y="44"/>
                                  </a:cubicBezTo>
                                  <a:cubicBezTo>
                                    <a:pt x="213" y="40"/>
                                    <a:pt x="211" y="34"/>
                                    <a:pt x="209" y="24"/>
                                  </a:cubicBezTo>
                                  <a:lnTo>
                                    <a:pt x="209" y="24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07" y="27"/>
                                  </a:lnTo>
                                  <a:cubicBezTo>
                                    <a:pt x="207" y="28"/>
                                    <a:pt x="206" y="29"/>
                                    <a:pt x="206" y="30"/>
                                  </a:cubicBezTo>
                                  <a:cubicBezTo>
                                    <a:pt x="204" y="55"/>
                                    <a:pt x="203" y="74"/>
                                    <a:pt x="204" y="88"/>
                                  </a:cubicBezTo>
                                  <a:cubicBezTo>
                                    <a:pt x="204" y="99"/>
                                    <a:pt x="204" y="115"/>
                                    <a:pt x="203" y="138"/>
                                  </a:cubicBezTo>
                                  <a:cubicBezTo>
                                    <a:pt x="201" y="160"/>
                                    <a:pt x="201" y="170"/>
                                    <a:pt x="201" y="169"/>
                                  </a:cubicBezTo>
                                  <a:lnTo>
                                    <a:pt x="201" y="239"/>
                                  </a:lnTo>
                                  <a:cubicBezTo>
                                    <a:pt x="201" y="239"/>
                                    <a:pt x="201" y="246"/>
                                    <a:pt x="203" y="261"/>
                                  </a:cubicBezTo>
                                  <a:cubicBezTo>
                                    <a:pt x="204" y="275"/>
                                    <a:pt x="205" y="286"/>
                                    <a:pt x="205" y="294"/>
                                  </a:cubicBezTo>
                                  <a:cubicBezTo>
                                    <a:pt x="197" y="301"/>
                                    <a:pt x="188" y="304"/>
                                    <a:pt x="178" y="304"/>
                                  </a:cubicBezTo>
                                  <a:cubicBezTo>
                                    <a:pt x="169" y="304"/>
                                    <a:pt x="164" y="303"/>
                                    <a:pt x="162" y="301"/>
                                  </a:cubicBezTo>
                                  <a:cubicBezTo>
                                    <a:pt x="156" y="292"/>
                                    <a:pt x="142" y="267"/>
                                    <a:pt x="122" y="226"/>
                                  </a:cubicBezTo>
                                  <a:cubicBezTo>
                                    <a:pt x="113" y="213"/>
                                    <a:pt x="102" y="195"/>
                                    <a:pt x="89" y="169"/>
                                  </a:cubicBezTo>
                                  <a:cubicBezTo>
                                    <a:pt x="83" y="155"/>
                                    <a:pt x="73" y="132"/>
                                    <a:pt x="60" y="102"/>
                                  </a:cubicBezTo>
                                  <a:cubicBezTo>
                                    <a:pt x="60" y="104"/>
                                    <a:pt x="60" y="107"/>
                                    <a:pt x="59" y="111"/>
                                  </a:cubicBezTo>
                                  <a:cubicBezTo>
                                    <a:pt x="41" y="122"/>
                                    <a:pt x="29" y="127"/>
                                    <a:pt x="26" y="127"/>
                                  </a:cubicBezTo>
                                  <a:cubicBezTo>
                                    <a:pt x="23" y="127"/>
                                    <a:pt x="17" y="121"/>
                                    <a:pt x="9" y="110"/>
                                  </a:cubicBezTo>
                                  <a:cubicBezTo>
                                    <a:pt x="9" y="110"/>
                                    <a:pt x="9" y="110"/>
                                    <a:pt x="9" y="110"/>
                                  </a:cubicBezTo>
                                  <a:cubicBezTo>
                                    <a:pt x="9" y="122"/>
                                    <a:pt x="12" y="134"/>
                                    <a:pt x="17" y="148"/>
                                  </a:cubicBezTo>
                                  <a:cubicBezTo>
                                    <a:pt x="21" y="155"/>
                                    <a:pt x="25" y="167"/>
                                    <a:pt x="31" y="181"/>
                                  </a:cubicBezTo>
                                  <a:cubicBezTo>
                                    <a:pt x="35" y="191"/>
                                    <a:pt x="40" y="205"/>
                                    <a:pt x="47" y="225"/>
                                  </a:cubicBezTo>
                                  <a:cubicBezTo>
                                    <a:pt x="47" y="229"/>
                                    <a:pt x="49" y="236"/>
                                    <a:pt x="51" y="245"/>
                                  </a:cubicBezTo>
                                  <a:cubicBezTo>
                                    <a:pt x="73" y="289"/>
                                    <a:pt x="87" y="318"/>
                                    <a:pt x="93" y="333"/>
                                  </a:cubicBezTo>
                                  <a:cubicBezTo>
                                    <a:pt x="103" y="363"/>
                                    <a:pt x="109" y="395"/>
                                    <a:pt x="109" y="428"/>
                                  </a:cubicBezTo>
                                  <a:cubicBezTo>
                                    <a:pt x="109" y="448"/>
                                    <a:pt x="106" y="463"/>
                                    <a:pt x="99" y="475"/>
                                  </a:cubicBezTo>
                                  <a:cubicBezTo>
                                    <a:pt x="98" y="470"/>
                                    <a:pt x="98" y="466"/>
                                    <a:pt x="98" y="461"/>
                                  </a:cubicBezTo>
                                  <a:cubicBezTo>
                                    <a:pt x="98" y="458"/>
                                    <a:pt x="98" y="454"/>
                                    <a:pt x="98" y="449"/>
                                  </a:cubicBezTo>
                                  <a:cubicBezTo>
                                    <a:pt x="89" y="454"/>
                                    <a:pt x="85" y="463"/>
                                    <a:pt x="85" y="475"/>
                                  </a:cubicBezTo>
                                  <a:cubicBezTo>
                                    <a:pt x="85" y="483"/>
                                    <a:pt x="91" y="513"/>
                                    <a:pt x="103" y="564"/>
                                  </a:cubicBezTo>
                                  <a:cubicBezTo>
                                    <a:pt x="115" y="613"/>
                                    <a:pt x="123" y="642"/>
                                    <a:pt x="126" y="650"/>
                                  </a:cubicBezTo>
                                  <a:cubicBezTo>
                                    <a:pt x="134" y="662"/>
                                    <a:pt x="145" y="682"/>
                                    <a:pt x="159" y="710"/>
                                  </a:cubicBezTo>
                                  <a:cubicBezTo>
                                    <a:pt x="166" y="726"/>
                                    <a:pt x="173" y="747"/>
                                    <a:pt x="181" y="774"/>
                                  </a:cubicBezTo>
                                  <a:lnTo>
                                    <a:pt x="172" y="774"/>
                                  </a:lnTo>
                                  <a:cubicBezTo>
                                    <a:pt x="166" y="747"/>
                                    <a:pt x="148" y="709"/>
                                    <a:pt x="119" y="657"/>
                                  </a:cubicBezTo>
                                  <a:cubicBezTo>
                                    <a:pt x="118" y="653"/>
                                    <a:pt x="110" y="625"/>
                                    <a:pt x="97" y="574"/>
                                  </a:cubicBezTo>
                                  <a:cubicBezTo>
                                    <a:pt x="82" y="518"/>
                                    <a:pt x="75" y="485"/>
                                    <a:pt x="75" y="472"/>
                                  </a:cubicBezTo>
                                  <a:cubicBezTo>
                                    <a:pt x="75" y="463"/>
                                    <a:pt x="84" y="450"/>
                                    <a:pt x="102" y="436"/>
                                  </a:cubicBezTo>
                                  <a:cubicBezTo>
                                    <a:pt x="99" y="400"/>
                                    <a:pt x="96" y="374"/>
                                    <a:pt x="92" y="357"/>
                                  </a:cubicBezTo>
                                  <a:cubicBezTo>
                                    <a:pt x="88" y="344"/>
                                    <a:pt x="81" y="326"/>
                                    <a:pt x="69" y="304"/>
                                  </a:cubicBezTo>
                                  <a:cubicBezTo>
                                    <a:pt x="56" y="280"/>
                                    <a:pt x="48" y="263"/>
                                    <a:pt x="44" y="253"/>
                                  </a:cubicBezTo>
                                  <a:cubicBezTo>
                                    <a:pt x="40" y="237"/>
                                    <a:pt x="33" y="213"/>
                                    <a:pt x="23" y="183"/>
                                  </a:cubicBezTo>
                                  <a:cubicBezTo>
                                    <a:pt x="8" y="153"/>
                                    <a:pt x="0" y="128"/>
                                    <a:pt x="0" y="108"/>
                                  </a:cubicBezTo>
                                  <a:cubicBezTo>
                                    <a:pt x="0" y="82"/>
                                    <a:pt x="11" y="70"/>
                                    <a:pt x="32" y="70"/>
                                  </a:cubicBezTo>
                                  <a:cubicBezTo>
                                    <a:pt x="43" y="70"/>
                                    <a:pt x="52" y="74"/>
                                    <a:pt x="58" y="83"/>
                                  </a:cubicBezTo>
                                  <a:cubicBezTo>
                                    <a:pt x="65" y="92"/>
                                    <a:pt x="78" y="119"/>
                                    <a:pt x="96" y="165"/>
                                  </a:cubicBezTo>
                                  <a:cubicBezTo>
                                    <a:pt x="97" y="166"/>
                                    <a:pt x="105" y="179"/>
                                    <a:pt x="121" y="205"/>
                                  </a:cubicBezTo>
                                  <a:cubicBezTo>
                                    <a:pt x="126" y="214"/>
                                    <a:pt x="132" y="226"/>
                                    <a:pt x="140" y="241"/>
                                  </a:cubicBezTo>
                                  <a:cubicBezTo>
                                    <a:pt x="145" y="252"/>
                                    <a:pt x="150" y="262"/>
                                    <a:pt x="155" y="273"/>
                                  </a:cubicBezTo>
                                  <a:cubicBezTo>
                                    <a:pt x="164" y="289"/>
                                    <a:pt x="170" y="297"/>
                                    <a:pt x="175" y="297"/>
                                  </a:cubicBezTo>
                                  <a:cubicBezTo>
                                    <a:pt x="190" y="297"/>
                                    <a:pt x="197" y="290"/>
                                    <a:pt x="196" y="277"/>
                                  </a:cubicBezTo>
                                  <a:cubicBezTo>
                                    <a:pt x="196" y="276"/>
                                    <a:pt x="195" y="271"/>
                                    <a:pt x="194" y="262"/>
                                  </a:cubicBezTo>
                                  <a:cubicBezTo>
                                    <a:pt x="193" y="252"/>
                                    <a:pt x="193" y="244"/>
                                    <a:pt x="193" y="235"/>
                                  </a:cubicBezTo>
                                  <a:cubicBezTo>
                                    <a:pt x="192" y="220"/>
                                    <a:pt x="192" y="197"/>
                                    <a:pt x="194" y="166"/>
                                  </a:cubicBezTo>
                                  <a:cubicBezTo>
                                    <a:pt x="195" y="133"/>
                                    <a:pt x="196" y="118"/>
                                    <a:pt x="196" y="122"/>
                                  </a:cubicBezTo>
                                  <a:lnTo>
                                    <a:pt x="196" y="32"/>
                                  </a:lnTo>
                                  <a:cubicBezTo>
                                    <a:pt x="196" y="25"/>
                                    <a:pt x="200" y="17"/>
                                    <a:pt x="209" y="10"/>
                                  </a:cubicBezTo>
                                  <a:cubicBezTo>
                                    <a:pt x="219" y="4"/>
                                    <a:pt x="227" y="0"/>
                                    <a:pt x="233" y="0"/>
                                  </a:cubicBezTo>
                                  <a:cubicBezTo>
                                    <a:pt x="251" y="0"/>
                                    <a:pt x="261" y="12"/>
                                    <a:pt x="262" y="35"/>
                                  </a:cubicBezTo>
                                  <a:cubicBezTo>
                                    <a:pt x="265" y="83"/>
                                    <a:pt x="268" y="113"/>
                                    <a:pt x="269" y="126"/>
                                  </a:cubicBezTo>
                                  <a:cubicBezTo>
                                    <a:pt x="271" y="151"/>
                                    <a:pt x="275" y="177"/>
                                    <a:pt x="279" y="205"/>
                                  </a:cubicBezTo>
                                  <a:cubicBezTo>
                                    <a:pt x="280" y="206"/>
                                    <a:pt x="280" y="208"/>
                                    <a:pt x="279" y="211"/>
                                  </a:cubicBezTo>
                                  <a:cubicBezTo>
                                    <a:pt x="278" y="214"/>
                                    <a:pt x="278" y="216"/>
                                    <a:pt x="278" y="217"/>
                                  </a:cubicBezTo>
                                  <a:lnTo>
                                    <a:pt x="278" y="239"/>
                                  </a:lnTo>
                                  <a:cubicBezTo>
                                    <a:pt x="290" y="239"/>
                                    <a:pt x="299" y="241"/>
                                    <a:pt x="304" y="245"/>
                                  </a:cubicBezTo>
                                  <a:cubicBezTo>
                                    <a:pt x="325" y="265"/>
                                    <a:pt x="337" y="301"/>
                                    <a:pt x="341" y="355"/>
                                  </a:cubicBezTo>
                                  <a:cubicBezTo>
                                    <a:pt x="341" y="361"/>
                                    <a:pt x="354" y="376"/>
                                    <a:pt x="380" y="399"/>
                                  </a:cubicBezTo>
                                  <a:cubicBezTo>
                                    <a:pt x="388" y="406"/>
                                    <a:pt x="392" y="420"/>
                                    <a:pt x="392" y="440"/>
                                  </a:cubicBezTo>
                                  <a:cubicBezTo>
                                    <a:pt x="392" y="441"/>
                                    <a:pt x="392" y="443"/>
                                    <a:pt x="391" y="448"/>
                                  </a:cubicBezTo>
                                  <a:lnTo>
                                    <a:pt x="388" y="461"/>
                                  </a:lnTo>
                                  <a:cubicBezTo>
                                    <a:pt x="384" y="475"/>
                                    <a:pt x="382" y="485"/>
                                    <a:pt x="382" y="491"/>
                                  </a:cubicBezTo>
                                  <a:cubicBezTo>
                                    <a:pt x="383" y="503"/>
                                    <a:pt x="383" y="522"/>
                                    <a:pt x="383" y="547"/>
                                  </a:cubicBezTo>
                                  <a:cubicBezTo>
                                    <a:pt x="382" y="558"/>
                                    <a:pt x="379" y="574"/>
                                    <a:pt x="376" y="595"/>
                                  </a:cubicBezTo>
                                  <a:lnTo>
                                    <a:pt x="372" y="617"/>
                                  </a:lnTo>
                                  <a:cubicBezTo>
                                    <a:pt x="371" y="623"/>
                                    <a:pt x="370" y="626"/>
                                    <a:pt x="370" y="627"/>
                                  </a:cubicBezTo>
                                  <a:cubicBezTo>
                                    <a:pt x="370" y="644"/>
                                    <a:pt x="372" y="656"/>
                                    <a:pt x="376" y="664"/>
                                  </a:cubicBezTo>
                                  <a:cubicBezTo>
                                    <a:pt x="382" y="674"/>
                                    <a:pt x="387" y="684"/>
                                    <a:pt x="393" y="694"/>
                                  </a:cubicBezTo>
                                  <a:cubicBezTo>
                                    <a:pt x="398" y="704"/>
                                    <a:pt x="404" y="716"/>
                                    <a:pt x="408" y="730"/>
                                  </a:cubicBezTo>
                                  <a:lnTo>
                                    <a:pt x="407" y="734"/>
                                  </a:lnTo>
                                  <a:cubicBezTo>
                                    <a:pt x="404" y="734"/>
                                    <a:pt x="400" y="728"/>
                                    <a:pt x="396" y="718"/>
                                  </a:cubicBezTo>
                                  <a:cubicBezTo>
                                    <a:pt x="393" y="713"/>
                                    <a:pt x="389" y="705"/>
                                    <a:pt x="384" y="697"/>
                                  </a:cubicBezTo>
                                  <a:cubicBezTo>
                                    <a:pt x="362" y="710"/>
                                    <a:pt x="352" y="716"/>
                                    <a:pt x="353" y="716"/>
                                  </a:cubicBezTo>
                                  <a:lnTo>
                                    <a:pt x="343" y="716"/>
                                  </a:lnTo>
                                  <a:lnTo>
                                    <a:pt x="343" y="707"/>
                                  </a:lnTo>
                                  <a:cubicBezTo>
                                    <a:pt x="348" y="707"/>
                                    <a:pt x="355" y="705"/>
                                    <a:pt x="364" y="700"/>
                                  </a:cubicBezTo>
                                  <a:cubicBezTo>
                                    <a:pt x="374" y="695"/>
                                    <a:pt x="378" y="691"/>
                                    <a:pt x="378" y="688"/>
                                  </a:cubicBezTo>
                                  <a:cubicBezTo>
                                    <a:pt x="378" y="687"/>
                                    <a:pt x="375" y="682"/>
                                    <a:pt x="370" y="673"/>
                                  </a:cubicBezTo>
                                  <a:cubicBezTo>
                                    <a:pt x="368" y="669"/>
                                    <a:pt x="366" y="664"/>
                                    <a:pt x="365" y="657"/>
                                  </a:cubicBezTo>
                                  <a:cubicBezTo>
                                    <a:pt x="364" y="648"/>
                                    <a:pt x="363" y="640"/>
                                    <a:pt x="363" y="632"/>
                                  </a:cubicBezTo>
                                  <a:cubicBezTo>
                                    <a:pt x="363" y="632"/>
                                    <a:pt x="365" y="619"/>
                                    <a:pt x="368" y="594"/>
                                  </a:cubicBezTo>
                                  <a:cubicBezTo>
                                    <a:pt x="372" y="566"/>
                                    <a:pt x="375" y="545"/>
                                    <a:pt x="376" y="531"/>
                                  </a:cubicBezTo>
                                  <a:cubicBezTo>
                                    <a:pt x="376" y="527"/>
                                    <a:pt x="375" y="519"/>
                                    <a:pt x="375" y="507"/>
                                  </a:cubicBezTo>
                                  <a:cubicBezTo>
                                    <a:pt x="374" y="495"/>
                                    <a:pt x="374" y="487"/>
                                    <a:pt x="375" y="481"/>
                                  </a:cubicBezTo>
                                  <a:cubicBezTo>
                                    <a:pt x="375" y="478"/>
                                    <a:pt x="377" y="471"/>
                                    <a:pt x="380" y="459"/>
                                  </a:cubicBezTo>
                                  <a:cubicBezTo>
                                    <a:pt x="382" y="450"/>
                                    <a:pt x="384" y="444"/>
                                    <a:pt x="384" y="440"/>
                                  </a:cubicBezTo>
                                  <a:cubicBezTo>
                                    <a:pt x="384" y="436"/>
                                    <a:pt x="383" y="430"/>
                                    <a:pt x="381" y="424"/>
                                  </a:cubicBezTo>
                                  <a:lnTo>
                                    <a:pt x="381" y="424"/>
                                  </a:lnTo>
                                  <a:close/>
                                  <a:moveTo>
                                    <a:pt x="164" y="398"/>
                                  </a:moveTo>
                                  <a:lnTo>
                                    <a:pt x="164" y="398"/>
                                  </a:lnTo>
                                  <a:cubicBezTo>
                                    <a:pt x="146" y="398"/>
                                    <a:pt x="137" y="394"/>
                                    <a:pt x="136" y="385"/>
                                  </a:cubicBezTo>
                                  <a:cubicBezTo>
                                    <a:pt x="148" y="388"/>
                                    <a:pt x="157" y="389"/>
                                    <a:pt x="162" y="389"/>
                                  </a:cubicBezTo>
                                  <a:cubicBezTo>
                                    <a:pt x="165" y="389"/>
                                    <a:pt x="168" y="389"/>
                                    <a:pt x="173" y="387"/>
                                  </a:cubicBezTo>
                                  <a:cubicBezTo>
                                    <a:pt x="177" y="386"/>
                                    <a:pt x="180" y="385"/>
                                    <a:pt x="182" y="385"/>
                                  </a:cubicBezTo>
                                  <a:lnTo>
                                    <a:pt x="192" y="385"/>
                                  </a:lnTo>
                                  <a:cubicBezTo>
                                    <a:pt x="188" y="394"/>
                                    <a:pt x="178" y="398"/>
                                    <a:pt x="164" y="398"/>
                                  </a:cubicBezTo>
                                  <a:lnTo>
                                    <a:pt x="164" y="398"/>
                                  </a:lnTo>
                                  <a:close/>
                                  <a:moveTo>
                                    <a:pt x="219" y="567"/>
                                  </a:moveTo>
                                  <a:lnTo>
                                    <a:pt x="219" y="567"/>
                                  </a:lnTo>
                                  <a:cubicBezTo>
                                    <a:pt x="212" y="544"/>
                                    <a:pt x="199" y="506"/>
                                    <a:pt x="182" y="452"/>
                                  </a:cubicBezTo>
                                  <a:cubicBezTo>
                                    <a:pt x="186" y="451"/>
                                    <a:pt x="188" y="451"/>
                                    <a:pt x="189" y="452"/>
                                  </a:cubicBezTo>
                                  <a:cubicBezTo>
                                    <a:pt x="201" y="489"/>
                                    <a:pt x="214" y="524"/>
                                    <a:pt x="227" y="559"/>
                                  </a:cubicBezTo>
                                  <a:lnTo>
                                    <a:pt x="227" y="567"/>
                                  </a:lnTo>
                                  <a:lnTo>
                                    <a:pt x="219" y="567"/>
                                  </a:lnTo>
                                  <a:close/>
                                  <a:moveTo>
                                    <a:pt x="209" y="763"/>
                                  </a:moveTo>
                                  <a:lnTo>
                                    <a:pt x="209" y="763"/>
                                  </a:lnTo>
                                  <a:cubicBezTo>
                                    <a:pt x="195" y="763"/>
                                    <a:pt x="184" y="762"/>
                                    <a:pt x="178" y="758"/>
                                  </a:cubicBezTo>
                                  <a:lnTo>
                                    <a:pt x="178" y="750"/>
                                  </a:lnTo>
                                  <a:cubicBezTo>
                                    <a:pt x="186" y="752"/>
                                    <a:pt x="198" y="754"/>
                                    <a:pt x="214" y="754"/>
                                  </a:cubicBezTo>
                                  <a:cubicBezTo>
                                    <a:pt x="236" y="754"/>
                                    <a:pt x="249" y="752"/>
                                    <a:pt x="253" y="748"/>
                                  </a:cubicBezTo>
                                  <a:lnTo>
                                    <a:pt x="261" y="748"/>
                                  </a:lnTo>
                                  <a:lnTo>
                                    <a:pt x="261" y="757"/>
                                  </a:lnTo>
                                  <a:cubicBezTo>
                                    <a:pt x="243" y="761"/>
                                    <a:pt x="225" y="763"/>
                                    <a:pt x="209" y="763"/>
                                  </a:cubicBezTo>
                                  <a:lnTo>
                                    <a:pt x="209" y="763"/>
                                  </a:lnTo>
                                  <a:close/>
                                  <a:moveTo>
                                    <a:pt x="233" y="9"/>
                                  </a:moveTo>
                                  <a:lnTo>
                                    <a:pt x="233" y="9"/>
                                  </a:lnTo>
                                  <a:cubicBezTo>
                                    <a:pt x="228" y="9"/>
                                    <a:pt x="223" y="11"/>
                                    <a:pt x="217" y="14"/>
                                  </a:cubicBezTo>
                                  <a:cubicBezTo>
                                    <a:pt x="218" y="23"/>
                                    <a:pt x="220" y="32"/>
                                    <a:pt x="223" y="40"/>
                                  </a:cubicBezTo>
                                  <a:cubicBezTo>
                                    <a:pt x="226" y="49"/>
                                    <a:pt x="232" y="53"/>
                                    <a:pt x="241" y="53"/>
                                  </a:cubicBezTo>
                                  <a:cubicBezTo>
                                    <a:pt x="248" y="53"/>
                                    <a:pt x="252" y="50"/>
                                    <a:pt x="252" y="43"/>
                                  </a:cubicBezTo>
                                  <a:cubicBezTo>
                                    <a:pt x="252" y="20"/>
                                    <a:pt x="246" y="9"/>
                                    <a:pt x="233" y="9"/>
                                  </a:cubicBezTo>
                                  <a:lnTo>
                                    <a:pt x="233" y="9"/>
                                  </a:lnTo>
                                  <a:close/>
                                  <a:moveTo>
                                    <a:pt x="32" y="77"/>
                                  </a:moveTo>
                                  <a:lnTo>
                                    <a:pt x="32" y="77"/>
                                  </a:lnTo>
                                  <a:cubicBezTo>
                                    <a:pt x="18" y="77"/>
                                    <a:pt x="11" y="82"/>
                                    <a:pt x="11" y="92"/>
                                  </a:cubicBezTo>
                                  <a:cubicBezTo>
                                    <a:pt x="18" y="110"/>
                                    <a:pt x="24" y="118"/>
                                    <a:pt x="27" y="118"/>
                                  </a:cubicBezTo>
                                  <a:cubicBezTo>
                                    <a:pt x="33" y="118"/>
                                    <a:pt x="42" y="114"/>
                                    <a:pt x="53" y="105"/>
                                  </a:cubicBezTo>
                                  <a:cubicBezTo>
                                    <a:pt x="46" y="86"/>
                                    <a:pt x="39" y="77"/>
                                    <a:pt x="32" y="77"/>
                                  </a:cubicBezTo>
                                  <a:lnTo>
                                    <a:pt x="3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404"/>
                          <wps:cNvSpPr>
                            <a:spLocks noEditPoints="1"/>
                          </wps:cNvSpPr>
                          <wps:spPr bwMode="auto">
                            <a:xfrm>
                              <a:off x="3185" y="3836"/>
                              <a:ext cx="368" cy="230"/>
                            </a:xfrm>
                            <a:custGeom>
                              <a:avLst/>
                              <a:gdLst>
                                <a:gd name="T0" fmla="*/ 469 w 625"/>
                                <a:gd name="T1" fmla="*/ 337 h 392"/>
                                <a:gd name="T2" fmla="*/ 469 w 625"/>
                                <a:gd name="T3" fmla="*/ 337 h 392"/>
                                <a:gd name="T4" fmla="*/ 469 w 625"/>
                                <a:gd name="T5" fmla="*/ 137 h 392"/>
                                <a:gd name="T6" fmla="*/ 456 w 625"/>
                                <a:gd name="T7" fmla="*/ 123 h 392"/>
                                <a:gd name="T8" fmla="*/ 367 w 625"/>
                                <a:gd name="T9" fmla="*/ 123 h 392"/>
                                <a:gd name="T10" fmla="*/ 354 w 625"/>
                                <a:gd name="T11" fmla="*/ 137 h 392"/>
                                <a:gd name="T12" fmla="*/ 354 w 625"/>
                                <a:gd name="T13" fmla="*/ 337 h 392"/>
                                <a:gd name="T14" fmla="*/ 367 w 625"/>
                                <a:gd name="T15" fmla="*/ 351 h 392"/>
                                <a:gd name="T16" fmla="*/ 456 w 625"/>
                                <a:gd name="T17" fmla="*/ 351 h 392"/>
                                <a:gd name="T18" fmla="*/ 469 w 625"/>
                                <a:gd name="T19" fmla="*/ 337 h 392"/>
                                <a:gd name="T20" fmla="*/ 469 w 625"/>
                                <a:gd name="T21" fmla="*/ 337 h 392"/>
                                <a:gd name="T22" fmla="*/ 222 w 625"/>
                                <a:gd name="T23" fmla="*/ 122 h 392"/>
                                <a:gd name="T24" fmla="*/ 222 w 625"/>
                                <a:gd name="T25" fmla="*/ 122 h 392"/>
                                <a:gd name="T26" fmla="*/ 312 w 625"/>
                                <a:gd name="T27" fmla="*/ 213 h 392"/>
                                <a:gd name="T28" fmla="*/ 312 w 625"/>
                                <a:gd name="T29" fmla="*/ 122 h 392"/>
                                <a:gd name="T30" fmla="*/ 222 w 625"/>
                                <a:gd name="T31" fmla="*/ 122 h 392"/>
                                <a:gd name="T32" fmla="*/ 312 w 625"/>
                                <a:gd name="T33" fmla="*/ 314 h 392"/>
                                <a:gd name="T34" fmla="*/ 312 w 625"/>
                                <a:gd name="T35" fmla="*/ 314 h 392"/>
                                <a:gd name="T36" fmla="*/ 119 w 625"/>
                                <a:gd name="T37" fmla="*/ 122 h 392"/>
                                <a:gd name="T38" fmla="*/ 12 w 625"/>
                                <a:gd name="T39" fmla="*/ 122 h 392"/>
                                <a:gd name="T40" fmla="*/ 4 w 625"/>
                                <a:gd name="T41" fmla="*/ 116 h 392"/>
                                <a:gd name="T42" fmla="*/ 0 w 625"/>
                                <a:gd name="T43" fmla="*/ 106 h 392"/>
                                <a:gd name="T44" fmla="*/ 0 w 625"/>
                                <a:gd name="T45" fmla="*/ 94 h 392"/>
                                <a:gd name="T46" fmla="*/ 4 w 625"/>
                                <a:gd name="T47" fmla="*/ 84 h 392"/>
                                <a:gd name="T48" fmla="*/ 12 w 625"/>
                                <a:gd name="T49" fmla="*/ 78 h 392"/>
                                <a:gd name="T50" fmla="*/ 76 w 625"/>
                                <a:gd name="T51" fmla="*/ 78 h 392"/>
                                <a:gd name="T52" fmla="*/ 54 w 625"/>
                                <a:gd name="T53" fmla="*/ 56 h 392"/>
                                <a:gd name="T54" fmla="*/ 54 w 625"/>
                                <a:gd name="T55" fmla="*/ 41 h 392"/>
                                <a:gd name="T56" fmla="*/ 89 w 625"/>
                                <a:gd name="T57" fmla="*/ 5 h 392"/>
                                <a:gd name="T58" fmla="*/ 104 w 625"/>
                                <a:gd name="T59" fmla="*/ 5 h 392"/>
                                <a:gd name="T60" fmla="*/ 178 w 625"/>
                                <a:gd name="T61" fmla="*/ 78 h 392"/>
                                <a:gd name="T62" fmla="*/ 614 w 625"/>
                                <a:gd name="T63" fmla="*/ 78 h 392"/>
                                <a:gd name="T64" fmla="*/ 625 w 625"/>
                                <a:gd name="T65" fmla="*/ 90 h 392"/>
                                <a:gd name="T66" fmla="*/ 625 w 625"/>
                                <a:gd name="T67" fmla="*/ 380 h 392"/>
                                <a:gd name="T68" fmla="*/ 621 w 625"/>
                                <a:gd name="T69" fmla="*/ 388 h 392"/>
                                <a:gd name="T70" fmla="*/ 613 w 625"/>
                                <a:gd name="T71" fmla="*/ 392 h 392"/>
                                <a:gd name="T72" fmla="*/ 323 w 625"/>
                                <a:gd name="T73" fmla="*/ 392 h 392"/>
                                <a:gd name="T74" fmla="*/ 312 w 625"/>
                                <a:gd name="T75" fmla="*/ 380 h 392"/>
                                <a:gd name="T76" fmla="*/ 312 w 625"/>
                                <a:gd name="T77" fmla="*/ 3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25" h="392">
                                  <a:moveTo>
                                    <a:pt x="469" y="337"/>
                                  </a:moveTo>
                                  <a:lnTo>
                                    <a:pt x="469" y="337"/>
                                  </a:lnTo>
                                  <a:lnTo>
                                    <a:pt x="469" y="137"/>
                                  </a:lnTo>
                                  <a:cubicBezTo>
                                    <a:pt x="469" y="128"/>
                                    <a:pt x="465" y="123"/>
                                    <a:pt x="456" y="123"/>
                                  </a:cubicBezTo>
                                  <a:lnTo>
                                    <a:pt x="367" y="123"/>
                                  </a:lnTo>
                                  <a:cubicBezTo>
                                    <a:pt x="358" y="123"/>
                                    <a:pt x="354" y="128"/>
                                    <a:pt x="354" y="137"/>
                                  </a:cubicBezTo>
                                  <a:lnTo>
                                    <a:pt x="354" y="337"/>
                                  </a:lnTo>
                                  <a:cubicBezTo>
                                    <a:pt x="354" y="346"/>
                                    <a:pt x="358" y="351"/>
                                    <a:pt x="367" y="351"/>
                                  </a:cubicBezTo>
                                  <a:lnTo>
                                    <a:pt x="456" y="351"/>
                                  </a:lnTo>
                                  <a:cubicBezTo>
                                    <a:pt x="465" y="351"/>
                                    <a:pt x="469" y="346"/>
                                    <a:pt x="469" y="337"/>
                                  </a:cubicBezTo>
                                  <a:lnTo>
                                    <a:pt x="469" y="337"/>
                                  </a:lnTo>
                                  <a:close/>
                                  <a:moveTo>
                                    <a:pt x="222" y="122"/>
                                  </a:moveTo>
                                  <a:lnTo>
                                    <a:pt x="222" y="122"/>
                                  </a:lnTo>
                                  <a:lnTo>
                                    <a:pt x="312" y="213"/>
                                  </a:lnTo>
                                  <a:lnTo>
                                    <a:pt x="312" y="122"/>
                                  </a:lnTo>
                                  <a:lnTo>
                                    <a:pt x="222" y="122"/>
                                  </a:lnTo>
                                  <a:close/>
                                  <a:moveTo>
                                    <a:pt x="312" y="314"/>
                                  </a:moveTo>
                                  <a:lnTo>
                                    <a:pt x="312" y="314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2" y="122"/>
                                  </a:lnTo>
                                  <a:cubicBezTo>
                                    <a:pt x="10" y="122"/>
                                    <a:pt x="7" y="120"/>
                                    <a:pt x="4" y="116"/>
                                  </a:cubicBezTo>
                                  <a:cubicBezTo>
                                    <a:pt x="2" y="112"/>
                                    <a:pt x="0" y="108"/>
                                    <a:pt x="0" y="106"/>
                                  </a:cubicBezTo>
                                  <a:lnTo>
                                    <a:pt x="0" y="94"/>
                                  </a:lnTo>
                                  <a:cubicBezTo>
                                    <a:pt x="0" y="92"/>
                                    <a:pt x="2" y="88"/>
                                    <a:pt x="4" y="84"/>
                                  </a:cubicBezTo>
                                  <a:cubicBezTo>
                                    <a:pt x="6" y="80"/>
                                    <a:pt x="9" y="78"/>
                                    <a:pt x="12" y="78"/>
                                  </a:cubicBezTo>
                                  <a:lnTo>
                                    <a:pt x="76" y="78"/>
                                  </a:lnTo>
                                  <a:lnTo>
                                    <a:pt x="54" y="56"/>
                                  </a:lnTo>
                                  <a:cubicBezTo>
                                    <a:pt x="49" y="51"/>
                                    <a:pt x="49" y="46"/>
                                    <a:pt x="54" y="41"/>
                                  </a:cubicBezTo>
                                  <a:lnTo>
                                    <a:pt x="89" y="5"/>
                                  </a:lnTo>
                                  <a:cubicBezTo>
                                    <a:pt x="94" y="0"/>
                                    <a:pt x="99" y="0"/>
                                    <a:pt x="104" y="5"/>
                                  </a:cubicBezTo>
                                  <a:lnTo>
                                    <a:pt x="178" y="78"/>
                                  </a:lnTo>
                                  <a:lnTo>
                                    <a:pt x="614" y="78"/>
                                  </a:lnTo>
                                  <a:cubicBezTo>
                                    <a:pt x="621" y="78"/>
                                    <a:pt x="625" y="82"/>
                                    <a:pt x="625" y="90"/>
                                  </a:cubicBezTo>
                                  <a:lnTo>
                                    <a:pt x="625" y="380"/>
                                  </a:lnTo>
                                  <a:cubicBezTo>
                                    <a:pt x="625" y="382"/>
                                    <a:pt x="624" y="385"/>
                                    <a:pt x="621" y="388"/>
                                  </a:cubicBezTo>
                                  <a:cubicBezTo>
                                    <a:pt x="619" y="391"/>
                                    <a:pt x="616" y="392"/>
                                    <a:pt x="613" y="392"/>
                                  </a:cubicBezTo>
                                  <a:lnTo>
                                    <a:pt x="323" y="392"/>
                                  </a:lnTo>
                                  <a:cubicBezTo>
                                    <a:pt x="316" y="392"/>
                                    <a:pt x="312" y="388"/>
                                    <a:pt x="312" y="380"/>
                                  </a:cubicBezTo>
                                  <a:lnTo>
                                    <a:pt x="312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405"/>
                          <wps:cNvSpPr>
                            <a:spLocks/>
                          </wps:cNvSpPr>
                          <wps:spPr bwMode="auto">
                            <a:xfrm>
                              <a:off x="788" y="3611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406"/>
                          <wps:cNvSpPr>
                            <a:spLocks/>
                          </wps:cNvSpPr>
                          <wps:spPr bwMode="auto">
                            <a:xfrm>
                              <a:off x="790" y="3611"/>
                              <a:ext cx="1026" cy="2"/>
                            </a:xfrm>
                            <a:custGeom>
                              <a:avLst/>
                              <a:gdLst>
                                <a:gd name="T0" fmla="*/ 0 w 1744"/>
                                <a:gd name="T1" fmla="*/ 3 h 3"/>
                                <a:gd name="T2" fmla="*/ 0 w 1744"/>
                                <a:gd name="T3" fmla="*/ 3 h 3"/>
                                <a:gd name="T4" fmla="*/ 1744 w 1744"/>
                                <a:gd name="T5" fmla="*/ 3 h 3"/>
                                <a:gd name="T6" fmla="*/ 1744 w 1744"/>
                                <a:gd name="T7" fmla="*/ 0 h 3"/>
                                <a:gd name="T8" fmla="*/ 0 w 1744"/>
                                <a:gd name="T9" fmla="*/ 0 h 3"/>
                                <a:gd name="T10" fmla="*/ 0 w 174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4" y="3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407"/>
                          <wps:cNvSpPr>
                            <a:spLocks/>
                          </wps:cNvSpPr>
                          <wps:spPr bwMode="auto">
                            <a:xfrm>
                              <a:off x="1816" y="3611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408"/>
                          <wps:cNvSpPr>
                            <a:spLocks/>
                          </wps:cNvSpPr>
                          <wps:spPr bwMode="auto">
                            <a:xfrm>
                              <a:off x="2846" y="3611"/>
                              <a:ext cx="2" cy="2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409"/>
                          <wps:cNvSpPr>
                            <a:spLocks/>
                          </wps:cNvSpPr>
                          <wps:spPr bwMode="auto">
                            <a:xfrm>
                              <a:off x="2847" y="3611"/>
                              <a:ext cx="1040" cy="2"/>
                            </a:xfrm>
                            <a:custGeom>
                              <a:avLst/>
                              <a:gdLst>
                                <a:gd name="T0" fmla="*/ 0 w 1767"/>
                                <a:gd name="T1" fmla="*/ 3 h 3"/>
                                <a:gd name="T2" fmla="*/ 0 w 1767"/>
                                <a:gd name="T3" fmla="*/ 3 h 3"/>
                                <a:gd name="T4" fmla="*/ 1767 w 1767"/>
                                <a:gd name="T5" fmla="*/ 3 h 3"/>
                                <a:gd name="T6" fmla="*/ 1767 w 1767"/>
                                <a:gd name="T7" fmla="*/ 0 h 3"/>
                                <a:gd name="T8" fmla="*/ 0 w 1767"/>
                                <a:gd name="T9" fmla="*/ 0 h 3"/>
                                <a:gd name="T10" fmla="*/ 0 w 1767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7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7" y="3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410"/>
                          <wps:cNvSpPr>
                            <a:spLocks/>
                          </wps:cNvSpPr>
                          <wps:spPr bwMode="auto">
                            <a:xfrm>
                              <a:off x="3887" y="3611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411"/>
                          <wps:cNvSpPr>
                            <a:spLocks/>
                          </wps:cNvSpPr>
                          <wps:spPr bwMode="auto">
                            <a:xfrm>
                              <a:off x="788" y="3631"/>
                              <a:ext cx="2" cy="55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8 h 938"/>
                                <a:gd name="T2" fmla="*/ 0 w 3"/>
                                <a:gd name="T3" fmla="*/ 938 h 938"/>
                                <a:gd name="T4" fmla="*/ 3 w 3"/>
                                <a:gd name="T5" fmla="*/ 938 h 938"/>
                                <a:gd name="T6" fmla="*/ 3 w 3"/>
                                <a:gd name="T7" fmla="*/ 0 h 938"/>
                                <a:gd name="T8" fmla="*/ 0 w 3"/>
                                <a:gd name="T9" fmla="*/ 0 h 938"/>
                                <a:gd name="T10" fmla="*/ 0 w 3"/>
                                <a:gd name="T11" fmla="*/ 938 h 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8">
                                  <a:moveTo>
                                    <a:pt x="0" y="938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" y="9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412"/>
                          <wps:cNvSpPr>
                            <a:spLocks/>
                          </wps:cNvSpPr>
                          <wps:spPr bwMode="auto">
                            <a:xfrm>
                              <a:off x="1816" y="3631"/>
                              <a:ext cx="2" cy="55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8 h 938"/>
                                <a:gd name="T2" fmla="*/ 0 w 3"/>
                                <a:gd name="T3" fmla="*/ 938 h 938"/>
                                <a:gd name="T4" fmla="*/ 3 w 3"/>
                                <a:gd name="T5" fmla="*/ 938 h 938"/>
                                <a:gd name="T6" fmla="*/ 3 w 3"/>
                                <a:gd name="T7" fmla="*/ 0 h 938"/>
                                <a:gd name="T8" fmla="*/ 0 w 3"/>
                                <a:gd name="T9" fmla="*/ 0 h 938"/>
                                <a:gd name="T10" fmla="*/ 0 w 3"/>
                                <a:gd name="T11" fmla="*/ 938 h 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8">
                                  <a:moveTo>
                                    <a:pt x="0" y="938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" y="9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413"/>
                          <wps:cNvSpPr>
                            <a:spLocks/>
                          </wps:cNvSpPr>
                          <wps:spPr bwMode="auto">
                            <a:xfrm>
                              <a:off x="2846" y="3631"/>
                              <a:ext cx="2" cy="55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938 h 938"/>
                                <a:gd name="T2" fmla="*/ 0 w 4"/>
                                <a:gd name="T3" fmla="*/ 938 h 938"/>
                                <a:gd name="T4" fmla="*/ 4 w 4"/>
                                <a:gd name="T5" fmla="*/ 938 h 938"/>
                                <a:gd name="T6" fmla="*/ 4 w 4"/>
                                <a:gd name="T7" fmla="*/ 0 h 938"/>
                                <a:gd name="T8" fmla="*/ 0 w 4"/>
                                <a:gd name="T9" fmla="*/ 0 h 938"/>
                                <a:gd name="T10" fmla="*/ 0 w 4"/>
                                <a:gd name="T11" fmla="*/ 938 h 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938">
                                  <a:moveTo>
                                    <a:pt x="0" y="938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4" y="93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414"/>
                          <wps:cNvSpPr>
                            <a:spLocks/>
                          </wps:cNvSpPr>
                          <wps:spPr bwMode="auto">
                            <a:xfrm>
                              <a:off x="3887" y="3631"/>
                              <a:ext cx="2" cy="55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38 h 938"/>
                                <a:gd name="T2" fmla="*/ 0 w 3"/>
                                <a:gd name="T3" fmla="*/ 938 h 938"/>
                                <a:gd name="T4" fmla="*/ 3 w 3"/>
                                <a:gd name="T5" fmla="*/ 938 h 938"/>
                                <a:gd name="T6" fmla="*/ 3 w 3"/>
                                <a:gd name="T7" fmla="*/ 0 h 938"/>
                                <a:gd name="T8" fmla="*/ 0 w 3"/>
                                <a:gd name="T9" fmla="*/ 0 h 938"/>
                                <a:gd name="T10" fmla="*/ 0 w 3"/>
                                <a:gd name="T11" fmla="*/ 938 h 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38">
                                  <a:moveTo>
                                    <a:pt x="0" y="938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" y="9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415"/>
                          <wps:cNvSpPr>
                            <a:spLocks noEditPoints="1"/>
                          </wps:cNvSpPr>
                          <wps:spPr bwMode="auto">
                            <a:xfrm>
                              <a:off x="1204" y="4211"/>
                              <a:ext cx="204" cy="459"/>
                            </a:xfrm>
                            <a:custGeom>
                              <a:avLst/>
                              <a:gdLst>
                                <a:gd name="T0" fmla="*/ 176 w 347"/>
                                <a:gd name="T1" fmla="*/ 132 h 781"/>
                                <a:gd name="T2" fmla="*/ 278 w 347"/>
                                <a:gd name="T3" fmla="*/ 206 h 781"/>
                                <a:gd name="T4" fmla="*/ 154 w 347"/>
                                <a:gd name="T5" fmla="*/ 92 h 781"/>
                                <a:gd name="T6" fmla="*/ 206 w 347"/>
                                <a:gd name="T7" fmla="*/ 220 h 781"/>
                                <a:gd name="T8" fmla="*/ 262 w 347"/>
                                <a:gd name="T9" fmla="*/ 283 h 781"/>
                                <a:gd name="T10" fmla="*/ 187 w 347"/>
                                <a:gd name="T11" fmla="*/ 234 h 781"/>
                                <a:gd name="T12" fmla="*/ 131 w 347"/>
                                <a:gd name="T13" fmla="*/ 203 h 781"/>
                                <a:gd name="T14" fmla="*/ 131 w 347"/>
                                <a:gd name="T15" fmla="*/ 203 h 781"/>
                                <a:gd name="T16" fmla="*/ 67 w 347"/>
                                <a:gd name="T17" fmla="*/ 129 h 781"/>
                                <a:gd name="T18" fmla="*/ 283 w 347"/>
                                <a:gd name="T19" fmla="*/ 407 h 781"/>
                                <a:gd name="T20" fmla="*/ 298 w 347"/>
                                <a:gd name="T21" fmla="*/ 407 h 781"/>
                                <a:gd name="T22" fmla="*/ 246 w 347"/>
                                <a:gd name="T23" fmla="*/ 382 h 781"/>
                                <a:gd name="T24" fmla="*/ 78 w 347"/>
                                <a:gd name="T25" fmla="*/ 221 h 781"/>
                                <a:gd name="T26" fmla="*/ 47 w 347"/>
                                <a:gd name="T27" fmla="*/ 220 h 781"/>
                                <a:gd name="T28" fmla="*/ 78 w 347"/>
                                <a:gd name="T29" fmla="*/ 221 h 781"/>
                                <a:gd name="T30" fmla="*/ 170 w 347"/>
                                <a:gd name="T31" fmla="*/ 87 h 781"/>
                                <a:gd name="T32" fmla="*/ 183 w 347"/>
                                <a:gd name="T33" fmla="*/ 299 h 781"/>
                                <a:gd name="T34" fmla="*/ 169 w 347"/>
                                <a:gd name="T35" fmla="*/ 221 h 781"/>
                                <a:gd name="T36" fmla="*/ 136 w 347"/>
                                <a:gd name="T37" fmla="*/ 60 h 781"/>
                                <a:gd name="T38" fmla="*/ 99 w 347"/>
                                <a:gd name="T39" fmla="*/ 169 h 781"/>
                                <a:gd name="T40" fmla="*/ 92 w 347"/>
                                <a:gd name="T41" fmla="*/ 332 h 781"/>
                                <a:gd name="T42" fmla="*/ 94 w 347"/>
                                <a:gd name="T43" fmla="*/ 133 h 781"/>
                                <a:gd name="T44" fmla="*/ 47 w 347"/>
                                <a:gd name="T45" fmla="*/ 79 h 781"/>
                                <a:gd name="T46" fmla="*/ 15 w 347"/>
                                <a:gd name="T47" fmla="*/ 434 h 781"/>
                                <a:gd name="T48" fmla="*/ 107 w 347"/>
                                <a:gd name="T49" fmla="*/ 748 h 781"/>
                                <a:gd name="T50" fmla="*/ 48 w 347"/>
                                <a:gd name="T51" fmla="*/ 647 h 781"/>
                                <a:gd name="T52" fmla="*/ 5 w 347"/>
                                <a:gd name="T53" fmla="*/ 440 h 781"/>
                                <a:gd name="T54" fmla="*/ 35 w 347"/>
                                <a:gd name="T55" fmla="*/ 89 h 781"/>
                                <a:gd name="T56" fmla="*/ 131 w 347"/>
                                <a:gd name="T57" fmla="*/ 0 h 781"/>
                                <a:gd name="T58" fmla="*/ 222 w 347"/>
                                <a:gd name="T59" fmla="*/ 112 h 781"/>
                                <a:gd name="T60" fmla="*/ 300 w 347"/>
                                <a:gd name="T61" fmla="*/ 276 h 781"/>
                                <a:gd name="T62" fmla="*/ 301 w 347"/>
                                <a:gd name="T63" fmla="*/ 603 h 781"/>
                                <a:gd name="T64" fmla="*/ 347 w 347"/>
                                <a:gd name="T65" fmla="*/ 744 h 781"/>
                                <a:gd name="T66" fmla="*/ 302 w 347"/>
                                <a:gd name="T67" fmla="*/ 679 h 781"/>
                                <a:gd name="T68" fmla="*/ 292 w 347"/>
                                <a:gd name="T69" fmla="*/ 602 h 781"/>
                                <a:gd name="T70" fmla="*/ 293 w 347"/>
                                <a:gd name="T71" fmla="*/ 296 h 781"/>
                                <a:gd name="T72" fmla="*/ 257 w 347"/>
                                <a:gd name="T73" fmla="*/ 171 h 781"/>
                                <a:gd name="T74" fmla="*/ 234 w 347"/>
                                <a:gd name="T75" fmla="*/ 183 h 781"/>
                                <a:gd name="T76" fmla="*/ 262 w 347"/>
                                <a:gd name="T77" fmla="*/ 370 h 781"/>
                                <a:gd name="T78" fmla="*/ 227 w 347"/>
                                <a:gd name="T79" fmla="*/ 198 h 781"/>
                                <a:gd name="T80" fmla="*/ 159 w 347"/>
                                <a:gd name="T81" fmla="*/ 385 h 781"/>
                                <a:gd name="T82" fmla="*/ 159 w 347"/>
                                <a:gd name="T83" fmla="*/ 385 h 781"/>
                                <a:gd name="T84" fmla="*/ 186 w 347"/>
                                <a:gd name="T85" fmla="*/ 545 h 781"/>
                                <a:gd name="T86" fmla="*/ 83 w 347"/>
                                <a:gd name="T87" fmla="*/ 390 h 781"/>
                                <a:gd name="T88" fmla="*/ 66 w 347"/>
                                <a:gd name="T89" fmla="*/ 422 h 781"/>
                                <a:gd name="T90" fmla="*/ 107 w 347"/>
                                <a:gd name="T91" fmla="*/ 749 h 781"/>
                                <a:gd name="T92" fmla="*/ 201 w 347"/>
                                <a:gd name="T93" fmla="*/ 58 h 781"/>
                                <a:gd name="T94" fmla="*/ 175 w 347"/>
                                <a:gd name="T95" fmla="*/ 82 h 781"/>
                                <a:gd name="T96" fmla="*/ 253 w 347"/>
                                <a:gd name="T97" fmla="*/ 122 h 781"/>
                                <a:gd name="T98" fmla="*/ 253 w 347"/>
                                <a:gd name="T99" fmla="*/ 122 h 781"/>
                                <a:gd name="T100" fmla="*/ 115 w 347"/>
                                <a:gd name="T101" fmla="*/ 16 h 781"/>
                                <a:gd name="T102" fmla="*/ 147 w 347"/>
                                <a:gd name="T103" fmla="*/ 16 h 781"/>
                                <a:gd name="T104" fmla="*/ 87 w 347"/>
                                <a:gd name="T105" fmla="*/ 90 h 7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47" h="781">
                                  <a:moveTo>
                                    <a:pt x="176" y="132"/>
                                  </a:moveTo>
                                  <a:lnTo>
                                    <a:pt x="176" y="132"/>
                                  </a:lnTo>
                                  <a:cubicBezTo>
                                    <a:pt x="181" y="124"/>
                                    <a:pt x="185" y="120"/>
                                    <a:pt x="189" y="120"/>
                                  </a:cubicBezTo>
                                  <a:cubicBezTo>
                                    <a:pt x="197" y="120"/>
                                    <a:pt x="202" y="123"/>
                                    <a:pt x="205" y="129"/>
                                  </a:cubicBezTo>
                                  <a:cubicBezTo>
                                    <a:pt x="193" y="129"/>
                                    <a:pt x="184" y="130"/>
                                    <a:pt x="176" y="132"/>
                                  </a:cubicBezTo>
                                  <a:lnTo>
                                    <a:pt x="176" y="132"/>
                                  </a:lnTo>
                                  <a:close/>
                                  <a:moveTo>
                                    <a:pt x="250" y="206"/>
                                  </a:moveTo>
                                  <a:lnTo>
                                    <a:pt x="250" y="206"/>
                                  </a:lnTo>
                                  <a:lnTo>
                                    <a:pt x="250" y="198"/>
                                  </a:lnTo>
                                  <a:cubicBezTo>
                                    <a:pt x="266" y="198"/>
                                    <a:pt x="276" y="201"/>
                                    <a:pt x="278" y="206"/>
                                  </a:cubicBezTo>
                                  <a:lnTo>
                                    <a:pt x="250" y="206"/>
                                  </a:lnTo>
                                  <a:close/>
                                  <a:moveTo>
                                    <a:pt x="139" y="97"/>
                                  </a:moveTo>
                                  <a:lnTo>
                                    <a:pt x="139" y="97"/>
                                  </a:lnTo>
                                  <a:cubicBezTo>
                                    <a:pt x="132" y="97"/>
                                    <a:pt x="127" y="93"/>
                                    <a:pt x="124" y="84"/>
                                  </a:cubicBezTo>
                                  <a:cubicBezTo>
                                    <a:pt x="131" y="86"/>
                                    <a:pt x="140" y="88"/>
                                    <a:pt x="154" y="92"/>
                                  </a:cubicBezTo>
                                  <a:cubicBezTo>
                                    <a:pt x="147" y="95"/>
                                    <a:pt x="142" y="97"/>
                                    <a:pt x="139" y="97"/>
                                  </a:cubicBezTo>
                                  <a:lnTo>
                                    <a:pt x="139" y="97"/>
                                  </a:lnTo>
                                  <a:close/>
                                  <a:moveTo>
                                    <a:pt x="210" y="229"/>
                                  </a:moveTo>
                                  <a:lnTo>
                                    <a:pt x="210" y="229"/>
                                  </a:lnTo>
                                  <a:cubicBezTo>
                                    <a:pt x="207" y="226"/>
                                    <a:pt x="206" y="223"/>
                                    <a:pt x="206" y="220"/>
                                  </a:cubicBezTo>
                                  <a:cubicBezTo>
                                    <a:pt x="216" y="220"/>
                                    <a:pt x="223" y="223"/>
                                    <a:pt x="226" y="229"/>
                                  </a:cubicBezTo>
                                  <a:lnTo>
                                    <a:pt x="210" y="229"/>
                                  </a:lnTo>
                                  <a:close/>
                                  <a:moveTo>
                                    <a:pt x="280" y="291"/>
                                  </a:moveTo>
                                  <a:lnTo>
                                    <a:pt x="280" y="291"/>
                                  </a:lnTo>
                                  <a:cubicBezTo>
                                    <a:pt x="281" y="291"/>
                                    <a:pt x="275" y="288"/>
                                    <a:pt x="262" y="283"/>
                                  </a:cubicBezTo>
                                  <a:cubicBezTo>
                                    <a:pt x="262" y="280"/>
                                    <a:pt x="262" y="278"/>
                                    <a:pt x="262" y="276"/>
                                  </a:cubicBezTo>
                                  <a:cubicBezTo>
                                    <a:pt x="281" y="280"/>
                                    <a:pt x="290" y="283"/>
                                    <a:pt x="287" y="283"/>
                                  </a:cubicBezTo>
                                  <a:cubicBezTo>
                                    <a:pt x="287" y="288"/>
                                    <a:pt x="285" y="291"/>
                                    <a:pt x="280" y="291"/>
                                  </a:cubicBezTo>
                                  <a:lnTo>
                                    <a:pt x="280" y="291"/>
                                  </a:lnTo>
                                  <a:close/>
                                  <a:moveTo>
                                    <a:pt x="187" y="234"/>
                                  </a:moveTo>
                                  <a:lnTo>
                                    <a:pt x="187" y="234"/>
                                  </a:lnTo>
                                  <a:cubicBezTo>
                                    <a:pt x="191" y="228"/>
                                    <a:pt x="195" y="226"/>
                                    <a:pt x="198" y="226"/>
                                  </a:cubicBezTo>
                                  <a:cubicBezTo>
                                    <a:pt x="203" y="226"/>
                                    <a:pt x="206" y="228"/>
                                    <a:pt x="209" y="234"/>
                                  </a:cubicBezTo>
                                  <a:lnTo>
                                    <a:pt x="187" y="234"/>
                                  </a:lnTo>
                                  <a:close/>
                                  <a:moveTo>
                                    <a:pt x="131" y="203"/>
                                  </a:moveTo>
                                  <a:lnTo>
                                    <a:pt x="131" y="203"/>
                                  </a:lnTo>
                                  <a:lnTo>
                                    <a:pt x="127" y="199"/>
                                  </a:lnTo>
                                  <a:cubicBezTo>
                                    <a:pt x="131" y="197"/>
                                    <a:pt x="143" y="195"/>
                                    <a:pt x="165" y="194"/>
                                  </a:cubicBezTo>
                                  <a:lnTo>
                                    <a:pt x="165" y="203"/>
                                  </a:lnTo>
                                  <a:cubicBezTo>
                                    <a:pt x="161" y="202"/>
                                    <a:pt x="150" y="202"/>
                                    <a:pt x="131" y="203"/>
                                  </a:cubicBezTo>
                                  <a:lnTo>
                                    <a:pt x="131" y="203"/>
                                  </a:lnTo>
                                  <a:close/>
                                  <a:moveTo>
                                    <a:pt x="69" y="137"/>
                                  </a:moveTo>
                                  <a:lnTo>
                                    <a:pt x="69" y="137"/>
                                  </a:lnTo>
                                  <a:cubicBezTo>
                                    <a:pt x="61" y="137"/>
                                    <a:pt x="55" y="134"/>
                                    <a:pt x="52" y="128"/>
                                  </a:cubicBezTo>
                                  <a:cubicBezTo>
                                    <a:pt x="55" y="128"/>
                                    <a:pt x="60" y="129"/>
                                    <a:pt x="67" y="129"/>
                                  </a:cubicBezTo>
                                  <a:cubicBezTo>
                                    <a:pt x="74" y="130"/>
                                    <a:pt x="81" y="130"/>
                                    <a:pt x="88" y="130"/>
                                  </a:cubicBezTo>
                                  <a:cubicBezTo>
                                    <a:pt x="82" y="135"/>
                                    <a:pt x="75" y="137"/>
                                    <a:pt x="69" y="137"/>
                                  </a:cubicBezTo>
                                  <a:lnTo>
                                    <a:pt x="69" y="137"/>
                                  </a:lnTo>
                                  <a:close/>
                                  <a:moveTo>
                                    <a:pt x="283" y="407"/>
                                  </a:moveTo>
                                  <a:lnTo>
                                    <a:pt x="283" y="407"/>
                                  </a:lnTo>
                                  <a:cubicBezTo>
                                    <a:pt x="283" y="407"/>
                                    <a:pt x="282" y="406"/>
                                    <a:pt x="279" y="404"/>
                                  </a:cubicBezTo>
                                  <a:cubicBezTo>
                                    <a:pt x="276" y="403"/>
                                    <a:pt x="274" y="401"/>
                                    <a:pt x="274" y="398"/>
                                  </a:cubicBezTo>
                                  <a:cubicBezTo>
                                    <a:pt x="274" y="396"/>
                                    <a:pt x="275" y="394"/>
                                    <a:pt x="276" y="394"/>
                                  </a:cubicBezTo>
                                  <a:cubicBezTo>
                                    <a:pt x="277" y="394"/>
                                    <a:pt x="278" y="393"/>
                                    <a:pt x="278" y="393"/>
                                  </a:cubicBezTo>
                                  <a:cubicBezTo>
                                    <a:pt x="283" y="395"/>
                                    <a:pt x="289" y="400"/>
                                    <a:pt x="298" y="407"/>
                                  </a:cubicBezTo>
                                  <a:lnTo>
                                    <a:pt x="283" y="407"/>
                                  </a:lnTo>
                                  <a:close/>
                                  <a:moveTo>
                                    <a:pt x="214" y="389"/>
                                  </a:moveTo>
                                  <a:lnTo>
                                    <a:pt x="214" y="389"/>
                                  </a:lnTo>
                                  <a:lnTo>
                                    <a:pt x="214" y="380"/>
                                  </a:lnTo>
                                  <a:cubicBezTo>
                                    <a:pt x="223" y="381"/>
                                    <a:pt x="233" y="382"/>
                                    <a:pt x="246" y="382"/>
                                  </a:cubicBezTo>
                                  <a:lnTo>
                                    <a:pt x="246" y="390"/>
                                  </a:lnTo>
                                  <a:cubicBezTo>
                                    <a:pt x="247" y="390"/>
                                    <a:pt x="237" y="390"/>
                                    <a:pt x="214" y="389"/>
                                  </a:cubicBezTo>
                                  <a:lnTo>
                                    <a:pt x="214" y="389"/>
                                  </a:lnTo>
                                  <a:close/>
                                  <a:moveTo>
                                    <a:pt x="78" y="221"/>
                                  </a:moveTo>
                                  <a:lnTo>
                                    <a:pt x="78" y="221"/>
                                  </a:lnTo>
                                  <a:cubicBezTo>
                                    <a:pt x="74" y="222"/>
                                    <a:pt x="69" y="225"/>
                                    <a:pt x="63" y="229"/>
                                  </a:cubicBezTo>
                                  <a:lnTo>
                                    <a:pt x="49" y="229"/>
                                  </a:lnTo>
                                  <a:cubicBezTo>
                                    <a:pt x="49" y="228"/>
                                    <a:pt x="49" y="227"/>
                                    <a:pt x="48" y="225"/>
                                  </a:cubicBezTo>
                                  <a:lnTo>
                                    <a:pt x="47" y="223"/>
                                  </a:lnTo>
                                  <a:cubicBezTo>
                                    <a:pt x="47" y="222"/>
                                    <a:pt x="47" y="221"/>
                                    <a:pt x="47" y="220"/>
                                  </a:cubicBezTo>
                                  <a:cubicBezTo>
                                    <a:pt x="49" y="220"/>
                                    <a:pt x="52" y="220"/>
                                    <a:pt x="56" y="218"/>
                                  </a:cubicBezTo>
                                  <a:cubicBezTo>
                                    <a:pt x="60" y="217"/>
                                    <a:pt x="63" y="216"/>
                                    <a:pt x="64" y="216"/>
                                  </a:cubicBezTo>
                                  <a:lnTo>
                                    <a:pt x="84" y="216"/>
                                  </a:lnTo>
                                  <a:cubicBezTo>
                                    <a:pt x="82" y="218"/>
                                    <a:pt x="79" y="220"/>
                                    <a:pt x="78" y="221"/>
                                  </a:cubicBezTo>
                                  <a:lnTo>
                                    <a:pt x="78" y="221"/>
                                  </a:lnTo>
                                  <a:close/>
                                  <a:moveTo>
                                    <a:pt x="210" y="81"/>
                                  </a:moveTo>
                                  <a:lnTo>
                                    <a:pt x="210" y="81"/>
                                  </a:lnTo>
                                  <a:cubicBezTo>
                                    <a:pt x="210" y="83"/>
                                    <a:pt x="209" y="85"/>
                                    <a:pt x="207" y="89"/>
                                  </a:cubicBezTo>
                                  <a:cubicBezTo>
                                    <a:pt x="200" y="92"/>
                                    <a:pt x="194" y="94"/>
                                    <a:pt x="191" y="94"/>
                                  </a:cubicBezTo>
                                  <a:cubicBezTo>
                                    <a:pt x="179" y="94"/>
                                    <a:pt x="172" y="92"/>
                                    <a:pt x="170" y="87"/>
                                  </a:cubicBezTo>
                                  <a:cubicBezTo>
                                    <a:pt x="168" y="80"/>
                                    <a:pt x="165" y="73"/>
                                    <a:pt x="163" y="65"/>
                                  </a:cubicBezTo>
                                  <a:cubicBezTo>
                                    <a:pt x="163" y="79"/>
                                    <a:pt x="169" y="122"/>
                                    <a:pt x="179" y="195"/>
                                  </a:cubicBezTo>
                                  <a:cubicBezTo>
                                    <a:pt x="180" y="197"/>
                                    <a:pt x="179" y="203"/>
                                    <a:pt x="178" y="214"/>
                                  </a:cubicBezTo>
                                  <a:cubicBezTo>
                                    <a:pt x="177" y="225"/>
                                    <a:pt x="176" y="235"/>
                                    <a:pt x="177" y="244"/>
                                  </a:cubicBezTo>
                                  <a:cubicBezTo>
                                    <a:pt x="177" y="262"/>
                                    <a:pt x="179" y="280"/>
                                    <a:pt x="183" y="299"/>
                                  </a:cubicBezTo>
                                  <a:cubicBezTo>
                                    <a:pt x="184" y="304"/>
                                    <a:pt x="189" y="315"/>
                                    <a:pt x="198" y="330"/>
                                  </a:cubicBezTo>
                                  <a:lnTo>
                                    <a:pt x="190" y="333"/>
                                  </a:lnTo>
                                  <a:cubicBezTo>
                                    <a:pt x="181" y="323"/>
                                    <a:pt x="175" y="310"/>
                                    <a:pt x="172" y="292"/>
                                  </a:cubicBezTo>
                                  <a:cubicBezTo>
                                    <a:pt x="171" y="278"/>
                                    <a:pt x="170" y="263"/>
                                    <a:pt x="168" y="248"/>
                                  </a:cubicBezTo>
                                  <a:cubicBezTo>
                                    <a:pt x="167" y="242"/>
                                    <a:pt x="167" y="233"/>
                                    <a:pt x="169" y="221"/>
                                  </a:cubicBezTo>
                                  <a:cubicBezTo>
                                    <a:pt x="171" y="209"/>
                                    <a:pt x="171" y="201"/>
                                    <a:pt x="171" y="195"/>
                                  </a:cubicBezTo>
                                  <a:cubicBezTo>
                                    <a:pt x="169" y="187"/>
                                    <a:pt x="166" y="174"/>
                                    <a:pt x="163" y="156"/>
                                  </a:cubicBezTo>
                                  <a:cubicBezTo>
                                    <a:pt x="160" y="141"/>
                                    <a:pt x="157" y="108"/>
                                    <a:pt x="155" y="56"/>
                                  </a:cubicBezTo>
                                  <a:cubicBezTo>
                                    <a:pt x="155" y="56"/>
                                    <a:pt x="154" y="55"/>
                                    <a:pt x="152" y="52"/>
                                  </a:cubicBezTo>
                                  <a:cubicBezTo>
                                    <a:pt x="147" y="57"/>
                                    <a:pt x="142" y="60"/>
                                    <a:pt x="136" y="60"/>
                                  </a:cubicBezTo>
                                  <a:cubicBezTo>
                                    <a:pt x="118" y="60"/>
                                    <a:pt x="107" y="48"/>
                                    <a:pt x="106" y="25"/>
                                  </a:cubicBezTo>
                                  <a:cubicBezTo>
                                    <a:pt x="103" y="28"/>
                                    <a:pt x="102" y="32"/>
                                    <a:pt x="102" y="36"/>
                                  </a:cubicBezTo>
                                  <a:lnTo>
                                    <a:pt x="102" y="109"/>
                                  </a:lnTo>
                                  <a:cubicBezTo>
                                    <a:pt x="102" y="111"/>
                                    <a:pt x="101" y="121"/>
                                    <a:pt x="101" y="139"/>
                                  </a:cubicBezTo>
                                  <a:cubicBezTo>
                                    <a:pt x="100" y="157"/>
                                    <a:pt x="99" y="167"/>
                                    <a:pt x="99" y="169"/>
                                  </a:cubicBezTo>
                                  <a:cubicBezTo>
                                    <a:pt x="99" y="179"/>
                                    <a:pt x="101" y="194"/>
                                    <a:pt x="104" y="215"/>
                                  </a:cubicBezTo>
                                  <a:cubicBezTo>
                                    <a:pt x="107" y="236"/>
                                    <a:pt x="109" y="251"/>
                                    <a:pt x="109" y="261"/>
                                  </a:cubicBezTo>
                                  <a:lnTo>
                                    <a:pt x="109" y="326"/>
                                  </a:lnTo>
                                  <a:cubicBezTo>
                                    <a:pt x="107" y="326"/>
                                    <a:pt x="104" y="328"/>
                                    <a:pt x="100" y="332"/>
                                  </a:cubicBezTo>
                                  <a:lnTo>
                                    <a:pt x="92" y="332"/>
                                  </a:lnTo>
                                  <a:cubicBezTo>
                                    <a:pt x="92" y="330"/>
                                    <a:pt x="93" y="328"/>
                                    <a:pt x="95" y="325"/>
                                  </a:cubicBezTo>
                                  <a:cubicBezTo>
                                    <a:pt x="98" y="322"/>
                                    <a:pt x="99" y="320"/>
                                    <a:pt x="99" y="319"/>
                                  </a:cubicBezTo>
                                  <a:cubicBezTo>
                                    <a:pt x="101" y="311"/>
                                    <a:pt x="102" y="301"/>
                                    <a:pt x="102" y="288"/>
                                  </a:cubicBezTo>
                                  <a:cubicBezTo>
                                    <a:pt x="102" y="276"/>
                                    <a:pt x="100" y="250"/>
                                    <a:pt x="95" y="211"/>
                                  </a:cubicBezTo>
                                  <a:cubicBezTo>
                                    <a:pt x="92" y="179"/>
                                    <a:pt x="91" y="153"/>
                                    <a:pt x="94" y="133"/>
                                  </a:cubicBezTo>
                                  <a:cubicBezTo>
                                    <a:pt x="94" y="126"/>
                                    <a:pt x="95" y="114"/>
                                    <a:pt x="95" y="99"/>
                                  </a:cubicBezTo>
                                  <a:cubicBezTo>
                                    <a:pt x="92" y="99"/>
                                    <a:pt x="90" y="99"/>
                                    <a:pt x="86" y="100"/>
                                  </a:cubicBezTo>
                                  <a:cubicBezTo>
                                    <a:pt x="82" y="100"/>
                                    <a:pt x="79" y="100"/>
                                    <a:pt x="77" y="100"/>
                                  </a:cubicBezTo>
                                  <a:cubicBezTo>
                                    <a:pt x="67" y="100"/>
                                    <a:pt x="60" y="99"/>
                                    <a:pt x="57" y="97"/>
                                  </a:cubicBezTo>
                                  <a:cubicBezTo>
                                    <a:pt x="52" y="95"/>
                                    <a:pt x="48" y="88"/>
                                    <a:pt x="47" y="79"/>
                                  </a:cubicBezTo>
                                  <a:cubicBezTo>
                                    <a:pt x="42" y="89"/>
                                    <a:pt x="39" y="100"/>
                                    <a:pt x="38" y="111"/>
                                  </a:cubicBezTo>
                                  <a:cubicBezTo>
                                    <a:pt x="37" y="129"/>
                                    <a:pt x="34" y="162"/>
                                    <a:pt x="28" y="209"/>
                                  </a:cubicBezTo>
                                  <a:cubicBezTo>
                                    <a:pt x="29" y="222"/>
                                    <a:pt x="30" y="241"/>
                                    <a:pt x="29" y="267"/>
                                  </a:cubicBezTo>
                                  <a:cubicBezTo>
                                    <a:pt x="28" y="291"/>
                                    <a:pt x="25" y="326"/>
                                    <a:pt x="22" y="374"/>
                                  </a:cubicBezTo>
                                  <a:cubicBezTo>
                                    <a:pt x="21" y="387"/>
                                    <a:pt x="19" y="408"/>
                                    <a:pt x="15" y="434"/>
                                  </a:cubicBezTo>
                                  <a:cubicBezTo>
                                    <a:pt x="11" y="461"/>
                                    <a:pt x="9" y="474"/>
                                    <a:pt x="9" y="474"/>
                                  </a:cubicBezTo>
                                  <a:cubicBezTo>
                                    <a:pt x="9" y="488"/>
                                    <a:pt x="16" y="517"/>
                                    <a:pt x="29" y="560"/>
                                  </a:cubicBezTo>
                                  <a:cubicBezTo>
                                    <a:pt x="34" y="579"/>
                                    <a:pt x="43" y="606"/>
                                    <a:pt x="55" y="640"/>
                                  </a:cubicBezTo>
                                  <a:cubicBezTo>
                                    <a:pt x="61" y="650"/>
                                    <a:pt x="69" y="664"/>
                                    <a:pt x="80" y="683"/>
                                  </a:cubicBezTo>
                                  <a:cubicBezTo>
                                    <a:pt x="85" y="692"/>
                                    <a:pt x="94" y="713"/>
                                    <a:pt x="107" y="748"/>
                                  </a:cubicBezTo>
                                  <a:cubicBezTo>
                                    <a:pt x="111" y="756"/>
                                    <a:pt x="115" y="765"/>
                                    <a:pt x="120" y="774"/>
                                  </a:cubicBezTo>
                                  <a:lnTo>
                                    <a:pt x="120" y="781"/>
                                  </a:lnTo>
                                  <a:cubicBezTo>
                                    <a:pt x="119" y="781"/>
                                    <a:pt x="116" y="781"/>
                                    <a:pt x="114" y="781"/>
                                  </a:cubicBezTo>
                                  <a:cubicBezTo>
                                    <a:pt x="107" y="766"/>
                                    <a:pt x="98" y="743"/>
                                    <a:pt x="84" y="713"/>
                                  </a:cubicBezTo>
                                  <a:cubicBezTo>
                                    <a:pt x="76" y="699"/>
                                    <a:pt x="64" y="677"/>
                                    <a:pt x="48" y="647"/>
                                  </a:cubicBezTo>
                                  <a:cubicBezTo>
                                    <a:pt x="42" y="635"/>
                                    <a:pt x="36" y="618"/>
                                    <a:pt x="30" y="598"/>
                                  </a:cubicBezTo>
                                  <a:cubicBezTo>
                                    <a:pt x="24" y="577"/>
                                    <a:pt x="18" y="557"/>
                                    <a:pt x="12" y="537"/>
                                  </a:cubicBezTo>
                                  <a:cubicBezTo>
                                    <a:pt x="4" y="512"/>
                                    <a:pt x="0" y="491"/>
                                    <a:pt x="0" y="473"/>
                                  </a:cubicBezTo>
                                  <a:cubicBezTo>
                                    <a:pt x="0" y="472"/>
                                    <a:pt x="1" y="469"/>
                                    <a:pt x="2" y="462"/>
                                  </a:cubicBezTo>
                                  <a:lnTo>
                                    <a:pt x="5" y="440"/>
                                  </a:lnTo>
                                  <a:cubicBezTo>
                                    <a:pt x="8" y="418"/>
                                    <a:pt x="10" y="403"/>
                                    <a:pt x="11" y="394"/>
                                  </a:cubicBezTo>
                                  <a:lnTo>
                                    <a:pt x="20" y="272"/>
                                  </a:lnTo>
                                  <a:cubicBezTo>
                                    <a:pt x="19" y="259"/>
                                    <a:pt x="19" y="239"/>
                                    <a:pt x="19" y="214"/>
                                  </a:cubicBezTo>
                                  <a:cubicBezTo>
                                    <a:pt x="21" y="199"/>
                                    <a:pt x="24" y="178"/>
                                    <a:pt x="28" y="150"/>
                                  </a:cubicBezTo>
                                  <a:cubicBezTo>
                                    <a:pt x="32" y="114"/>
                                    <a:pt x="34" y="94"/>
                                    <a:pt x="35" y="89"/>
                                  </a:cubicBezTo>
                                  <a:cubicBezTo>
                                    <a:pt x="42" y="61"/>
                                    <a:pt x="54" y="47"/>
                                    <a:pt x="70" y="47"/>
                                  </a:cubicBezTo>
                                  <a:cubicBezTo>
                                    <a:pt x="74" y="47"/>
                                    <a:pt x="81" y="51"/>
                                    <a:pt x="91" y="58"/>
                                  </a:cubicBezTo>
                                  <a:cubicBezTo>
                                    <a:pt x="93" y="48"/>
                                    <a:pt x="95" y="39"/>
                                    <a:pt x="96" y="29"/>
                                  </a:cubicBezTo>
                                  <a:cubicBezTo>
                                    <a:pt x="98" y="22"/>
                                    <a:pt x="105" y="13"/>
                                    <a:pt x="118" y="3"/>
                                  </a:cubicBezTo>
                                  <a:cubicBezTo>
                                    <a:pt x="120" y="1"/>
                                    <a:pt x="124" y="0"/>
                                    <a:pt x="131" y="0"/>
                                  </a:cubicBezTo>
                                  <a:cubicBezTo>
                                    <a:pt x="142" y="0"/>
                                    <a:pt x="151" y="5"/>
                                    <a:pt x="155" y="15"/>
                                  </a:cubicBezTo>
                                  <a:cubicBezTo>
                                    <a:pt x="156" y="18"/>
                                    <a:pt x="159" y="27"/>
                                    <a:pt x="163" y="44"/>
                                  </a:cubicBezTo>
                                  <a:cubicBezTo>
                                    <a:pt x="171" y="35"/>
                                    <a:pt x="178" y="30"/>
                                    <a:pt x="185" y="30"/>
                                  </a:cubicBezTo>
                                  <a:cubicBezTo>
                                    <a:pt x="194" y="30"/>
                                    <a:pt x="202" y="34"/>
                                    <a:pt x="207" y="41"/>
                                  </a:cubicBezTo>
                                  <a:cubicBezTo>
                                    <a:pt x="212" y="49"/>
                                    <a:pt x="217" y="72"/>
                                    <a:pt x="222" y="112"/>
                                  </a:cubicBezTo>
                                  <a:cubicBezTo>
                                    <a:pt x="223" y="121"/>
                                    <a:pt x="224" y="128"/>
                                    <a:pt x="226" y="132"/>
                                  </a:cubicBezTo>
                                  <a:cubicBezTo>
                                    <a:pt x="235" y="121"/>
                                    <a:pt x="244" y="115"/>
                                    <a:pt x="253" y="115"/>
                                  </a:cubicBezTo>
                                  <a:cubicBezTo>
                                    <a:pt x="258" y="115"/>
                                    <a:pt x="261" y="115"/>
                                    <a:pt x="262" y="116"/>
                                  </a:cubicBezTo>
                                  <a:cubicBezTo>
                                    <a:pt x="277" y="131"/>
                                    <a:pt x="286" y="154"/>
                                    <a:pt x="289" y="183"/>
                                  </a:cubicBezTo>
                                  <a:cubicBezTo>
                                    <a:pt x="289" y="186"/>
                                    <a:pt x="292" y="216"/>
                                    <a:pt x="300" y="276"/>
                                  </a:cubicBezTo>
                                  <a:cubicBezTo>
                                    <a:pt x="299" y="293"/>
                                    <a:pt x="300" y="319"/>
                                    <a:pt x="302" y="353"/>
                                  </a:cubicBezTo>
                                  <a:cubicBezTo>
                                    <a:pt x="304" y="361"/>
                                    <a:pt x="306" y="373"/>
                                    <a:pt x="310" y="389"/>
                                  </a:cubicBezTo>
                                  <a:cubicBezTo>
                                    <a:pt x="314" y="451"/>
                                    <a:pt x="316" y="488"/>
                                    <a:pt x="316" y="501"/>
                                  </a:cubicBezTo>
                                  <a:cubicBezTo>
                                    <a:pt x="316" y="520"/>
                                    <a:pt x="313" y="541"/>
                                    <a:pt x="308" y="561"/>
                                  </a:cubicBezTo>
                                  <a:cubicBezTo>
                                    <a:pt x="303" y="582"/>
                                    <a:pt x="301" y="596"/>
                                    <a:pt x="301" y="603"/>
                                  </a:cubicBezTo>
                                  <a:cubicBezTo>
                                    <a:pt x="301" y="619"/>
                                    <a:pt x="302" y="631"/>
                                    <a:pt x="305" y="638"/>
                                  </a:cubicBezTo>
                                  <a:cubicBezTo>
                                    <a:pt x="308" y="649"/>
                                    <a:pt x="317" y="667"/>
                                    <a:pt x="330" y="692"/>
                                  </a:cubicBezTo>
                                  <a:lnTo>
                                    <a:pt x="342" y="715"/>
                                  </a:lnTo>
                                  <a:cubicBezTo>
                                    <a:pt x="346" y="722"/>
                                    <a:pt x="347" y="726"/>
                                    <a:pt x="347" y="727"/>
                                  </a:cubicBezTo>
                                  <a:lnTo>
                                    <a:pt x="347" y="744"/>
                                  </a:lnTo>
                                  <a:cubicBezTo>
                                    <a:pt x="343" y="738"/>
                                    <a:pt x="338" y="728"/>
                                    <a:pt x="332" y="713"/>
                                  </a:cubicBezTo>
                                  <a:cubicBezTo>
                                    <a:pt x="326" y="698"/>
                                    <a:pt x="320" y="687"/>
                                    <a:pt x="314" y="680"/>
                                  </a:cubicBezTo>
                                  <a:cubicBezTo>
                                    <a:pt x="311" y="684"/>
                                    <a:pt x="307" y="686"/>
                                    <a:pt x="302" y="688"/>
                                  </a:cubicBezTo>
                                  <a:lnTo>
                                    <a:pt x="302" y="680"/>
                                  </a:lnTo>
                                  <a:cubicBezTo>
                                    <a:pt x="302" y="679"/>
                                    <a:pt x="302" y="679"/>
                                    <a:pt x="302" y="679"/>
                                  </a:cubicBezTo>
                                  <a:lnTo>
                                    <a:pt x="303" y="678"/>
                                  </a:lnTo>
                                  <a:cubicBezTo>
                                    <a:pt x="307" y="675"/>
                                    <a:pt x="309" y="673"/>
                                    <a:pt x="309" y="671"/>
                                  </a:cubicBezTo>
                                  <a:cubicBezTo>
                                    <a:pt x="309" y="669"/>
                                    <a:pt x="308" y="667"/>
                                    <a:pt x="306" y="663"/>
                                  </a:cubicBezTo>
                                  <a:cubicBezTo>
                                    <a:pt x="303" y="660"/>
                                    <a:pt x="302" y="658"/>
                                    <a:pt x="302" y="656"/>
                                  </a:cubicBezTo>
                                  <a:cubicBezTo>
                                    <a:pt x="295" y="636"/>
                                    <a:pt x="292" y="618"/>
                                    <a:pt x="292" y="602"/>
                                  </a:cubicBezTo>
                                  <a:cubicBezTo>
                                    <a:pt x="292" y="601"/>
                                    <a:pt x="294" y="588"/>
                                    <a:pt x="299" y="564"/>
                                  </a:cubicBezTo>
                                  <a:cubicBezTo>
                                    <a:pt x="304" y="540"/>
                                    <a:pt x="306" y="518"/>
                                    <a:pt x="306" y="498"/>
                                  </a:cubicBezTo>
                                  <a:cubicBezTo>
                                    <a:pt x="306" y="453"/>
                                    <a:pt x="304" y="416"/>
                                    <a:pt x="300" y="387"/>
                                  </a:cubicBezTo>
                                  <a:cubicBezTo>
                                    <a:pt x="298" y="379"/>
                                    <a:pt x="295" y="366"/>
                                    <a:pt x="292" y="348"/>
                                  </a:cubicBezTo>
                                  <a:cubicBezTo>
                                    <a:pt x="292" y="324"/>
                                    <a:pt x="292" y="307"/>
                                    <a:pt x="293" y="296"/>
                                  </a:cubicBezTo>
                                  <a:cubicBezTo>
                                    <a:pt x="293" y="285"/>
                                    <a:pt x="294" y="281"/>
                                    <a:pt x="294" y="283"/>
                                  </a:cubicBezTo>
                                  <a:cubicBezTo>
                                    <a:pt x="294" y="282"/>
                                    <a:pt x="293" y="278"/>
                                    <a:pt x="290" y="271"/>
                                  </a:cubicBezTo>
                                  <a:cubicBezTo>
                                    <a:pt x="289" y="266"/>
                                    <a:pt x="286" y="241"/>
                                    <a:pt x="282" y="194"/>
                                  </a:cubicBezTo>
                                  <a:cubicBezTo>
                                    <a:pt x="281" y="185"/>
                                    <a:pt x="278" y="175"/>
                                    <a:pt x="274" y="162"/>
                                  </a:cubicBezTo>
                                  <a:cubicBezTo>
                                    <a:pt x="269" y="168"/>
                                    <a:pt x="263" y="171"/>
                                    <a:pt x="257" y="171"/>
                                  </a:cubicBezTo>
                                  <a:cubicBezTo>
                                    <a:pt x="247" y="171"/>
                                    <a:pt x="241" y="167"/>
                                    <a:pt x="239" y="160"/>
                                  </a:cubicBezTo>
                                  <a:cubicBezTo>
                                    <a:pt x="236" y="153"/>
                                    <a:pt x="234" y="145"/>
                                    <a:pt x="231" y="138"/>
                                  </a:cubicBezTo>
                                  <a:cubicBezTo>
                                    <a:pt x="229" y="143"/>
                                    <a:pt x="227" y="149"/>
                                    <a:pt x="227" y="155"/>
                                  </a:cubicBezTo>
                                  <a:cubicBezTo>
                                    <a:pt x="228" y="157"/>
                                    <a:pt x="229" y="160"/>
                                    <a:pt x="230" y="165"/>
                                  </a:cubicBezTo>
                                  <a:lnTo>
                                    <a:pt x="234" y="183"/>
                                  </a:lnTo>
                                  <a:cubicBezTo>
                                    <a:pt x="239" y="202"/>
                                    <a:pt x="241" y="216"/>
                                    <a:pt x="242" y="225"/>
                                  </a:cubicBezTo>
                                  <a:cubicBezTo>
                                    <a:pt x="242" y="247"/>
                                    <a:pt x="243" y="269"/>
                                    <a:pt x="243" y="291"/>
                                  </a:cubicBezTo>
                                  <a:cubicBezTo>
                                    <a:pt x="245" y="318"/>
                                    <a:pt x="252" y="339"/>
                                    <a:pt x="262" y="352"/>
                                  </a:cubicBezTo>
                                  <a:cubicBezTo>
                                    <a:pt x="266" y="357"/>
                                    <a:pt x="269" y="363"/>
                                    <a:pt x="270" y="370"/>
                                  </a:cubicBezTo>
                                  <a:lnTo>
                                    <a:pt x="262" y="370"/>
                                  </a:lnTo>
                                  <a:cubicBezTo>
                                    <a:pt x="258" y="364"/>
                                    <a:pt x="252" y="355"/>
                                    <a:pt x="245" y="342"/>
                                  </a:cubicBezTo>
                                  <a:cubicBezTo>
                                    <a:pt x="237" y="322"/>
                                    <a:pt x="234" y="306"/>
                                    <a:pt x="234" y="295"/>
                                  </a:cubicBezTo>
                                  <a:lnTo>
                                    <a:pt x="234" y="223"/>
                                  </a:lnTo>
                                  <a:cubicBezTo>
                                    <a:pt x="233" y="222"/>
                                    <a:pt x="232" y="219"/>
                                    <a:pt x="231" y="215"/>
                                  </a:cubicBezTo>
                                  <a:lnTo>
                                    <a:pt x="227" y="198"/>
                                  </a:lnTo>
                                  <a:cubicBezTo>
                                    <a:pt x="222" y="180"/>
                                    <a:pt x="220" y="167"/>
                                    <a:pt x="218" y="159"/>
                                  </a:cubicBezTo>
                                  <a:cubicBezTo>
                                    <a:pt x="218" y="144"/>
                                    <a:pt x="215" y="118"/>
                                    <a:pt x="210" y="81"/>
                                  </a:cubicBezTo>
                                  <a:lnTo>
                                    <a:pt x="210" y="81"/>
                                  </a:lnTo>
                                  <a:close/>
                                  <a:moveTo>
                                    <a:pt x="159" y="385"/>
                                  </a:moveTo>
                                  <a:lnTo>
                                    <a:pt x="159" y="385"/>
                                  </a:lnTo>
                                  <a:cubicBezTo>
                                    <a:pt x="161" y="385"/>
                                    <a:pt x="156" y="383"/>
                                    <a:pt x="142" y="379"/>
                                  </a:cubicBezTo>
                                  <a:lnTo>
                                    <a:pt x="142" y="370"/>
                                  </a:lnTo>
                                  <a:cubicBezTo>
                                    <a:pt x="154" y="374"/>
                                    <a:pt x="166" y="376"/>
                                    <a:pt x="179" y="376"/>
                                  </a:cubicBezTo>
                                  <a:lnTo>
                                    <a:pt x="179" y="385"/>
                                  </a:lnTo>
                                  <a:lnTo>
                                    <a:pt x="159" y="385"/>
                                  </a:lnTo>
                                  <a:close/>
                                  <a:moveTo>
                                    <a:pt x="178" y="545"/>
                                  </a:moveTo>
                                  <a:lnTo>
                                    <a:pt x="178" y="545"/>
                                  </a:lnTo>
                                  <a:cubicBezTo>
                                    <a:pt x="173" y="517"/>
                                    <a:pt x="166" y="473"/>
                                    <a:pt x="156" y="412"/>
                                  </a:cubicBezTo>
                                  <a:lnTo>
                                    <a:pt x="165" y="412"/>
                                  </a:lnTo>
                                  <a:cubicBezTo>
                                    <a:pt x="168" y="436"/>
                                    <a:pt x="175" y="480"/>
                                    <a:pt x="186" y="545"/>
                                  </a:cubicBezTo>
                                  <a:lnTo>
                                    <a:pt x="178" y="545"/>
                                  </a:lnTo>
                                  <a:close/>
                                  <a:moveTo>
                                    <a:pt x="44" y="388"/>
                                  </a:moveTo>
                                  <a:lnTo>
                                    <a:pt x="44" y="388"/>
                                  </a:lnTo>
                                  <a:cubicBezTo>
                                    <a:pt x="53" y="387"/>
                                    <a:pt x="66" y="385"/>
                                    <a:pt x="83" y="382"/>
                                  </a:cubicBezTo>
                                  <a:lnTo>
                                    <a:pt x="83" y="390"/>
                                  </a:lnTo>
                                  <a:cubicBezTo>
                                    <a:pt x="63" y="396"/>
                                    <a:pt x="51" y="395"/>
                                    <a:pt x="44" y="388"/>
                                  </a:cubicBezTo>
                                  <a:lnTo>
                                    <a:pt x="44" y="388"/>
                                  </a:lnTo>
                                  <a:close/>
                                  <a:moveTo>
                                    <a:pt x="110" y="514"/>
                                  </a:moveTo>
                                  <a:lnTo>
                                    <a:pt x="110" y="514"/>
                                  </a:lnTo>
                                  <a:cubicBezTo>
                                    <a:pt x="81" y="456"/>
                                    <a:pt x="66" y="425"/>
                                    <a:pt x="66" y="422"/>
                                  </a:cubicBezTo>
                                  <a:cubicBezTo>
                                    <a:pt x="66" y="416"/>
                                    <a:pt x="69" y="415"/>
                                    <a:pt x="74" y="418"/>
                                  </a:cubicBezTo>
                                  <a:cubicBezTo>
                                    <a:pt x="85" y="439"/>
                                    <a:pt x="99" y="471"/>
                                    <a:pt x="119" y="514"/>
                                  </a:cubicBezTo>
                                  <a:lnTo>
                                    <a:pt x="110" y="514"/>
                                  </a:lnTo>
                                  <a:close/>
                                  <a:moveTo>
                                    <a:pt x="107" y="749"/>
                                  </a:moveTo>
                                  <a:lnTo>
                                    <a:pt x="107" y="749"/>
                                  </a:lnTo>
                                  <a:lnTo>
                                    <a:pt x="107" y="740"/>
                                  </a:lnTo>
                                  <a:cubicBezTo>
                                    <a:pt x="130" y="742"/>
                                    <a:pt x="149" y="742"/>
                                    <a:pt x="165" y="740"/>
                                  </a:cubicBezTo>
                                  <a:lnTo>
                                    <a:pt x="165" y="749"/>
                                  </a:lnTo>
                                  <a:lnTo>
                                    <a:pt x="107" y="749"/>
                                  </a:lnTo>
                                  <a:close/>
                                  <a:moveTo>
                                    <a:pt x="201" y="58"/>
                                  </a:moveTo>
                                  <a:lnTo>
                                    <a:pt x="201" y="58"/>
                                  </a:lnTo>
                                  <a:cubicBezTo>
                                    <a:pt x="201" y="45"/>
                                    <a:pt x="195" y="39"/>
                                    <a:pt x="184" y="39"/>
                                  </a:cubicBezTo>
                                  <a:cubicBezTo>
                                    <a:pt x="182" y="39"/>
                                    <a:pt x="179" y="40"/>
                                    <a:pt x="174" y="43"/>
                                  </a:cubicBezTo>
                                  <a:cubicBezTo>
                                    <a:pt x="170" y="45"/>
                                    <a:pt x="167" y="48"/>
                                    <a:pt x="167" y="52"/>
                                  </a:cubicBezTo>
                                  <a:cubicBezTo>
                                    <a:pt x="167" y="49"/>
                                    <a:pt x="170" y="60"/>
                                    <a:pt x="175" y="82"/>
                                  </a:cubicBezTo>
                                  <a:cubicBezTo>
                                    <a:pt x="176" y="83"/>
                                    <a:pt x="177" y="83"/>
                                    <a:pt x="179" y="84"/>
                                  </a:cubicBezTo>
                                  <a:lnTo>
                                    <a:pt x="201" y="84"/>
                                  </a:lnTo>
                                  <a:lnTo>
                                    <a:pt x="201" y="58"/>
                                  </a:lnTo>
                                  <a:close/>
                                  <a:moveTo>
                                    <a:pt x="253" y="122"/>
                                  </a:moveTo>
                                  <a:lnTo>
                                    <a:pt x="253" y="122"/>
                                  </a:lnTo>
                                  <a:cubicBezTo>
                                    <a:pt x="243" y="122"/>
                                    <a:pt x="238" y="125"/>
                                    <a:pt x="238" y="132"/>
                                  </a:cubicBezTo>
                                  <a:cubicBezTo>
                                    <a:pt x="238" y="136"/>
                                    <a:pt x="240" y="142"/>
                                    <a:pt x="243" y="149"/>
                                  </a:cubicBezTo>
                                  <a:cubicBezTo>
                                    <a:pt x="246" y="159"/>
                                    <a:pt x="251" y="163"/>
                                    <a:pt x="256" y="163"/>
                                  </a:cubicBezTo>
                                  <a:cubicBezTo>
                                    <a:pt x="263" y="163"/>
                                    <a:pt x="267" y="161"/>
                                    <a:pt x="267" y="155"/>
                                  </a:cubicBezTo>
                                  <a:cubicBezTo>
                                    <a:pt x="267" y="133"/>
                                    <a:pt x="262" y="122"/>
                                    <a:pt x="253" y="122"/>
                                  </a:cubicBezTo>
                                  <a:lnTo>
                                    <a:pt x="253" y="122"/>
                                  </a:lnTo>
                                  <a:close/>
                                  <a:moveTo>
                                    <a:pt x="147" y="16"/>
                                  </a:moveTo>
                                  <a:lnTo>
                                    <a:pt x="147" y="16"/>
                                  </a:lnTo>
                                  <a:cubicBezTo>
                                    <a:pt x="141" y="10"/>
                                    <a:pt x="135" y="7"/>
                                    <a:pt x="131" y="7"/>
                                  </a:cubicBezTo>
                                  <a:cubicBezTo>
                                    <a:pt x="127" y="7"/>
                                    <a:pt x="122" y="10"/>
                                    <a:pt x="115" y="16"/>
                                  </a:cubicBezTo>
                                  <a:cubicBezTo>
                                    <a:pt x="115" y="18"/>
                                    <a:pt x="115" y="19"/>
                                    <a:pt x="115" y="20"/>
                                  </a:cubicBezTo>
                                  <a:lnTo>
                                    <a:pt x="115" y="24"/>
                                  </a:lnTo>
                                  <a:cubicBezTo>
                                    <a:pt x="116" y="42"/>
                                    <a:pt x="120" y="51"/>
                                    <a:pt x="128" y="51"/>
                                  </a:cubicBezTo>
                                  <a:lnTo>
                                    <a:pt x="147" y="51"/>
                                  </a:lnTo>
                                  <a:lnTo>
                                    <a:pt x="147" y="16"/>
                                  </a:lnTo>
                                  <a:close/>
                                  <a:moveTo>
                                    <a:pt x="69" y="56"/>
                                  </a:moveTo>
                                  <a:lnTo>
                                    <a:pt x="69" y="56"/>
                                  </a:lnTo>
                                  <a:cubicBezTo>
                                    <a:pt x="64" y="56"/>
                                    <a:pt x="60" y="58"/>
                                    <a:pt x="56" y="61"/>
                                  </a:cubicBezTo>
                                  <a:cubicBezTo>
                                    <a:pt x="56" y="73"/>
                                    <a:pt x="57" y="83"/>
                                    <a:pt x="59" y="90"/>
                                  </a:cubicBezTo>
                                  <a:lnTo>
                                    <a:pt x="87" y="90"/>
                                  </a:lnTo>
                                  <a:cubicBezTo>
                                    <a:pt x="88" y="84"/>
                                    <a:pt x="88" y="76"/>
                                    <a:pt x="88" y="65"/>
                                  </a:cubicBezTo>
                                  <a:cubicBezTo>
                                    <a:pt x="82" y="59"/>
                                    <a:pt x="75" y="56"/>
                                    <a:pt x="69" y="56"/>
                                  </a:cubicBezTo>
                                  <a:lnTo>
                                    <a:pt x="6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416"/>
                          <wps:cNvSpPr>
                            <a:spLocks/>
                          </wps:cNvSpPr>
                          <wps:spPr bwMode="auto">
                            <a:xfrm>
                              <a:off x="788" y="4182"/>
                              <a:ext cx="2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417"/>
                          <wps:cNvSpPr>
                            <a:spLocks/>
                          </wps:cNvSpPr>
                          <wps:spPr bwMode="auto">
                            <a:xfrm>
                              <a:off x="790" y="4182"/>
                              <a:ext cx="1026" cy="2"/>
                            </a:xfrm>
                            <a:custGeom>
                              <a:avLst/>
                              <a:gdLst>
                                <a:gd name="T0" fmla="*/ 0 w 1744"/>
                                <a:gd name="T1" fmla="*/ 3 h 3"/>
                                <a:gd name="T2" fmla="*/ 0 w 1744"/>
                                <a:gd name="T3" fmla="*/ 3 h 3"/>
                                <a:gd name="T4" fmla="*/ 1744 w 1744"/>
                                <a:gd name="T5" fmla="*/ 3 h 3"/>
                                <a:gd name="T6" fmla="*/ 1744 w 1744"/>
                                <a:gd name="T7" fmla="*/ 0 h 3"/>
                                <a:gd name="T8" fmla="*/ 0 w 1744"/>
                                <a:gd name="T9" fmla="*/ 0 h 3"/>
                                <a:gd name="T10" fmla="*/ 0 w 174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4" y="3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418"/>
                          <wps:cNvSpPr>
                            <a:spLocks/>
                          </wps:cNvSpPr>
                          <wps:spPr bwMode="auto">
                            <a:xfrm>
                              <a:off x="1816" y="4182"/>
                              <a:ext cx="2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419"/>
                          <wps:cNvSpPr>
                            <a:spLocks/>
                          </wps:cNvSpPr>
                          <wps:spPr bwMode="auto">
                            <a:xfrm>
                              <a:off x="2846" y="4182"/>
                              <a:ext cx="2" cy="2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420"/>
                          <wps:cNvSpPr>
                            <a:spLocks/>
                          </wps:cNvSpPr>
                          <wps:spPr bwMode="auto">
                            <a:xfrm>
                              <a:off x="2847" y="4182"/>
                              <a:ext cx="1040" cy="2"/>
                            </a:xfrm>
                            <a:custGeom>
                              <a:avLst/>
                              <a:gdLst>
                                <a:gd name="T0" fmla="*/ 0 w 1767"/>
                                <a:gd name="T1" fmla="*/ 3 h 3"/>
                                <a:gd name="T2" fmla="*/ 0 w 1767"/>
                                <a:gd name="T3" fmla="*/ 3 h 3"/>
                                <a:gd name="T4" fmla="*/ 1767 w 1767"/>
                                <a:gd name="T5" fmla="*/ 3 h 3"/>
                                <a:gd name="T6" fmla="*/ 1767 w 1767"/>
                                <a:gd name="T7" fmla="*/ 0 h 3"/>
                                <a:gd name="T8" fmla="*/ 0 w 1767"/>
                                <a:gd name="T9" fmla="*/ 0 h 3"/>
                                <a:gd name="T10" fmla="*/ 0 w 1767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7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7" y="3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421"/>
                          <wps:cNvSpPr>
                            <a:spLocks/>
                          </wps:cNvSpPr>
                          <wps:spPr bwMode="auto">
                            <a:xfrm>
                              <a:off x="3887" y="4182"/>
                              <a:ext cx="2" cy="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422"/>
                          <wps:cNvSpPr>
                            <a:spLocks/>
                          </wps:cNvSpPr>
                          <wps:spPr bwMode="auto">
                            <a:xfrm>
                              <a:off x="788" y="4203"/>
                              <a:ext cx="2" cy="49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39 h 839"/>
                                <a:gd name="T2" fmla="*/ 0 w 3"/>
                                <a:gd name="T3" fmla="*/ 839 h 839"/>
                                <a:gd name="T4" fmla="*/ 3 w 3"/>
                                <a:gd name="T5" fmla="*/ 839 h 839"/>
                                <a:gd name="T6" fmla="*/ 3 w 3"/>
                                <a:gd name="T7" fmla="*/ 0 h 839"/>
                                <a:gd name="T8" fmla="*/ 0 w 3"/>
                                <a:gd name="T9" fmla="*/ 0 h 839"/>
                                <a:gd name="T10" fmla="*/ 0 w 3"/>
                                <a:gd name="T11" fmla="*/ 839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39">
                                  <a:moveTo>
                                    <a:pt x="0" y="839"/>
                                  </a:moveTo>
                                  <a:lnTo>
                                    <a:pt x="0" y="839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423"/>
                          <wps:cNvSpPr>
                            <a:spLocks/>
                          </wps:cNvSpPr>
                          <wps:spPr bwMode="auto">
                            <a:xfrm>
                              <a:off x="1816" y="4203"/>
                              <a:ext cx="2" cy="49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39 h 839"/>
                                <a:gd name="T2" fmla="*/ 0 w 3"/>
                                <a:gd name="T3" fmla="*/ 839 h 839"/>
                                <a:gd name="T4" fmla="*/ 3 w 3"/>
                                <a:gd name="T5" fmla="*/ 839 h 839"/>
                                <a:gd name="T6" fmla="*/ 3 w 3"/>
                                <a:gd name="T7" fmla="*/ 0 h 839"/>
                                <a:gd name="T8" fmla="*/ 0 w 3"/>
                                <a:gd name="T9" fmla="*/ 0 h 839"/>
                                <a:gd name="T10" fmla="*/ 0 w 3"/>
                                <a:gd name="T11" fmla="*/ 839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39">
                                  <a:moveTo>
                                    <a:pt x="0" y="839"/>
                                  </a:moveTo>
                                  <a:lnTo>
                                    <a:pt x="0" y="839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24"/>
                          <wps:cNvSpPr>
                            <a:spLocks/>
                          </wps:cNvSpPr>
                          <wps:spPr bwMode="auto">
                            <a:xfrm>
                              <a:off x="2846" y="4203"/>
                              <a:ext cx="2" cy="49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39 h 839"/>
                                <a:gd name="T2" fmla="*/ 0 w 4"/>
                                <a:gd name="T3" fmla="*/ 839 h 839"/>
                                <a:gd name="T4" fmla="*/ 4 w 4"/>
                                <a:gd name="T5" fmla="*/ 839 h 839"/>
                                <a:gd name="T6" fmla="*/ 4 w 4"/>
                                <a:gd name="T7" fmla="*/ 0 h 839"/>
                                <a:gd name="T8" fmla="*/ 0 w 4"/>
                                <a:gd name="T9" fmla="*/ 0 h 839"/>
                                <a:gd name="T10" fmla="*/ 0 w 4"/>
                                <a:gd name="T11" fmla="*/ 839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39">
                                  <a:moveTo>
                                    <a:pt x="0" y="839"/>
                                  </a:moveTo>
                                  <a:lnTo>
                                    <a:pt x="0" y="839"/>
                                  </a:lnTo>
                                  <a:lnTo>
                                    <a:pt x="4" y="83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25"/>
                          <wps:cNvSpPr>
                            <a:spLocks/>
                          </wps:cNvSpPr>
                          <wps:spPr bwMode="auto">
                            <a:xfrm>
                              <a:off x="3887" y="4203"/>
                              <a:ext cx="2" cy="49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39 h 839"/>
                                <a:gd name="T2" fmla="*/ 0 w 3"/>
                                <a:gd name="T3" fmla="*/ 839 h 839"/>
                                <a:gd name="T4" fmla="*/ 3 w 3"/>
                                <a:gd name="T5" fmla="*/ 839 h 839"/>
                                <a:gd name="T6" fmla="*/ 3 w 3"/>
                                <a:gd name="T7" fmla="*/ 0 h 839"/>
                                <a:gd name="T8" fmla="*/ 0 w 3"/>
                                <a:gd name="T9" fmla="*/ 0 h 839"/>
                                <a:gd name="T10" fmla="*/ 0 w 3"/>
                                <a:gd name="T11" fmla="*/ 839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39">
                                  <a:moveTo>
                                    <a:pt x="0" y="839"/>
                                  </a:moveTo>
                                  <a:lnTo>
                                    <a:pt x="0" y="839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26"/>
                          <wps:cNvSpPr>
                            <a:spLocks/>
                          </wps:cNvSpPr>
                          <wps:spPr bwMode="auto">
                            <a:xfrm>
                              <a:off x="788" y="4696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427"/>
                          <wps:cNvSpPr>
                            <a:spLocks/>
                          </wps:cNvSpPr>
                          <wps:spPr bwMode="auto">
                            <a:xfrm>
                              <a:off x="790" y="4696"/>
                              <a:ext cx="1026" cy="2"/>
                            </a:xfrm>
                            <a:custGeom>
                              <a:avLst/>
                              <a:gdLst>
                                <a:gd name="T0" fmla="*/ 0 w 1744"/>
                                <a:gd name="T1" fmla="*/ 3 h 3"/>
                                <a:gd name="T2" fmla="*/ 0 w 1744"/>
                                <a:gd name="T3" fmla="*/ 3 h 3"/>
                                <a:gd name="T4" fmla="*/ 1744 w 1744"/>
                                <a:gd name="T5" fmla="*/ 3 h 3"/>
                                <a:gd name="T6" fmla="*/ 1744 w 1744"/>
                                <a:gd name="T7" fmla="*/ 0 h 3"/>
                                <a:gd name="T8" fmla="*/ 0 w 1744"/>
                                <a:gd name="T9" fmla="*/ 0 h 3"/>
                                <a:gd name="T10" fmla="*/ 0 w 174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4" y="3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428"/>
                          <wps:cNvSpPr>
                            <a:spLocks/>
                          </wps:cNvSpPr>
                          <wps:spPr bwMode="auto">
                            <a:xfrm>
                              <a:off x="1816" y="4696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429"/>
                          <wps:cNvSpPr>
                            <a:spLocks/>
                          </wps:cNvSpPr>
                          <wps:spPr bwMode="auto">
                            <a:xfrm>
                              <a:off x="2846" y="4696"/>
                              <a:ext cx="2" cy="2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30"/>
                          <wps:cNvSpPr>
                            <a:spLocks/>
                          </wps:cNvSpPr>
                          <wps:spPr bwMode="auto">
                            <a:xfrm>
                              <a:off x="2847" y="4696"/>
                              <a:ext cx="1040" cy="2"/>
                            </a:xfrm>
                            <a:custGeom>
                              <a:avLst/>
                              <a:gdLst>
                                <a:gd name="T0" fmla="*/ 0 w 1767"/>
                                <a:gd name="T1" fmla="*/ 3 h 3"/>
                                <a:gd name="T2" fmla="*/ 0 w 1767"/>
                                <a:gd name="T3" fmla="*/ 3 h 3"/>
                                <a:gd name="T4" fmla="*/ 1767 w 1767"/>
                                <a:gd name="T5" fmla="*/ 3 h 3"/>
                                <a:gd name="T6" fmla="*/ 1767 w 1767"/>
                                <a:gd name="T7" fmla="*/ 0 h 3"/>
                                <a:gd name="T8" fmla="*/ 0 w 1767"/>
                                <a:gd name="T9" fmla="*/ 0 h 3"/>
                                <a:gd name="T10" fmla="*/ 0 w 1767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7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7" y="3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431"/>
                          <wps:cNvSpPr>
                            <a:spLocks/>
                          </wps:cNvSpPr>
                          <wps:spPr bwMode="auto">
                            <a:xfrm>
                              <a:off x="3887" y="4696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432"/>
                          <wps:cNvSpPr>
                            <a:spLocks/>
                          </wps:cNvSpPr>
                          <wps:spPr bwMode="auto">
                            <a:xfrm>
                              <a:off x="788" y="4716"/>
                              <a:ext cx="2" cy="49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5 h 845"/>
                                <a:gd name="T2" fmla="*/ 0 w 3"/>
                                <a:gd name="T3" fmla="*/ 845 h 845"/>
                                <a:gd name="T4" fmla="*/ 3 w 3"/>
                                <a:gd name="T5" fmla="*/ 845 h 845"/>
                                <a:gd name="T6" fmla="*/ 3 w 3"/>
                                <a:gd name="T7" fmla="*/ 0 h 845"/>
                                <a:gd name="T8" fmla="*/ 0 w 3"/>
                                <a:gd name="T9" fmla="*/ 0 h 845"/>
                                <a:gd name="T10" fmla="*/ 0 w 3"/>
                                <a:gd name="T11" fmla="*/ 845 h 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5">
                                  <a:moveTo>
                                    <a:pt x="0" y="845"/>
                                  </a:moveTo>
                                  <a:lnTo>
                                    <a:pt x="0" y="845"/>
                                  </a:lnTo>
                                  <a:lnTo>
                                    <a:pt x="3" y="84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433"/>
                          <wps:cNvSpPr>
                            <a:spLocks/>
                          </wps:cNvSpPr>
                          <wps:spPr bwMode="auto">
                            <a:xfrm>
                              <a:off x="1816" y="4716"/>
                              <a:ext cx="2" cy="49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5 h 845"/>
                                <a:gd name="T2" fmla="*/ 0 w 3"/>
                                <a:gd name="T3" fmla="*/ 845 h 845"/>
                                <a:gd name="T4" fmla="*/ 3 w 3"/>
                                <a:gd name="T5" fmla="*/ 845 h 845"/>
                                <a:gd name="T6" fmla="*/ 3 w 3"/>
                                <a:gd name="T7" fmla="*/ 0 h 845"/>
                                <a:gd name="T8" fmla="*/ 0 w 3"/>
                                <a:gd name="T9" fmla="*/ 0 h 845"/>
                                <a:gd name="T10" fmla="*/ 0 w 3"/>
                                <a:gd name="T11" fmla="*/ 845 h 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5">
                                  <a:moveTo>
                                    <a:pt x="0" y="845"/>
                                  </a:moveTo>
                                  <a:lnTo>
                                    <a:pt x="0" y="845"/>
                                  </a:lnTo>
                                  <a:lnTo>
                                    <a:pt x="3" y="84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434"/>
                          <wps:cNvSpPr>
                            <a:spLocks/>
                          </wps:cNvSpPr>
                          <wps:spPr bwMode="auto">
                            <a:xfrm>
                              <a:off x="2846" y="4716"/>
                              <a:ext cx="2" cy="49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45 h 845"/>
                                <a:gd name="T2" fmla="*/ 0 w 4"/>
                                <a:gd name="T3" fmla="*/ 845 h 845"/>
                                <a:gd name="T4" fmla="*/ 4 w 4"/>
                                <a:gd name="T5" fmla="*/ 845 h 845"/>
                                <a:gd name="T6" fmla="*/ 4 w 4"/>
                                <a:gd name="T7" fmla="*/ 0 h 845"/>
                                <a:gd name="T8" fmla="*/ 0 w 4"/>
                                <a:gd name="T9" fmla="*/ 0 h 845"/>
                                <a:gd name="T10" fmla="*/ 0 w 4"/>
                                <a:gd name="T11" fmla="*/ 845 h 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45">
                                  <a:moveTo>
                                    <a:pt x="0" y="845"/>
                                  </a:moveTo>
                                  <a:lnTo>
                                    <a:pt x="0" y="845"/>
                                  </a:lnTo>
                                  <a:lnTo>
                                    <a:pt x="4" y="84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435"/>
                          <wps:cNvSpPr>
                            <a:spLocks/>
                          </wps:cNvSpPr>
                          <wps:spPr bwMode="auto">
                            <a:xfrm>
                              <a:off x="3887" y="4716"/>
                              <a:ext cx="2" cy="49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45 h 845"/>
                                <a:gd name="T2" fmla="*/ 0 w 3"/>
                                <a:gd name="T3" fmla="*/ 845 h 845"/>
                                <a:gd name="T4" fmla="*/ 3 w 3"/>
                                <a:gd name="T5" fmla="*/ 845 h 845"/>
                                <a:gd name="T6" fmla="*/ 3 w 3"/>
                                <a:gd name="T7" fmla="*/ 0 h 845"/>
                                <a:gd name="T8" fmla="*/ 0 w 3"/>
                                <a:gd name="T9" fmla="*/ 0 h 845"/>
                                <a:gd name="T10" fmla="*/ 0 w 3"/>
                                <a:gd name="T11" fmla="*/ 845 h 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45">
                                  <a:moveTo>
                                    <a:pt x="0" y="845"/>
                                  </a:moveTo>
                                  <a:lnTo>
                                    <a:pt x="0" y="845"/>
                                  </a:lnTo>
                                  <a:lnTo>
                                    <a:pt x="3" y="84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436"/>
                          <wps:cNvSpPr>
                            <a:spLocks/>
                          </wps:cNvSpPr>
                          <wps:spPr bwMode="auto">
                            <a:xfrm>
                              <a:off x="3299" y="5343"/>
                              <a:ext cx="146" cy="324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358 h 552"/>
                                <a:gd name="T2" fmla="*/ 0 w 248"/>
                                <a:gd name="T3" fmla="*/ 358 h 552"/>
                                <a:gd name="T4" fmla="*/ 0 w 248"/>
                                <a:gd name="T5" fmla="*/ 124 h 552"/>
                                <a:gd name="T6" fmla="*/ 124 w 248"/>
                                <a:gd name="T7" fmla="*/ 0 h 552"/>
                                <a:gd name="T8" fmla="*/ 248 w 248"/>
                                <a:gd name="T9" fmla="*/ 124 h 552"/>
                                <a:gd name="T10" fmla="*/ 248 w 248"/>
                                <a:gd name="T11" fmla="*/ 552 h 552"/>
                                <a:gd name="T12" fmla="*/ 0 w 248"/>
                                <a:gd name="T13" fmla="*/ 552 h 552"/>
                                <a:gd name="T14" fmla="*/ 0 w 248"/>
                                <a:gd name="T15" fmla="*/ 411 h 552"/>
                                <a:gd name="T16" fmla="*/ 134 w 248"/>
                                <a:gd name="T17" fmla="*/ 411 h 552"/>
                                <a:gd name="T18" fmla="*/ 141 w 248"/>
                                <a:gd name="T19" fmla="*/ 405 h 552"/>
                                <a:gd name="T20" fmla="*/ 141 w 248"/>
                                <a:gd name="T21" fmla="*/ 364 h 552"/>
                                <a:gd name="T22" fmla="*/ 134 w 248"/>
                                <a:gd name="T23" fmla="*/ 358 h 552"/>
                                <a:gd name="T24" fmla="*/ 0 w 248"/>
                                <a:gd name="T25" fmla="*/ 358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8" h="552">
                                  <a:moveTo>
                                    <a:pt x="0" y="358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248" y="124"/>
                                  </a:lnTo>
                                  <a:lnTo>
                                    <a:pt x="248" y="552"/>
                                  </a:lnTo>
                                  <a:lnTo>
                                    <a:pt x="0" y="552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134" y="411"/>
                                  </a:lnTo>
                                  <a:cubicBezTo>
                                    <a:pt x="138" y="407"/>
                                    <a:pt x="141" y="405"/>
                                    <a:pt x="141" y="405"/>
                                  </a:cubicBezTo>
                                  <a:lnTo>
                                    <a:pt x="141" y="364"/>
                                  </a:lnTo>
                                  <a:cubicBezTo>
                                    <a:pt x="141" y="364"/>
                                    <a:pt x="138" y="362"/>
                                    <a:pt x="134" y="358"/>
                                  </a:cubicBez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437"/>
                          <wps:cNvSpPr>
                            <a:spLocks/>
                          </wps:cNvSpPr>
                          <wps:spPr bwMode="auto">
                            <a:xfrm>
                              <a:off x="788" y="5213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438"/>
                          <wps:cNvSpPr>
                            <a:spLocks/>
                          </wps:cNvSpPr>
                          <wps:spPr bwMode="auto">
                            <a:xfrm>
                              <a:off x="790" y="5213"/>
                              <a:ext cx="1026" cy="1"/>
                            </a:xfrm>
                            <a:custGeom>
                              <a:avLst/>
                              <a:gdLst>
                                <a:gd name="T0" fmla="*/ 0 w 1744"/>
                                <a:gd name="T1" fmla="*/ 3 h 3"/>
                                <a:gd name="T2" fmla="*/ 0 w 1744"/>
                                <a:gd name="T3" fmla="*/ 3 h 3"/>
                                <a:gd name="T4" fmla="*/ 1744 w 1744"/>
                                <a:gd name="T5" fmla="*/ 3 h 3"/>
                                <a:gd name="T6" fmla="*/ 1744 w 1744"/>
                                <a:gd name="T7" fmla="*/ 0 h 3"/>
                                <a:gd name="T8" fmla="*/ 0 w 1744"/>
                                <a:gd name="T9" fmla="*/ 0 h 3"/>
                                <a:gd name="T10" fmla="*/ 0 w 174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4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44" y="3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439"/>
                          <wps:cNvSpPr>
                            <a:spLocks/>
                          </wps:cNvSpPr>
                          <wps:spPr bwMode="auto">
                            <a:xfrm>
                              <a:off x="1816" y="5213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440"/>
                          <wps:cNvSpPr>
                            <a:spLocks/>
                          </wps:cNvSpPr>
                          <wps:spPr bwMode="auto">
                            <a:xfrm>
                              <a:off x="2846" y="5213"/>
                              <a:ext cx="2" cy="2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5 h 35"/>
                                <a:gd name="T2" fmla="*/ 0 w 4"/>
                                <a:gd name="T3" fmla="*/ 35 h 35"/>
                                <a:gd name="T4" fmla="*/ 4 w 4"/>
                                <a:gd name="T5" fmla="*/ 35 h 35"/>
                                <a:gd name="T6" fmla="*/ 4 w 4"/>
                                <a:gd name="T7" fmla="*/ 0 h 35"/>
                                <a:gd name="T8" fmla="*/ 0 w 4"/>
                                <a:gd name="T9" fmla="*/ 0 h 35"/>
                                <a:gd name="T10" fmla="*/ 0 w 4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441"/>
                          <wps:cNvSpPr>
                            <a:spLocks/>
                          </wps:cNvSpPr>
                          <wps:spPr bwMode="auto">
                            <a:xfrm>
                              <a:off x="2847" y="5213"/>
                              <a:ext cx="1040" cy="1"/>
                            </a:xfrm>
                            <a:custGeom>
                              <a:avLst/>
                              <a:gdLst>
                                <a:gd name="T0" fmla="*/ 0 w 1767"/>
                                <a:gd name="T1" fmla="*/ 3 h 3"/>
                                <a:gd name="T2" fmla="*/ 0 w 1767"/>
                                <a:gd name="T3" fmla="*/ 3 h 3"/>
                                <a:gd name="T4" fmla="*/ 1767 w 1767"/>
                                <a:gd name="T5" fmla="*/ 3 h 3"/>
                                <a:gd name="T6" fmla="*/ 1767 w 1767"/>
                                <a:gd name="T7" fmla="*/ 0 h 3"/>
                                <a:gd name="T8" fmla="*/ 0 w 1767"/>
                                <a:gd name="T9" fmla="*/ 0 h 3"/>
                                <a:gd name="T10" fmla="*/ 0 w 1767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7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67" y="3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442"/>
                          <wps:cNvSpPr>
                            <a:spLocks/>
                          </wps:cNvSpPr>
                          <wps:spPr bwMode="auto">
                            <a:xfrm>
                              <a:off x="3887" y="5213"/>
                              <a:ext cx="2" cy="2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35 h 35"/>
                                <a:gd name="T4" fmla="*/ 3 w 3"/>
                                <a:gd name="T5" fmla="*/ 35 h 35"/>
                                <a:gd name="T6" fmla="*/ 3 w 3"/>
                                <a:gd name="T7" fmla="*/ 0 h 35"/>
                                <a:gd name="T8" fmla="*/ 0 w 3"/>
                                <a:gd name="T9" fmla="*/ 0 h 35"/>
                                <a:gd name="T10" fmla="*/ 0 w 3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32" name="Freeform 444"/>
                        <wps:cNvSpPr>
                          <a:spLocks/>
                        </wps:cNvSpPr>
                        <wps:spPr bwMode="auto">
                          <a:xfrm>
                            <a:off x="500380" y="3322955"/>
                            <a:ext cx="1270" cy="348615"/>
                          </a:xfrm>
                          <a:custGeom>
                            <a:avLst/>
                            <a:gdLst>
                              <a:gd name="T0" fmla="*/ 0 w 3"/>
                              <a:gd name="T1" fmla="*/ 934 h 934"/>
                              <a:gd name="T2" fmla="*/ 0 w 3"/>
                              <a:gd name="T3" fmla="*/ 934 h 934"/>
                              <a:gd name="T4" fmla="*/ 3 w 3"/>
                              <a:gd name="T5" fmla="*/ 934 h 934"/>
                              <a:gd name="T6" fmla="*/ 3 w 3"/>
                              <a:gd name="T7" fmla="*/ 0 h 934"/>
                              <a:gd name="T8" fmla="*/ 0 w 3"/>
                              <a:gd name="T9" fmla="*/ 0 h 934"/>
                              <a:gd name="T10" fmla="*/ 0 w 3"/>
                              <a:gd name="T11" fmla="*/ 934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934">
                                <a:moveTo>
                                  <a:pt x="0" y="934"/>
                                </a:moveTo>
                                <a:lnTo>
                                  <a:pt x="0" y="934"/>
                                </a:lnTo>
                                <a:lnTo>
                                  <a:pt x="3" y="93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45"/>
                        <wps:cNvSpPr>
                          <a:spLocks/>
                        </wps:cNvSpPr>
                        <wps:spPr bwMode="auto">
                          <a:xfrm>
                            <a:off x="500380" y="3671570"/>
                            <a:ext cx="1270" cy="1270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3 h 3"/>
                              <a:gd name="T4" fmla="*/ 3 w 3"/>
                              <a:gd name="T5" fmla="*/ 3 h 3"/>
                              <a:gd name="T6" fmla="*/ 3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46"/>
                        <wps:cNvSpPr>
                          <a:spLocks/>
                        </wps:cNvSpPr>
                        <wps:spPr bwMode="auto">
                          <a:xfrm>
                            <a:off x="500380" y="3671570"/>
                            <a:ext cx="1270" cy="1270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3 h 3"/>
                              <a:gd name="T4" fmla="*/ 3 w 3"/>
                              <a:gd name="T5" fmla="*/ 3 h 3"/>
                              <a:gd name="T6" fmla="*/ 3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47"/>
                        <wps:cNvSpPr>
                          <a:spLocks/>
                        </wps:cNvSpPr>
                        <wps:spPr bwMode="auto">
                          <a:xfrm>
                            <a:off x="501650" y="3671570"/>
                            <a:ext cx="651510" cy="1270"/>
                          </a:xfrm>
                          <a:custGeom>
                            <a:avLst/>
                            <a:gdLst>
                              <a:gd name="T0" fmla="*/ 0 w 1744"/>
                              <a:gd name="T1" fmla="*/ 3 h 3"/>
                              <a:gd name="T2" fmla="*/ 0 w 1744"/>
                              <a:gd name="T3" fmla="*/ 3 h 3"/>
                              <a:gd name="T4" fmla="*/ 1744 w 1744"/>
                              <a:gd name="T5" fmla="*/ 3 h 3"/>
                              <a:gd name="T6" fmla="*/ 1744 w 1744"/>
                              <a:gd name="T7" fmla="*/ 0 h 3"/>
                              <a:gd name="T8" fmla="*/ 0 w 1744"/>
                              <a:gd name="T9" fmla="*/ 0 h 3"/>
                              <a:gd name="T10" fmla="*/ 0 w 1744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44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1744" y="3"/>
                                </a:lnTo>
                                <a:lnTo>
                                  <a:pt x="1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48"/>
                        <wps:cNvSpPr>
                          <a:spLocks/>
                        </wps:cNvSpPr>
                        <wps:spPr bwMode="auto">
                          <a:xfrm>
                            <a:off x="1153160" y="3322955"/>
                            <a:ext cx="1270" cy="348615"/>
                          </a:xfrm>
                          <a:custGeom>
                            <a:avLst/>
                            <a:gdLst>
                              <a:gd name="T0" fmla="*/ 0 w 3"/>
                              <a:gd name="T1" fmla="*/ 934 h 934"/>
                              <a:gd name="T2" fmla="*/ 0 w 3"/>
                              <a:gd name="T3" fmla="*/ 934 h 934"/>
                              <a:gd name="T4" fmla="*/ 3 w 3"/>
                              <a:gd name="T5" fmla="*/ 934 h 934"/>
                              <a:gd name="T6" fmla="*/ 3 w 3"/>
                              <a:gd name="T7" fmla="*/ 0 h 934"/>
                              <a:gd name="T8" fmla="*/ 0 w 3"/>
                              <a:gd name="T9" fmla="*/ 0 h 934"/>
                              <a:gd name="T10" fmla="*/ 0 w 3"/>
                              <a:gd name="T11" fmla="*/ 934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934">
                                <a:moveTo>
                                  <a:pt x="0" y="934"/>
                                </a:moveTo>
                                <a:lnTo>
                                  <a:pt x="0" y="934"/>
                                </a:lnTo>
                                <a:lnTo>
                                  <a:pt x="3" y="93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49"/>
                        <wps:cNvSpPr>
                          <a:spLocks/>
                        </wps:cNvSpPr>
                        <wps:spPr bwMode="auto">
                          <a:xfrm>
                            <a:off x="1153160" y="3671570"/>
                            <a:ext cx="1270" cy="1270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3 h 3"/>
                              <a:gd name="T4" fmla="*/ 3 w 3"/>
                              <a:gd name="T5" fmla="*/ 3 h 3"/>
                              <a:gd name="T6" fmla="*/ 3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50"/>
                        <wps:cNvSpPr>
                          <a:spLocks/>
                        </wps:cNvSpPr>
                        <wps:spPr bwMode="auto">
                          <a:xfrm>
                            <a:off x="1153160" y="3671570"/>
                            <a:ext cx="1270" cy="1270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3 h 3"/>
                              <a:gd name="T4" fmla="*/ 3 w 3"/>
                              <a:gd name="T5" fmla="*/ 3 h 3"/>
                              <a:gd name="T6" fmla="*/ 3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51"/>
                        <wps:cNvSpPr>
                          <a:spLocks/>
                        </wps:cNvSpPr>
                        <wps:spPr bwMode="auto">
                          <a:xfrm>
                            <a:off x="1807210" y="3322955"/>
                            <a:ext cx="1270" cy="348615"/>
                          </a:xfrm>
                          <a:custGeom>
                            <a:avLst/>
                            <a:gdLst>
                              <a:gd name="T0" fmla="*/ 0 w 4"/>
                              <a:gd name="T1" fmla="*/ 934 h 934"/>
                              <a:gd name="T2" fmla="*/ 0 w 4"/>
                              <a:gd name="T3" fmla="*/ 934 h 934"/>
                              <a:gd name="T4" fmla="*/ 4 w 4"/>
                              <a:gd name="T5" fmla="*/ 934 h 934"/>
                              <a:gd name="T6" fmla="*/ 4 w 4"/>
                              <a:gd name="T7" fmla="*/ 0 h 934"/>
                              <a:gd name="T8" fmla="*/ 0 w 4"/>
                              <a:gd name="T9" fmla="*/ 0 h 934"/>
                              <a:gd name="T10" fmla="*/ 0 w 4"/>
                              <a:gd name="T11" fmla="*/ 934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934">
                                <a:moveTo>
                                  <a:pt x="0" y="934"/>
                                </a:moveTo>
                                <a:lnTo>
                                  <a:pt x="0" y="934"/>
                                </a:lnTo>
                                <a:lnTo>
                                  <a:pt x="4" y="93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52"/>
                        <wps:cNvSpPr>
                          <a:spLocks/>
                        </wps:cNvSpPr>
                        <wps:spPr bwMode="auto">
                          <a:xfrm>
                            <a:off x="1807210" y="3671570"/>
                            <a:ext cx="1270" cy="1270"/>
                          </a:xfrm>
                          <a:custGeom>
                            <a:avLst/>
                            <a:gdLst>
                              <a:gd name="T0" fmla="*/ 0 w 4"/>
                              <a:gd name="T1" fmla="*/ 3 h 3"/>
                              <a:gd name="T2" fmla="*/ 0 w 4"/>
                              <a:gd name="T3" fmla="*/ 3 h 3"/>
                              <a:gd name="T4" fmla="*/ 4 w 4"/>
                              <a:gd name="T5" fmla="*/ 3 h 3"/>
                              <a:gd name="T6" fmla="*/ 4 w 4"/>
                              <a:gd name="T7" fmla="*/ 0 h 3"/>
                              <a:gd name="T8" fmla="*/ 0 w 4"/>
                              <a:gd name="T9" fmla="*/ 0 h 3"/>
                              <a:gd name="T10" fmla="*/ 0 w 4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53"/>
                        <wps:cNvSpPr>
                          <a:spLocks/>
                        </wps:cNvSpPr>
                        <wps:spPr bwMode="auto">
                          <a:xfrm>
                            <a:off x="1807210" y="3671570"/>
                            <a:ext cx="1270" cy="1270"/>
                          </a:xfrm>
                          <a:custGeom>
                            <a:avLst/>
                            <a:gdLst>
                              <a:gd name="T0" fmla="*/ 0 w 4"/>
                              <a:gd name="T1" fmla="*/ 3 h 3"/>
                              <a:gd name="T2" fmla="*/ 0 w 4"/>
                              <a:gd name="T3" fmla="*/ 3 h 3"/>
                              <a:gd name="T4" fmla="*/ 4 w 4"/>
                              <a:gd name="T5" fmla="*/ 3 h 3"/>
                              <a:gd name="T6" fmla="*/ 4 w 4"/>
                              <a:gd name="T7" fmla="*/ 0 h 3"/>
                              <a:gd name="T8" fmla="*/ 0 w 4"/>
                              <a:gd name="T9" fmla="*/ 0 h 3"/>
                              <a:gd name="T10" fmla="*/ 0 w 4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54"/>
                        <wps:cNvSpPr>
                          <a:spLocks/>
                        </wps:cNvSpPr>
                        <wps:spPr bwMode="auto">
                          <a:xfrm>
                            <a:off x="1807845" y="3671570"/>
                            <a:ext cx="660400" cy="1270"/>
                          </a:xfrm>
                          <a:custGeom>
                            <a:avLst/>
                            <a:gdLst>
                              <a:gd name="T0" fmla="*/ 0 w 1767"/>
                              <a:gd name="T1" fmla="*/ 3 h 3"/>
                              <a:gd name="T2" fmla="*/ 0 w 1767"/>
                              <a:gd name="T3" fmla="*/ 3 h 3"/>
                              <a:gd name="T4" fmla="*/ 1767 w 1767"/>
                              <a:gd name="T5" fmla="*/ 3 h 3"/>
                              <a:gd name="T6" fmla="*/ 1767 w 1767"/>
                              <a:gd name="T7" fmla="*/ 0 h 3"/>
                              <a:gd name="T8" fmla="*/ 0 w 1767"/>
                              <a:gd name="T9" fmla="*/ 0 h 3"/>
                              <a:gd name="T10" fmla="*/ 0 w 1767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67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1767" y="3"/>
                                </a:lnTo>
                                <a:lnTo>
                                  <a:pt x="1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55"/>
                        <wps:cNvSpPr>
                          <a:spLocks/>
                        </wps:cNvSpPr>
                        <wps:spPr bwMode="auto">
                          <a:xfrm>
                            <a:off x="2468245" y="3322955"/>
                            <a:ext cx="1270" cy="348615"/>
                          </a:xfrm>
                          <a:custGeom>
                            <a:avLst/>
                            <a:gdLst>
                              <a:gd name="T0" fmla="*/ 0 w 3"/>
                              <a:gd name="T1" fmla="*/ 934 h 934"/>
                              <a:gd name="T2" fmla="*/ 0 w 3"/>
                              <a:gd name="T3" fmla="*/ 934 h 934"/>
                              <a:gd name="T4" fmla="*/ 3 w 3"/>
                              <a:gd name="T5" fmla="*/ 934 h 934"/>
                              <a:gd name="T6" fmla="*/ 3 w 3"/>
                              <a:gd name="T7" fmla="*/ 0 h 934"/>
                              <a:gd name="T8" fmla="*/ 0 w 3"/>
                              <a:gd name="T9" fmla="*/ 0 h 934"/>
                              <a:gd name="T10" fmla="*/ 0 w 3"/>
                              <a:gd name="T11" fmla="*/ 934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934">
                                <a:moveTo>
                                  <a:pt x="0" y="934"/>
                                </a:moveTo>
                                <a:lnTo>
                                  <a:pt x="0" y="934"/>
                                </a:lnTo>
                                <a:lnTo>
                                  <a:pt x="3" y="93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56"/>
                        <wps:cNvSpPr>
                          <a:spLocks/>
                        </wps:cNvSpPr>
                        <wps:spPr bwMode="auto">
                          <a:xfrm>
                            <a:off x="2468245" y="3671570"/>
                            <a:ext cx="1270" cy="1270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3 h 3"/>
                              <a:gd name="T4" fmla="*/ 3 w 3"/>
                              <a:gd name="T5" fmla="*/ 3 h 3"/>
                              <a:gd name="T6" fmla="*/ 3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57"/>
                        <wps:cNvSpPr>
                          <a:spLocks/>
                        </wps:cNvSpPr>
                        <wps:spPr bwMode="auto">
                          <a:xfrm>
                            <a:off x="2468245" y="3671570"/>
                            <a:ext cx="1270" cy="1270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3 h 3"/>
                              <a:gd name="T4" fmla="*/ 3 w 3"/>
                              <a:gd name="T5" fmla="*/ 3 h 3"/>
                              <a:gd name="T6" fmla="*/ 3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75" y="577215"/>
                            <a:ext cx="360680" cy="211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Freeform 459"/>
                        <wps:cNvSpPr>
                          <a:spLocks/>
                        </wps:cNvSpPr>
                        <wps:spPr bwMode="auto">
                          <a:xfrm>
                            <a:off x="344170" y="575310"/>
                            <a:ext cx="364490" cy="215265"/>
                          </a:xfrm>
                          <a:custGeom>
                            <a:avLst/>
                            <a:gdLst>
                              <a:gd name="T0" fmla="*/ 0 w 975"/>
                              <a:gd name="T1" fmla="*/ 0 h 577"/>
                              <a:gd name="T2" fmla="*/ 0 w 975"/>
                              <a:gd name="T3" fmla="*/ 0 h 577"/>
                              <a:gd name="T4" fmla="*/ 975 w 975"/>
                              <a:gd name="T5" fmla="*/ 0 h 577"/>
                              <a:gd name="T6" fmla="*/ 975 w 975"/>
                              <a:gd name="T7" fmla="*/ 577 h 577"/>
                              <a:gd name="T8" fmla="*/ 0 w 975"/>
                              <a:gd name="T9" fmla="*/ 577 h 577"/>
                              <a:gd name="T10" fmla="*/ 0 w 975"/>
                              <a:gd name="T11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75" h="5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975" y="0"/>
                                </a:lnTo>
                                <a:lnTo>
                                  <a:pt x="975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60"/>
                        <wps:cNvSpPr>
                          <a:spLocks/>
                        </wps:cNvSpPr>
                        <wps:spPr bwMode="auto">
                          <a:xfrm>
                            <a:off x="753745" y="961390"/>
                            <a:ext cx="146685" cy="281940"/>
                          </a:xfrm>
                          <a:custGeom>
                            <a:avLst/>
                            <a:gdLst>
                              <a:gd name="T0" fmla="*/ 0 w 392"/>
                              <a:gd name="T1" fmla="*/ 756 h 756"/>
                              <a:gd name="T2" fmla="*/ 0 w 392"/>
                              <a:gd name="T3" fmla="*/ 756 h 756"/>
                              <a:gd name="T4" fmla="*/ 392 w 392"/>
                              <a:gd name="T5" fmla="*/ 756 h 756"/>
                              <a:gd name="T6" fmla="*/ 392 w 392"/>
                              <a:gd name="T7" fmla="*/ 0 h 756"/>
                              <a:gd name="T8" fmla="*/ 0 w 392"/>
                              <a:gd name="T9" fmla="*/ 0 h 756"/>
                              <a:gd name="T10" fmla="*/ 0 w 392"/>
                              <a:gd name="T11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2" h="756">
                                <a:moveTo>
                                  <a:pt x="0" y="756"/>
                                </a:moveTo>
                                <a:lnTo>
                                  <a:pt x="0" y="756"/>
                                </a:lnTo>
                                <a:lnTo>
                                  <a:pt x="392" y="756"/>
                                </a:lnTo>
                                <a:lnTo>
                                  <a:pt x="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745" y="961390"/>
                            <a:ext cx="146685" cy="28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Freeform 462"/>
                        <wps:cNvSpPr>
                          <a:spLocks/>
                        </wps:cNvSpPr>
                        <wps:spPr bwMode="auto">
                          <a:xfrm>
                            <a:off x="1144270" y="1092200"/>
                            <a:ext cx="683895" cy="2083435"/>
                          </a:xfrm>
                          <a:custGeom>
                            <a:avLst/>
                            <a:gdLst>
                              <a:gd name="T0" fmla="*/ 0 w 1829"/>
                              <a:gd name="T1" fmla="*/ 0 h 5586"/>
                              <a:gd name="T2" fmla="*/ 0 w 1829"/>
                              <a:gd name="T3" fmla="*/ 0 h 5586"/>
                              <a:gd name="T4" fmla="*/ 1829 w 1829"/>
                              <a:gd name="T5" fmla="*/ 5586 h 5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29" h="558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829" y="5586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63"/>
                        <wps:cNvSpPr>
                          <a:spLocks/>
                        </wps:cNvSpPr>
                        <wps:spPr bwMode="auto">
                          <a:xfrm>
                            <a:off x="2018030" y="961390"/>
                            <a:ext cx="211455" cy="281940"/>
                          </a:xfrm>
                          <a:custGeom>
                            <a:avLst/>
                            <a:gdLst>
                              <a:gd name="T0" fmla="*/ 0 w 566"/>
                              <a:gd name="T1" fmla="*/ 756 h 756"/>
                              <a:gd name="T2" fmla="*/ 0 w 566"/>
                              <a:gd name="T3" fmla="*/ 756 h 756"/>
                              <a:gd name="T4" fmla="*/ 566 w 566"/>
                              <a:gd name="T5" fmla="*/ 756 h 756"/>
                              <a:gd name="T6" fmla="*/ 566 w 566"/>
                              <a:gd name="T7" fmla="*/ 0 h 756"/>
                              <a:gd name="T8" fmla="*/ 0 w 566"/>
                              <a:gd name="T9" fmla="*/ 0 h 756"/>
                              <a:gd name="T10" fmla="*/ 0 w 566"/>
                              <a:gd name="T11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6" h="756">
                                <a:moveTo>
                                  <a:pt x="0" y="756"/>
                                </a:moveTo>
                                <a:lnTo>
                                  <a:pt x="0" y="756"/>
                                </a:lnTo>
                                <a:lnTo>
                                  <a:pt x="566" y="756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030" y="961390"/>
                            <a:ext cx="211455" cy="28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Freeform 465"/>
                        <wps:cNvSpPr>
                          <a:spLocks/>
                        </wps:cNvSpPr>
                        <wps:spPr bwMode="auto">
                          <a:xfrm>
                            <a:off x="1144270" y="1092200"/>
                            <a:ext cx="678815" cy="1038225"/>
                          </a:xfrm>
                          <a:custGeom>
                            <a:avLst/>
                            <a:gdLst>
                              <a:gd name="T0" fmla="*/ 0 w 1817"/>
                              <a:gd name="T1" fmla="*/ 2784 h 2784"/>
                              <a:gd name="T2" fmla="*/ 0 w 1817"/>
                              <a:gd name="T3" fmla="*/ 2784 h 2784"/>
                              <a:gd name="T4" fmla="*/ 1817 w 1817"/>
                              <a:gd name="T5" fmla="*/ 0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7" h="2784">
                                <a:moveTo>
                                  <a:pt x="0" y="2784"/>
                                </a:moveTo>
                                <a:lnTo>
                                  <a:pt x="0" y="2784"/>
                                </a:lnTo>
                                <a:lnTo>
                                  <a:pt x="1817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66"/>
                        <wps:cNvSpPr>
                          <a:spLocks/>
                        </wps:cNvSpPr>
                        <wps:spPr bwMode="auto">
                          <a:xfrm>
                            <a:off x="773430" y="1282700"/>
                            <a:ext cx="109855" cy="281940"/>
                          </a:xfrm>
                          <a:custGeom>
                            <a:avLst/>
                            <a:gdLst>
                              <a:gd name="T0" fmla="*/ 0 w 294"/>
                              <a:gd name="T1" fmla="*/ 755 h 755"/>
                              <a:gd name="T2" fmla="*/ 0 w 294"/>
                              <a:gd name="T3" fmla="*/ 755 h 755"/>
                              <a:gd name="T4" fmla="*/ 294 w 294"/>
                              <a:gd name="T5" fmla="*/ 755 h 755"/>
                              <a:gd name="T6" fmla="*/ 294 w 294"/>
                              <a:gd name="T7" fmla="*/ 0 h 755"/>
                              <a:gd name="T8" fmla="*/ 0 w 294"/>
                              <a:gd name="T9" fmla="*/ 0 h 755"/>
                              <a:gd name="T10" fmla="*/ 0 w 294"/>
                              <a:gd name="T11" fmla="*/ 755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755">
                                <a:moveTo>
                                  <a:pt x="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294" y="755"/>
                                </a:lnTo>
                                <a:lnTo>
                                  <a:pt x="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430" y="1282700"/>
                            <a:ext cx="109855" cy="28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Freeform 468"/>
                        <wps:cNvSpPr>
                          <a:spLocks/>
                        </wps:cNvSpPr>
                        <wps:spPr bwMode="auto">
                          <a:xfrm>
                            <a:off x="1144270" y="1430655"/>
                            <a:ext cx="683895" cy="720725"/>
                          </a:xfrm>
                          <a:custGeom>
                            <a:avLst/>
                            <a:gdLst>
                              <a:gd name="T0" fmla="*/ 0 w 1829"/>
                              <a:gd name="T1" fmla="*/ 0 h 1931"/>
                              <a:gd name="T2" fmla="*/ 0 w 1829"/>
                              <a:gd name="T3" fmla="*/ 0 h 1931"/>
                              <a:gd name="T4" fmla="*/ 1829 w 1829"/>
                              <a:gd name="T5" fmla="*/ 1931 h 1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29" h="193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829" y="1931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69"/>
                        <wps:cNvSpPr>
                          <a:spLocks/>
                        </wps:cNvSpPr>
                        <wps:spPr bwMode="auto">
                          <a:xfrm>
                            <a:off x="1144270" y="1430655"/>
                            <a:ext cx="678815" cy="1744980"/>
                          </a:xfrm>
                          <a:custGeom>
                            <a:avLst/>
                            <a:gdLst>
                              <a:gd name="T0" fmla="*/ 0 w 1816"/>
                              <a:gd name="T1" fmla="*/ 4677 h 4677"/>
                              <a:gd name="T2" fmla="*/ 0 w 1816"/>
                              <a:gd name="T3" fmla="*/ 4677 h 4677"/>
                              <a:gd name="T4" fmla="*/ 1816 w 1816"/>
                              <a:gd name="T5" fmla="*/ 0 h 4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6" h="4677">
                                <a:moveTo>
                                  <a:pt x="0" y="4677"/>
                                </a:moveTo>
                                <a:lnTo>
                                  <a:pt x="0" y="4677"/>
                                </a:lnTo>
                                <a:lnTo>
                                  <a:pt x="181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70"/>
                        <wps:cNvSpPr>
                          <a:spLocks/>
                        </wps:cNvSpPr>
                        <wps:spPr bwMode="auto">
                          <a:xfrm>
                            <a:off x="1144270" y="1784350"/>
                            <a:ext cx="683260" cy="721995"/>
                          </a:xfrm>
                          <a:custGeom>
                            <a:avLst/>
                            <a:gdLst>
                              <a:gd name="T0" fmla="*/ 0 w 1829"/>
                              <a:gd name="T1" fmla="*/ 0 h 1937"/>
                              <a:gd name="T2" fmla="*/ 0 w 1829"/>
                              <a:gd name="T3" fmla="*/ 0 h 1937"/>
                              <a:gd name="T4" fmla="*/ 1829 w 1829"/>
                              <a:gd name="T5" fmla="*/ 1937 h 1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29" h="193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829" y="1937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71"/>
                        <wps:cNvSpPr>
                          <a:spLocks/>
                        </wps:cNvSpPr>
                        <wps:spPr bwMode="auto">
                          <a:xfrm>
                            <a:off x="1144270" y="1784350"/>
                            <a:ext cx="683260" cy="721995"/>
                          </a:xfrm>
                          <a:custGeom>
                            <a:avLst/>
                            <a:gdLst>
                              <a:gd name="T0" fmla="*/ 0 w 1829"/>
                              <a:gd name="T1" fmla="*/ 1937 h 1937"/>
                              <a:gd name="T2" fmla="*/ 0 w 1829"/>
                              <a:gd name="T3" fmla="*/ 1937 h 1937"/>
                              <a:gd name="T4" fmla="*/ 1829 w 1829"/>
                              <a:gd name="T5" fmla="*/ 0 h 1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29" h="1937">
                                <a:moveTo>
                                  <a:pt x="0" y="1937"/>
                                </a:moveTo>
                                <a:lnTo>
                                  <a:pt x="0" y="1937"/>
                                </a:lnTo>
                                <a:lnTo>
                                  <a:pt x="182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72"/>
                        <wps:cNvSpPr>
                          <a:spLocks/>
                        </wps:cNvSpPr>
                        <wps:spPr bwMode="auto">
                          <a:xfrm>
                            <a:off x="2075180" y="1971040"/>
                            <a:ext cx="127635" cy="281940"/>
                          </a:xfrm>
                          <a:custGeom>
                            <a:avLst/>
                            <a:gdLst>
                              <a:gd name="T0" fmla="*/ 0 w 343"/>
                              <a:gd name="T1" fmla="*/ 755 h 755"/>
                              <a:gd name="T2" fmla="*/ 0 w 343"/>
                              <a:gd name="T3" fmla="*/ 755 h 755"/>
                              <a:gd name="T4" fmla="*/ 343 w 343"/>
                              <a:gd name="T5" fmla="*/ 755 h 755"/>
                              <a:gd name="T6" fmla="*/ 343 w 343"/>
                              <a:gd name="T7" fmla="*/ 0 h 755"/>
                              <a:gd name="T8" fmla="*/ 0 w 343"/>
                              <a:gd name="T9" fmla="*/ 0 h 755"/>
                              <a:gd name="T10" fmla="*/ 0 w 343"/>
                              <a:gd name="T11" fmla="*/ 755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3" h="755">
                                <a:moveTo>
                                  <a:pt x="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343" y="755"/>
                                </a:lnTo>
                                <a:lnTo>
                                  <a:pt x="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180" y="1971040"/>
                            <a:ext cx="127635" cy="28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Freeform 474"/>
                        <wps:cNvSpPr>
                          <a:spLocks/>
                        </wps:cNvSpPr>
                        <wps:spPr bwMode="auto">
                          <a:xfrm>
                            <a:off x="2032635" y="2669540"/>
                            <a:ext cx="215900" cy="281305"/>
                          </a:xfrm>
                          <a:custGeom>
                            <a:avLst/>
                            <a:gdLst>
                              <a:gd name="T0" fmla="*/ 0 w 578"/>
                              <a:gd name="T1" fmla="*/ 755 h 755"/>
                              <a:gd name="T2" fmla="*/ 0 w 578"/>
                              <a:gd name="T3" fmla="*/ 755 h 755"/>
                              <a:gd name="T4" fmla="*/ 578 w 578"/>
                              <a:gd name="T5" fmla="*/ 755 h 755"/>
                              <a:gd name="T6" fmla="*/ 578 w 578"/>
                              <a:gd name="T7" fmla="*/ 0 h 755"/>
                              <a:gd name="T8" fmla="*/ 0 w 578"/>
                              <a:gd name="T9" fmla="*/ 0 h 755"/>
                              <a:gd name="T10" fmla="*/ 0 w 578"/>
                              <a:gd name="T11" fmla="*/ 755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8" h="755">
                                <a:moveTo>
                                  <a:pt x="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578" y="755"/>
                                </a:lnTo>
                                <a:lnTo>
                                  <a:pt x="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635" y="2669540"/>
                            <a:ext cx="215900" cy="28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Freeform 476"/>
                        <wps:cNvSpPr>
                          <a:spLocks/>
                        </wps:cNvSpPr>
                        <wps:spPr bwMode="auto">
                          <a:xfrm>
                            <a:off x="1144270" y="2816860"/>
                            <a:ext cx="692785" cy="746125"/>
                          </a:xfrm>
                          <a:custGeom>
                            <a:avLst/>
                            <a:gdLst>
                              <a:gd name="T0" fmla="*/ 0 w 1854"/>
                              <a:gd name="T1" fmla="*/ 0 h 2000"/>
                              <a:gd name="T2" fmla="*/ 0 w 1854"/>
                              <a:gd name="T3" fmla="*/ 0 h 2000"/>
                              <a:gd name="T4" fmla="*/ 1854 w 1854"/>
                              <a:gd name="T5" fmla="*/ 2000 h 2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4" h="20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854" y="200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77"/>
                        <wps:cNvSpPr>
                          <a:spLocks/>
                        </wps:cNvSpPr>
                        <wps:spPr bwMode="auto">
                          <a:xfrm>
                            <a:off x="736600" y="2995295"/>
                            <a:ext cx="183515" cy="281940"/>
                          </a:xfrm>
                          <a:custGeom>
                            <a:avLst/>
                            <a:gdLst>
                              <a:gd name="T0" fmla="*/ 0 w 491"/>
                              <a:gd name="T1" fmla="*/ 756 h 756"/>
                              <a:gd name="T2" fmla="*/ 0 w 491"/>
                              <a:gd name="T3" fmla="*/ 756 h 756"/>
                              <a:gd name="T4" fmla="*/ 491 w 491"/>
                              <a:gd name="T5" fmla="*/ 756 h 756"/>
                              <a:gd name="T6" fmla="*/ 491 w 491"/>
                              <a:gd name="T7" fmla="*/ 0 h 756"/>
                              <a:gd name="T8" fmla="*/ 0 w 491"/>
                              <a:gd name="T9" fmla="*/ 0 h 756"/>
                              <a:gd name="T10" fmla="*/ 0 w 491"/>
                              <a:gd name="T11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1" h="756">
                                <a:moveTo>
                                  <a:pt x="0" y="756"/>
                                </a:moveTo>
                                <a:lnTo>
                                  <a:pt x="0" y="756"/>
                                </a:lnTo>
                                <a:lnTo>
                                  <a:pt x="491" y="756"/>
                                </a:lnTo>
                                <a:lnTo>
                                  <a:pt x="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00" y="2995295"/>
                            <a:ext cx="183515" cy="28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Freeform 479"/>
                        <wps:cNvSpPr>
                          <a:spLocks/>
                        </wps:cNvSpPr>
                        <wps:spPr bwMode="auto">
                          <a:xfrm>
                            <a:off x="2077085" y="3002915"/>
                            <a:ext cx="147955" cy="281305"/>
                          </a:xfrm>
                          <a:custGeom>
                            <a:avLst/>
                            <a:gdLst>
                              <a:gd name="T0" fmla="*/ 0 w 396"/>
                              <a:gd name="T1" fmla="*/ 755 h 755"/>
                              <a:gd name="T2" fmla="*/ 0 w 396"/>
                              <a:gd name="T3" fmla="*/ 755 h 755"/>
                              <a:gd name="T4" fmla="*/ 396 w 396"/>
                              <a:gd name="T5" fmla="*/ 755 h 755"/>
                              <a:gd name="T6" fmla="*/ 396 w 396"/>
                              <a:gd name="T7" fmla="*/ 0 h 755"/>
                              <a:gd name="T8" fmla="*/ 0 w 396"/>
                              <a:gd name="T9" fmla="*/ 0 h 755"/>
                              <a:gd name="T10" fmla="*/ 0 w 396"/>
                              <a:gd name="T11" fmla="*/ 755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" h="755">
                                <a:moveTo>
                                  <a:pt x="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396" y="755"/>
                                </a:lnTo>
                                <a:lnTo>
                                  <a:pt x="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085" y="3002915"/>
                            <a:ext cx="147955" cy="28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Freeform 481"/>
                        <wps:cNvSpPr>
                          <a:spLocks/>
                        </wps:cNvSpPr>
                        <wps:spPr bwMode="auto">
                          <a:xfrm>
                            <a:off x="718820" y="3343910"/>
                            <a:ext cx="219710" cy="281305"/>
                          </a:xfrm>
                          <a:custGeom>
                            <a:avLst/>
                            <a:gdLst>
                              <a:gd name="T0" fmla="*/ 0 w 588"/>
                              <a:gd name="T1" fmla="*/ 755 h 755"/>
                              <a:gd name="T2" fmla="*/ 0 w 588"/>
                              <a:gd name="T3" fmla="*/ 755 h 755"/>
                              <a:gd name="T4" fmla="*/ 588 w 588"/>
                              <a:gd name="T5" fmla="*/ 755 h 755"/>
                              <a:gd name="T6" fmla="*/ 588 w 588"/>
                              <a:gd name="T7" fmla="*/ 0 h 755"/>
                              <a:gd name="T8" fmla="*/ 0 w 588"/>
                              <a:gd name="T9" fmla="*/ 0 h 755"/>
                              <a:gd name="T10" fmla="*/ 0 w 588"/>
                              <a:gd name="T11" fmla="*/ 755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88" h="755">
                                <a:moveTo>
                                  <a:pt x="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588" y="755"/>
                                </a:lnTo>
                                <a:lnTo>
                                  <a:pt x="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20" y="3343910"/>
                            <a:ext cx="219710" cy="28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Freeform 483"/>
                        <wps:cNvSpPr>
                          <a:spLocks/>
                        </wps:cNvSpPr>
                        <wps:spPr bwMode="auto">
                          <a:xfrm>
                            <a:off x="1144270" y="2816860"/>
                            <a:ext cx="678815" cy="688340"/>
                          </a:xfrm>
                          <a:custGeom>
                            <a:avLst/>
                            <a:gdLst>
                              <a:gd name="T0" fmla="*/ 0 w 1817"/>
                              <a:gd name="T1" fmla="*/ 1846 h 1846"/>
                              <a:gd name="T2" fmla="*/ 0 w 1817"/>
                              <a:gd name="T3" fmla="*/ 1846 h 1846"/>
                              <a:gd name="T4" fmla="*/ 1817 w 1817"/>
                              <a:gd name="T5" fmla="*/ 0 h 1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7" h="1846">
                                <a:moveTo>
                                  <a:pt x="0" y="1846"/>
                                </a:moveTo>
                                <a:lnTo>
                                  <a:pt x="0" y="1846"/>
                                </a:lnTo>
                                <a:lnTo>
                                  <a:pt x="1817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8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484"/>
                        <wps:cNvSpPr>
                          <a:spLocks/>
                        </wps:cNvSpPr>
                        <wps:spPr bwMode="auto">
                          <a:xfrm>
                            <a:off x="2212975" y="308610"/>
                            <a:ext cx="135255" cy="210820"/>
                          </a:xfrm>
                          <a:custGeom>
                            <a:avLst/>
                            <a:gdLst>
                              <a:gd name="T0" fmla="*/ 0 w 361"/>
                              <a:gd name="T1" fmla="*/ 565 h 565"/>
                              <a:gd name="T2" fmla="*/ 0 w 361"/>
                              <a:gd name="T3" fmla="*/ 565 h 565"/>
                              <a:gd name="T4" fmla="*/ 361 w 361"/>
                              <a:gd name="T5" fmla="*/ 565 h 565"/>
                              <a:gd name="T6" fmla="*/ 361 w 361"/>
                              <a:gd name="T7" fmla="*/ 0 h 565"/>
                              <a:gd name="T8" fmla="*/ 0 w 361"/>
                              <a:gd name="T9" fmla="*/ 0 h 565"/>
                              <a:gd name="T10" fmla="*/ 0 w 361"/>
                              <a:gd name="T11" fmla="*/ 565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1" h="565">
                                <a:moveTo>
                                  <a:pt x="0" y="565"/>
                                </a:moveTo>
                                <a:lnTo>
                                  <a:pt x="0" y="565"/>
                                </a:lnTo>
                                <a:lnTo>
                                  <a:pt x="361" y="565"/>
                                </a:lnTo>
                                <a:lnTo>
                                  <a:pt x="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975" y="308610"/>
                            <a:ext cx="135255" cy="210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Freeform 486"/>
                        <wps:cNvSpPr>
                          <a:spLocks/>
                        </wps:cNvSpPr>
                        <wps:spPr bwMode="auto">
                          <a:xfrm>
                            <a:off x="2212975" y="307975"/>
                            <a:ext cx="135890" cy="211455"/>
                          </a:xfrm>
                          <a:custGeom>
                            <a:avLst/>
                            <a:gdLst>
                              <a:gd name="T0" fmla="*/ 0 w 364"/>
                              <a:gd name="T1" fmla="*/ 0 h 568"/>
                              <a:gd name="T2" fmla="*/ 0 w 364"/>
                              <a:gd name="T3" fmla="*/ 0 h 568"/>
                              <a:gd name="T4" fmla="*/ 364 w 364"/>
                              <a:gd name="T5" fmla="*/ 0 h 568"/>
                              <a:gd name="T6" fmla="*/ 364 w 364"/>
                              <a:gd name="T7" fmla="*/ 568 h 568"/>
                              <a:gd name="T8" fmla="*/ 0 w 364"/>
                              <a:gd name="T9" fmla="*/ 568 h 568"/>
                              <a:gd name="T10" fmla="*/ 0 w 364"/>
                              <a:gd name="T11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4" h="5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4" y="0"/>
                                </a:lnTo>
                                <a:lnTo>
                                  <a:pt x="364" y="568"/>
                                </a:lnTo>
                                <a:lnTo>
                                  <a:pt x="0" y="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487"/>
                        <wps:cNvSpPr>
                          <a:spLocks/>
                        </wps:cNvSpPr>
                        <wps:spPr bwMode="auto">
                          <a:xfrm>
                            <a:off x="2054860" y="1355090"/>
                            <a:ext cx="165100" cy="168910"/>
                          </a:xfrm>
                          <a:custGeom>
                            <a:avLst/>
                            <a:gdLst>
                              <a:gd name="T0" fmla="*/ 0 w 442"/>
                              <a:gd name="T1" fmla="*/ 453 h 453"/>
                              <a:gd name="T2" fmla="*/ 0 w 442"/>
                              <a:gd name="T3" fmla="*/ 453 h 453"/>
                              <a:gd name="T4" fmla="*/ 442 w 442"/>
                              <a:gd name="T5" fmla="*/ 453 h 453"/>
                              <a:gd name="T6" fmla="*/ 442 w 442"/>
                              <a:gd name="T7" fmla="*/ 0 h 453"/>
                              <a:gd name="T8" fmla="*/ 0 w 442"/>
                              <a:gd name="T9" fmla="*/ 0 h 453"/>
                              <a:gd name="T10" fmla="*/ 0 w 442"/>
                              <a:gd name="T11" fmla="*/ 453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2" h="453">
                                <a:moveTo>
                                  <a:pt x="0" y="453"/>
                                </a:moveTo>
                                <a:lnTo>
                                  <a:pt x="0" y="453"/>
                                </a:lnTo>
                                <a:lnTo>
                                  <a:pt x="442" y="453"/>
                                </a:lnTo>
                                <a:lnTo>
                                  <a:pt x="4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860" y="1355090"/>
                            <a:ext cx="165100" cy="168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242" o:spid="_x0000_s1026" editas="canvas" style="width:239.35pt;height:307.35pt;mso-position-horizontal-relative:char;mso-position-vertical-relative:line" coordsize="30391,39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">
                <v:shape id="_x0000_s1027" type="#_x0000_t75" style="position:absolute;width:30391;height:39027;visibility:visible;mso-wrap-style:square">
                  <v:fill o:detectmouseclick="t"/>
                  <v:path o:connecttype="none"/>
                </v:shape>
                <v:group id="Group 489" o:spid="_x0000_s1028" style="position:absolute;left:2800;top:2844;width:24035;height:33141" coordorigin="441,448" coordsize="3785,5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43" o:spid="_x0000_s1029" style="position:absolute;left:1143;top:620;width:85;height:91;visibility:visible;mso-wrap-style:square;v-text-anchor:top" coordsize="14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3mcIA&#10;AADaAAAADwAAAGRycy9kb3ducmV2LnhtbESPQWvCQBSE74L/YXlCb7qx0GJTVxFJoVA8NFro8Zl9&#10;7gazb0N2m6T/3i0UPA4z8w2z3o6uET11ofasYLnIQBBXXtdsFJyOb/MViBCRNTaeScEvBdhuppM1&#10;5toP/El9GY1IEA45KrAxtrmUobLkMCx8S5y8i+8cxiQ7I3WHQ4K7Rj5m2bN0WHNasNjS3lJ1LX+c&#10;gvN3hoclEp1lIc2XeUFbfKBSD7Nx9woi0hjv4f/2u1bwBH9X0g2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reZwgAAANoAAAAPAAAAAAAAAAAAAAAAAJgCAABkcnMvZG93&#10;bnJldi54bWxQSwUGAAAAAAQABAD1AAAAhwMAAAAA&#10;" path="m145,77r,c145,91,141,104,135,115v-7,12,-15,20,-25,26c103,146,94,149,85,151v-8,2,-19,3,-31,3l,154,,,55,c68,,79,1,88,3v9,2,16,5,23,9c121,19,129,27,135,38v7,11,10,24,10,39l145,77xm104,77r,c104,67,102,58,98,51,95,44,89,38,81,34,77,32,73,31,68,30,64,29,58,29,49,29r-10,l39,125r10,c59,125,66,124,70,123v4,,9,-2,13,-4c90,115,95,109,99,102v3,-7,5,-15,5,-25l104,77xe" fillcolor="black" strokeweight="0">
                    <v:path arrowok="t" o:connecttype="custom" o:connectlocs="85,46;85,46;79,68;64,83;50,89;32,91;0,91;0,0;32,0;52,2;65,7;79,22;85,46;85,46;61,46;61,46;57,30;47,20;40,18;29,17;23,17;23,74;29,74;41,73;49,70;58,60;61,46;61,46" o:connectangles="0,0,0,0,0,0,0,0,0,0,0,0,0,0,0,0,0,0,0,0,0,0,0,0,0,0,0,0"/>
                    <o:lock v:ext="edit" verticies="t"/>
                  </v:shape>
                  <v:shape id="Freeform 244" o:spid="_x0000_s1030" style="position:absolute;left:1245;top:616;width:23;height:95;visibility:visible;mso-wrap-style:square;v-text-anchor:top" coordsize="3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LX8EA&#10;AADaAAAADwAAAGRycy9kb3ducmV2LnhtbESPT4vCMBTE78J+h/AWvNl0PYh0jSKyu/65qYt4fDTP&#10;tti8lCa28dsbQfA4zMxvmNkimFp01LrKsoKvJAVBnFtdcaHg//g7moJwHlljbZkU3MnBYv4xmGGm&#10;bc976g6+EBHCLkMFpfdNJqXLSzLoEtsQR+9iW4M+yraQusU+wk0tx2k6kQYrjgslNrQqKb8ebkbB&#10;ms5/YTd26/5nucX+1O1XxTYoNfwMy28QnoJ/h1/tjVYwgeeVe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SS1/BAAAA2gAAAA8AAAAAAAAAAAAAAAAAmAIAAGRycy9kb3du&#10;cmV2LnhtbFBLBQYAAAAABAAEAPUAAACGAwAAAAA=&#10;" path="m38,161r,l1,161,1,45r37,l38,161xm39,28r,l,28,,,39,r,28xe" fillcolor="black" strokeweight="0">
                    <v:path arrowok="t" o:connecttype="custom" o:connectlocs="22,95;22,95;1,95;1,27;22,27;22,95;23,17;23,17;0,17;0,0;23,0;23,17" o:connectangles="0,0,0,0,0,0,0,0,0,0,0,0"/>
                    <o:lock v:ext="edit" verticies="t"/>
                  </v:shape>
                  <v:shape id="Freeform 245" o:spid="_x0000_s1031" style="position:absolute;left:1283;top:640;width:73;height:7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etsQA&#10;AADaAAAADwAAAGRycy9kb3ducmV2LnhtbESPT2vCQBTE7wW/w/KEXopu9NBKdBURxUIp9R/q8Zl9&#10;JsHs25DdJvHbu4WCx2FmfsNMZq0pRE2Vyy0rGPQjEMSJ1TmnCg77VW8EwnlkjYVlUnAnB7Np52WC&#10;sbYNb6ne+VQECLsYFWTel7GULsnIoOvbkjh4V1sZ9EFWqdQVNgFuCjmMondpMOewkGFJi4yS2+7X&#10;KCiPX2/rrY1+vgfn+nI4+ca1y41Sr912PgbhqfXP8H/7Uyv4gL8r4Qb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ZHrbEAAAA2gAAAA8AAAAAAAAAAAAAAAAAmAIAAGRycy9k&#10;b3ducmV2LnhtbFBLBQYAAAAABAAEAPUAAACJAwAAAAA=&#10;" path="m123,69r,l38,69v,9,4,16,10,20c54,94,64,97,76,97v8,,16,-2,23,-5c106,90,112,86,116,83r4,l120,113v-8,3,-16,6,-23,7c89,122,81,123,72,123v-23,,-41,-6,-53,-16c6,97,,82,,62,,43,6,28,18,17,29,6,46,,66,v19,,33,5,42,14c118,24,123,38,123,56r,13xm86,47r,c85,39,84,33,80,29,76,25,71,23,63,23v-7,,-13,2,-18,6c41,33,38,39,38,47r48,xe" fillcolor="black" strokeweight="0">
                    <v:path arrowok="t" o:connecttype="custom" o:connectlocs="73,41;73,41;23,41;28,53;45,58;59,55;69,49;71,49;71,67;58,71;43,73;11,64;0,37;11,10;39,0;64,8;73,33;73,41;51,28;51,28;47,17;37,14;27,17;23,28;51,28" o:connectangles="0,0,0,0,0,0,0,0,0,0,0,0,0,0,0,0,0,0,0,0,0,0,0,0,0"/>
                    <o:lock v:ext="edit" verticies="t"/>
                  </v:shape>
                  <v:shape id="Freeform 246" o:spid="_x0000_s1032" style="position:absolute;left:1416;top:620;width:81;height:91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7BsAA&#10;AADaAAAADwAAAGRycy9kb3ducmV2LnhtbERPy4rCMBTdD/gP4QruxlSFGa1GsYPibH2iu2tzbYvN&#10;TaeJWv/eLIRZHs57MmtMKe5Uu8Kygl43AkGcWl1wpmC3XX4OQTiPrLG0TAqe5GA2bX1MMNb2wWu6&#10;b3wmQgi7GBXk3lexlC7NyaDr2oo4cBdbG/QB1pnUNT5CuCllP4q+pMGCQ0OOFf3klF43N6MAT/Pj&#10;aHU+fK/7f+dkMVgmezNIlOq0m/kYhKfG/4vf7l+tIGwNV8INk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p7BsAAAADaAAAADwAAAAAAAAAAAAAAAACYAgAAZHJzL2Rvd25y&#10;ZXYueG1sUEsFBgAAAAAEAAQA9QAAAIUDAAAAAA==&#10;" path="m138,154r,l98,154r,-68l40,86r,68l,154,,,40,r,56l98,56,98,r40,l138,154xe" fillcolor="black" strokeweight="0">
                    <v:path arrowok="t" o:connecttype="custom" o:connectlocs="81,91;81,91;58,91;58,51;23,51;23,91;0,91;0,0;23,0;23,33;58,33;58,0;81,0;81,91" o:connectangles="0,0,0,0,0,0,0,0,0,0,0,0,0,0"/>
                  </v:shape>
                  <v:shape id="Freeform 247" o:spid="_x0000_s1033" style="position:absolute;left:1515;top:641;width:68;height:72;visibility:visible;mso-wrap-style:square;v-text-anchor:top" coordsize="11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/zsMA&#10;AADaAAAADwAAAGRycy9kb3ducmV2LnhtbESPT2vCQBTE7wW/w/KE3uompZUaXaUtBNqDiP+vj+wz&#10;G82+DdlV02/vCkKPw8z8hpnMOluLC7W+cqwgHSQgiAunKy4VbNb5ywcIH5A11o5JwR95mE17TxPM&#10;tLvyki6rUIoIYZ+hAhNCk0npC0MW/cA1xNE7uNZiiLItpW7xGuG2lq9JMpQWK44LBhv6NlScVmer&#10;4OuYz2mBp3B+2/+m+dbUh/ddqtRzv/scgwjUhf/wo/2jFYzgfiXe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N/zsMAAADaAAAADwAAAAAAAAAAAAAAAACYAgAAZHJzL2Rv&#10;d25yZXYueG1sUEsFBgAAAAAEAAQA9QAAAIgDAAAAAA==&#10;" path="m79,88r,l79,64v-5,1,-11,1,-16,2c57,67,52,67,49,68v-3,2,-6,3,-8,6c39,76,38,79,38,82v,3,,5,,6c39,90,40,91,42,93v1,1,3,2,5,3c49,96,53,97,58,97v3,,7,-1,11,-3c73,93,76,91,79,88r,xm79,106r,c77,108,74,110,71,112v-3,2,-5,4,-8,5c59,118,56,120,52,120v-4,1,-8,2,-13,2c28,122,19,118,11,111,4,105,,96,,85,,77,2,70,6,65,10,59,15,55,22,52v7,-3,15,-5,25,-7c58,44,68,43,79,42r,c79,35,76,31,71,29,66,26,58,25,48,25v-6,,-12,1,-19,3c22,30,17,32,14,33r-4,l10,5c14,4,21,3,29,2,38,,47,,56,v21,,36,3,46,9c111,16,116,26,116,40r,79l79,119r,-13xe" fillcolor="black" strokeweight="0">
                    <v:path arrowok="t" o:connecttype="custom" o:connectlocs="46,52;46,52;46,38;37,39;29,40;24,44;22,48;22,52;25,55;28,57;34,57;40,55;46,52;46,52;46,63;46,63;42,66;37,69;30,71;23,72;6,66;0,50;4,38;13,31;28,27;46,25;46,25;42,17;28,15;17,17;8,19;6,19;6,3;17,1;33,0;60,5;68,24;68,70;46,70;46,63" o:connectangles="0,0,0,0,0,0,0,0,0,0,0,0,0,0,0,0,0,0,0,0,0,0,0,0,0,0,0,0,0,0,0,0,0,0,0,0,0,0,0,0"/>
                    <o:lock v:ext="edit" verticies="t"/>
                  </v:shape>
                  <v:shape id="Freeform 248" o:spid="_x0000_s1034" style="position:absolute;left:1604;top:641;width:68;height:70;visibility:visible;mso-wrap-style:square;v-text-anchor:top" coordsize="11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N38UA&#10;AADbAAAADwAAAGRycy9kb3ducmV2LnhtbESPzWrDQAyE74G+w6JALyFZt4dQnGxCMbikpzbOD/Sm&#10;elXbxKs13m3svn10CPQmMaOZT+vt6Fp1pT40ng08LRJQxKW3DVcGjod8/gIqRGSLrWcy8EcBtpuH&#10;yRpT6wfe07WIlZIQDikaqGPsUq1DWZPDsPAdsWg/vncYZe0rbXscJNy1+jlJltphw9JQY0dZTeWl&#10;+HUGPtz7cLJZZltdzL4/v8I53+VvxjxOx9cVqEhj/Dffr3dW8IVefpEB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E3fxQAAANsAAAAPAAAAAAAAAAAAAAAAAJgCAABkcnMv&#10;ZG93bnJldi54bWxQSwUGAAAAAAQABAD1AAAAigMAAAAA&#10;" path="m116,119r,l79,119r,-58c79,56,79,52,78,47v,-4,-1,-8,-2,-10c75,34,73,33,70,31,67,30,64,30,59,30v-3,,-7,,-10,1c45,32,41,34,37,36r,83l,119,,3r37,l37,16c44,10,50,6,56,4,62,1,69,,77,v12,,22,3,29,11c113,18,116,29,116,43r,76xe" fillcolor="black" strokeweight="0">
                    <v:path arrowok="t" o:connecttype="custom" o:connectlocs="68,70;68,70;46,70;46,36;46,28;45,22;41,18;35,18;29,18;22,21;22,70;0,70;0,2;22,2;22,9;33,2;45,0;62,6;68,25;68,70" o:connectangles="0,0,0,0,0,0,0,0,0,0,0,0,0,0,0,0,0,0,0,0"/>
                  </v:shape>
                  <v:shape id="Freeform 249" o:spid="_x0000_s1035" style="position:absolute;left:1688;top:616;width:71;height:97;visibility:visible;mso-wrap-style:square;v-text-anchor:top" coordsize="12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VgsEA&#10;AADbAAAADwAAAGRycy9kb3ducmV2LnhtbERPTYvCMBC9C/6HMIIX0VQPKtUoYhEEQdZ29z40s23Z&#10;ZlKbaOu/NwsLe5vH+5ztvje1eFLrKssK5rMIBHFudcWFgs/sNF2DcB5ZY22ZFLzIwX43HGwx1rbj&#10;Gz1TX4gQwi5GBaX3TSyly0sy6Ga2IQ7ct20N+gDbQuoWuxBuarmIoqU0WHFoKLGhY0n5T/owCrIu&#10;WSWX+wSXV/uRJZPV4vRljFLjUX/YgPDU+3/xn/usw/w5/P4SDp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q1YLBAAAA2wAAAA8AAAAAAAAAAAAAAAAAmAIAAGRycy9kb3du&#10;cmV2LnhtbFBLBQYAAAAABAAEAPUAAACGAwAAAAA=&#10;" path="m121,161r,l84,161r,-13c77,154,71,158,66,160v-6,2,-12,4,-20,4c32,164,21,158,13,147,4,137,,122,,104,,94,1,85,4,77,7,70,11,63,16,58,21,53,26,49,33,46v7,-3,13,-4,20,-4c60,42,66,42,70,44v4,1,9,3,14,5l84,r37,l121,161xm84,129r,l84,72c81,71,78,70,75,69v-3,,-5,,-8,c58,69,50,72,46,78v-5,6,-8,14,-8,25c38,114,40,123,44,128v4,5,10,7,19,7c66,135,70,135,74,134v3,-2,7,-3,10,-5l84,129xe" fillcolor="black" strokeweight="0">
                    <v:path arrowok="t" o:connecttype="custom" o:connectlocs="71,95;71,95;49,95;49,88;39,95;27,97;8,87;0,62;2,46;9,34;19,27;31,25;41,26;49,29;49,0;71,0;71,95;49,76;49,76;49,43;44,41;39,41;27,46;22,61;26,76;37,80;43,79;49,76;49,76" o:connectangles="0,0,0,0,0,0,0,0,0,0,0,0,0,0,0,0,0,0,0,0,0,0,0,0,0,0,0,0,0"/>
                    <o:lock v:ext="edit" verticies="t"/>
                  </v:shape>
                  <v:shape id="Freeform 250" o:spid="_x0000_s1036" style="position:absolute;left:1773;top:616;width:52;height:95;visibility:visible;mso-wrap-style:square;v-text-anchor:top" coordsize="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a1MIA&#10;AADbAAAADwAAAGRycy9kb3ducmV2LnhtbERPTWvCQBC9C/0PyxS86cYgRaKriFjag5XWevA4ZMds&#10;MDsbslOT/vtuodDbPN7nrDaDb9SdulgHNjCbZqCIy2BrrgycP58nC1BRkC02gcnAN0XYrB9GKyxs&#10;6PmD7iepVArhWKABJ9IWWsfSkcc4DS1x4q6h8ygJdpW2HfYp3Dc6z7In7bHm1OCwpZ2j8nb68gbm&#10;UfrLYf+y2G/f84O4Y3+8vVXGjB+H7RKU0CD/4j/3q03zc/j9JR2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hrUwgAAANsAAAAPAAAAAAAAAAAAAAAAAJgCAABkcnMvZG93&#10;bnJldi54bWxQSwUGAAAAAAQABAD1AAAAhwMAAAAA&#10;" path="m88,28r,l86,28v-2,,-4,-1,-7,-1c77,26,74,26,71,26v-8,,-13,1,-15,4c53,32,52,37,52,45r,1l81,46r,25l53,71r,91l16,162r,-91l,71,,46r16,l16,43c16,28,20,18,27,11,35,4,46,,62,v5,,10,,15,1c81,1,85,2,88,2r,26xe" fillcolor="black" strokeweight="0">
                    <v:path arrowok="t" o:connecttype="custom" o:connectlocs="52,16;52,16;51,16;47,16;42,15;33,18;31,26;31,27;48,27;48,42;31,42;31,95;9,95;9,42;0,42;0,27;9,27;9,25;16,6;37,0;46,1;52,1;52,16" o:connectangles="0,0,0,0,0,0,0,0,0,0,0,0,0,0,0,0,0,0,0,0,0,0,0"/>
                  </v:shape>
                  <v:shape id="Freeform 251" o:spid="_x0000_s1037" style="position:absolute;left:1829;top:640;width:75;height:7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71cIA&#10;AADbAAAADwAAAGRycy9kb3ducmV2LnhtbERPTWvCQBC9C/6HZQRvulGhxNRViqC0h0KrUuhtyE6T&#10;0Oxs3J1q/PfdQsHbPN7nrDa9a9WFQmw8G5hNM1DEpbcNVwZOx90kBxUF2WLrmQzcKMJmPRyssLD+&#10;yu90OUilUgjHAg3UIl2hdSxrchinviNO3JcPDiXBUGkb8JrCXavnWfagHTacGmrsaFtT+X34cQY+&#10;Y/mWy4ssd7fl/rWnj3MT8rMx41H/9AhKqJe7+N/9bNP8Bfz9kg7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jvVwgAAANsAAAAPAAAAAAAAAAAAAAAAAJgCAABkcnMvZG93&#10;bnJldi54bWxQSwUGAAAAAAQABAD1AAAAhwMAAAAA&#10;" path="m127,62r,c127,81,121,96,110,107,99,118,83,123,63,123v-20,,-35,-5,-46,-16c6,96,,81,,62,,43,6,28,17,17,28,6,43,,63,v21,,36,6,47,17c121,28,127,43,127,62r,xm81,90r,c84,87,85,83,87,79v1,-4,1,-10,1,-17c88,55,88,49,86,45,85,40,84,37,81,34,79,31,76,29,73,28,70,27,67,26,63,26v-3,,-6,1,-9,2c51,28,48,30,46,33v-2,3,-4,7,-6,11c39,49,38,55,38,62v,6,1,12,2,16c41,83,43,87,45,90v3,2,5,4,8,5c56,97,60,97,64,97v3,,6,,9,-1c76,94,79,93,81,90r,xe" fillcolor="black" strokeweight="0">
                    <v:path arrowok="t" o:connecttype="custom" o:connectlocs="75,37;75,37;65,64;37,73;10,64;0,37;10,10;37,0;65,10;75,37;75,37;48,53;48,53;51,47;52,37;51,27;48,20;43,17;37,15;32,17;27,20;24,26;22,37;24,46;27,53;31,56;38,58;43,57;48,53;48,53" o:connectangles="0,0,0,0,0,0,0,0,0,0,0,0,0,0,0,0,0,0,0,0,0,0,0,0,0,0,0,0,0,0"/>
                    <o:lock v:ext="edit" verticies="t"/>
                  </v:shape>
                  <v:shape id="Freeform 252" o:spid="_x0000_s1038" style="position:absolute;left:1920;top:642;width:50;height:69;visibility:visible;mso-wrap-style:square;v-text-anchor:top" coordsize="8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UpcEA&#10;AADbAAAADwAAAGRycy9kb3ducmV2LnhtbERPTYvCMBC9C/sfwix403RFRKtRFhdFPQh2F70OzdiW&#10;bSalibX6640geJvH+5zZojWlaKh2hWUFX/0IBHFqdcGZgr/fVW8MwnlkjaVlUnAjB4v5R2eGsbZX&#10;PlCT+EyEEHYxKsi9r2IpXZqTQde3FXHgzrY26AOsM6lrvIZwU8pBFI2kwYJDQ44VLXNK/5OLUbBs&#10;dkd5+eFysm4Ou9Fe8z3anpTqfrbfUxCeWv8Wv9wbHeYP4flLO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71KXBAAAA2wAAAA8AAAAAAAAAAAAAAAAAmAIAAGRycy9kb3du&#10;cmV2LnhtbFBLBQYAAAAABAAEAPUAAACGAwAAAAA=&#10;" path="m84,36r,l81,36v-2,,-5,-1,-8,-1c69,35,66,34,64,34v-5,,-10,1,-14,2c46,36,42,37,37,39r,78l,117,,1r37,l37,18c45,11,52,6,58,4,64,2,70,,75,v1,,3,,4,1c81,1,83,1,84,1r,35xe" fillcolor="black" strokeweight="0">
                    <v:path arrowok="t" o:connecttype="custom" o:connectlocs="50,21;50,21;48,21;43,21;38,20;30,21;22,23;22,69;0,69;0,1;22,1;22,11;35,2;45,0;47,1;50,1;50,21" o:connectangles="0,0,0,0,0,0,0,0,0,0,0,0,0,0,0,0,0"/>
                  </v:shape>
                  <v:shape id="Freeform 253" o:spid="_x0000_s1039" style="position:absolute;left:1982;top:641;width:112;height:70;visibility:visible;mso-wrap-style:square;v-text-anchor:top" coordsize="18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5PMEA&#10;AADbAAAADwAAAGRycy9kb3ducmV2LnhtbERPTYvCMBC9L/gfwgheFk1VVqQaRUVB2MNiFXodmrEt&#10;NpPaxFr/vVlY2Ns83ucs152pREuNKy0rGI8iEMSZ1SXnCi7nw3AOwnlkjZVlUvAiB+tV72OJsbZP&#10;PlGb+FyEEHYxKii8r2MpXVaQQTeyNXHgrrYx6ANscqkbfIZwU8lJFM2kwZJDQ4E17QrKbsnDKJim&#10;efp5aCffabvFe73X11eS/Cg16HebBQhPnf8X/7mPOsz/gt9fwg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5eTzBAAAA2wAAAA8AAAAAAAAAAAAAAAAAmAIAAGRycy9kb3du&#10;cmV2LnhtbFBLBQYAAAAABAAEAPUAAACGAwAAAAA=&#10;" path="m113,36r,l113,119r-37,l76,61v,-6,,-11,,-15c75,42,74,39,73,37,72,34,70,32,68,31,65,30,62,30,57,30v-4,,-7,,-11,2c43,33,40,35,37,36r,83l,119,,3r37,l37,16c44,11,50,7,56,4,61,1,68,,75,v8,,14,1,20,5c101,8,105,13,109,20,116,13,123,9,130,5,137,1,144,,151,v13,,22,3,29,11c186,18,189,29,189,43r,76l152,119r,-58c152,55,152,50,152,46v-1,-4,-1,-7,-3,-9c148,34,146,32,144,31v-3,-1,-6,-1,-11,-1c130,30,127,30,124,31v-3,1,-7,3,-11,5l113,36xe" fillcolor="black" strokeweight="0">
                    <v:path arrowok="t" o:connecttype="custom" o:connectlocs="67,21;67,21;67,70;45,70;45,36;45,27;43,22;40,18;34,18;27,19;22,21;22,70;0,70;0,2;22,2;22,9;33,2;44,0;56,3;65,12;77,3;89,0;107,6;112,25;112,70;90,70;90,36;90,27;88,22;85,18;79,18;73,18;67,21;67,21" o:connectangles="0,0,0,0,0,0,0,0,0,0,0,0,0,0,0,0,0,0,0,0,0,0,0,0,0,0,0,0,0,0,0,0,0,0"/>
                  </v:shape>
                  <v:shape id="Freeform 254" o:spid="_x0000_s1040" style="position:absolute;left:2110;top:640;width:73;height:7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KjcMA&#10;AADbAAAADwAAAGRycy9kb3ducmV2LnhtbERPTWvCQBC9C/0PyxS8iNnYg0jqRkRaWhCppmJ7HLNj&#10;EpqdDdk1Sf99tyB4m8f7nOVqMLXoqHWVZQWzKAZBnFtdcaHg+Pk6XYBwHlljbZkU/JKDVfowWmKi&#10;bc8H6jJfiBDCLkEFpfdNIqXLSzLoItsQB+5iW4M+wLaQusU+hJtaPsXxXBqsODSU2NCmpPwnuxoF&#10;zWk7eTvY+GM3++7Oxy/fu+Flr9T4cVg/g/A0+Lv45n7XYf4c/n8JB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eKjcMAAADbAAAADwAAAAAAAAAAAAAAAACYAgAAZHJzL2Rv&#10;d25yZXYueG1sUEsFBgAAAAAEAAQA9QAAAIgDAAAAAA==&#10;" path="m123,69r,l38,69v,9,4,16,10,20c55,94,64,97,76,97v8,,16,-2,23,-5c106,90,112,86,116,83r5,l121,113v-9,3,-17,6,-24,7c89,122,81,123,72,123v-23,,-41,-6,-53,-16c6,97,,82,,62,,43,6,28,18,17,30,6,46,,66,v19,,33,5,42,14c118,24,123,38,123,56r,13xm86,47r,c86,39,84,33,80,29,76,25,71,23,63,23v-7,,-13,2,-18,6c41,33,38,39,38,47r48,xe" fillcolor="black" strokeweight="0">
                    <v:path arrowok="t" o:connecttype="custom" o:connectlocs="73,41;73,41;23,41;28,53;45,58;59,55;69,49;72,49;72,67;58,71;43,73;11,64;0,37;11,10;39,0;64,8;73,33;73,41;51,28;51,28;47,17;37,14;27,17;23,28;51,28" o:connectangles="0,0,0,0,0,0,0,0,0,0,0,0,0,0,0,0,0,0,0,0,0,0,0,0,0"/>
                    <o:lock v:ext="edit" verticies="t"/>
                  </v:shape>
                  <v:shape id="Freeform 255" o:spid="_x0000_s1041" style="position:absolute;left:2198;top:641;width:69;height:70;visibility:visible;mso-wrap-style:square;v-text-anchor:top" coordsize="11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AacQA&#10;AADbAAAADwAAAGRycy9kb3ducmV2LnhtbERPS2vCQBC+F/wPywi9FN3EQivRVeKj0EsFH3ges9Mk&#10;NTsbdrea+uvdQqG3+fieM513phEXcr62rCAdJiCIC6trLhUc9m+DMQgfkDU2lknBD3mYz3oPU8y0&#10;vfKWLrtQihjCPkMFVQhtJqUvKjLoh7YljtyndQZDhK6U2uE1hptGjpLkRRqsOTZU2NKyouK8+zYK&#10;cptuTvlH+tWs3ej0vLotntbHrVKP/S6fgAjUhX/xn/tdx/mv8PtLP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wAGnEAAAA2wAAAA8AAAAAAAAAAAAAAAAAmAIAAGRycy9k&#10;b3ducmV2LnhtbFBLBQYAAAAABAAEAPUAAACJAwAAAAA=&#10;" path="m117,119r,l79,119r,-58c79,56,79,52,79,47,78,43,77,39,76,37,75,34,73,33,70,31,67,30,64,30,59,30v-3,,-7,,-10,1c45,32,42,34,37,36r,83l,119,,3r37,l37,16c44,10,50,6,56,4,63,1,69,,77,v12,,22,3,29,11c113,18,117,29,117,43r,76xe" fillcolor="black" strokeweight="0">
                    <v:path arrowok="t" o:connecttype="custom" o:connectlocs="69,70;69,70;47,70;47,36;47,28;45,22;41,18;35,18;29,18;22,21;22,70;0,70;0,2;22,2;22,9;33,2;45,0;63,6;69,25;69,70" o:connectangles="0,0,0,0,0,0,0,0,0,0,0,0,0,0,0,0,0,0,0,0"/>
                  </v:shape>
                  <v:shape id="Freeform 256" o:spid="_x0000_s1042" style="position:absolute;left:441;top:448;width:2;height:22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qAMMA&#10;AADbAAAADwAAAGRycy9kb3ducmV2LnhtbESPQWvCQBCF7wX/wzKCt7pRpJbUVYooBA+FaEmvQ3aa&#10;BLOzIbvG+O87h4K3Gd6b977Z7EbXqoH60Hg2sJgnoIhLbxuuDHxfjq/voEJEtth6JgMPCrDbTl42&#10;mFp/55yGc6yUhHBI0UAdY5dqHcqaHIa574hF+/W9wyhrX2nb413CXauXSfKmHTYsDTV2tK+pvJ5v&#10;zgC3pyLL6Wd9y4vH9XD5yoZQrIyZTcfPD1CRxvg0/19nVvAFVn6RA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tqAMMAAADbAAAADwAAAAAAAAAAAAAAAACYAgAAZHJzL2Rv&#10;d25yZXYueG1sUEsFBgAAAAAEAAQA9QAAAIgDAAAAAA==&#10;" path="m,38r,l3,38,3,,,,,38xe" fillcolor="black" strokeweight="0">
                    <v:path arrowok="t" o:connecttype="custom" o:connectlocs="0,22;0,22;2,22;2,0;0,0;0,22" o:connectangles="0,0,0,0,0,0"/>
                  </v:shape>
                  <v:shape id="Freeform 257" o:spid="_x0000_s1043" style="position:absolute;left:441;top:448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JksAA&#10;AADbAAAADwAAAGRycy9kb3ducmV2LnhtbERPS2sCMRC+F/ofwhR6q9l6KLoaRYRiLz3UPtTbsBmT&#10;xc1kyaS6/feNUOhtPr7nzJdD6NSZkrSRDTyOKlDETbQtOwMf788PE1CSkS12kcnADwksF7c3c6xt&#10;vPAbnbfZqRLCUqMBn3Nfay2Np4Ayij1x4Y4xBcwFJqdtwksJD50eV9WTDthyafDY09pTc9p+BwOf&#10;X/vDaZNeJVhyfpg62fudGHN/N6xmoDIN+V/8536xZf4Urr+UA/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BJksAAAADbAAAADwAAAAAAAAAAAAAAAACYAgAAZHJzL2Rvd25y&#10;ZXYueG1sUEsFBgAAAAAEAAQA9QAAAIU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258" o:spid="_x0000_s1044" style="position:absolute;left:443;top:448;width:2520;height:1;visibility:visible;mso-wrap-style:square;v-text-anchor:top" coordsize="428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sLb8A&#10;AADbAAAADwAAAGRycy9kb3ducmV2LnhtbERPTWsCMRC9F/wPYQRvNevSqqxGEcHisVUPehs242Yx&#10;mSxJ1PXfN4dCj4/3vVz3zooHhdh6VjAZFyCIa69bbhScjrv3OYiYkDVaz6TgRRHWq8HbEivtn/xD&#10;j0NqRA7hWKECk1JXSRlrQw7j2HfEmbv64DBlGBqpAz5zuLOyLIqpdNhybjDY0dZQfTvcnYLtZznd&#10;2+KrC/ZSX2j2fTZm86HUaNhvFiAS9elf/OfeawVlXp+/5B8gV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bKwtvwAAANsAAAAPAAAAAAAAAAAAAAAAAJgCAABkcnMvZG93bnJl&#10;di54bWxQSwUGAAAAAAQABAD1AAAAhAMAAAAA&#10;" path="m,3r,l4282,3r,-3l,,,3xe" fillcolor="black" strokeweight="0">
                    <v:path arrowok="t" o:connecttype="custom" o:connectlocs="0,1;0,1;2520,1;2520,0;0,0;0,1" o:connectangles="0,0,0,0,0,0"/>
                  </v:shape>
                  <v:shape id="Freeform 259" o:spid="_x0000_s1045" style="position:absolute;left:2963;top:449;width:2;height:21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a8r0A&#10;AADbAAAADwAAAGRycy9kb3ducmV2LnhtbESPwQrCMBBE74L/EFbwIjZVUKQaRQSxV6sXb2uztsVm&#10;U5qo9e+NIHgcZuYNs9p0phZPal1lWcEkikEQ51ZXXCg4n/bjBQjnkTXWlknBmxxs1v3eChNtX3yk&#10;Z+YLESDsElRQet8kUrq8JIMusg1x8G62NeiDbAupW3wFuKnlNI7n0mDFYaHEhnYl5ffsYRSMKH00&#10;6S6+3a8+w9mhwEuuUanhoNsuQXjq/D/8a6dawXQC3y/h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H1a8r0AAADbAAAADwAAAAAAAAAAAAAAAACYAgAAZHJzL2Rvd25yZXYu&#10;eG1sUEsFBgAAAAAEAAQA9QAAAIIDAAAAAA==&#10;" path="m,35r,l3,35,3,,,,,35xe" fillcolor="black" strokeweight="0">
                    <v:path arrowok="t" o:connecttype="custom" o:connectlocs="0,21;0,21;2,21;2,0;0,0;0,21" o:connectangles="0,0,0,0,0,0"/>
                  </v:shape>
                  <v:shape id="Freeform 260" o:spid="_x0000_s1046" style="position:absolute;left:2963;top:448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RXsMA&#10;AADbAAAADwAAAGRycy9kb3ducmV2LnhtbESPT0sDMRTE74LfITzBm826B6lr0yKCtBcPrf/q7bF5&#10;Jks3L0tebLffvhEKPQ4z8xtmthhDr/aUpIts4H5SgSJuo+3YGfh4f72bgpKMbLGPTAaOJLCYX1/N&#10;sLHxwGvab7JTBcLSoAGf89BoLa2ngDKJA3HxfmMKmItMTtuEhwIPva6r6kEH7LgseBzoxVO72/wF&#10;A59f25/dMr1JsOT8+Ohk67/FmNub8fkJVKYxX8Ln9soaqGv4/1J+gJ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gRXsMAAADbAAAADwAAAAAAAAAAAAAAAACYAgAAZHJzL2Rv&#10;d25yZXYueG1sUEsFBgAAAAAEAAQA9QAAAIg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261" o:spid="_x0000_s1047" style="position:absolute;left:2965;top:448;width:1259;height:1;visibility:visible;mso-wrap-style:square;v-text-anchor:top" coordsize="214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2scMA&#10;AADbAAAADwAAAGRycy9kb3ducmV2LnhtbESPQYvCMBCF74L/IYywl0UTK7tINYouK3gRWfXibWjG&#10;ttpMSpPV+u+NIHh8vHnfmzedt7YSV2p86VjDcKBAEGfOlJxrOOxX/TEIH5ANVo5Jw508zGfdzhRT&#10;4278R9ddyEWEsE9RQxFCnUrps4Is+oGriaN3co3FEGWTS9PgLcJtJROlvqXFkmNDgTX9FJRddv82&#10;vrEYbS/KnZLj4dNuvtTv8pzLVuuPXruYgAjUhvfxK702GpIRPLdEA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P2scMAAADbAAAADwAAAAAAAAAAAAAAAACYAgAAZHJzL2Rv&#10;d25yZXYueG1sUEsFBgAAAAAEAAQA9QAAAIgDAAAAAA==&#10;" path="m,3r,l2141,3r,-3l,,,3xe" fillcolor="black" strokeweight="0">
                    <v:path arrowok="t" o:connecttype="custom" o:connectlocs="0,1;0,1;1259,1;1259,0;0,0;0,1" o:connectangles="0,0,0,0,0,0"/>
                  </v:shape>
                  <v:shape id="Freeform 262" o:spid="_x0000_s1048" style="position:absolute;left:4224;top:448;width:2;height:22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quMMA&#10;AADbAAAADwAAAGRycy9kb3ducmV2LnhtbESPQYvCMBSE78L+h/AWvGmqiC5do8iyQvEg1Er3+mje&#10;tsXmpTSx1n9vBMHjMDPfMOvtYBrRU+dqywpm0wgEcWF1zaWCc7affIFwHlljY5kU3MnBdvMxWmOs&#10;7Y1T6k++FAHCLkYFlfdtLKUrKjLoprYlDt6/7Qz6ILtS6g5vAW4aOY+ipTRYc1iosKWfiorL6WoU&#10;cHPIk5T+Vtc0v19+s2PSu3yh1Phz2H2D8DT4d/jVTrSC+QKeX8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qquMMAAADbAAAADwAAAAAAAAAAAAAAAACYAgAAZHJzL2Rv&#10;d25yZXYueG1sUEsFBgAAAAAEAAQA9QAAAIgDAAAAAA==&#10;" path="m,38r,l3,38,3,,,,,38xe" fillcolor="black" strokeweight="0">
                    <v:path arrowok="t" o:connecttype="custom" o:connectlocs="0,22;0,22;2,22;2,0;0,0;0,22" o:connectangles="0,0,0,0,0,0"/>
                  </v:shape>
                  <v:shape id="Freeform 263" o:spid="_x0000_s1049" style="position:absolute;left:4224;top:448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JKsMA&#10;AADbAAAADwAAAGRycy9kb3ducmV2LnhtbESPQUsDMRSE74L/ITzBm81aUHRtWkQo7cWDbdV6e2ye&#10;ydLNy5KXtuu/bwoFj8PMfMNMZkPo1IGStJEN3I8qUMRNtC07A5v1/O4JlGRki11kMvBHArPp9dUE&#10;axuP/EGHVXaqQFhqNOBz7mutpfEUUEaxJy7eb0wBc5HJaZvwWOCh0+OqetQBWy4LHnt689TsVvtg&#10;4PNr+7NbpHcJlpwfnp1s/bcYc3szvL6AyjTk//ClvbQGxg9w/lJ+gJ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GJKsMAAADbAAAADwAAAAAAAAAAAAAAAACYAgAAZHJzL2Rv&#10;d25yZXYueG1sUEsFBgAAAAAEAAQA9QAAAIg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264" o:spid="_x0000_s1050" style="position:absolute;left:441;top:470;width:2;height:401;visibility:visible;mso-wrap-style:square;v-text-anchor:top" coordsize="3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ZWMQA&#10;AADbAAAADwAAAGRycy9kb3ducmV2LnhtbESPQWsCMRSE74L/ITyhN81WRcpqXEqhWKhQtT30+Ng8&#10;d5fdvOwmqcZ/3xQKHoeZ+YbZFNF04kLON5YVPM4yEMSl1Q1XCr4+X6dPIHxA1thZJgU38lBsx6MN&#10;5tpe+UiXU6hEgrDPUUEdQp9L6cuaDPqZ7YmTd7bOYEjSVVI7vCa46eQ8y1bSYMNpocaeXmoq29OP&#10;UTC42A4fu+9bqd+r3TLuF8OBFko9TOLzGkSgGO7h//abVjBfwd+X9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GVjEAAAA2wAAAA8AAAAAAAAAAAAAAAAAmAIAAGRycy9k&#10;b3ducmV2LnhtbFBLBQYAAAAABAAEAPUAAACJAwAAAAA=&#10;" path="m,682r,l3,682,3,,,,,682xe" fillcolor="black" strokeweight="0">
                    <v:path arrowok="t" o:connecttype="custom" o:connectlocs="0,401;0,401;2,401;2,0;0,0;0,401" o:connectangles="0,0,0,0,0,0"/>
                  </v:shape>
                  <v:shape id="Freeform 265" o:spid="_x0000_s1051" style="position:absolute;left:2963;top:470;width:2;height:401;visibility:visible;mso-wrap-style:square;v-text-anchor:top" coordsize="3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8w8QA&#10;AADbAAAADwAAAGRycy9kb3ducmV2LnhtbESPT2sCMRTE74V+h/AKvWm2KiqrUUqhWGjBvwePj81z&#10;d3HzspukGr+9KQg9DjPzG2a+jKYRF3K+tqzgrZ+BIC6srrlUcNh/9qYgfEDW2FgmBTfysFw8P80x&#10;1/bKW7rsQikShH2OCqoQ2lxKX1Rk0PdtS5y8k3UGQ5KulNrhNcFNIwdZNpYGa04LFbb0UVFx3v0a&#10;BZ2L5269Ot4K/V2uRvFn2G1oqNTrS3yfgQgUw3/40f7SCgYT+Pu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BvMPEAAAA2wAAAA8AAAAAAAAAAAAAAAAAmAIAAGRycy9k&#10;b3ducmV2LnhtbFBLBQYAAAAABAAEAPUAAACJAwAAAAA=&#10;" path="m,682r,l3,682,3,,,,,682xe" fillcolor="black" strokeweight="0">
                    <v:path arrowok="t" o:connecttype="custom" o:connectlocs="0,401;0,401;2,401;2,0;0,0;0,401" o:connectangles="0,0,0,0,0,0"/>
                  </v:shape>
                  <v:shape id="Freeform 266" o:spid="_x0000_s1052" style="position:absolute;left:4224;top:470;width:2;height:401;visibility:visible;mso-wrap-style:square;v-text-anchor:top" coordsize="3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4oscEA&#10;AADbAAAADwAAAGRycy9kb3ducmV2LnhtbERPy2oCMRTdF/oP4Rbc1UxVpIxGKYWioOCjLlxeJteZ&#10;wcnNTBI1/r1ZCC4P5z2dR9OIKzlfW1bw1c9AEBdW11wqOPz/fX6D8AFZY2OZFNzJw3z2/jbFXNsb&#10;7+i6D6VIIexzVFCF0OZS+qIig75vW+LEnawzGBJ0pdQObyncNHKQZWNpsObUUGFLvxUV5/3FKOhc&#10;PHebxfFe6FW5GMX1sNvSUKneR/yZgAgUw0v8dC+1gkEam76kH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KLHBAAAA2wAAAA8AAAAAAAAAAAAAAAAAmAIAAGRycy9kb3du&#10;cmV2LnhtbFBLBQYAAAAABAAEAPUAAACGAwAAAAA=&#10;" path="m,682r,l3,682,3,,,,,682xe" fillcolor="black" strokeweight="0">
                    <v:path arrowok="t" o:connecttype="custom" o:connectlocs="0,401;0,401;2,401;2,0;0,0;0,401" o:connectangles="0,0,0,0,0,0"/>
                  </v:shape>
                  <v:shape id="Freeform 340" o:spid="_x0000_s1053" style="position:absolute;left:441;top:871;width:2;height:22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FJsQA&#10;AADbAAAADwAAAGRycy9kb3ducmV2LnhtbESPQWuDQBSE74X8h+UFcqtrQ2gT6xpCaEF6KJgEe324&#10;ryq6b8XdGPPvu4VCj8PMfMOk+9n0YqLRtZYVPEUxCOLK6pZrBZfz++MWhPPIGnvLpOBODvbZ4iHF&#10;RNsbFzSdfC0ChF2CChrvh0RKVzVk0EV2IA7etx0N+iDHWuoRbwFuermO42dpsOWw0OBAx4aq7nQ1&#10;Crj/KPOCvl6uRXnv3s6f+eTKjVKr5Xx4BeFp9v/hv3auFax3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BSbEAAAA2wAAAA8AAAAAAAAAAAAAAAAAmAIAAGRycy9k&#10;b3ducmV2LnhtbFBLBQYAAAAABAAEAPUAAACJAwAAAAA=&#10;" path="m,38r,l3,38,3,,,,,38xe" fillcolor="black" strokeweight="0">
                    <v:path arrowok="t" o:connecttype="custom" o:connectlocs="0,22;0,22;2,22;2,0;0,0;0,22" o:connectangles="0,0,0,0,0,0"/>
                  </v:shape>
                  <v:shape id="Freeform 341" o:spid="_x0000_s1054" style="position:absolute;left:443;top:871;width:766;height:1;visibility:visible;mso-wrap-style:square;v-text-anchor:top" coordsize="130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5rsAA&#10;AADbAAAADwAAAGRycy9kb3ducmV2LnhtbERPy4rCMBTdC/5DuMLsNNVBR6pRRBgYFYXxAS4vzbUt&#10;bW5KErXz95OF4PJw3vNla2rxIOdLywqGgwQEcWZ1ybmC8+m7PwXhA7LG2jIp+CMPy0W3M8dU2yf/&#10;0uMYchFD2KeooAihSaX0WUEG/cA2xJG7WWcwROhyqR0+Y7ip5ShJJtJgybGhwIbWBWXV8W4U7Jut&#10;dtm4OkzstfK7r/JSyc1FqY9eu5qBCNSGt/jl/tEKPuP6+CX+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15rsAAAADbAAAADwAAAAAAAAAAAAAAAACYAgAAZHJzL2Rvd25y&#10;ZXYueG1sUEsFBgAAAAAEAAQA9QAAAIUDAAAAAA==&#10;" path="m,3r,l1302,3r,-3l,,,3xe" fillcolor="black" strokeweight="0">
                    <v:path arrowok="t" o:connecttype="custom" o:connectlocs="0,1;0,1;766,1;766,0;0,0;0,1" o:connectangles="0,0,0,0,0,0"/>
                  </v:shape>
                  <v:shape id="Freeform 342" o:spid="_x0000_s1055" style="position:absolute;left:1209;top:871;width:3;height:1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gccEA&#10;AADbAAAADwAAAGRycy9kb3ducmV2LnhtbESP3YrCMBSE7wXfIRxh7zStgmg1iiws7K4X4s8DHJpj&#10;U2xOShJr9+03guDlMN/MMOttbxvRkQ+1YwX5JANBXDpdc6Xgcv4aL0CEiKyxcUwK/ijAdjMcrLHQ&#10;7sFH6k6xEqmEQ4EKTIxtIWUoDVkME9cSJ+/qvMWYpK+k9vhI5baR0yybS4s1pwWDLX0aKm+nu1Vw&#10;mO1+9vtsuexsIn99fTCYX5X6GPW7FYhIfXzDr/S3VjDL4fkl/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oYHHBAAAA2wAAAA8AAAAAAAAAAAAAAAAAmAIAAGRycy9kb3du&#10;cmV2LnhtbFBLBQYAAAAABAAEAPUAAACGAwAAAAA=&#10;" path="m,3r,l4,3,4,,,,,3xe" fillcolor="black" strokeweight="0">
                    <v:path arrowok="t" o:connecttype="custom" o:connectlocs="0,1;0,1;3,1;3,0;0,0;0,1" o:connectangles="0,0,0,0,0,0"/>
                  </v:shape>
                  <v:shape id="Freeform 343" o:spid="_x0000_s1056" style="position:absolute;left:1212;top:871;width:1751;height:1;visibility:visible;mso-wrap-style:square;v-text-anchor:top" coordsize="297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sTMMA&#10;AADbAAAADwAAAGRycy9kb3ducmV2LnhtbESPQWvCQBSE7wX/w/IEb3VTg61EV1Gh6tGmHnp8ZJ9J&#10;aPZt3N3G+O9dQehxmJlvmMWqN43oyPnasoK3cQKCuLC65lLB6fvzdQbCB2SNjWVScCMPq+XgZYGZ&#10;tlf+oi4PpYgQ9hkqqEJoMyl9UZFBP7YtcfTO1hkMUbpSaofXCDeNnCTJuzRYc1yosKVtRcVv/mcU&#10;1NPZz6XYHJPu0qe7zd64U+o/lBoN+/UcRKA+/Ief7YNWkE7g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fsTMMAAADbAAAADwAAAAAAAAAAAAAAAACYAgAAZHJzL2Rv&#10;d25yZXYueG1sUEsFBgAAAAAEAAQA9QAAAIgDAAAAAA==&#10;" path="m,3r,l2976,3r,-3l,,,3xe" fillcolor="black" strokeweight="0">
                    <v:path arrowok="t" o:connecttype="custom" o:connectlocs="0,1;0,1;1751,1;1751,0;0,0;0,1" o:connectangles="0,0,0,0,0,0"/>
                  </v:shape>
                  <v:shape id="Freeform 344" o:spid="_x0000_s1057" style="position:absolute;left:2963;top:871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iGMMA&#10;AADbAAAADwAAAGRycy9kb3ducmV2LnhtbESPQUsDMRSE74L/ITyhN5vVgui2aSmC2IsHa9X29ti8&#10;Jks3L0tebNd/3xQEj8PMfMPMFkPo1JGStJEN3I0rUMRNtC07A5uPl9tHUJKRLXaRycAvCSzm11cz&#10;rG088Tsd19mpAmGp0YDPua+1lsZTQBnHnrh4+5gC5iKT0zbhqcBDp++r6kEHbLkseOzp2VNzWP8E&#10;A59f293hNb1JsOT88ORk67/FmNHNsJyCyjTk//Bfe2UNTCZw+VJ+gJ6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0iGMMAAADbAAAADwAAAAAAAAAAAAAAAACYAgAAZHJzL2Rv&#10;d25yZXYueG1sUEsFBgAAAAAEAAQA9QAAAIg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345" o:spid="_x0000_s1058" style="position:absolute;left:2965;top:871;width:1259;height:1;visibility:visible;mso-wrap-style:square;v-text-anchor:top" coordsize="214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4GMQA&#10;AADbAAAADwAAAGRycy9kb3ducmV2LnhtbESPzYoCMRCE7wu+Q2jBi6yJusoyaxQVBS+L+HPZWzNp&#10;Z0YnnWESdXx7Iwh7LKrrq67JrLGluFHtC8ca+j0Fgjh1puBMw/Gw/vwG4QOywdIxaXiQh9m09THB&#10;xLg77+i2D5mIEPYJashDqBIpfZqTRd9zFXH0Tq62GKKsM2lqvEe4LeVAqbG0WHBsyLGiZU7pZX+1&#10;8Y35cHtR7jT4O3bt70itFudMNlp32s38B0SgJvwfv9Mbo2H4Ba8tEQB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+BjEAAAA2wAAAA8AAAAAAAAAAAAAAAAAmAIAAGRycy9k&#10;b3ducmV2LnhtbFBLBQYAAAAABAAEAPUAAACJAwAAAAA=&#10;" path="m,3r,l2141,3r,-3l,,,3xe" fillcolor="black" strokeweight="0">
                    <v:path arrowok="t" o:connecttype="custom" o:connectlocs="0,1;0,1;1259,1;1259,0;0,0;0,1" o:connectangles="0,0,0,0,0,0"/>
                  </v:shape>
                  <v:shape id="Freeform 346" o:spid="_x0000_s1059" style="position:absolute;left:4224;top:871;width:2;height:22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Z/sQA&#10;AADbAAAADwAAAGRycy9kb3ducmV2LnhtbESPT4vCMBTE78J+h/AW9qbp/nGVapRFXCgehNalXh/N&#10;27bYvJQm1vrtjSB4HGbmN8xyPZhG9NS52rKC90kEgriwuuZSwd/hdzwH4TyyxsYyKbiSg/XqZbTE&#10;WNsLp9RnvhQBwi5GBZX3bSylKyoy6Ca2JQ7ev+0M+iC7UuoOLwFuGvkRRd/SYM1hocKWNhUVp+xs&#10;FHCzy5OUjrNzml9P28M+6V3+pdTb6/CzAOFp8M/wo51oBZ9TuH8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vmf7EAAAA2wAAAA8AAAAAAAAAAAAAAAAAmAIAAGRycy9k&#10;b3ducmV2LnhtbFBLBQYAAAAABAAEAPUAAACJAwAAAAA=&#10;" path="m,38r,l3,38,3,,,,,38xe" fillcolor="black" strokeweight="0">
                    <v:path arrowok="t" o:connecttype="custom" o:connectlocs="0,22;0,22;2,22;2,0;0,0;0,22" o:connectangles="0,0,0,0,0,0"/>
                  </v:shape>
                  <v:shape id="Freeform 347" o:spid="_x0000_s1060" style="position:absolute;left:441;top:893;width:2;height:382;visibility:visible;mso-wrap-style:square;v-text-anchor:top" coordsize="3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B5MQA&#10;AADbAAAADwAAAGRycy9kb3ducmV2LnhtbESPT2vCQBTE7wW/w/KEXkQ32iI2zSoSsBR6Mur9Nfvy&#10;h2bfxuwak2/fLRQ8DjPzGybZDaYRPXWutqxguYhAEOdW11wqOJ8O8w0I55E1NpZJwUgOdtvJU4Kx&#10;tnc+Up/5UgQIuxgVVN63sZQur8igW9iWOHiF7Qz6ILtS6g7vAW4auYqitTRYc1iosKW0ovwnuxkF&#10;6SWaHb/TjetnH9nrmy/GL7yOSj1Ph/07CE+Df4T/259awcsa/r6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6geTEAAAA2wAAAA8AAAAAAAAAAAAAAAAAmAIAAGRycy9k&#10;b3ducmV2LnhtbFBLBQYAAAAABAAEAPUAAACJAwAAAAA=&#10;" path="m,650r,l3,650,3,,,,,650xe" fillcolor="black" strokeweight="0">
                    <v:path arrowok="t" o:connecttype="custom" o:connectlocs="0,382;0,382;2,382;2,0;0,0;0,382" o:connectangles="0,0,0,0,0,0"/>
                  </v:shape>
                  <v:shape id="Freeform 348" o:spid="_x0000_s1061" style="position:absolute;left:441;top:1275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YkG8QA&#10;AADbAAAADwAAAGRycy9kb3ducmV2LnhtbESPzUsDMRTE70L/h/AK3mzWFvxYmxYRSr14aOtHvT02&#10;z2Tp5mXJi+363zeC4HGYmd8w8+UQOnWkJG1kA9eTChRxE23LzsDrbnV1B0oyssUuMhn4IYHlYnQx&#10;x9rGE2/ouM1OFQhLjQZ8zn2ttTSeAsok9sTF+4opYC4yOW0Tngo8dHpaVTc6YMtlwWNPT56aw/Y7&#10;GHh7338e1ulFgiXnh3sne/8hxlyOh8cHUJmG/B/+az9bA7Nb+P1SfoB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JBvEAAAA2wAAAA8AAAAAAAAAAAAAAAAAmAIAAGRycy9k&#10;b3ducmV2LnhtbFBLBQYAAAAABAAEAPUAAACJAwAAAAA=&#10;" path="m,3r,l3,3,3,,,,,3xe" fillcolor="black" strokeweight="0">
                    <v:path arrowok="t" o:connecttype="custom" o:connectlocs="0,1;0,1;2,1;2,0;0,0;0,1" o:connectangles="0,0,0,0,0,0"/>
                  </v:shape>
                  <v:shape id="Freeform 349" o:spid="_x0000_s1062" style="position:absolute;left:441;top:1275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wacAA&#10;AADbAAAADwAAAGRycy9kb3ducmV2LnhtbERPS0sDMRC+C/6HMII3m7WC6LZpKULRiwdr7eM2bKbJ&#10;0s1kycR2/ffmUOjx43tP50Po1ImStJENPI4qUMRNtC07A+vv5cMLKMnIFrvIZOCPBOaz25sp1jae&#10;+YtOq+xUCWGp0YDPua+1lsZTQBnFnrhwh5gC5gKT0zbhuYSHTo+r6lkHbLk0eOzpzVNzXP0GAz+b&#10;3f74nj4lWHJ+eHWy81sx5v5uWExAZRryVXxxf1gDT2Vs+VJ+gJ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mwacAAAADbAAAADwAAAAAAAAAAAAAAAACYAgAAZHJzL2Rvd25y&#10;ZXYueG1sUEsFBgAAAAAEAAQA9QAAAIU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350" o:spid="_x0000_s1063" style="position:absolute;left:443;top:1275;width:766;height:1;visibility:visible;mso-wrap-style:square;v-text-anchor:top" coordsize="130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QM8QA&#10;AADbAAAADwAAAGRycy9kb3ducmV2LnhtbESPQWsCMRSE7wX/Q3iCN82qVOtqFBGE1qJQW8HjY/Pc&#10;XXbzsiRRt//eFIQeh5n5hlmsWlOLGzlfWlYwHCQgiDOrS84V/Hxv+28gfEDWWFsmBb/kYbXsvCww&#10;1fbOX3Q7hlxECPsUFRQhNKmUPivIoB/Yhjh6F+sMhihdLrXDe4SbWo6SZCINlhwXCmxoU1BWHa9G&#10;wb7ZaZe9VoeJPVf+c1qeKvlxUqrXbddzEIHa8B9+tt+1gvEM/r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0DPEAAAA2wAAAA8AAAAAAAAAAAAAAAAAmAIAAGRycy9k&#10;b3ducmV2LnhtbFBLBQYAAAAABAAEAPUAAACJAwAAAAA=&#10;" path="m,3r,l1302,3r,-3l,,,3xe" fillcolor="black" strokeweight="0">
                    <v:path arrowok="t" o:connecttype="custom" o:connectlocs="0,1;0,1;766,1;766,0;0,0;0,1" o:connectangles="0,0,0,0,0,0"/>
                  </v:shape>
                  <v:shape id="Freeform 351" o:spid="_x0000_s1064" style="position:absolute;left:1204;top:1275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PEsAA&#10;AADbAAAADwAAAGRycy9kb3ducmV2LnhtbERPS0sDMRC+C/6HMII3m7WI6LZpKULRiwdr7eM2bKbJ&#10;0s1kycR2/ffmUOjx43tP50Po1ImStJENPI4qUMRNtC07A+vv5cMLKMnIFrvIZOCPBOaz25sp1jae&#10;+YtOq+xUCWGp0YDPua+1lsZTQBnFnrhwh5gC5gKT0zbhuYSHTo+r6lkHbLk0eOzpzVNzXP0GAz+b&#10;3f74nj4lWHJ+eHWy81sx5v5uWExAZRryVXxxf1gDT2V9+VJ+gJ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nPEsAAAADbAAAADwAAAAAAAAAAAAAAAACYAgAAZHJzL2Rvd25y&#10;ZXYueG1sUEsFBgAAAAAEAAQA9QAAAIU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352" o:spid="_x0000_s1065" style="position:absolute;left:1206;top:1275;width:3018;height:1;visibility:visible;mso-wrap-style:square;v-text-anchor:top" coordsize="513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X3CMQA&#10;AADbAAAADwAAAGRycy9kb3ducmV2LnhtbESPQWvCQBSE74L/YXlCb7qxqNjUVcRa6sFL1EN7e2Sf&#10;STT7NmS3MfrrXUHwOMzMN8xs0ZpSNFS7wrKC4SACQZxaXXCm4LD/7k9BOI+ssbRMCq7kYDHvdmYY&#10;a3vhhJqdz0SAsItRQe59FUvp0pwMuoGtiIN3tLVBH2SdSV3jJcBNKd+jaCINFhwWcqxolVN63v0b&#10;BUv7s/24rZtJ8/fLp/FXlvhtkij11muXnyA8tf4VfrY3WsFoCI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19wjEAAAA2wAAAA8AAAAAAAAAAAAAAAAAmAIAAGRycy9k&#10;b3ducmV2LnhtbFBLBQYAAAAABAAEAPUAAACJAwAAAAA=&#10;" path="m,3r,l5130,3r,-3l,,,3xe" fillcolor="black" strokeweight="0">
                    <v:path arrowok="t" o:connecttype="custom" o:connectlocs="0,1;0,1;3018,1;3018,0;0,0;0,1" o:connectangles="0,0,0,0,0,0"/>
                  </v:shape>
                  <v:shape id="Freeform 353" o:spid="_x0000_s1066" style="position:absolute;left:4224;top:893;width:2;height:382;visibility:visible;mso-wrap-style:square;v-text-anchor:top" coordsize="3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0msIA&#10;AADbAAAADwAAAGRycy9kb3ducmV2LnhtbESPQYvCMBSE78L+h/AWvIimiohWoywFRfBk3b0/m2db&#10;tnmpTaztvzfCwh6HmfmG2ew6U4mWGldaVjCdRCCIM6tLzhV8X/bjJQjnkTVWlklBTw5224/BBmNt&#10;n3ymNvW5CBB2MSoovK9jKV1WkEE3sTVx8G62MeiDbHKpG3wGuKnkLIoW0mDJYaHAmpKCst/0YRQk&#10;P9HofE2Wrh0d0vnK3/oT3nulhp/d1xqEp87/h//aR61gPoP3l/A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/SawgAAANsAAAAPAAAAAAAAAAAAAAAAAJgCAABkcnMvZG93&#10;bnJldi54bWxQSwUGAAAAAAQABAD1AAAAhwMAAAAA&#10;" path="m,650r,l3,650,3,,,,,650xe" fillcolor="black" strokeweight="0">
                    <v:path arrowok="t" o:connecttype="custom" o:connectlocs="0,382;0,382;2,382;2,0;0,0;0,382" o:connectangles="0,0,0,0,0,0"/>
                  </v:shape>
                  <v:shape id="Freeform 354" o:spid="_x0000_s1067" style="position:absolute;left:4224;top:1275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RZcQA&#10;AADbAAAADwAAAGRycy9kb3ducmV2LnhtbESPT0sDMRTE70K/Q3gFbzZrK6Jr0yJCqRcPbf1Tb4/N&#10;M1m6eVnyYrt++0YQPA4z8xtmvhxCp46UpI1s4HpSgSJuom3ZGXjdra7uQElGtthFJgM/JLBcjC7m&#10;WNt44g0dt9mpAmGp0YDPua+1lsZTQJnEnrh4XzEFzEUmp23CU4GHTk+r6lYHbLkseOzpyVNz2H4H&#10;A2/v+8/DOr1IsOT8cO9k7z/EmMvx8PgAKtOQ/8N/7Wdr4GYGv1/KD9C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UWXEAAAA2wAAAA8AAAAAAAAAAAAAAAAAmAIAAGRycy9k&#10;b3ducmV2LnhtbFBLBQYAAAAABAAEAPUAAACJAwAAAAA=&#10;" path="m,3r,l3,3,3,,,,,3xe" fillcolor="black" strokeweight="0">
                    <v:path arrowok="t" o:connecttype="custom" o:connectlocs="0,1;0,1;2,1;2,0;0,0;0,1" o:connectangles="0,0,0,0,0,0"/>
                  </v:shape>
                  <v:shape id="Freeform 355" o:spid="_x0000_s1068" style="position:absolute;left:4224;top:1275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JEcMA&#10;AADbAAAADwAAAGRycy9kb3ducmV2LnhtbESPQUsDMRSE74L/ITyhN5tViui2aSmC2IsHa9X29ti8&#10;Jks3L0tebNd/3xQEj8PMfMPMFkPo1JGStJEN3I0rUMRNtC07A5uPl9tHUJKRLXaRycAvCSzm11cz&#10;rG088Tsd19mpAmGp0YDPua+1lsZTQBnHnrh4+5gC5iKT0zbhqcBDp++r6kEHbLkseOzp2VNzWP8E&#10;A59f293hNb1JsOT88ORk67/FmNHNsJyCyjTk//Bfe2UNTCZw+VJ+gJ6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JEcMAAADbAAAADwAAAAAAAAAAAAAAAACYAgAAZHJzL2Rv&#10;d25yZXYueG1sUEsFBgAAAAAEAAQA9QAAAIg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356" o:spid="_x0000_s1069" style="position:absolute;left:788;top:1493;width:2;height:22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qg8MA&#10;AADbAAAADwAAAGRycy9kb3ducmV2LnhtbESPT4vCMBTE78J+h/AWvGmq+GepRlkWhbIHobrU66N5&#10;tsXmpTSx1m+/EQSPw8z8hllve1OLjlpXWVYwGUcgiHOrKy4U/J32oy8QziNrrC2Tggc52G4+BmuM&#10;tb1zSt3RFyJA2MWooPS+iaV0eUkG3dg2xMG72NagD7ItpG7xHuCmltMoWkiDFYeFEhv6KSm/Hm9G&#10;Ade/WZLSeXlLs8d1dzoknctmSg0/++8VCE+9f4df7UQrmM3h+SX8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nqg8MAAADbAAAADwAAAAAAAAAAAAAAAACYAgAAZHJzL2Rv&#10;d25yZXYueG1sUEsFBgAAAAAEAAQA9QAAAIgDAAAAAA==&#10;" path="m,38r,l3,38,3,,,,,38xe" fillcolor="black" strokeweight="0">
                    <v:path arrowok="t" o:connecttype="custom" o:connectlocs="0,22;0,22;2,22;2,0;0,0;0,22" o:connectangles="0,0,0,0,0,0"/>
                  </v:shape>
                  <v:shape id="Freeform 357" o:spid="_x0000_s1070" style="position:absolute;left:788;top:1493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y/cMA&#10;AADbAAAADwAAAGRycy9kb3ducmV2LnhtbESPQUsDMRSE74L/ITzBW5u1SKlr0yJC0YsH26r19tg8&#10;k6WblyUvtuu/bwoFj8PMfMPMl0Po1IGStJEN3I0rUMRNtC07A9vNajQDJRnZYheZDPyRwHJxfTXH&#10;2sYjv9NhnZ0qEJYaDfic+1praTwFlHHsiYv3E1PAXGRy2iY8Fnjo9KSqpjpgy2XBY0/Pnpr9+jcY&#10;+Pjcfe9f0psES84PD052/kuMub0Znh5BZRryf/jSfrUG7qdw/lJ+gF6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zy/cMAAADbAAAADwAAAAAAAAAAAAAAAACYAgAAZHJzL2Rv&#10;d25yZXYueG1sUEsFBgAAAAAEAAQA9QAAAIg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358" o:spid="_x0000_s1071" style="position:absolute;left:790;top:1493;width:1026;height:1;visibility:visible;mso-wrap-style:square;v-text-anchor:top" coordsize="174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J+cIA&#10;AADbAAAADwAAAGRycy9kb3ducmV2LnhtbESPQWvCQBSE70L/w/IKvemmoZglukopFQo9qfH+zD6T&#10;aPZtyK4x/fddQfA4zMw3zHI92lYM1PvGsYb3WQKCuHSm4UpDsd9MFQgfkA22jknDH3lYr14mS8yN&#10;u/GWhl2oRISwz1FDHUKXS+nLmiz6meuIo3dyvcUQZV9J0+Mtwm0r0ySZS4sNx4UaO/qqqbzsrlaD&#10;8id1UO63OH6fZarSJuMhzbR+ex0/FyACjeEZfrR/jIaPDO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4n5wgAAANsAAAAPAAAAAAAAAAAAAAAAAJgCAABkcnMvZG93&#10;bnJldi54bWxQSwUGAAAAAAQABAD1AAAAhwMAAAAA&#10;" path="m,3r,l1744,3r,-3l,,,3xe" fillcolor="black" strokeweight="0">
                    <v:path arrowok="t" o:connecttype="custom" o:connectlocs="0,1;0,1;1026,1;1026,0;0,0;0,1" o:connectangles="0,0,0,0,0,0"/>
                  </v:shape>
                  <v:shape id="Freeform 359" o:spid="_x0000_s1072" style="position:absolute;left:1816;top:1493;width:2;height:22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FHcEA&#10;AADbAAAADwAAAGRycy9kb3ducmV2LnhtbERPy2rCQBTdF/oPwy24ayaKtJI6iohCcFGIkbi9ZG6T&#10;YOZOyIx5/H1nUejycN7b/WRaMVDvGssKllEMgri0uuFKwS0/v29AOI+ssbVMCmZysN+9vmwx0Xbk&#10;jIarr0QIYZeggtr7LpHSlTUZdJHtiAP3Y3uDPsC+krrHMYSbVq7i+EMabDg01NjRsabycX0aBdxe&#10;ijSj++czK+bHKf9OB1eslVq8TYcvEJ4m/y/+c6dawTqMDV/C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oRR3BAAAA2wAAAA8AAAAAAAAAAAAAAAAAmAIAAGRycy9kb3du&#10;cmV2LnhtbFBLBQYAAAAABAAEAPUAAACGAwAAAAA=&#10;" path="m,38r,l3,38,3,,,,,38xe" fillcolor="black" strokeweight="0">
                    <v:path arrowok="t" o:connecttype="custom" o:connectlocs="0,22;0,22;2,22;2,0;0,0;0,22" o:connectangles="0,0,0,0,0,0"/>
                  </v:shape>
                  <v:shape id="Freeform 360" o:spid="_x0000_s1073" style="position:absolute;left:1816;top:1493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mj8MA&#10;AADbAAAADwAAAGRycy9kb3ducmV2LnhtbESPQUsDMRSE74L/ITzBm81aROzatIgg7cWDbdV6e2ye&#10;ydLNy5KXtuu/bwoFj8PMfMNM50Po1IGStJEN3I8qUMRNtC07A5v1290TKMnIFrvIZOCPBOaz66sp&#10;1jYe+YMOq+xUgbDUaMDn3NdaS+MpoIxiT1y835gC5iKT0zbhscBDp8dV9agDtlwWPPb06qnZrfbB&#10;wOfX9me3SO8SLDk/TJxs/bcYc3szvDyDyjTk//ClvbQGHiZw/lJ+gJ6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Nmj8MAAADbAAAADwAAAAAAAAAAAAAAAACYAgAAZHJzL2Rv&#10;d25yZXYueG1sUEsFBgAAAAAEAAQA9QAAAIgDAAAAAA==&#10;" path="m,3r,l3,3,3,,,,,3xe" fillcolor="black" strokeweight="0">
                    <v:path arrowok="t" o:connecttype="custom" o:connectlocs="0,1;0,1;2,1;2,0;0,0;0,1" o:connectangles="0,0,0,0,0,0"/>
                  </v:shape>
                  <v:shape id="Freeform 361" o:spid="_x0000_s1074" style="position:absolute;left:2846;top:1493;width:2;height:22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dQsQA&#10;AADbAAAADwAAAGRycy9kb3ducmV2LnhtbESPwWrCQBCG70LfYZmCN91Y0GrMRkohIHpptYceh+yY&#10;BLOzaXY18e07h0KPwz//N/Nlu9G16k59aDwbWMwTUMSltw1XBr7OxWwNKkRki61nMvCgALv8aZJh&#10;av3An3Q/xUoJhEOKBuoYu1TrUNbkMMx9RyzZxfcOo4x9pW2Pg8Bdq1+SZKUdNiwXauzovabyero5&#10;oRTf7miHYnOwq9tPMuLr5uNxNGb6PL5tQUUa4//yX3tvDSzle3ERD9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CnULEAAAA2wAAAA8AAAAAAAAAAAAAAAAAmAIAAGRycy9k&#10;b3ducmV2LnhtbFBLBQYAAAAABAAEAPUAAACJAwAAAAA=&#10;" path="m,38r,l4,38,4,,,,,38xe" fillcolor="black" strokeweight="0">
                    <v:path arrowok="t" o:connecttype="custom" o:connectlocs="0,22;0,22;2,22;2,0;0,0;0,22" o:connectangles="0,0,0,0,0,0"/>
                  </v:shape>
                  <v:shape id="Freeform 362" o:spid="_x0000_s1075" style="position:absolute;left:2846;top:1493;width:2;height:1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F0cIA&#10;AADbAAAADwAAAGRycy9kb3ducmV2LnhtbESPUWvCMBSF3wf7D+EOfJtplYl2RhFh4OaDWP0Bl+ba&#10;lDU3Jclq/feLIPh4ON85h7NcD7YVPfnQOFaQjzMQxJXTDdcKzqev9zmIEJE1to5JwY0CrFevL0ss&#10;tLvykfoy1iKVcChQgYmxK6QMlSGLYew64uRdnLcYk/S11B6vqdy2cpJlM2mx4bRgsKOtoeq3/LMK&#10;DtPN936fLRa9TeSPbw4G84tSo7dh8wki0hCf8CO90wo+crh/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4XRwgAAANsAAAAPAAAAAAAAAAAAAAAAAJgCAABkcnMvZG93&#10;bnJldi54bWxQSwUGAAAAAAQABAD1AAAAhwMAAAAA&#10;" path="m,3r,l4,3,4,,,,,3xe" fillcolor="black" strokeweight="0">
                    <v:path arrowok="t" o:connecttype="custom" o:connectlocs="0,1;0,1;2,1;2,0;0,0;0,1" o:connectangles="0,0,0,0,0,0"/>
                  </v:shape>
                  <v:shape id="Freeform 363" o:spid="_x0000_s1076" style="position:absolute;left:2847;top:1493;width:1040;height:1;visibility:visible;mso-wrap-style:square;v-text-anchor:top" coordsize="17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3vMYA&#10;AADbAAAADwAAAGRycy9kb3ducmV2LnhtbESPT2vCQBTE7wW/w/KE3nSjVCvRVVqhreBB6p+Dt5fs&#10;MwnJvg3ZrUY/vSsIPQ4z8xtmtmhNJc7UuMKygkE/AkGcWl1wpmC/++pNQDiPrLGyTAqu5GAx77zM&#10;MNb2wr903vpMBAi7GBXk3texlC7NyaDr25o4eCfbGPRBNpnUDV4C3FRyGEVjabDgsJBjTcuc0nL7&#10;ZxQk5fiwebulP6vJ92eyPOJ7cirXSr12248pCE+t/w8/2yutYDSEx5fwA+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c3vMYAAADbAAAADwAAAAAAAAAAAAAAAACYAgAAZHJz&#10;L2Rvd25yZXYueG1sUEsFBgAAAAAEAAQA9QAAAIsDAAAAAA==&#10;" path="m,3r,l1767,3r,-3l,,,3xe" fillcolor="black" strokeweight="0">
                    <v:path arrowok="t" o:connecttype="custom" o:connectlocs="0,1;0,1;1040,1;1040,0;0,0;0,1" o:connectangles="0,0,0,0,0,0"/>
                  </v:shape>
                  <v:shape id="Freeform 364" o:spid="_x0000_s1077" style="position:absolute;left:3887;top:1493;width:2;height:22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BscQA&#10;AADbAAAADwAAAGRycy9kb3ducmV2LnhtbESPT4vCMBTE78J+h/AW9qbp/nGVapRFXCgehNalXh/N&#10;27bYvJQm1vrtjSB4HGbmN8xyPZhG9NS52rKC90kEgriwuuZSwd/hdzwH4TyyxsYyKbiSg/XqZbTE&#10;WNsLp9RnvhQBwi5GBZX3bSylKyoy6Ca2JQ7ev+0M+iC7UuoOLwFuGvkRRd/SYM1hocKWNhUVp+xs&#10;FHCzy5OUjrNzml9P28M+6V3+pdTb6/CzAOFp8M/wo51oBdNPuH8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QbHEAAAA2wAAAA8AAAAAAAAAAAAAAAAAmAIAAGRycy9k&#10;b3ducmV2LnhtbFBLBQYAAAAABAAEAPUAAACJAwAAAAA=&#10;" path="m,38r,l3,38,3,,,,,38xe" fillcolor="black" strokeweight="0">
                    <v:path arrowok="t" o:connecttype="custom" o:connectlocs="0,22;0,22;2,22;2,0;0,0;0,22" o:connectangles="0,0,0,0,0,0"/>
                  </v:shape>
                  <v:shape id="Freeform 365" o:spid="_x0000_s1078" style="position:absolute;left:3887;top:1493;width:2;height:1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fzMQA&#10;AADbAAAADwAAAGRycy9kb3ducmV2LnhtbESPT0sDMRTE70K/Q3gFbzZrqaJr0yJCqRcPbf1Tb4/N&#10;M1m6eVnyYrt++0YQPA4z8xtmvhxCp46UpI1s4HpSgSJuom3ZGXjdra7uQElGtthFJgM/JLBcjC7m&#10;WNt44g0dt9mpAmGp0YDPua+1lsZTQJnEnrh4XzEFzEUmp23CU4GHTk+r6lYHbLkseOzpyVNz2H4H&#10;A2/v+8/DOr1IsOT8cO9k7z/EmMvx8PgAKtOQ/8N/7Wdr4GYGv1/KD9C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X8zEAAAA2wAAAA8AAAAAAAAAAAAAAAAAmAIAAGRycy9k&#10;b3ducmV2LnhtbFBLBQYAAAAABAAEAPUAAACJAwAAAAA=&#10;" path="m,3r,l3,3,3,,,,,3xe" fillcolor="black" strokeweight="0">
                    <v:path arrowok="t" o:connecttype="custom" o:connectlocs="0,1;0,1;2,1;2,0;0,0;0,1" o:connectangles="0,0,0,0,0,0"/>
                  </v:shape>
                  <v:shape id="Freeform 366" o:spid="_x0000_s1079" style="position:absolute;left:788;top:1515;width:2;height:483;visibility:visible;mso-wrap-style:square;v-text-anchor:top" coordsize="3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PKMQA&#10;AADbAAAADwAAAGRycy9kb3ducmV2LnhtbESPT2sCMRTE7wW/Q3iCt5qtYK2r2aUUBS8WqlI8PjZv&#10;/9jNy5JEXfvpm4LgcZj5zTDLvDetuJDzjWUFL+MEBHFhdcOVgsN+/fwGwgdkja1lUnAjD3k2eFpi&#10;qu2Vv+iyC5WIJexTVFCH0KVS+qImg35sO+LoldYZDFG6SmqH11huWjlJkldpsOG4UGNHHzUVP7uz&#10;UTAtV7+rz1Jub9Z+n+cn184Ox7VSo2H/vgARqA+P8J3e6MhN4f9L/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ezyjEAAAA2wAAAA8AAAAAAAAAAAAAAAAAmAIAAGRycy9k&#10;b3ducmV2LnhtbFBLBQYAAAAABAAEAPUAAACJAwAAAAA=&#10;" path="m,823r,l3,823,3,,,,,823xe" fillcolor="black" strokeweight="0">
                    <v:path arrowok="t" o:connecttype="custom" o:connectlocs="0,483;0,483;2,483;2,0;0,0;0,483" o:connectangles="0,0,0,0,0,0"/>
                  </v:shape>
                  <v:shape id="Freeform 367" o:spid="_x0000_s1080" style="position:absolute;left:1816;top:1515;width:2;height:483;visibility:visible;mso-wrap-style:square;v-text-anchor:top" coordsize="3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RX8MA&#10;AADbAAAADwAAAGRycy9kb3ducmV2LnhtbESPT2sCMRTE70K/Q3gFb5qtoNbVKKUoeFGoSvH42Lz9&#10;YzcvSxJ19dObguBxmPnNMLNFa2pxIecrywo++gkI4szqigsFh/2q9wnCB2SNtWVScCMPi/lbZ4ap&#10;tlf+ocsuFCKWsE9RQRlCk0rps5IM+r5tiKOXW2cwROkKqR1eY7mp5SBJRtJgxXGhxIa+S8r+dmej&#10;YJgv78ttLjc3a3/Pk5Orx4fjSqnue/s1BRGoDa/wk17ryI3g/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RX8MAAADbAAAADwAAAAAAAAAAAAAAAACYAgAAZHJzL2Rv&#10;d25yZXYueG1sUEsFBgAAAAAEAAQA9QAAAIgDAAAAAA==&#10;" path="m,823r,l3,823,3,,,,,823xe" fillcolor="black" strokeweight="0">
                    <v:path arrowok="t" o:connecttype="custom" o:connectlocs="0,483;0,483;2,483;2,0;0,0;0,483" o:connectangles="0,0,0,0,0,0"/>
                  </v:shape>
                  <v:shape id="Freeform 368" o:spid="_x0000_s1081" style="position:absolute;left:2846;top:1515;width:2;height:483;visibility:visible;mso-wrap-style:square;v-text-anchor:top" coordsize="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ZLcMA&#10;AADbAAAADwAAAGRycy9kb3ducmV2LnhtbESPQYvCMBSE7wv+h/AEb5oquEo1iiiCFGHX6sHjo3m2&#10;xealNLFWf/1mYWGPw8x8wyzXnalES40rLSsYjyIQxJnVJecKLuf9cA7CeWSNlWVS8CIH61XvY4mx&#10;tk8+UZv6XAQIuxgVFN7XsZQuK8igG9maOHg32xj0QTa51A0+A9xUchJFn9JgyWGhwJq2BWX39GEU&#10;HL6Sb7nbv8fbY5V4bV/XpNVWqUG/2yxAeOr8f/ivfdAKpjP4/R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UZLcMAAADbAAAADwAAAAAAAAAAAAAAAACYAgAAZHJzL2Rv&#10;d25yZXYueG1sUEsFBgAAAAAEAAQA9QAAAIgDAAAAAA==&#10;" path="m,823r,l4,823,4,,,,,823xe" fillcolor="black" strokeweight="0">
                    <v:path arrowok="t" o:connecttype="custom" o:connectlocs="0,483;0,483;2,483;2,0;0,0;0,483" o:connectangles="0,0,0,0,0,0"/>
                  </v:shape>
                  <v:shape id="Freeform 369" o:spid="_x0000_s1082" style="position:absolute;left:3887;top:1515;width:2;height:483;visibility:visible;mso-wrap-style:square;v-text-anchor:top" coordsize="3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gtsEA&#10;AADbAAAADwAAAGRycy9kb3ducmV2LnhtbERPS2sCMRC+C/6HMEJvmm2h2m6NIqLQiwWtlB6Hzeyj&#10;3UyWJOrqr3cOhR4/vvd82btWnSnExrOBx0kGirjwtuHKwPFzO34BFROyxdYzGbhShOViOJhjbv2F&#10;93Q+pEpJCMccDdQpdbnWsajJYZz4jli40geHSWCotA14kXDX6qcsm2qHDUtDjR2tayp+Dydn4Lnc&#10;3DYfpd5dvf86vf6Ednb83hrzMOpXb6AS9elf/Od+t+KTsfJFf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fYLbBAAAA2wAAAA8AAAAAAAAAAAAAAAAAmAIAAGRycy9kb3du&#10;cmV2LnhtbFBLBQYAAAAABAAEAPUAAACGAwAAAAA=&#10;" path="m,823r,l3,823,3,,,,,823xe" fillcolor="black" strokeweight="0">
                    <v:path arrowok="t" o:connecttype="custom" o:connectlocs="0,483;0,483;2,483;2,0;0,0;0,483" o:connectangles="0,0,0,0,0,0"/>
                  </v:shape>
                  <v:shape id="Freeform 370" o:spid="_x0000_s1083" style="position:absolute;left:788;top:1998;width:2;height:21;visibility:visible;mso-wrap-style:square;v-text-anchor:top" coordsize="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qisMA&#10;AADbAAAADwAAAGRycy9kb3ducmV2LnhtbESPQWvCQBSE74L/YXlCL1I3FiptdBUtLXjxoEnvz+xr&#10;NjT7NmY3Gv+9Kwgeh5n5hlmseluLM7W+cqxgOklAEBdOV1wqyLOf1w8QPiBrrB2Tgit5WC2HgwWm&#10;2l14T+dDKEWEsE9RgQmhSaX0hSGLfuIa4uj9udZiiLItpW7xEuG2lm9JMpMWK44LBhv6MlT8Hzob&#10;KeMN73S9ueZdt95mv8fTd9OhUi+jfj0HEagPz/CjvdUK3j/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bqisMAAADbAAAADwAAAAAAAAAAAAAAAACYAgAAZHJzL2Rv&#10;d25yZXYueG1sUEsFBgAAAAAEAAQA9QAAAIgDAAAAAA==&#10;" path="m,36r,l3,36,3,,,,,36xe" fillcolor="black" strokeweight="0">
                    <v:path arrowok="t" o:connecttype="custom" o:connectlocs="0,21;0,21;2,21;2,0;0,0;0,21" o:connectangles="0,0,0,0,0,0"/>
                  </v:shape>
                  <v:shape id="Freeform 371" o:spid="_x0000_s1084" style="position:absolute;left:790;top:1998;width:1026;height:2;visibility:visible;mso-wrap-style:square;v-text-anchor:top" coordsize="174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N7b8A&#10;AADbAAAADwAAAGRycy9kb3ducmV2LnhtbERPu27CMBTdkfoP1q3UDRwyECvgIIRaCalTId1v45sH&#10;xNdRbEL69/VQifHovHf72fZiotF3jjWsVwkI4sqZjhsN5eVjqUD4gGywd0wafsnDvnhZ7DA37sFf&#10;NJ1DI2II+xw1tCEMuZS+asmiX7mBOHK1Gy2GCMdGmhEfMdz2Mk2SjbTYcWxocaBjS9XtfLcalK/V&#10;t3Kf5c/7VaYq7TKe0kzrt9f5sAURaA5P8b/7ZDRs4vr4Jf4AWf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+03tvwAAANsAAAAPAAAAAAAAAAAAAAAAAJgCAABkcnMvZG93bnJl&#10;di54bWxQSwUGAAAAAAQABAD1AAAAhAMAAAAA&#10;" path="m,3r,l1744,3r,-3l,,,3xe" fillcolor="black" strokeweight="0">
                    <v:path arrowok="t" o:connecttype="custom" o:connectlocs="0,2;0,2;1026,2;1026,0;0,0;0,2" o:connectangles="0,0,0,0,0,0"/>
                  </v:shape>
                  <v:shape id="Freeform 372" o:spid="_x0000_s1085" style="position:absolute;left:1816;top:1998;width:2;height:21;visibility:visible;mso-wrap-style:square;v-text-anchor:top" coordsize="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sMb8A&#10;AADbAAAADwAAAGRycy9kb3ducmV2LnhtbESPzQrCMBCE74LvEFbwIprqQaQaRUXBiwf/7muztsVm&#10;U5tU69sbQfA4zMw3zGzRmEI8qXK5ZQXDQQSCOLE651TB+bTtT0A4j6yxsEwK3uRgMW+3Zhhr++ID&#10;PY8+FQHCLkYFmfdlLKVLMjLoBrYkDt7NVgZ9kFUqdYWvADeFHEXRWBrMOSxkWNI6o+R+rE2g9Fa8&#10;18Xqfa7r5e50uT42ZY1KdTvNcgrCU+P/4V97pxWMh/D9En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CwxvwAAANsAAAAPAAAAAAAAAAAAAAAAAJgCAABkcnMvZG93bnJl&#10;di54bWxQSwUGAAAAAAQABAD1AAAAhAMAAAAA&#10;" path="m,36r,l3,36,3,,,,,36xe" fillcolor="black" strokeweight="0">
                    <v:path arrowok="t" o:connecttype="custom" o:connectlocs="0,21;0,21;2,21;2,0;0,0;0,21" o:connectangles="0,0,0,0,0,0"/>
                  </v:shape>
                  <v:shape id="Freeform 373" o:spid="_x0000_s1086" style="position:absolute;left:2846;top:1998;width:2;height:21;visibility:visible;mso-wrap-style:square;v-text-anchor:top" coordsize="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0KMQA&#10;AADbAAAADwAAAGRycy9kb3ducmV2LnhtbESP3YrCMBSE7xd8h3AEb8Smq+BKNYq4iIIXy6oPcGxO&#10;f7A5qU3U6tObBWEvh5n5hpktWlOJGzWutKzgM4pBEKdWl5wrOB7WgwkI55E1VpZJwYMcLOadjxkm&#10;2t75l257n4sAYZeggsL7OpHSpQUZdJGtiYOX2cagD7LJpW7wHuCmksM4HkuDJYeFAmtaFZSe91ej&#10;YDs61T/Z5bg52NPy6/s56pf5jpTqddvlFISn1v+H3+2tVjAewt+X8A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qdCjEAAAA2wAAAA8AAAAAAAAAAAAAAAAAmAIAAGRycy9k&#10;b3ducmV2LnhtbFBLBQYAAAAABAAEAPUAAACJAwAAAAA=&#10;" path="m,36r,l4,36,4,,,,,36xe" fillcolor="black" strokeweight="0">
                    <v:path arrowok="t" o:connecttype="custom" o:connectlocs="0,21;0,21;2,21;2,0;0,0;0,21" o:connectangles="0,0,0,0,0,0"/>
                  </v:shape>
                  <v:shape id="Freeform 374" o:spid="_x0000_s1087" style="position:absolute;left:2847;top:1998;width:1040;height:2;visibility:visible;mso-wrap-style:square;v-text-anchor:top" coordsize="17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YmscA&#10;AADbAAAADwAAAGRycy9kb3ducmV2LnhtbESPT2vCQBTE7wW/w/KE3upGK1Giq6jQVuih1D8Hby/Z&#10;ZxKSfRuyW41+erdQ6HGYmd8w82VnanGh1pWWFQwHEQjizOqScwWH/dvLFITzyBpry6TgRg6Wi97T&#10;HBNtr/xNl53PRYCwS1BB4X2TSOmyggy6gW2Ig3e2rUEfZJtL3eI1wE0tR1EUS4Mlh4UCG9oUlFW7&#10;H6MgreLj1/iefWyn7+t0c8JJeq4+lXrud6sZCE+d/w//tbdaQfwKv1/CD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XWJrHAAAA2wAAAA8AAAAAAAAAAAAAAAAAmAIAAGRy&#10;cy9kb3ducmV2LnhtbFBLBQYAAAAABAAEAPUAAACMAwAAAAA=&#10;" path="m,3r,l1767,3r,-3l,,,3xe" fillcolor="black" strokeweight="0">
                    <v:path arrowok="t" o:connecttype="custom" o:connectlocs="0,2;0,2;1040,2;1040,0;0,0;0,2" o:connectangles="0,0,0,0,0,0"/>
                  </v:shape>
                  <v:shape id="Freeform 375" o:spid="_x0000_s1088" style="position:absolute;left:3887;top:1998;width:2;height:21;visibility:visible;mso-wrap-style:square;v-text-anchor:top" coordsize="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PqcQA&#10;AADbAAAADwAAAGRycy9kb3ducmV2LnhtbESPQWuDQBSE74H8h+UFegnN2lJCMK5iQgteemhM7y/u&#10;q0rdt8ZdE/333UKhx2FmvmGSbDKduNHgWssKnjYRCOLK6pZrBefy7XEHwnlkjZ1lUjCTgyxdLhKM&#10;tb3zB91OvhYBwi5GBY33fSylqxoy6Da2Jw7elx0M+iCHWuoB7wFuOvkcRVtpsOWw0GBPx4aq79No&#10;AmV94HfdHebzOOZF+Xm5vvYjKvWwmvI9CE+T/w//tQutYPsCv1/CD5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j6nEAAAA2wAAAA8AAAAAAAAAAAAAAAAAmAIAAGRycy9k&#10;b3ducmV2LnhtbFBLBQYAAAAABAAEAPUAAACJAwAAAAA=&#10;" path="m,36r,l3,36,3,,,,,36xe" fillcolor="black" strokeweight="0">
                    <v:path arrowok="t" o:connecttype="custom" o:connectlocs="0,21;0,21;2,21;2,0;0,0;0,21" o:connectangles="0,0,0,0,0,0"/>
                  </v:shape>
                  <v:shape id="Freeform 376" o:spid="_x0000_s1089" style="position:absolute;left:788;top:2019;width:2;height:494;visibility:visible;mso-wrap-style:square;v-text-anchor:top" coordsize="3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z58MA&#10;AADbAAAADwAAAGRycy9kb3ducmV2LnhtbESPQWsCMRSE74L/ITyht5pVVGRrFNEqIlTQlp4fm+dm&#10;cfOy3aS6+uuNIHgcZuYbZjJrbCnOVPvCsYJeNwFBnDldcK7g53v1PgbhA7LG0jEpuJKH2bTdmmCq&#10;3YX3dD6EXEQI+xQVmBCqVEqfGbLou64ijt7R1RZDlHUudY2XCLel7CfJSFosOC4YrGhhKDsd/q2C&#10;X7e73uSuP1xmnzT4Mlv6y9ek1FunmX+ACNSEV/jZ3mgFoyE8vsQf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vz58MAAADbAAAADwAAAAAAAAAAAAAAAACYAgAAZHJzL2Rv&#10;d25yZXYueG1sUEsFBgAAAAAEAAQA9QAAAIgDAAAAAA==&#10;" path="m,841r,l3,841,3,,,,,841xe" fillcolor="black" strokeweight="0">
                    <v:path arrowok="t" o:connecttype="custom" o:connectlocs="0,494;0,494;2,494;2,0;0,0;0,494" o:connectangles="0,0,0,0,0,0"/>
                  </v:shape>
                  <v:shape id="Freeform 377" o:spid="_x0000_s1090" style="position:absolute;left:1816;top:2019;width:2;height:494;visibility:visible;mso-wrap-style:square;v-text-anchor:top" coordsize="3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tkMQA&#10;AADbAAAADwAAAGRycy9kb3ducmV2LnhtbESP3WoCMRSE74W+QziCd5pV7CKrUUqrpRQU/MHrw+a4&#10;Wbo52W5SXfv0RhC8HGbmG2a2aG0lztT40rGC4SABQZw7XXKh4LBf9ScgfEDWWDkmBVfysJi/dGaY&#10;aXfhLZ13oRARwj5DBSaEOpPS54Ys+oGriaN3co3FEGVTSN3gJcJtJUdJkkqLJccFgzW9G8p/dn9W&#10;wdFtrv9yM3r9yJc0Xptv+i0+Salet32bggjUhmf40f7SCtIU7l/i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ZbZDEAAAA2wAAAA8AAAAAAAAAAAAAAAAAmAIAAGRycy9k&#10;b3ducmV2LnhtbFBLBQYAAAAABAAEAPUAAACJAwAAAAA=&#10;" path="m,841r,l3,841,3,,,,,841xe" fillcolor="black" strokeweight="0">
                    <v:path arrowok="t" o:connecttype="custom" o:connectlocs="0,494;0,494;2,494;2,0;0,0;0,494" o:connectangles="0,0,0,0,0,0"/>
                  </v:shape>
                  <v:shape id="Freeform 378" o:spid="_x0000_s1091" style="position:absolute;left:2846;top:2019;width:2;height:494;visibility:visible;mso-wrap-style:square;v-text-anchor:top" coordsize="4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Wo8UA&#10;AADbAAAADwAAAGRycy9kb3ducmV2LnhtbESPQWvCQBSE74X+h+UVvNWNVhJJXUXEltpLafSQ3h7Z&#10;ZxLMvg3ZNYn/3i0Uehxm5htmtRlNI3rqXG1ZwWwagSAurK65VHA6vj0vQTiPrLGxTApu5GCzfnxY&#10;YartwN/UZ74UAcIuRQWV920qpSsqMuimtiUO3tl2Bn2QXSl1h0OAm0bOoyiWBmsOCxW2tKuouGRX&#10;o+C8mA3+ko/Je/Giv/LDz/4zH05KTZ7G7SsIT6P/D/+1P7SCOIHfL+EH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FajxQAAANsAAAAPAAAAAAAAAAAAAAAAAJgCAABkcnMv&#10;ZG93bnJldi54bWxQSwUGAAAAAAQABAD1AAAAigMAAAAA&#10;" path="m,841r,l4,841,4,,,,,841xe" fillcolor="black" strokeweight="0">
                    <v:path arrowok="t" o:connecttype="custom" o:connectlocs="0,494;0,494;2,494;2,0;0,0;0,494" o:connectangles="0,0,0,0,0,0"/>
                  </v:shape>
                  <v:shape id="Freeform 379" o:spid="_x0000_s1092" style="position:absolute;left:3887;top:2019;width:2;height:494;visibility:visible;mso-wrap-style:square;v-text-anchor:top" coordsize="3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cecAA&#10;AADbAAAADwAAAGRycy9kb3ducmV2LnhtbERPy4rCMBTdC/5DuII7TUdUhmqUwRcyoDAqri/NnaZM&#10;c1ObqNWvnywEl4fzns4bW4ob1b5wrOCjn4AgzpwuOFdwOq57nyB8QNZYOiYFD/Iwn7VbU0y1u/MP&#10;3Q4hFzGEfYoKTAhVKqXPDFn0fVcRR+7X1RZDhHUudY33GG5LOUiSsbRYcGwwWNHCUPZ3uFoFZ7d/&#10;POV+MFpmKxruzDdd8g0p1e00XxMQgZrwFr/cW61gHMfGL/EHy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pcecAAAADbAAAADwAAAAAAAAAAAAAAAACYAgAAZHJzL2Rvd25y&#10;ZXYueG1sUEsFBgAAAAAEAAQA9QAAAIUDAAAAAA==&#10;" path="m,841r,l3,841,3,,,,,841xe" fillcolor="black" strokeweight="0">
                    <v:path arrowok="t" o:connecttype="custom" o:connectlocs="0,494;0,494;2,494;2,0;0,0;0,494" o:connectangles="0,0,0,0,0,0"/>
                  </v:shape>
                  <v:shape id="Freeform 380" o:spid="_x0000_s1093" style="position:absolute;left:1148;top:2642;width:311;height:359;visibility:visible;mso-wrap-style:square;v-text-anchor:top" coordsize="528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FscEA&#10;AADbAAAADwAAAGRycy9kb3ducmV2LnhtbESPzW7CMBCE75X6DtZW4lYcOKQQMAghkLjy8wBLvDhp&#10;43VkmxB4elwJieNoZr7RzJe9bURHPtSOFYyGGQji0umajYLTcfs9AREissbGMSm4U4Dl4vNjjoV2&#10;N95Td4hGJAiHAhVUMbaFlKGsyGIYupY4eRfnLcYkvZHa4y3BbSPHWZZLizWnhQpbWldU/h2uVsHv&#10;43z82dTXRyeNzzc5nXvTeKUGX/1qBiJSH9/hV3unFeRT+P+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8BbHBAAAA2wAAAA8AAAAAAAAAAAAAAAAAmAIAAGRycy9kb3du&#10;cmV2LnhtbFBLBQYAAAAABAAEAPUAAACGAwAAAAA=&#10;" path="m245,141r,l245,133v19,-8,30,-12,33,-12l287,121r,9c285,130,271,134,245,141r,xm252,156r,l245,156r,-9c257,145,269,142,281,136r8,c286,143,273,149,252,156r,xm303,161r,c299,163,294,167,286,170v-9,5,-18,7,-25,7l246,177v6,-5,15,-9,27,-12c284,162,292,159,296,155r8,c304,156,304,158,303,161r,xm306,335r,c292,335,277,330,261,321r-2,-6l266,315v2,,6,1,12,4c288,324,297,326,306,326v9,,21,,38,-2c353,323,363,318,374,308r3,8c369,326,358,331,344,333v-6,1,-19,2,-38,2l306,335xm312,108r,c312,109,312,109,312,110v,1,5,16,16,43c331,163,334,173,336,186v-1,,,,2,c333,186,345,183,372,175r,9c362,188,351,191,340,194v5,12,12,26,22,42c379,262,387,276,387,277r-8,c359,251,342,222,330,189,320,158,310,127,300,95,292,74,284,55,275,38v,7,1,16,2,28c274,68,268,72,260,77v-21,6,-33,9,-38,9c219,86,212,73,203,46r-1,c202,52,202,61,202,73v-1,13,-1,20,-1,20c201,111,208,137,221,171v14,33,21,58,21,74c242,252,240,260,236,271v-5,14,-8,22,-9,25c224,307,223,323,223,341v,47,17,89,52,126c276,468,278,472,282,480v3,8,6,12,9,14c294,495,302,496,313,496v7,,17,,28,-1l341,503v-28,,-42,,-43,c307,527,319,563,336,611r-8,c319,588,311,565,302,542v-9,-25,-20,-47,-32,-65c266,473,261,468,254,460v-9,-12,-16,-23,-21,-32c219,398,212,367,213,334v-3,-1,-8,-4,-13,-10c197,313,191,296,183,273v-8,-20,-15,-43,-21,-68c158,185,156,170,156,162v,-2,1,-5,3,-9c142,145,121,137,97,129,85,127,68,122,46,114,36,110,26,103,17,94,6,83,,73,,62v,,1,-3,3,-7c4,51,5,45,6,38r20,c27,38,32,40,41,43v11,4,24,6,37,7c91,50,103,53,114,57v7,2,12,4,16,5c162,69,180,72,184,72v1,,3,,5,-1c191,71,192,70,194,70v-2,-18,2,-35,10,-49c212,7,224,,240,v15,,29,11,41,32c287,41,294,58,304,83v4,11,7,16,9,17c321,103,332,106,346,107v12,2,23,3,34,4c409,116,425,126,429,141v3,9,5,20,6,34c437,197,438,209,438,210v4,42,12,104,24,186c468,423,487,483,519,576v6,16,9,25,9,26l528,611r-8,c513,590,494,533,464,441v-13,13,-25,22,-39,26l425,458v4,-2,12,-6,22,-14c457,437,462,432,462,429v,-1,-1,-4,-2,-9l456,405v-5,-16,-7,-27,-8,-34c442,328,435,258,426,162v-1,-6,-3,-13,-8,-23c416,140,415,142,415,145v-4,,-7,-1,-9,-3c406,140,408,137,411,134v-3,-6,-11,-10,-23,-12c379,121,370,119,361,118v-11,-2,-27,-6,-49,-11c312,108,312,108,312,108r,xm268,50r,c265,23,257,10,244,10v-3,,-10,3,-19,8c215,24,210,30,210,35v,1,4,15,11,43c232,75,248,70,269,62v-1,-2,-1,-6,-1,-12l268,50xm206,157r,l202,151v,,-2,3,-5,8l195,160v5,3,10,5,15,5c209,163,208,161,206,157r,xm190,88r,c189,86,189,83,190,79v-7,,-27,-3,-60,-8c127,71,124,69,119,67v-5,-2,-8,-3,-9,-3c108,64,106,65,105,66r-2,2c102,69,101,70,99,70v-3,,-5,-1,-4,-3c96,66,97,63,98,61,85,58,76,58,69,59,59,61,52,62,47,62,31,62,19,60,11,55r,1l10,58c9,60,9,62,9,63v,6,1,10,4,15c21,89,31,97,43,103v21,11,38,16,50,16c94,119,96,118,98,114r,-1c100,111,101,110,103,110r3,3c106,117,105,120,103,122v32,11,60,22,87,34c192,150,195,146,201,143v-3,-7,-5,-16,-6,-29c194,102,192,93,190,88r,xm37,50r,c33,48,29,47,27,47r-9,c22,50,31,52,43,52l37,50xm214,253r,c217,249,222,244,227,238v3,-2,4,-5,4,-9c231,222,228,214,223,205v-5,-4,-11,-10,-18,-19l208,182v1,1,4,3,7,4l218,189v-1,-3,-2,-7,-3,-12c196,169,182,162,171,157v-4,10,-6,15,-6,14c165,181,169,201,177,233v2,6,5,15,10,27c194,280,201,290,209,290r12,c221,290,224,282,229,267v3,-11,4,-18,4,-22l229,249v-5,4,-9,7,-12,7c214,256,213,255,214,253r,xm217,299r,c217,299,214,299,209,298v1,1,2,2,4,3l216,304r1,1l217,299xm216,314r,c213,312,208,308,202,304v2,9,5,15,8,20l216,324r,-10xe" fillcolor="black" strokeweight="0">
                    <v:path arrowok="t" o:connecttype="custom" o:connectlocs="164,71;144,83;144,86;148,92;154,104;179,91;180,197;164,187;222,186;184,63;198,109;200,114;194,111;153,45;119,43;139,159;166,282;201,296;178,318;125,196;92,95;10,55;15,22;77,36;120,12;184,59;256,103;311,354;250,274;271,247;246,82;229,72;184,63;133,11;158,29;119,89;121,92;112,46;62,39;58,36;6,33;25,61;61,65;118,84;22,29;25,31;134,140;123,107;101,92;123,170;135,146;128,176;127,179;127,184;127,184" o:connectangles="0,0,0,0,0,0,0,0,0,0,0,0,0,0,0,0,0,0,0,0,0,0,0,0,0,0,0,0,0,0,0,0,0,0,0,0,0,0,0,0,0,0,0,0,0,0,0,0,0,0,0,0,0,0,0"/>
                    <o:lock v:ext="edit" verticies="t"/>
                  </v:shape>
                  <v:shape id="Freeform 381" o:spid="_x0000_s1094" style="position:absolute;left:3277;top:2600;width:187;height:366;visibility:visible;mso-wrap-style:square;v-text-anchor:top" coordsize="317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Lq8AA&#10;AADbAAAADwAAAGRycy9kb3ducmV2LnhtbERPPW/CMBDdK/EfrENia5x2aFEag1BopaJOAcR8ja9x&#10;RHwOsZuEf48HJMan952vJ9uKgXrfOFbwkqQgiCunG64VHA9fz0sQPiBrbB2Tgit5WK9mTzlm2o1c&#10;0rAPtYgh7DNUYELoMil9ZciiT1xHHLk/11sMEfa11D2OMdy28jVN36TFhmODwY4KQ9V5/28V+O1P&#10;ac7+dzp+bk5FudPFxS4bpRbzafMBItAUHuK7+1sreI/r45f4A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6Lq8AAAADbAAAADwAAAAAAAAAAAAAAAACYAgAAZHJzL2Rvd25y&#10;ZXYueG1sUEsFBgAAAAAEAAQA9QAAAIUDAAAAAA==&#10;" path="m,611r,c,619,3,623,11,623r295,c308,623,310,621,313,619v2,-3,4,-6,4,-8l317,322v,-2,-2,-5,-6,-8c307,312,304,310,302,310r-220,c211,183,276,118,276,114r,-20c276,92,275,90,272,87v-3,-3,-5,-5,-8,-5l243,82,58,269v-4,3,-8,5,-10,5c44,274,42,269,41,257l41,15c42,12,40,8,36,5,32,2,28,,25,l15,c12,,9,1,5,4,1,6,,9,,11l,611xe" fillcolor="black" strokeweight="0">
                    <v:path arrowok="t" o:connecttype="custom" o:connectlocs="0,359;0,359;6,366;181,366;185,364;187,359;187,189;183,184;178,182;48,182;163,67;163,55;160,51;156,48;143,48;34,158;28,161;24,151;24,9;21,3;15,0;9,0;3,2;0,6;0,359" o:connectangles="0,0,0,0,0,0,0,0,0,0,0,0,0,0,0,0,0,0,0,0,0,0,0,0,0"/>
                  </v:shape>
                  <v:shape id="Freeform 382" o:spid="_x0000_s1095" style="position:absolute;left:788;top:2513;width:2;height:21;visibility:visible;mso-wrap-style:square;v-text-anchor:top" coordsize="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67MAA&#10;AADbAAAADwAAAGRycy9kb3ducmV2LnhtbESPzarCMBSE94LvEI7gRjTVxVWqUVQU3Ljwb39sjm2x&#10;OalNqvXtzQXB5TAz3zCzRWMK8aTK5ZYVDAcRCOLE6pxTBefTtj8B4TyyxsIyKXiTg8W83ZphrO2L&#10;D/Q8+lQECLsYFWTel7GULsnIoBvYkjh4N1sZ9EFWqdQVvgLcFHIURX/SYM5hIcOS1hkl92NtAqW3&#10;4r0uVu9zXS93p8v1sSlrVKrbaZZTEJ4a/wt/2zutYDyE/y/hB8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W67MAAAADbAAAADwAAAAAAAAAAAAAAAACYAgAAZHJzL2Rvd25y&#10;ZXYueG1sUEsFBgAAAAAEAAQA9QAAAIUDAAAAAA==&#10;" path="m,36r,l3,36,3,,,,,36xe" fillcolor="black" strokeweight="0">
                    <v:path arrowok="t" o:connecttype="custom" o:connectlocs="0,21;0,21;2,21;2,0;0,0;0,21" o:connectangles="0,0,0,0,0,0"/>
                  </v:shape>
                  <v:shape id="Freeform 383" o:spid="_x0000_s1096" style="position:absolute;left:790;top:2513;width:1026;height:2;visibility:visible;mso-wrap-style:square;v-text-anchor:top" coordsize="174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ucsMA&#10;AADbAAAADwAAAGRycy9kb3ducmV2LnhtbESPzWsCMRTE7wX/h/AEbzUxB1u2RikFP07Srh56fGze&#10;fuDmZdlEd/3vjVDocZiZ3zCrzehacaM+NJ4NLOYKBHHhbcOVgfNp+/oOIkRki61nMnCnAJv15GWF&#10;mfUD/9Atj5VIEA4ZGqhj7DIpQ1GTwzD3HXHySt87jEn2lbQ9DgnuWqmVWkqHDaeFGjv6qqm45Fdn&#10;QDf6/rsfdHvcoS3LXKnz9+JizGw6fn6AiDTG//Bf+2ANvGl4fk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ucsMAAADbAAAADwAAAAAAAAAAAAAAAACYAgAAZHJzL2Rv&#10;d25yZXYueG1sUEsFBgAAAAAEAAQA9QAAAIgDAAAAAA==&#10;" path="m,4r,l1744,4r,-4l,,,4xe" fillcolor="black" strokeweight="0">
                    <v:path arrowok="t" o:connecttype="custom" o:connectlocs="0,2;0,2;1026,2;1026,0;0,0;0,2" o:connectangles="0,0,0,0,0,0"/>
                  </v:shape>
                  <v:shape id="Freeform 384" o:spid="_x0000_s1097" style="position:absolute;left:1816;top:2513;width:2;height:21;visibility:visible;mso-wrap-style:square;v-text-anchor:top" coordsize="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BAMMA&#10;AADbAAAADwAAAGRycy9kb3ducmV2LnhtbESPQWvCQBSE74L/YXlCL1I3tmBLdBUtLXjxoEnvz+xr&#10;NjT7NmY3Gv+9Kwgeh5n5hlmseluLM7W+cqxgOklAEBdOV1wqyLOf108QPiBrrB2Tgit5WC2HgwWm&#10;2l14T+dDKEWEsE9RgQmhSaX0hSGLfuIa4uj9udZiiLItpW7xEuG2lm9JMpMWK44LBhv6MlT8Hzob&#10;KeMN73S9ueZdt95mv8fTd9OhUi+jfj0HEagPz/CjvdUKPt7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uBAMMAAADbAAAADwAAAAAAAAAAAAAAAACYAgAAZHJzL2Rv&#10;d25yZXYueG1sUEsFBgAAAAAEAAQA9QAAAIgDAAAAAA==&#10;" path="m,36r,l3,36,3,,,,,36xe" fillcolor="black" strokeweight="0">
                    <v:path arrowok="t" o:connecttype="custom" o:connectlocs="0,21;0,21;2,21;2,0;0,0;0,21" o:connectangles="0,0,0,0,0,0"/>
                  </v:shape>
                  <v:shape id="Freeform 385" o:spid="_x0000_s1098" style="position:absolute;left:2846;top:2513;width:2;height:21;visibility:visible;mso-wrap-style:square;v-text-anchor:top" coordsize="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fGsUA&#10;AADbAAAADwAAAGRycy9kb3ducmV2LnhtbESP3YrCMBSE7wXfIRxhb0RTf1CpRpGVZQUvlq0+wLE5&#10;tsXmpNtktfr0RhC8HGbmG2axakwpLlS7wrKCQT8CQZxaXXCm4LD/6s1AOI+ssbRMCm7kYLVstxYY&#10;a3vlX7okPhMBwi5GBbn3VSylS3My6Pq2Ig7eydYGfZB1JnWN1wA3pRxG0UQaLDgs5FjRZ07pOfk3&#10;CrajY/Vz+jt87+1xPd3cR90i25FSH51mPQfhqfHv8Ku91QqmY3h+C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t8axQAAANsAAAAPAAAAAAAAAAAAAAAAAJgCAABkcnMv&#10;ZG93bnJldi54bWxQSwUGAAAAAAQABAD1AAAAigMAAAAA&#10;" path="m,36r,l4,36,4,,,,,36xe" fillcolor="black" strokeweight="0">
                    <v:path arrowok="t" o:connecttype="custom" o:connectlocs="0,21;0,21;2,21;2,0;0,0;0,21" o:connectangles="0,0,0,0,0,0"/>
                  </v:shape>
                  <v:shape id="Freeform 386" o:spid="_x0000_s1099" style="position:absolute;left:2847;top:2513;width:1040;height:2;visibility:visible;mso-wrap-style:square;v-text-anchor:top" coordsize="176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lVMUA&#10;AADbAAAADwAAAGRycy9kb3ducmV2LnhtbESPT2sCMRTE7wW/Q3hCbzVbS/2zNYq0FMWT2mKvj83b&#10;TejmZbtJdfXTG6HQ4zAzv2Fmi87V4khtsJ4VPA4yEMSF15YrBZ8f7w8TECEia6w9k4IzBVjMe3cz&#10;zLU/8Y6O+1iJBOGQowITY5NLGQpDDsPAN8TJK33rMCbZVlK3eEpwV8thlo2kQ8tpwWBDr4aK7/2v&#10;UxAnh7fV5StsjX1albb82XQ43Sh13++WLyAidfE//NdeawXjZ7h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2VUxQAAANsAAAAPAAAAAAAAAAAAAAAAAJgCAABkcnMv&#10;ZG93bnJldi54bWxQSwUGAAAAAAQABAD1AAAAigMAAAAA&#10;" path="m,4r,l1767,4r,-4l,,,4xe" fillcolor="black" strokeweight="0">
                    <v:path arrowok="t" o:connecttype="custom" o:connectlocs="0,2;0,2;1040,2;1040,0;0,0;0,2" o:connectangles="0,0,0,0,0,0"/>
                  </v:shape>
                  <v:shape id="Freeform 387" o:spid="_x0000_s1100" style="position:absolute;left:3887;top:2513;width:2;height:21;visibility:visible;mso-wrap-style:square;v-text-anchor:top" coordsize="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imMMA&#10;AADbAAAADwAAAGRycy9kb3ducmV2LnhtbESPT2vCQBTE7wW/w/KEXopu6sFKdA1RKuTiof65P7PP&#10;JJh9G7MbTb59Vyj0OMzMb5hV0ptaPKh1lWUFn9MIBHFudcWFgtNxN1mAcB5ZY22ZFAzkIFmP3lYY&#10;a/vkH3ocfCEChF2MCkrvm1hKl5dk0E1tQxy8q20N+iDbQuoWnwFuajmLork0WHFYKLGhbUn57dCZ&#10;QPnY8F7Xm+HUdWl2PF/u302HSr2P+3QJwlPv/8N/7Uwr+JrD60v4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wimMMAAADbAAAADwAAAAAAAAAAAAAAAACYAgAAZHJzL2Rv&#10;d25yZXYueG1sUEsFBgAAAAAEAAQA9QAAAIgDAAAAAA==&#10;" path="m,36r,l3,36,3,,,,,36xe" fillcolor="black" strokeweight="0">
                    <v:path arrowok="t" o:connecttype="custom" o:connectlocs="0,21;0,21;2,21;2,0;0,0;0,21" o:connectangles="0,0,0,0,0,0"/>
                  </v:shape>
                  <v:shape id="Freeform 388" o:spid="_x0000_s1101" style="position:absolute;left:788;top:2534;width:2;height:549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li8AA&#10;AADbAAAADwAAAGRycy9kb3ducmV2LnhtbESPQYvCMBSE7wv+h/AEb2tqD1qqUUQR9Gh3Dx4fzbMt&#10;Ni8libX990ZY2OMwM98wm91gWtGT841lBYt5AoK4tLrhSsHvz+k7A+EDssbWMikYycNuO/naYK7t&#10;i6/UF6ESEcI+RwV1CF0upS9rMujntiOO3t06gyFKV0nt8BXhppVpkiylwYbjQo0dHWoqH8XTKDDZ&#10;ZazsmLZ958YsvQ1FhsdCqdl02K9BBBrCf/ivfdYKViv4fIk/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+9li8AAAADbAAAADwAAAAAAAAAAAAAAAACYAgAAZHJzL2Rvd25y&#10;ZXYueG1sUEsFBgAAAAAEAAQA9QAAAIUDAAAAAA==&#10;" path="m,934r,l3,934,3,,,,,934xe" fillcolor="black" strokeweight="0">
                    <v:path arrowok="t" o:connecttype="custom" o:connectlocs="0,549;0,549;2,549;2,0;0,0;0,549" o:connectangles="0,0,0,0,0,0"/>
                  </v:shape>
                  <v:shape id="Freeform 389" o:spid="_x0000_s1102" style="position:absolute;left:1816;top:2534;width:2;height:549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x+b4A&#10;AADbAAAADwAAAGRycy9kb3ducmV2LnhtbERPPWvDMBDdA/0P4grdYrkeGuNYCaUhkI51MmQ8rIts&#10;ap2MpDj2v6+GQMfH+673sx3ERD70jhW8ZzkI4tbpno2Cy/m4LkGEiKxxcEwKFgqw372saqy0e/AP&#10;TU00IoVwqFBBF+NYSRnajiyGzI3Eibs5bzEm6I3UHh8p3A6yyPMPabHn1NDhSF8dtb/N3Sqw5fdi&#10;3FIM0+iXsrjOTYmHRqm31/lzCyLSHP/FT/dJK9ikselL+gFy9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pw8fm+AAAA2wAAAA8AAAAAAAAAAAAAAAAAmAIAAGRycy9kb3ducmV2&#10;LnhtbFBLBQYAAAAABAAEAPUAAACDAwAAAAA=&#10;" path="m,934r,l3,934,3,,,,,934xe" fillcolor="black" strokeweight="0">
                    <v:path arrowok="t" o:connecttype="custom" o:connectlocs="0,549;0,549;2,549;2,0;0,0;0,549" o:connectangles="0,0,0,0,0,0"/>
                  </v:shape>
                  <v:shape id="Freeform 390" o:spid="_x0000_s1103" style="position:absolute;left:2846;top:2534;width:2;height:549;visibility:visible;mso-wrap-style:square;v-text-anchor:top" coordsize="4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MVcQA&#10;AADbAAAADwAAAGRycy9kb3ducmV2LnhtbESP0WoCMRRE3wv9h3ALvtWsCq27GqUUFEUFa/2Ay+a6&#10;WdzcLEnUtV9vCoU+DjNzhpnOO9uIK/lQO1Yw6GcgiEuna64UHL8Xr2MQISJrbByTgjsFmM+en6ZY&#10;aHfjL7oeYiUShEOBCkyMbSFlKA1ZDH3XEifv5LzFmKSvpPZ4S3DbyGGWvUmLNacFgy19GirPh4tV&#10;UDdb++NXg32+0ZeRWbp8u17slOq9dB8TEJG6+B/+a6+0gvccfr+k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6TFXEAAAA2wAAAA8AAAAAAAAAAAAAAAAAmAIAAGRycy9k&#10;b3ducmV2LnhtbFBLBQYAAAAABAAEAPUAAACJAwAAAAA=&#10;" path="m,934r,l4,934,4,,,,,934xe" fillcolor="black" strokeweight="0">
                    <v:path arrowok="t" o:connecttype="custom" o:connectlocs="0,549;0,549;2,549;2,0;0,0;0,549" o:connectangles="0,0,0,0,0,0"/>
                  </v:shape>
                  <v:shape id="Freeform 391" o:spid="_x0000_s1104" style="position:absolute;left:3887;top:2534;width:2;height:549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N2L0A&#10;AADbAAAADwAAAGRycy9kb3ducmV2LnhtbERPTYvCMBC9C/sfwix4s+n2sIRqFNlF0ONWDx6HZmyL&#10;zaQk2dr+e3MQPD7e92Y32V6M5EPnWMNXloMgrp3puNFwOR9WCkSIyAZ7x6RhpgC77cdig6VxD/6j&#10;sYqNSCEcStTQxjiUUoa6JYshcwNx4m7OW4wJ+kYaj48UbntZ5Pm3tNhxamhxoJ+W6nv1bzVYdZob&#10;Nxf9OPhZFdepUvhbab38nPZrEJGm+Ba/3EejQaX16Uv6AXL7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dON2L0AAADbAAAADwAAAAAAAAAAAAAAAACYAgAAZHJzL2Rvd25yZXYu&#10;eG1sUEsFBgAAAAAEAAQA9QAAAIIDAAAAAA==&#10;" path="m,934r,l3,934,3,,,,,934xe" fillcolor="black" strokeweight="0">
                    <v:path arrowok="t" o:connecttype="custom" o:connectlocs="0,549;0,549;2,549;2,0;0,0;0,549" o:connectangles="0,0,0,0,0,0"/>
                  </v:shape>
                  <v:shape id="Freeform 392" o:spid="_x0000_s1105" style="position:absolute;left:1155;top:3109;width:303;height:467;visibility:visible;mso-wrap-style:square;v-text-anchor:top" coordsize="51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GNsMA&#10;AADbAAAADwAAAGRycy9kb3ducmV2LnhtbESPQWvCQBSE7wX/w/IKXopuXKFI6irRIvSi0CieH9nX&#10;JDT7NuxuY/z33ULB4zAz3zDr7Wg7MZAPrWMNi3kGgrhypuVaw+V8mK1AhIhssHNMGu4UYLuZPK0x&#10;N+7GnzSUsRYJwiFHDU2MfS5lqBqyGOauJ07el/MWY5K+lsbjLcFtJ1WWvUqLLaeFBnvaN1R9lz9W&#10;Q18cC6VelqojVdrr7n0/nPxd6+nzWLyBiDTGR/i//WE0rBbw9y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rGNsMAAADbAAAADwAAAAAAAAAAAAAAAACYAgAAZHJzL2Rv&#10;d25yZXYueG1sUEsFBgAAAAAEAAQA9QAAAIgDAAAAAA==&#10;" path="m286,125r,l277,125r9,-5c291,120,298,119,307,118v9,-1,16,-2,21,-2c326,117,323,120,319,123v-19,1,-30,2,-33,2l286,125xm287,219r,l292,211v7,,22,,46,l330,217v-5,,-12,,-21,1c299,219,292,219,287,219r,xm166,158r,c170,155,174,153,178,152v6,,10,-1,12,-1c192,152,194,154,196,157v-12,2,-23,6,-32,10c163,166,163,165,164,162v1,-2,2,-4,2,-4l166,158xm292,313r,l287,306v9,1,19,3,28,5c329,314,336,319,336,324r-3,1c329,325,322,323,313,319v-9,-3,-16,-6,-21,-6l292,313xm394,452r,l387,454c369,439,359,428,359,419v,-7,4,-15,11,-26c377,383,383,376,390,372r8,c414,390,422,403,422,410v,5,-10,19,-28,42l394,452xm176,245r,c187,247,192,247,192,247v5,,11,-1,16,-3c213,241,217,240,219,239r4,3c221,242,216,245,209,249v-8,4,-14,6,-18,6c185,255,180,254,174,253r2,-8xm423,500r,c412,500,404,499,400,496r,-7c403,489,407,491,412,493v6,2,10,3,13,3c441,496,454,486,462,466r8,-5c470,472,465,482,456,489v-10,7,-21,11,-33,11l423,500xm223,344r,c222,342,221,340,221,338v1,-2,5,-5,14,-8c243,326,249,325,252,324v,3,-9,10,-29,20l223,344xm442,589r,l442,581v18,3,29,4,32,4c479,583,486,580,494,576r1,6c491,588,484,591,472,591v-14,,-24,-1,-30,-2l442,589xm399,558r,l401,558v1,,6,4,14,11c423,576,428,580,429,582v-2,2,-4,3,-7,3c414,580,409,576,406,574v-4,-4,-7,-9,-7,-16l399,558xm348,223r,c348,219,346,198,341,160r-7,-56c333,100,332,92,330,79,328,68,327,60,327,53v,-27,-9,-42,-28,-43c278,8,267,19,267,42v,10,1,25,2,46c271,108,272,124,272,134v,38,,71,1,97c273,237,274,247,275,261v2,13,3,23,3,30c278,300,277,305,276,306v-9,4,-14,6,-17,6c254,312,248,301,243,279v-5,-15,-8,-25,-10,-28c226,234,218,203,211,159,204,118,194,84,182,59v-3,-5,-9,-8,-18,-8c144,51,134,61,135,80r1,12c137,107,139,123,143,138v3,16,9,41,17,77c160,226,162,244,167,267v15,53,24,80,27,80c194,348,196,348,200,346r3,c196,361,186,368,174,368v-8,,-14,-4,-21,-13c149,348,144,341,140,334,129,324,115,308,97,286,95,281,88,267,77,243,62,207,44,189,25,189v-11,,-16,7,-16,22c9,226,19,255,41,299v18,39,34,68,48,87c106,404,117,422,121,438v4,17,7,26,7,28c133,479,135,499,136,526v1,32,2,52,4,63c146,621,153,643,160,655v11,17,16,42,16,73c176,762,176,783,176,790r-12,c164,782,165,771,166,756v1,-14,1,-25,,-33c163,699,160,684,157,677,143,648,134,619,129,590v-1,-7,-3,-34,-6,-81c121,479,115,451,107,426,104,418,96,406,83,391,70,376,62,364,59,356l22,284c7,254,,230,,211,,190,8,180,25,180v10,,21,4,31,12c60,195,68,209,81,235v15,28,23,44,25,48c118,294,134,313,154,338v8,15,15,22,20,20c180,357,183,354,183,349v,-9,-5,-25,-14,-48c160,278,155,262,155,254v-2,-20,-5,-45,-10,-73c132,135,126,101,126,77v,-20,13,-32,40,-35c182,40,196,59,208,100v10,34,15,61,15,83c223,184,229,203,240,241v11,38,18,59,19,62l268,303v1,-3,1,-5,1,-8c269,266,267,223,263,165,260,108,258,64,258,36v,-11,4,-20,12,-26c278,4,287,,299,v14,,25,7,30,20c333,40,337,69,343,108v2,22,4,38,5,47c353,190,356,207,356,206v,52,,75,-1,69c365,259,375,251,386,251v32,,52,12,60,35c449,294,452,324,454,375r3,53c461,429,466,434,471,442v4,5,8,20,12,43c484,493,490,505,500,521v10,16,15,28,15,36c515,573,496,607,459,660v-15,22,-24,39,-29,52c429,716,424,732,415,757v-5,15,-7,27,-7,38l399,795v2,-17,7,-39,14,-66c422,705,444,666,478,613v17,-27,26,-47,26,-57c504,549,499,537,488,521v-5,-8,-9,-21,-13,-38c471,466,468,454,464,447v-2,-4,-14,-17,-36,-39c406,386,394,374,393,374r-4,c379,374,371,378,363,384v-8,6,-12,14,-12,24c351,428,357,447,368,466r32,55c404,527,403,536,398,548r-2,6l389,554r1,-32c380,505,369,487,359,470,348,447,343,428,343,413v,-7,1,-14,3,-21c335,386,330,375,330,358v,-20,2,-34,7,-41c344,305,348,274,348,223r,xm49,302r,l56,291c71,278,80,271,85,271v,1,-1,1,-2,2c80,274,79,275,80,275v,4,-4,9,-12,16c60,298,54,302,49,302r,xm152,480r,c151,479,149,479,147,480v-2,,-3,-1,-3,-2l144,475v3,-1,16,-4,39,-8c206,463,219,461,223,461v1,,4,-1,8,-3l233,458v26,-17,53,-33,79,-49l314,409r-7,8c270,449,231,468,193,474v-7,1,-21,3,-41,6l152,480xm90,345r,l96,337v3,-3,7,-7,15,-13c113,327,115,329,115,330v,2,-1,2,-2,2l110,334v-3,3,-5,6,-8,10c100,346,96,346,90,345r,xm145,389r,c141,394,136,400,128,408v-2,-3,-3,-6,-3,-7c125,395,133,388,148,380r4,-4l157,375r2,7c156,383,151,386,145,389r,xm346,456r,c346,458,332,464,303,474v-5,5,-27,20,-66,46c197,546,174,560,168,563v-2,-2,-3,-4,-3,-7l165,555v8,-3,15,-7,23,-10c196,542,202,537,207,532v11,-15,43,-36,95,-66c304,465,318,460,343,451r3,3l346,456xm284,613r,c284,599,293,572,310,533v17,-41,31,-61,41,-61l352,475v,5,-3,12,-9,18c335,502,330,508,329,511v-1,3,-9,19,-22,50c299,578,295,591,295,600r7,-7l292,620v-1,5,-1,15,1,30c293,651,295,655,299,662v4,8,6,12,6,14l298,678v-4,-5,-8,-14,-14,-26l284,613xm271,558r,c271,559,270,562,269,567v-2,10,-7,28,-14,54l257,629v-3,2,-6,3,-10,3c246,630,246,627,246,625v,-15,5,-37,17,-67l289,489r6,-8c295,489,292,500,286,513v-7,16,-11,27,-12,33l271,558xm446,349r,c444,315,442,295,439,289v-7,-19,-24,-28,-51,-28c376,261,367,268,362,282v-4,8,-7,17,-11,27c343,332,339,348,339,357v,13,3,22,11,26c354,374,358,369,361,369v1,,1,,1,1c362,372,362,373,362,374v-1,3,-4,5,-7,5c350,379,345,376,340,370r-1,-3c339,357,344,344,354,328v7,-2,12,-3,15,-3c388,325,397,334,397,354r,12c393,369,382,370,362,370v13,-2,22,-4,29,-4c396,366,399,367,402,368v8,-10,12,-21,12,-34c414,330,418,328,424,329r,1c428,326,432,322,436,317r7,3c443,325,439,330,431,336v-4,3,-8,9,-12,18c414,365,411,371,410,373v8,10,21,26,39,46c449,415,448,391,446,349r,xm370,334r,l359,336v-2,6,-5,16,-10,30c352,367,356,367,360,367v-4,,6,-2,28,-5c388,356,387,348,385,338v-3,-4,-8,-5,-15,-4l370,334xm393,381r,c384,386,376,399,369,420v4,5,10,13,19,23l389,443v6,-7,14,-18,23,-32c412,404,406,394,393,381r,xm416,379r,l408,379r,-8l422,370v4,-1,8,-4,15,-8c438,364,439,366,439,370v-5,6,-13,9,-23,9l416,379xe" fillcolor="black" strokeweight="0">
                    <v:path arrowok="t" o:connecttype="custom" o:connectlocs="193,68;172,124;98,93;96,95;185,183;232,266;234,219;113,145;102,149;242,290;249,294;131,202;291,338;235,328;235,328;194,46;161,136;137,147;84,81;102,216;5,124;82,346;98,425;35,209;62,166;85,106;152,178;176,0;227,147;294,306;235,467;273,263;217,274;211,276;205,131;47,162;86,282;137,269;89,282;66,195;85,229;94,224;139,305;178,274;182,313;174,352;175,398;150,365;174,283;258,170;212,217;208,193;237,216;254,197;218,196;227,199;228,260;245,223;245,223" o:connectangles="0,0,0,0,0,0,0,0,0,0,0,0,0,0,0,0,0,0,0,0,0,0,0,0,0,0,0,0,0,0,0,0,0,0,0,0,0,0,0,0,0,0,0,0,0,0,0,0,0,0,0,0,0,0,0,0,0,0,0"/>
                    <o:lock v:ext="edit" verticies="t"/>
                  </v:shape>
                  <v:shape id="Freeform 393" o:spid="_x0000_s1106" style="position:absolute;left:788;top:3083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bv70A&#10;AADbAAAADwAAAGRycy9kb3ducmV2LnhtbESPwQrCMBBE74L/EFbwIpoqKKUaRQSxV6sXb2uztsVm&#10;U5qo9e+NIHgcZuYNs9p0phZPal1lWcF0EoEgzq2uuFBwPu3HMQjnkTXWlknBmxxs1v3eChNtX3yk&#10;Z+YLESDsElRQet8kUrq8JINuYhvi4N1sa9AH2RZSt/gKcFPLWRQtpMGKw0KJDe1Kyu/ZwygYUfpo&#10;0l10u199hvNDgZdco1LDQbddgvDU+X/41061gngG3y/h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smbv70AAADbAAAADwAAAAAAAAAAAAAAAACYAgAAZHJzL2Rvd25yZXYu&#10;eG1sUEsFBgAAAAAEAAQA9QAAAIIDAAAAAA==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394" o:spid="_x0000_s1107" style="position:absolute;left:790;top:3083;width:1026;height:1;visibility:visible;mso-wrap-style:square;v-text-anchor:top" coordsize="174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1YMEA&#10;AADbAAAADwAAAGRycy9kb3ducmV2LnhtbESPT4vCMBTE74LfITzBm6ZbQUM1yrLsgrAn/92fzbOt&#10;Ni+lydb67TeC4HGY+c0wq01va9FR6yvHGj6mCQji3JmKCw3Hw89EgfAB2WDtmDQ8yMNmPRysMDPu&#10;zjvq9qEQsYR9hhrKEJpMSp+XZNFPXUMcvYtrLYYo20KaFu+x3NYyTZK5tFhxXCixoa+S8tv+z2pQ&#10;/qJOyv0ez99Xmaq0WnCXLrQej/rPJYhAfXiHX/TWRG4Gzy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lNWDBAAAA2wAAAA8AAAAAAAAAAAAAAAAAmAIAAGRycy9kb3du&#10;cmV2LnhtbFBLBQYAAAAABAAEAPUAAACGAwAAAAA=&#10;" path="m,3r,l1744,3r,-3l,,,3xe" fillcolor="black" strokeweight="0">
                    <v:path arrowok="t" o:connecttype="custom" o:connectlocs="0,1;0,1;1026,1;1026,0;0,0;0,1" o:connectangles="0,0,0,0,0,0"/>
                  </v:shape>
                  <v:shape id="Freeform 395" o:spid="_x0000_s1108" style="position:absolute;left:1816;top:3083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mUL4A&#10;AADbAAAADwAAAGRycy9kb3ducmV2LnhtbESPwQrCMBBE74L/EFbwIpoqKlKNIoLYq9WLt7VZ22Kz&#10;KU3U+vdGEDwOM/OGWW1aU4knNa60rGA8ikAQZ1aXnCs4n/bDBQjnkTVWlknBmxxs1t3OCmNtX3yk&#10;Z+pzESDsYlRQeF/HUrqsIINuZGvi4N1sY9AH2eRSN/gKcFPJSRTNpcGSw0KBNe0Kyu7pwygYUPKo&#10;k110u199irNDjpdMo1L9XrtdgvDU+n/41060gsUUvl/CD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5splC+AAAA2wAAAA8AAAAAAAAAAAAAAAAAmAIAAGRycy9kb3ducmV2&#10;LnhtbFBLBQYAAAAABAAEAPUAAACDAwAAAAA=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396" o:spid="_x0000_s1109" style="position:absolute;left:2846;top:3083;width:2;height:20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dmsAA&#10;AADbAAAADwAAAGRycy9kb3ducmV2LnhtbESP3YrCMBSE7wXfIRzBO00VXWo1iojK3vrzAMfm2FSb&#10;k9JErW+/EYS9HGbmG2axam0lntT40rGC0TABQZw7XXKh4HzaDVIQPiBrrByTgjd5WC27nQVm2r34&#10;QM9jKESEsM9QgQmhzqT0uSGLfuhq4uhdXWMxRNkUUjf4inBbyXGS/EiLJccFgzVtDOX348MqaM3F&#10;7409by+zSXEjuU1P+SZVqt9r13MQgdrwH/62f7WCdAqfL/E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MdmsAAAADbAAAADwAAAAAAAAAAAAAAAACYAgAAZHJzL2Rvd25y&#10;ZXYueG1sUEsFBgAAAAAEAAQA9QAAAIUDAAAAAA==&#10;" path="m,35r,l4,35,4,,,,,35xe" fillcolor="black" strokeweight="0">
                    <v:path arrowok="t" o:connecttype="custom" o:connectlocs="0,20;0,20;2,20;2,0;0,0;0,20" o:connectangles="0,0,0,0,0,0"/>
                  </v:shape>
                  <v:shape id="Freeform 397" o:spid="_x0000_s1110" style="position:absolute;left:2847;top:3083;width:1040;height:1;visibility:visible;mso-wrap-style:square;v-text-anchor:top" coordsize="17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d+MYA&#10;AADbAAAADwAAAGRycy9kb3ducmV2LnhtbESPT2vCQBTE7wW/w/IEb3WjSBqiq6jQVuih+O/g7SX7&#10;TEKyb0N2q2k/fbdQ8DjMzG+Yxao3jbhR5yrLCibjCARxbnXFhYLT8fU5AeE8ssbGMin4Jger5eBp&#10;gam2d97T7eALESDsUlRQet+mUrq8JINubFvi4F1tZ9AH2RVSd3gPcNPIaRTF0mDFYaHElrYl5fXh&#10;yyjI6vj8OfvJ33fJ2ybbXvAlu9YfSo2G/XoOwlPvH+H/9k4rSGL4+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wd+MYAAADbAAAADwAAAAAAAAAAAAAAAACYAgAAZHJz&#10;L2Rvd25yZXYueG1sUEsFBgAAAAAEAAQA9QAAAIsDAAAAAA==&#10;" path="m,3r,l1767,3r,-3l,,,3xe" fillcolor="black" strokeweight="0">
                    <v:path arrowok="t" o:connecttype="custom" o:connectlocs="0,1;0,1;1040,1;1040,0;0,0;0,1" o:connectangles="0,0,0,0,0,0"/>
                  </v:shape>
                  <v:shape id="Freeform 398" o:spid="_x0000_s1111" style="position:absolute;left:3887;top:3083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44J74A&#10;AADbAAAADwAAAGRycy9kb3ducmV2LnhtbESPzQrCMBCE74LvEFbwIpoq+EM1ighir1Yv3tZmbYvN&#10;pjRR69sbQfA4zMw3zGrTmko8qXGlZQXjUQSCOLO65FzB+bQfLkA4j6yxskwK3uRgs+52Vhhr++Ij&#10;PVOfiwBhF6OCwvs6ltJlBRl0I1sTB+9mG4M+yCaXusFXgJtKTqJoJg2WHBYKrGlXUHZPH0bBgJJH&#10;neyi2/3qU5wecrxkGpXq99rtEoSn1v/Dv3aiFSzm8P0Sf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6+OCe+AAAA2wAAAA8AAAAAAAAAAAAAAAAAmAIAAGRycy9kb3ducmV2&#10;LnhtbFBLBQYAAAAABAAEAPUAAACDAwAAAAA=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399" o:spid="_x0000_s1112" style="position:absolute;left:788;top:3103;width:2;height:508;visibility:visible;mso-wrap-style:square;v-text-anchor:top" coordsize="3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mHMMA&#10;AADbAAAADwAAAGRycy9kb3ducmV2LnhtbERPTWvCQBC9F/wPyxR6aza1VEJ0FRELtQdpjEiOQ3ZM&#10;gtnZNLtq6q/vHgSPj/c9WwymFRfqXWNZwVsUgyAurW64UrDPP18TEM4ja2wtk4I/crCYj55mmGp7&#10;5YwuO1+JEMIuRQW1910qpStrMugi2xEH7mh7gz7AvpK6x2sIN60cx/FEGmw4NNTY0aqm8rQ7GwXF&#10;x+Z7837wkzym9S0vzsvsd/uj1MvzsJyC8DT4h/ju/tIKkjA2fA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gmHMMAAADbAAAADwAAAAAAAAAAAAAAAACYAgAAZHJzL2Rv&#10;d25yZXYueG1sUEsFBgAAAAAEAAQA9QAAAIgDAAAAAA==&#10;" path="m,864r,l3,864,3,,,,,864xe" fillcolor="black" strokeweight="0">
                    <v:path arrowok="t" o:connecttype="custom" o:connectlocs="0,508;0,508;2,508;2,0;0,0;0,508" o:connectangles="0,0,0,0,0,0"/>
                  </v:shape>
                  <v:shape id="Freeform 400" o:spid="_x0000_s1113" style="position:absolute;left:1816;top:3103;width:2;height:508;visibility:visible;mso-wrap-style:square;v-text-anchor:top" coordsize="3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SDh8UA&#10;AADbAAAADwAAAGRycy9kb3ducmV2LnhtbESPQWvCQBSE7wX/w/IEb3WjotjoKiItaA+ipojHR/aZ&#10;BLNvY3bVtL/eLQgeh5n5hpnOG1OKG9WusKyg141AEKdWF5wp+Em+3scgnEfWWFomBb/kYD5rvU0x&#10;1vbOO7rtfSYChF2MCnLvq1hKl+Zk0HVtRRy8k60N+iDrTOoa7wFuStmPopE0WHBYyLGiZU7peX81&#10;Co7D9fd6cPCjJKLPv+R4Xewum61SnXazmIDw1PhX+NleaQXjD/j/E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IOHxQAAANsAAAAPAAAAAAAAAAAAAAAAAJgCAABkcnMv&#10;ZG93bnJldi54bWxQSwUGAAAAAAQABAD1AAAAigMAAAAA&#10;" path="m,864r,l3,864,3,,,,,864xe" fillcolor="black" strokeweight="0">
                    <v:path arrowok="t" o:connecttype="custom" o:connectlocs="0,508;0,508;2,508;2,0;0,0;0,508" o:connectangles="0,0,0,0,0,0"/>
                  </v:shape>
                  <v:shape id="Freeform 401" o:spid="_x0000_s1114" style="position:absolute;left:2846;top:3103;width:2;height:508;visibility:visible;mso-wrap-style:square;v-text-anchor:top" coordsize="4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LWcIA&#10;AADbAAAADwAAAGRycy9kb3ducmV2LnhtbERPTWvCQBC9C/6HZYTezCYtaJu6Bim0BO3FtAe9TbPT&#10;JDU7G7JrjP++exA8Pt73KhtNKwbqXWNZQRLFIIhLqxuuFHx/vc+fQTiPrLG1TAqu5CBbTycrTLW9&#10;8J6GwlcihLBLUUHtfZdK6cqaDLrIdsSB+7W9QR9gX0nd4yWEm1Y+xvFCGmw4NNTY0VtN5ak4GwWa&#10;fj6Xjd0tjtvkacj/9rn94INSD7Nx8wrC0+jv4ps71wpewvrwJfw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4tZwgAAANsAAAAPAAAAAAAAAAAAAAAAAJgCAABkcnMvZG93&#10;bnJldi54bWxQSwUGAAAAAAQABAD1AAAAhwMAAAAA&#10;" path="m,864r,l4,864,4,,,,,864xe" fillcolor="black" strokeweight="0">
                    <v:path arrowok="t" o:connecttype="custom" o:connectlocs="0,508;0,508;2,508;2,0;0,0;0,508" o:connectangles="0,0,0,0,0,0"/>
                  </v:shape>
                  <v:shape id="Freeform 402" o:spid="_x0000_s1115" style="position:absolute;left:3887;top:3103;width:2;height:508;visibility:visible;mso-wrap-style:square;v-text-anchor:top" coordsize="3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ZXMYA&#10;AADbAAAADwAAAGRycy9kb3ducmV2LnhtbESPQWvCQBSE70L/w/IK3nRji1JjVpFiQXsoakQ8PrLP&#10;JJh9G7NrjP313UKhx2FmvmGSRWcq0VLjSssKRsMIBHFmdcm5gkP6MXgD4TyyxsoyKXiQg8X8qZdg&#10;rO2dd9TufS4ChF2MCgrv61hKlxVk0A1tTRy8s20M+iCbXOoG7wFuKvkSRRNpsOSwUGBN7wVll/3N&#10;KDiNN5+b16OfpBGtvtPTbbm7fm2V6j93yxkIT53/D/+111rBdAS/X8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sZXMYAAADbAAAADwAAAAAAAAAAAAAAAACYAgAAZHJz&#10;L2Rvd25yZXYueG1sUEsFBgAAAAAEAAQA9QAAAIsDAAAAAA==&#10;" path="m,864r,l3,864,3,,,,,864xe" fillcolor="black" strokeweight="0">
                    <v:path arrowok="t" o:connecttype="custom" o:connectlocs="0,508;0,508;2,508;2,0;0,0;0,508" o:connectangles="0,0,0,0,0,0"/>
                  </v:shape>
                  <v:shape id="Freeform 403" o:spid="_x0000_s1116" style="position:absolute;left:1180;top:3646;width:240;height:455;visibility:visible;mso-wrap-style:square;v-text-anchor:top" coordsize="408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T3isYA&#10;AADbAAAADwAAAGRycy9kb3ducmV2LnhtbESPUUsDMRCE34X+h7CFvojNtajo2bRIoaUgKraCPi6X&#10;9XJ42VyTbXv6640g+DjMzDfMbNH7Vh0ppiawgcm4AEVcBdtwbeB1t7q4AZUE2WIbmAx8UYLFfHA2&#10;w9KGE7/QcSu1yhBOJRpwIl2pdaoceUzj0BFn7yNEj5JlrLWNeMpw3+ppUVxrjw3nBYcdLR1Vn9uD&#10;N/Bd798eLtfSxnO3KzZX7/L8tH40ZjTs7+9ACfXyH/5rb6yB2yn8fsk/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T3isYAAADbAAAADwAAAAAAAAAAAAAAAACYAgAAZHJz&#10;L2Rvd25yZXYueG1sUEsFBgAAAAAEAAQA9QAAAIsDAAAAAA==&#10;" path="m243,103r,c237,103,231,101,225,97v,-3,,-5,,-7c235,93,244,94,251,94v1,1,2,4,5,9l243,103xm240,214r,c230,214,224,210,220,203v11,2,26,2,45,l265,212v-4,,-8,,-14,1c245,214,241,214,240,214r,xm309,402r,l309,393r24,2l333,402r-24,xm72,155r,c70,156,65,158,57,162v-6,3,-11,5,-15,5c39,167,37,165,36,161v,,,-1,,-4c42,160,51,157,63,149r10,c73,150,73,152,72,155r,xm257,392r,c251,392,244,391,236,388r,-8c244,382,251,384,257,384v4,,9,-2,15,-6l281,378v-5,10,-13,14,-24,14l257,392xm75,255r,c71,255,68,252,66,246v10,2,19,-1,25,-7l94,236v5,-4,9,-6,13,-4c97,247,86,255,75,255r,xm381,424r,c381,425,380,426,378,426v-6,,-10,-5,-13,-14l372,412v4,5,6,6,8,4c379,411,370,402,353,390v-5,-3,-10,-10,-16,-19c333,364,331,356,330,344v,-9,-1,-18,-1,-27c324,289,315,269,302,257v1,,-1,-2,-5,-4c292,251,286,250,277,249v,1,,4,,10c277,276,278,292,281,308v,1,1,3,4,6c288,317,290,321,292,324r-9,c282,324,282,323,281,323r-2,-2c277,320,276,319,275,318v-4,-12,-6,-20,-6,-23l269,228v,-2,,-3,,-5l270,217v1,-5,2,-9,1,-12c267,172,261,123,253,57v-5,3,-10,5,-16,5c235,62,231,60,225,56,219,52,215,48,214,44v-1,-4,-3,-10,-5,-20l209,24r-1,2l207,27v,1,-1,2,-1,3c204,55,203,74,204,88v,11,,27,-1,50c201,160,201,170,201,169r,70c201,239,201,246,203,261v1,14,2,25,2,33c197,301,188,304,178,304v-9,,-14,-1,-16,-3c156,292,142,267,122,226,113,213,102,195,89,169,83,155,73,132,60,102v,2,,5,-1,9c41,122,29,127,26,127v-3,,-9,-6,-17,-17c9,110,9,110,9,110v,12,3,24,8,38c21,155,25,167,31,181v4,10,9,24,16,44c47,229,49,236,51,245v22,44,36,73,42,88c103,363,109,395,109,428v,20,-3,35,-10,47c98,470,98,466,98,461v,-3,,-7,,-12c89,454,85,463,85,475v,8,6,38,18,89c115,613,123,642,126,650v8,12,19,32,33,60c166,726,173,747,181,774r-9,c166,747,148,709,119,657v-1,-4,-9,-32,-22,-83c82,518,75,485,75,472v,-9,9,-22,27,-36c99,400,96,374,92,357,88,344,81,326,69,304,56,280,48,263,44,253,40,237,33,213,23,183,8,153,,128,,108,,82,11,70,32,70v11,,20,4,26,13c65,92,78,119,96,165v1,1,9,14,25,40c126,214,132,226,140,241v5,11,10,21,15,32c164,289,170,297,175,297v15,,22,-7,21,-20c196,276,195,271,194,262v-1,-10,-1,-18,-1,-27c192,220,192,197,194,166v1,-33,2,-48,2,-44l196,32v,-7,4,-15,13,-22c219,4,227,,233,v18,,28,12,29,35c265,83,268,113,269,126v2,25,6,51,10,79c280,206,280,208,279,211v-1,3,-1,5,-1,6l278,239v12,,21,2,26,6c325,265,337,301,341,355v,6,13,21,39,44c388,406,392,420,392,440v,1,,3,-1,8l388,461v-4,14,-6,24,-6,30c383,503,383,522,383,547v-1,11,-4,27,-7,48l372,617v-1,6,-2,9,-2,10c370,644,372,656,376,664v6,10,11,20,17,30c398,704,404,716,408,730r-1,4c404,734,400,728,396,718v-3,-5,-7,-13,-12,-21c362,710,352,716,353,716r-10,l343,707v5,,12,-2,21,-7c374,695,378,691,378,688v,-1,-3,-6,-8,-15c368,669,366,664,365,657v-1,-9,-2,-17,-2,-25c363,632,365,619,368,594v4,-28,7,-49,8,-63c376,527,375,519,375,507v-1,-12,-1,-20,,-26c375,478,377,471,380,459v2,-9,4,-15,4,-19c384,436,383,430,381,424r,xm164,398r,c146,398,137,394,136,385v12,3,21,4,26,4c165,389,168,389,173,387v4,-1,7,-2,9,-2l192,385v-4,9,-14,13,-28,13l164,398xm219,567r,c212,544,199,506,182,452v4,-1,6,-1,7,c201,489,214,524,227,559r,8l219,567xm209,763r,c195,763,184,762,178,758r,-8c186,752,198,754,214,754v22,,35,-2,39,-6l261,748r,9c243,761,225,763,209,763r,xm233,9r,c228,9,223,11,217,14v1,9,3,18,6,26c226,49,232,53,241,53v7,,11,-3,11,-10c252,20,246,9,233,9r,xm32,77r,c18,77,11,82,11,92v7,18,13,26,16,26c33,118,42,114,53,105,46,86,39,77,32,77r,xe" fillcolor="black" strokeweight="0">
                    <v:path arrowok="t" o:connecttype="custom" o:connectlocs="132,53;141,126;156,125;182,236;196,236;34,95;37,88;151,230;151,226;151,230;54,140;44,150;215,242;198,218;175,149;168,185;164,189;158,131;139,36;123,14;120,52;119,153;72,133;15,75;18,106;64,252;50,279;106,455;44,277;26,149;34,49;91,160;114,138;123,6;164,121;179,144;230,263;221,350;231,408;226,410;214,411;214,372;221,283;224,249;95,229;96,234;107,266;129,333;105,441;154,445;137,5;148,25;19,45;19,45" o:connectangles="0,0,0,0,0,0,0,0,0,0,0,0,0,0,0,0,0,0,0,0,0,0,0,0,0,0,0,0,0,0,0,0,0,0,0,0,0,0,0,0,0,0,0,0,0,0,0,0,0,0,0,0,0,0"/>
                    <o:lock v:ext="edit" verticies="t"/>
                  </v:shape>
                  <v:shape id="Freeform 404" o:spid="_x0000_s1117" style="position:absolute;left:3185;top:3836;width:368;height:230;visibility:visible;mso-wrap-style:square;v-text-anchor:top" coordsize="62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KA8QA&#10;AADbAAAADwAAAGRycy9kb3ducmV2LnhtbESP0WoCMRRE3wv+Q7hC32q2FayuRmkXWhSkUPUDLpvb&#10;3cXNTdhkNfr1RhD6OMzMGWaxiqYVJ+p8Y1nB6ygDQVxa3XCl4LD/epmC8AFZY2uZFFzIw2o5eFpg&#10;ru2Zf+m0C5VIEPY5KqhDcLmUvqzJoB9ZR5y8P9sZDEl2ldQdnhPctPItyybSYMNpoUZHRU3lcdcb&#10;Bd+HdVbEn3h5v5ab7fGzd+jGG6Weh/FjDiJQDP/hR3utFczGcP+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sigPEAAAA2wAAAA8AAAAAAAAAAAAAAAAAmAIAAGRycy9k&#10;b3ducmV2LnhtbFBLBQYAAAAABAAEAPUAAACJAwAAAAA=&#10;" path="m469,337r,l469,137v,-9,-4,-14,-13,-14l367,123v-9,,-13,5,-13,14l354,337v,9,4,14,13,14l456,351v9,,13,-5,13,-14l469,337xm222,122r,l312,213r,-91l222,122xm312,314r,l119,122r-107,c10,122,7,120,4,116,2,112,,108,,106l,94c,92,2,88,4,84v2,-4,5,-6,8,-6l76,78,54,56c49,51,49,46,54,41l89,5c94,,99,,104,5r74,73l614,78v7,,11,4,11,12l625,380v,2,-1,5,-4,8c619,391,616,392,613,392r-290,c316,392,312,388,312,380r,-66xe" fillcolor="black" strokeweight="0">
                    <v:path arrowok="t" o:connecttype="custom" o:connectlocs="276,198;276,198;276,80;268,72;216,72;208,80;208,198;216,206;268,206;276,198;276,198;131,72;131,72;184,125;184,72;131,72;184,184;184,184;70,72;7,72;2,68;0,62;0,55;2,49;7,46;45,46;32,33;32,24;52,3;61,3;105,46;362,46;368,53;368,223;366,228;361,230;190,230;184,223;184,184" o:connectangles="0,0,0,0,0,0,0,0,0,0,0,0,0,0,0,0,0,0,0,0,0,0,0,0,0,0,0,0,0,0,0,0,0,0,0,0,0,0,0"/>
                    <o:lock v:ext="edit" verticies="t"/>
                  </v:shape>
                  <v:shape id="Freeform 405" o:spid="_x0000_s1118" style="position:absolute;left:788;top:3611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wjcAA&#10;AADbAAAADwAAAGRycy9kb3ducmV2LnhtbESPQYvCMBSE74L/ITzBi2xTRUWrUUSQ7dXqxdvb5tkW&#10;m5fSRK3/fiMIHoeZ+YZZbztTiwe1rrKsYBzFIIhzqysuFJxPh58FCOeRNdaWScGLHGw3/d4aE22f&#10;fKRH5gsRIOwSVFB63yRSurwkgy6yDXHwrrY16INsC6lbfAa4qeUkjufSYMVhocSG9iXlt+xuFIwo&#10;vTfpPr7e/nyGs98CL7lGpYaDbrcC4anz3/CnnWoFyym8v4Qf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UwjcAAAADbAAAADwAAAAAAAAAAAAAAAACYAgAAZHJzL2Rvd25y&#10;ZXYueG1sUEsFBgAAAAAEAAQA9QAAAIUDAAAAAA==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406" o:spid="_x0000_s1119" style="position:absolute;left:790;top:3611;width:1026;height:2;visibility:visible;mso-wrap-style:square;v-text-anchor:top" coordsize="174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eUsMA&#10;AADbAAAADwAAAGRycy9kb3ducmV2LnhtbESPQWvCQBSE70L/w/IKvemmgdZtzEZKsVDoqRrvr9ln&#10;Ept9G7JrjP/eLQgeh5n5hsnXk+3ESINvHWt4XiQgiCtnWq41lLvPuQLhA7LBzjFpuJCHdfEwyzEz&#10;7sw/NG5DLSKEfYYamhD6TEpfNWTRL1xPHL2DGyyGKIdamgHPEW47mSbJq7TYclxosKePhqq/7clq&#10;UP6g9sp9l7+bo0xV2i55TJdaPz1O7ysQgaZwD9/aX0bD2wv8f4k/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meUsMAAADbAAAADwAAAAAAAAAAAAAAAACYAgAAZHJzL2Rv&#10;d25yZXYueG1sUEsFBgAAAAAEAAQA9QAAAIgDAAAAAA==&#10;" path="m,3r,l1744,3r,-3l,,,3xe" fillcolor="black" strokeweight="0">
                    <v:path arrowok="t" o:connecttype="custom" o:connectlocs="0,2;0,2;1026,2;1026,0;0,0;0,2" o:connectangles="0,0,0,0,0,0"/>
                  </v:shape>
                  <v:shape id="Freeform 407" o:spid="_x0000_s1120" style="position:absolute;left:1816;top:3611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LYb4A&#10;AADbAAAADwAAAGRycy9kb3ducmV2LnhtbESPwQrCMBBE74L/EFbwIpoqKFqNIoLYq9WLt7VZ22Kz&#10;KU3U+vdGEDwOM/OGWW1aU4knNa60rGA8ikAQZ1aXnCs4n/bDOQjnkTVWlknBmxxs1t3OCmNtX3yk&#10;Z+pzESDsYlRQeF/HUrqsIINuZGvi4N1sY9AH2eRSN/gKcFPJSRTNpMGSw0KBNe0Kyu7pwygYUPKo&#10;k110u199itNDjpdMo1L9XrtdgvDU+n/41060gsUMvl/CD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rC2G+AAAA2wAAAA8AAAAAAAAAAAAAAAAAmAIAAGRycy9kb3ducmV2&#10;LnhtbFBLBQYAAAAABAAEAPUAAACDAwAAAAA=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408" o:spid="_x0000_s1121" style="position:absolute;left:2846;top:3611;width:2;height:20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wq8IA&#10;AADbAAAADwAAAGRycy9kb3ducmV2LnhtbESPwW7CMBBE75X4B2uReisOqCohxSAUpYhrgQ9Y4iVO&#10;iddR7Cbh73GlShxHM/NGs96OthE9db52rGA+S0AQl07XXCk4n77eUhA+IGtsHJOCO3nYbiYva8y0&#10;G/ib+mOoRISwz1CBCaHNpPSlIYt+5lri6F1dZzFE2VVSdzhEuG3kIkk+pMWa44LBlnJD5e34axWM&#10;5uL3xp6Ly+q9+iFZpKcyT5V6nY67TxCBxvAM/7cPWsFqCX9f4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LCrwgAAANsAAAAPAAAAAAAAAAAAAAAAAJgCAABkcnMvZG93&#10;bnJldi54bWxQSwUGAAAAAAQABAD1AAAAhwMAAAAA&#10;" path="m,35r,l4,35,4,,,,,35xe" fillcolor="black" strokeweight="0">
                    <v:path arrowok="t" o:connecttype="custom" o:connectlocs="0,20;0,20;2,20;2,0;0,0;0,20" o:connectangles="0,0,0,0,0,0"/>
                  </v:shape>
                  <v:shape id="Freeform 409" o:spid="_x0000_s1122" style="position:absolute;left:2847;top:3611;width:1040;height:2;visibility:visible;mso-wrap-style:square;v-text-anchor:top" coordsize="17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6zMQA&#10;AADbAAAADwAAAGRycy9kb3ducmV2LnhtbERPy2rCQBTdF/oPwy10VyctYjU6kVbwAS6kPhbubjI3&#10;D5K5EzJTjX69syh0eTjv2bw3jbhQ5yrLCt4HEQjizOqKCwXHw/JtDMJ5ZI2NZVJwIwfz5PlphrG2&#10;V/6hy94XIoSwi1FB6X0bS+mykgy6gW2JA5fbzqAPsCuk7vAawk0jP6JoJA1WHBpKbGlRUlbvf42C&#10;tB6ddsN7tt6MV9/p4oyfaV5vlXp96b+mIDz1/l/8595oBZMwNnwJP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uszEAAAA2wAAAA8AAAAAAAAAAAAAAAAAmAIAAGRycy9k&#10;b3ducmV2LnhtbFBLBQYAAAAABAAEAPUAAACJAwAAAAA=&#10;" path="m,3r,l1767,3r,-3l,,,3xe" fillcolor="black" strokeweight="0">
                    <v:path arrowok="t" o:connecttype="custom" o:connectlocs="0,2;0,2;1040,2;1040,0;0,0;0,2" o:connectangles="0,0,0,0,0,0"/>
                  </v:shape>
                  <v:shape id="Freeform 410" o:spid="_x0000_s1123" style="position:absolute;left:3887;top:3611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fE74A&#10;AADbAAAADwAAAGRycy9kb3ducmV2LnhtbESPwQrCMBBE74L/EFbwIpoqKFqNIoLYq9WLt7VZ22Kz&#10;KU3U+vdGEDwOM/OGWW1aU4knNa60rGA8ikAQZ1aXnCs4n/bDOQjnkTVWlknBmxxs1t3OCmNtX3yk&#10;Z+pzESDsYlRQeF/HUrqsIINuZGvi4N1sY9AH2eRSN/gKcFPJSRTNpMGSw0KBNe0Kyu7pwygYUPKo&#10;k110u199itNDjpdMo1L9XrtdgvDU+n/41060gsUCvl/CD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0nxO+AAAA2wAAAA8AAAAAAAAAAAAAAAAAmAIAAGRycy9kb3ducmV2&#10;LnhtbFBLBQYAAAAABAAEAPUAAACDAwAAAAA=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411" o:spid="_x0000_s1124" style="position:absolute;left:788;top:3631;width:2;height:551;visibility:visible;mso-wrap-style:square;v-text-anchor:top" coordsize="3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K7cYA&#10;AADcAAAADwAAAGRycy9kb3ducmV2LnhtbESPT2vCQBDF70K/wzKF3nRjkVpSV5FCIXjzDza9jdkx&#10;CWZnw+5W035651DobYb35r3fLFaD69SVQmw9G5hOMlDElbct1wYO+4/xK6iYkC12nsnAD0VYLR9G&#10;C8ytv/GWrrtUKwnhmKOBJqU+1zpWDTmME98Ti3b2wWGSNdTaBrxJuOv0c5a9aIctS0ODPb03VF12&#10;387AV7X53K7DpjyV899ZcTwVF+9mxjw9Dus3UImG9G/+uy6s4GeCL8/IB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+K7cYAAADcAAAADwAAAAAAAAAAAAAAAACYAgAAZHJz&#10;L2Rvd25yZXYueG1sUEsFBgAAAAAEAAQA9QAAAIsDAAAAAA==&#10;" path="m,938r,l3,938,3,,,,,938xe" fillcolor="black" strokeweight="0">
                    <v:path arrowok="t" o:connecttype="custom" o:connectlocs="0,551;0,551;2,551;2,0;0,0;0,551" o:connectangles="0,0,0,0,0,0"/>
                  </v:shape>
                  <v:shape id="Freeform 412" o:spid="_x0000_s1125" style="position:absolute;left:1816;top:3631;width:2;height:551;visibility:visible;mso-wrap-style:square;v-text-anchor:top" coordsize="3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vdsMA&#10;AADcAAAADwAAAGRycy9kb3ducmV2LnhtbERPTWvCQBC9F/wPyxR6q5sUsZK6igiFkFtsUXsbs9Mk&#10;mJ0Nu1sT/fVuodDbPN7nLNej6cSFnG8tK0inCQjiyuqWawWfH+/PCxA+IGvsLJOCK3lYryYPS8y0&#10;Hbikyy7UIoawz1BBE0KfSemrhgz6qe2JI/dtncEQoauldjjEcNPJlySZS4Mtx4YGe9o2VJ13P0bB&#10;V1Ucyo0rjqfj622W70/52ZqZUk+P4+YNRKAx/Iv/3LmO85MUfp+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vdsMAAADcAAAADwAAAAAAAAAAAAAAAACYAgAAZHJzL2Rv&#10;d25yZXYueG1sUEsFBgAAAAAEAAQA9QAAAIgDAAAAAA==&#10;" path="m,938r,l3,938,3,,,,,938xe" fillcolor="black" strokeweight="0">
                    <v:path arrowok="t" o:connecttype="custom" o:connectlocs="0,551;0,551;2,551;2,0;0,0;0,551" o:connectangles="0,0,0,0,0,0"/>
                  </v:shape>
                  <v:shape id="Freeform 413" o:spid="_x0000_s1126" style="position:absolute;left:2846;top:3631;width:2;height:551;visibility:visible;mso-wrap-style:square;v-text-anchor:top" coordsize="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QPcMA&#10;AADcAAAADwAAAGRycy9kb3ducmV2LnhtbERP32vCMBB+F/wfwgm+aaLCkM5YhiCUIYXpKNvb0dza&#10;0uZSm0zrf78MBnu7j+/n7dLRduJGg28ca1gtFQji0pmGKw3vl+NiC8IHZIOdY9LwIA/pfjrZYWLc&#10;nd/odg6ViCHsE9RQh9AnUvqyJot+6XriyH25wWKIcKikGfAew20n10o9SYsNx4YaezrUVLbnb6uh&#10;OK2cKT7kZ3bdVK06FnmWv+Zaz2fjyzOIQGP4F/+5MxPnqzX8PhMv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pQPcMAAADcAAAADwAAAAAAAAAAAAAAAACYAgAAZHJzL2Rv&#10;d25yZXYueG1sUEsFBgAAAAAEAAQA9QAAAIgDAAAAAA==&#10;" path="m,938r,l4,938,4,,,,,938xe" fillcolor="black" strokeweight="0">
                    <v:path arrowok="t" o:connecttype="custom" o:connectlocs="0,551;0,551;2,551;2,0;0,0;0,551" o:connectangles="0,0,0,0,0,0"/>
                  </v:shape>
                  <v:shape id="Freeform 414" o:spid="_x0000_s1127" style="position:absolute;left:3887;top:3631;width:2;height:551;visibility:visible;mso-wrap-style:square;v-text-anchor:top" coordsize="3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UmsMA&#10;AADcAAAADwAAAGRycy9kb3ducmV2LnhtbERPS4vCMBC+L/gfwgh701RXVqlGEWGheNMVH7exGdti&#10;MylJVqu/frMg7G0+vufMFq2pxY2crywrGPQTEMS51RUXCnbfX70JCB+QNdaWScGDPCzmnbcZptre&#10;eUO3bShEDGGfooIyhCaV0uclGfR92xBH7mKdwRChK6R2eI/hppbDJPmUBiuODSU2tCopv25/jIJT&#10;vj5slm59PB/Hz1G2P2dXa0ZKvXfb5RREoDb8i1/uTMf5yQf8PR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0UmsMAAADcAAAADwAAAAAAAAAAAAAAAACYAgAAZHJzL2Rv&#10;d25yZXYueG1sUEsFBgAAAAAEAAQA9QAAAIgDAAAAAA==&#10;" path="m,938r,l3,938,3,,,,,938xe" fillcolor="black" strokeweight="0">
                    <v:path arrowok="t" o:connecttype="custom" o:connectlocs="0,551;0,551;2,551;2,0;0,0;0,551" o:connectangles="0,0,0,0,0,0"/>
                  </v:shape>
                  <v:shape id="Freeform 415" o:spid="_x0000_s1128" style="position:absolute;left:1204;top:4211;width:204;height:459;visibility:visible;mso-wrap-style:square;v-text-anchor:top" coordsize="34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vuMEA&#10;AADcAAAADwAAAGRycy9kb3ducmV2LnhtbERPTYvCMBC9C/6HMAveNFVElq5RyrKy3sRuD3obmrEt&#10;20xqErX+eyMI3ubxPme57k0rruR8Y1nBdJKAIC6tbrhSUPxtxp8gfEDW2FomBXfysF4NB0tMtb3x&#10;nq55qEQMYZ+igjqELpXSlzUZ9BPbEUfuZJ3BEKGrpHZ4i+GmlbMkWUiDDceGGjv6rqn8zy9Gwa6R&#10;xblw+e9xejkdsp97tpmFTKnRR599gQjUh7f45d7qOD+Zw/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Br7jBAAAA3AAAAA8AAAAAAAAAAAAAAAAAmAIAAGRycy9kb3du&#10;cmV2LnhtbFBLBQYAAAAABAAEAPUAAACGAwAAAAA=&#10;" path="m176,132r,c181,124,185,120,189,120v8,,13,3,16,9c193,129,184,130,176,132r,xm250,206r,l250,198v16,,26,3,28,8l250,206xm139,97r,c132,97,127,93,124,84v7,2,16,4,30,8c147,95,142,97,139,97r,xm210,229r,c207,226,206,223,206,220v10,,17,3,20,9l210,229xm280,291r,c281,291,275,288,262,283v,-3,,-5,,-7c281,280,290,283,287,283v,5,-2,8,-7,8l280,291xm187,234r,c191,228,195,226,198,226v5,,8,2,11,8l187,234xm131,203r,l127,199v4,-2,16,-4,38,-5l165,203v-4,-1,-15,-1,-34,l131,203xm69,137r,c61,137,55,134,52,128v3,,8,1,15,1c74,130,81,130,88,130v-6,5,-13,7,-19,7l69,137xm283,407r,c283,407,282,406,279,404v-3,-1,-5,-3,-5,-6c274,396,275,394,276,394v1,,2,-1,2,-1c283,395,289,400,298,407r-15,xm214,389r,l214,380v9,1,19,2,32,2l246,390v1,,-9,,-32,-1l214,389xm78,221r,c74,222,69,225,63,229r-14,c49,228,49,227,48,225r-1,-2c47,222,47,221,47,220v2,,5,,9,-2c60,217,63,216,64,216r20,c82,218,79,220,78,221r,xm210,81r,c210,83,209,85,207,89v-7,3,-13,5,-16,5c179,94,172,92,170,87v-2,-7,-5,-14,-7,-22c163,79,169,122,179,195v1,2,,8,-1,19c177,225,176,235,177,244v,18,2,36,6,55c184,304,189,315,198,330r-8,3c181,323,175,310,172,292v-1,-14,-2,-29,-4,-44c167,242,167,233,169,221v2,-12,2,-20,2,-26c169,187,166,174,163,156v-3,-15,-6,-48,-8,-100c155,56,154,55,152,52v-5,5,-10,8,-16,8c118,60,107,48,106,25v-3,3,-4,7,-4,11l102,109v,2,-1,12,-1,30c100,157,99,167,99,169v,10,2,25,5,46c107,236,109,251,109,261r,65c107,326,104,328,100,332r-8,c92,330,93,328,95,325v3,-3,4,-5,4,-6c101,311,102,301,102,288v,-12,-2,-38,-7,-77c92,179,91,153,94,133v,-7,1,-19,1,-34c92,99,90,99,86,100v-4,,-7,,-9,c67,100,60,99,57,97,52,95,48,88,47,79v-5,10,-8,21,-9,32c37,129,34,162,28,209v1,13,2,32,1,58c28,291,25,326,22,374v-1,13,-3,34,-7,60c11,461,9,474,9,474v,14,7,43,20,86c34,579,43,606,55,640v6,10,14,24,25,43c85,692,94,713,107,748v4,8,8,17,13,26l120,781v-1,,-4,,-6,c107,766,98,743,84,713,76,699,64,677,48,647,42,635,36,618,30,598,24,577,18,557,12,537,4,512,,491,,473v,-1,1,-4,2,-11l5,440v3,-22,5,-37,6,-46l20,272c19,259,19,239,19,214v2,-15,5,-36,9,-64c32,114,34,94,35,89,42,61,54,47,70,47v4,,11,4,21,11c93,48,95,39,96,29v2,-7,9,-16,22,-26c120,1,124,,131,v11,,20,5,24,15c156,18,159,27,163,44v8,-9,15,-14,22,-14c194,30,202,34,207,41v5,8,10,31,15,71c223,121,224,128,226,132v9,-11,18,-17,27,-17c258,115,261,115,262,116v15,15,24,38,27,67c289,186,292,216,300,276v-1,17,,43,2,77c304,361,306,373,310,389v4,62,6,99,6,112c316,520,313,541,308,561v-5,21,-7,35,-7,42c301,619,302,631,305,638v3,11,12,29,25,54l342,715v4,7,5,11,5,12l347,744v-4,-6,-9,-16,-15,-31c326,698,320,687,314,680v-3,4,-7,6,-12,8l302,680v,-1,,-1,,-1l303,678v4,-3,6,-5,6,-7c309,669,308,667,306,663v-3,-3,-4,-5,-4,-7c295,636,292,618,292,602v,-1,2,-14,7,-38c304,540,306,518,306,498v,-45,-2,-82,-6,-111c298,379,295,366,292,348v,-24,,-41,1,-52c293,285,294,281,294,283v,-1,-1,-5,-4,-12c289,266,286,241,282,194v-1,-9,-4,-19,-8,-32c269,168,263,171,257,171v-10,,-16,-4,-18,-11c236,153,234,145,231,138v-2,5,-4,11,-4,17c228,157,229,160,230,165r4,18c239,202,241,216,242,225v,22,1,44,1,66c245,318,252,339,262,352v4,5,7,11,8,18l262,370v-4,-6,-10,-15,-17,-28c237,322,234,306,234,295r,-72c233,222,232,219,231,215r-4,-17c222,180,220,167,218,159v,-15,-3,-41,-8,-78l210,81xm159,385r,c161,385,156,383,142,379r,-9c154,374,166,376,179,376r,9l159,385xm178,545r,c173,517,166,473,156,412r9,c168,436,175,480,186,545r-8,xm44,388r,c53,387,66,385,83,382r,8c63,396,51,395,44,388r,xm110,514r,c81,456,66,425,66,422v,-6,3,-7,8,-4c85,439,99,471,119,514r-9,xm107,749r,l107,740v23,2,42,2,58,l165,749r-58,xm201,58r,c201,45,195,39,184,39v-2,,-5,1,-10,4c170,45,167,48,167,52v,-3,3,8,8,30c176,83,177,83,179,84r22,l201,58xm253,122r,c243,122,238,125,238,132v,4,2,10,5,17c246,159,251,163,256,163v7,,11,-2,11,-8c267,133,262,122,253,122r,xm147,16r,c141,10,135,7,131,7v-4,,-9,3,-16,9c115,18,115,19,115,20r,4c116,42,120,51,128,51r19,l147,16xm69,56r,c64,56,60,58,56,61v,12,1,22,3,29l87,90v1,-6,1,-14,1,-25c82,59,75,56,69,56r,xe" fillcolor="black" strokeweight="0">
                    <v:path arrowok="t" o:connecttype="custom" o:connectlocs="103,78;163,121;91,54;121,129;154,166;110,138;77,119;77,119;39,76;166,239;175,239;145,225;46,130;28,129;46,130;100,51;108,176;99,130;80,35;58,99;54,195;55,78;28,46;9,255;63,440;28,380;3,259;21,52;77,0;131,66;176,162;177,354;204,437;178,399;172,354;172,174;151,100;138,108;154,217;133,116;93,226;93,226;109,320;49,229;39,248;63,440;118,34;103,48;149,72;149,72;68,9;86,9;51,53" o:connectangles="0,0,0,0,0,0,0,0,0,0,0,0,0,0,0,0,0,0,0,0,0,0,0,0,0,0,0,0,0,0,0,0,0,0,0,0,0,0,0,0,0,0,0,0,0,0,0,0,0,0,0,0,0"/>
                    <o:lock v:ext="edit" verticies="t"/>
                  </v:shape>
                  <v:shape id="Freeform 416" o:spid="_x0000_s1129" style="position:absolute;left:788;top:4182;width:2;height:21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xqMAA&#10;AADcAAAADwAAAGRycy9kb3ducmV2LnhtbERPS2vCQBC+C/0PyxS8lGZXIaVEVxFBmqtpL71Ns2MS&#10;zM6G7ObRf+8Kgrf5+J6z3c+2FSP1vnGsYZUoEMSlMw1XGn6+T++fIHxANtg6Jg3/5GG/e1lsMTNu&#10;4jONRahEDGGfoYY6hC6T0pc1WfSJ64gjd3G9xRBhX0nT4xTDbSvXSn1Iiw3Hhho7OtZUXovBanij&#10;fOjyo7pc/0KB6VeFv6VBrZev82EDItAcnuKHOzdxvkrh/ky8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HxqMAAAADcAAAADwAAAAAAAAAAAAAAAACYAgAAZHJzL2Rvd25y&#10;ZXYueG1sUEsFBgAAAAAEAAQA9QAAAIUDAAAAAA==&#10;" path="m,35r,l3,35,3,,,,,35xe" fillcolor="black" strokeweight="0">
                    <v:path arrowok="t" o:connecttype="custom" o:connectlocs="0,21;0,21;2,21;2,0;0,0;0,21" o:connectangles="0,0,0,0,0,0"/>
                  </v:shape>
                  <v:shape id="Freeform 417" o:spid="_x0000_s1130" style="position:absolute;left:790;top:4182;width:1026;height:2;visibility:visible;mso-wrap-style:square;v-text-anchor:top" coordsize="174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e4L8A&#10;AADcAAAADwAAAGRycy9kb3ducmV2LnhtbERPTYvCMBC9C/sfwgjebGoPGrpGEVlhYU+6ep9txrba&#10;TEoTa/33RhD2No/3Ocv1YBvRU+drxxpmSQqCuHCm5lLD8Xc3VSB8QDbYOCYND/KwXn2Mlpgbd+c9&#10;9YdQihjCPkcNVQhtLqUvKrLoE9cSR+7sOoshwq6UpsN7DLeNzNJ0Li3WHBsqbGlbUXE93KwG5c/q&#10;pNzP8e/rIjOV1Qvus4XWk/Gw+QQRaAj/4rf728T56Rx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p7gvwAAANwAAAAPAAAAAAAAAAAAAAAAAJgCAABkcnMvZG93bnJl&#10;di54bWxQSwUGAAAAAAQABAD1AAAAhAMAAAAA&#10;" path="m,3r,l1744,3r,-3l,,,3xe" fillcolor="black" strokeweight="0">
                    <v:path arrowok="t" o:connecttype="custom" o:connectlocs="0,2;0,2;1026,2;1026,0;0,0;0,2" o:connectangles="0,0,0,0,0,0"/>
                  </v:shape>
                  <v:shape id="Freeform 418" o:spid="_x0000_s1131" style="position:absolute;left:1816;top:4182;width:2;height:21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KRMAA&#10;AADcAAAADwAAAGRycy9kb3ducmV2LnhtbERPyWrDMBC9B/oPYgK9hFpKIG1xrIQSCPE1bi+9Ta3x&#10;gq2RsRTb/fuqUOhtHm+d7LTYXkw0+taxhm2iQBCXzrRca/h4vzy9gvAB2WDvmDR8k4fT8WGVYWrc&#10;zDeailCLGMI+RQ1NCEMqpS8bsugTNxBHrnKjxRDhWEsz4hzDbS93Sj1Liy3HhgYHOjdUdsXdathQ&#10;fh/ys6q6r1Dg/lrjZ2lQ68f18nYAEWgJ/+I/d27ifPUCv8/EC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/KRMAAAADcAAAADwAAAAAAAAAAAAAAAACYAgAAZHJzL2Rvd25y&#10;ZXYueG1sUEsFBgAAAAAEAAQA9QAAAIUDAAAAAA==&#10;" path="m,35r,l3,35,3,,,,,35xe" fillcolor="black" strokeweight="0">
                    <v:path arrowok="t" o:connecttype="custom" o:connectlocs="0,21;0,21;2,21;2,0;0,0;0,21" o:connectangles="0,0,0,0,0,0"/>
                  </v:shape>
                  <v:shape id="Freeform 419" o:spid="_x0000_s1132" style="position:absolute;left:2846;top:4182;width:2;height:21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O7GMIA&#10;AADcAAAADwAAAGRycy9kb3ducmV2LnhtbESPzY7CMAyE70j7DpFX2huku1qhUggIIVhx5ecBTGOa&#10;QuNUTYDu2+MDEjdbM575PFv0vlF36mId2MD3KANFXAZbc2XgeNgMc1AxIVtsApOBf4qwmH8MZljY&#10;8OAd3fepUhLCsUADLqW20DqWjjzGUWiJRTuHzmOStau07fAh4b7RP1k21h5rlgaHLa0cldf9zRvo&#10;3Sn+OX9cnya/1YX0Oj+Uq9yYr89+OQWVqE9v8+t6awU/E1p5Rib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w7sYwgAAANwAAAAPAAAAAAAAAAAAAAAAAJgCAABkcnMvZG93&#10;bnJldi54bWxQSwUGAAAAAAQABAD1AAAAhwMAAAAA&#10;" path="m,35r,l4,35,4,,,,,35xe" fillcolor="black" strokeweight="0">
                    <v:path arrowok="t" o:connecttype="custom" o:connectlocs="0,21;0,21;2,21;2,0;0,0;0,21" o:connectangles="0,0,0,0,0,0"/>
                  </v:shape>
                  <v:shape id="Freeform 420" o:spid="_x0000_s1133" style="position:absolute;left:2847;top:4182;width:1040;height:2;visibility:visible;mso-wrap-style:square;v-text-anchor:top" coordsize="17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5y8QA&#10;AADcAAAADwAAAGRycy9kb3ducmV2LnhtbERPS2vCQBC+C/0PyxR6002l+EhdpRW0Qg/i6+Btkh2T&#10;kOxsyK6a+uvdguBtPr7nTGatqcSFGldYVvDei0AQp1YXnCnY7xbdEQjnkTVWlknBHzmYTV86E4y1&#10;vfKGLlufiRDCLkYFufd1LKVLczLoerYmDtzJNgZ9gE0mdYPXEG4q2Y+igTRYcGjIsaZ5Tmm5PRsF&#10;STk4rD9u6c9qtPxO5kccJqfyV6m31/brE4Sn1j/FD/dKh/nRGP6fCR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ucvEAAAA3AAAAA8AAAAAAAAAAAAAAAAAmAIAAGRycy9k&#10;b3ducmV2LnhtbFBLBQYAAAAABAAEAPUAAACJAwAAAAA=&#10;" path="m,3r,l1767,3r,-3l,,,3xe" fillcolor="black" strokeweight="0">
                    <v:path arrowok="t" o:connecttype="custom" o:connectlocs="0,2;0,2;1040,2;1040,0;0,0;0,2" o:connectangles="0,0,0,0,0,0"/>
                  </v:shape>
                  <v:shape id="Freeform 421" o:spid="_x0000_s1134" style="position:absolute;left:3887;top:4182;width:2;height:21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/E7cAA&#10;AADcAAAADwAAAGRycy9kb3ducmV2LnhtbESPQYvCQAyF7wv+hyGCl0WnCitSHUUEsVerF2+xE9ti&#10;J1M6o9Z/bw7C3hLey3tfVpveNepJXag9G5hOElDEhbc1lwbOp/14ASpEZIuNZzLwpgCb9eBnhan1&#10;Lz7SM4+lkhAOKRqoYmxTrUNRkcMw8S2xaDffOYyydqW2Hb4k3DV6liRz7bBmaaiwpV1FxT1/OAO/&#10;lD3abJfc7teY49+hxEth0ZjRsN8uQUXq47/5e51ZwZ8KvjwjE+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/E7cAAAADcAAAADwAAAAAAAAAAAAAAAACYAgAAZHJzL2Rvd25y&#10;ZXYueG1sUEsFBgAAAAAEAAQA9QAAAIUDAAAAAA==&#10;" path="m,35r,l3,35,3,,,,,35xe" fillcolor="black" strokeweight="0">
                    <v:path arrowok="t" o:connecttype="custom" o:connectlocs="0,21;0,21;2,21;2,0;0,0;0,21" o:connectangles="0,0,0,0,0,0"/>
                  </v:shape>
                  <v:shape id="Freeform 422" o:spid="_x0000_s1135" style="position:absolute;left:788;top:4203;width:2;height:493;visibility:visible;mso-wrap-style:square;v-text-anchor:top" coordsize="3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nIMIA&#10;AADcAAAADwAAAGRycy9kb3ducmV2LnhtbERP22rCQBB9F/yHZQTfdBOxtaauImrBCoJN/YAhOybR&#10;7GzIrhr/3hUKfZvDuc5s0ZpK3KhxpWUF8TACQZxZXXKu4Pj7NfgA4TyyxsoyKXiQg8W825lhou2d&#10;f+iW+lyEEHYJKii8rxMpXVaQQTe0NXHgTrYx6ANscqkbvIdwU8lRFL1LgyWHhgJrWhWUXdKrUbDf&#10;HPa773GK47eYju1uOl1Pzl6pfq9dfoLw1Pp/8Z97q8P8OIb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acgwgAAANwAAAAPAAAAAAAAAAAAAAAAAJgCAABkcnMvZG93&#10;bnJldi54bWxQSwUGAAAAAAQABAD1AAAAhwMAAAAA&#10;" path="m,839r,l3,839,3,,,,,839xe" fillcolor="black" strokeweight="0">
                    <v:path arrowok="t" o:connecttype="custom" o:connectlocs="0,493;0,493;2,493;2,0;0,0;0,493" o:connectangles="0,0,0,0,0,0"/>
                  </v:shape>
                  <v:shape id="Freeform 423" o:spid="_x0000_s1136" style="position:absolute;left:1816;top:4203;width:2;height:493;visibility:visible;mso-wrap-style:square;v-text-anchor:top" coordsize="3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5V8IA&#10;AADcAAAADwAAAGRycy9kb3ducmV2LnhtbERP22rCQBB9L/gPywi+1U3EVo2uUmoLVhA0+gFDdkyi&#10;2dmQ3Wr8e1cQfJvDuc5s0ZpKXKhxpWUFcT8CQZxZXXKu4LD/fR+DcB5ZY2WZFNzIwWLeeZthou2V&#10;d3RJfS5CCLsEFRTe14mULivIoOvbmjhwR9sY9AE2udQNXkO4qeQgij6lwZJDQ4E1fReUndN/o2Dz&#10;s92s/4YpDj9iOrTryWQ5Onmlet32awrCU+tf4qd7pcP8eACPZ8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zlXwgAAANwAAAAPAAAAAAAAAAAAAAAAAJgCAABkcnMvZG93&#10;bnJldi54bWxQSwUGAAAAAAQABAD1AAAAhwMAAAAA&#10;" path="m,839r,l3,839,3,,,,,839xe" fillcolor="black" strokeweight="0">
                    <v:path arrowok="t" o:connecttype="custom" o:connectlocs="0,493;0,493;2,493;2,0;0,0;0,493" o:connectangles="0,0,0,0,0,0"/>
                  </v:shape>
                  <v:shape id="Freeform 424" o:spid="_x0000_s1137" style="position:absolute;left:2846;top:4203;width:2;height:493;visibility:visible;mso-wrap-style:square;v-text-anchor:top" coordsize="4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A2cEA&#10;AADcAAAADwAAAGRycy9kb3ducmV2LnhtbERPTWvCQBC9F/wPywje6sYEpERXUaHUQi8avQ/ZMRvN&#10;zqbZrUn/fVcQepvH+5zlerCNuFPna8cKZtMEBHHpdM2VglPx/voGwgdkjY1jUvBLHtar0csSc+16&#10;PtD9GCoRQ9jnqMCE0OZS+tKQRT91LXHkLq6zGCLsKqk77GO4bWSaJHNpsebYYLClnaHydvyxClI2&#10;2+tX+fmd+OxcfNRZWvRklZqMh80CRKAh/Iuf7r2O82cZP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EQNnBAAAA3AAAAA8AAAAAAAAAAAAAAAAAmAIAAGRycy9kb3du&#10;cmV2LnhtbFBLBQYAAAAABAAEAPUAAACGAwAAAAA=&#10;" path="m,839r,l4,839,4,,,,,839xe" fillcolor="black" strokeweight="0">
                    <v:path arrowok="t" o:connecttype="custom" o:connectlocs="0,493;0,493;2,493;2,0;0,0;0,493" o:connectangles="0,0,0,0,0,0"/>
                  </v:shape>
                  <v:shape id="Freeform 425" o:spid="_x0000_s1138" style="position:absolute;left:3887;top:4203;width:2;height:493;visibility:visible;mso-wrap-style:square;v-text-anchor:top" coordsize="3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EuMMA&#10;AADcAAAADwAAAGRycy9kb3ducmV2LnhtbERP22rCQBB9L/gPywi+1U1K1BrdBKkVqiDY6AcM2WmS&#10;mp0N2a2mf98tFPo2h3OddT6YVtyod41lBfE0AkFcWt1wpeBy3j0+g3AeWWNrmRR8k4M8Gz2sMdX2&#10;zu90K3wlQgi7FBXU3neplK6syaCb2o44cB+2N+gD7Cupe7yHcNPKpyiaS4MNh4YaO3qpqbwWX0bB&#10;8fV0POyTApNZTJfhsFxuF59eqcl42KxAeBr8v/jP/abD/DiB32fC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oEuMMAAADcAAAADwAAAAAAAAAAAAAAAACYAgAAZHJzL2Rv&#10;d25yZXYueG1sUEsFBgAAAAAEAAQA9QAAAIgDAAAAAA==&#10;" path="m,839r,l3,839,3,,,,,839xe" fillcolor="black" strokeweight="0">
                    <v:path arrowok="t" o:connecttype="custom" o:connectlocs="0,493;0,493;2,493;2,0;0,0;0,493" o:connectangles="0,0,0,0,0,0"/>
                  </v:shape>
                  <v:shape id="Freeform 426" o:spid="_x0000_s1139" style="position:absolute;left:788;top:4696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ndbwA&#10;AADcAAAADwAAAGRycy9kb3ducmV2LnhtbERPvQrCMBDeBd8hnOAiNlVQpBpFBLGr1cXtbM622FxK&#10;E7W+vREEt/v4fm+16UwtntS6yrKCSRSDIM6trrhQcD7txwsQziNrrC2Tgjc52Kz7vRUm2r74SM/M&#10;FyKEsEtQQel9k0jp8pIMusg2xIG72dagD7AtpG7xFcJNLadxPJcGKw4NJTa0Kym/Zw+jYETpo0l3&#10;8e1+9RnODgVeco1KDQfddgnCU+f/4p871WH+ZAbfZ8IF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CGd1vAAAANwAAAAPAAAAAAAAAAAAAAAAAJgCAABkcnMvZG93bnJldi54&#10;bWxQSwUGAAAAAAQABAD1AAAAgQMAAAAA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427" o:spid="_x0000_s1140" style="position:absolute;left:790;top:4696;width:1026;height:2;visibility:visible;mso-wrap-style:square;v-text-anchor:top" coordsize="174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IPcEA&#10;AADcAAAADwAAAGRycy9kb3ducmV2LnhtbERPTWvCQBC9F/wPywi91Y05xCW6ioiFQk+N9j7Njslq&#10;djZktzH9991Cwds83udsdpPrxEhDsJ41LBcZCOLaG8uNhvPp9UWBCBHZYOeZNPxQgN129rTB0vg7&#10;f9BYxUakEA4lamhj7EspQ92Sw7DwPXHiLn5wGBMcGmkGvKdw18k8ywrp0HJqaLGnQ0v1rfp2GlS4&#10;qE/l389fx6vMVW5XPOYrrZ/n034NItIUH+J/95tJ85cF/D2TLp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XCD3BAAAA3AAAAA8AAAAAAAAAAAAAAAAAmAIAAGRycy9kb3du&#10;cmV2LnhtbFBLBQYAAAAABAAEAPUAAACGAwAAAAA=&#10;" path="m,3r,l1744,3r,-3l,,,3xe" fillcolor="black" strokeweight="0">
                    <v:path arrowok="t" o:connecttype="custom" o:connectlocs="0,2;0,2;1026,2;1026,0;0,0;0,2" o:connectangles="0,0,0,0,0,0"/>
                  </v:shape>
                  <v:shape id="Freeform 428" o:spid="_x0000_s1141" style="position:absolute;left:1816;top:4696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cmb0A&#10;AADcAAAADwAAAGRycy9kb3ducmV2LnhtbERPSwrCMBDdC94hjOBGNFXwQzWKCGK3VjfuxmZsi82k&#10;NFHr7Y0guJvH+85q05pKPKlxpWUF41EEgjizuuRcwfm0Hy5AOI+ssbJMCt7kYLPudlYYa/viIz1T&#10;n4sQwi5GBYX3dSylywoy6Ea2Jg7czTYGfYBNLnWDrxBuKjmJopk0WHJoKLCmXUHZPX0YBQNKHnWy&#10;i273q09xesjxkmlUqt9rt0sQnlr/F//ciQ7zx3P4PhMu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JZcmb0AAADcAAAADwAAAAAAAAAAAAAAAACYAgAAZHJzL2Rvd25yZXYu&#10;eG1sUEsFBgAAAAAEAAQA9QAAAIIDAAAAAA==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429" o:spid="_x0000_s1142" style="position:absolute;left:2846;top:4696;width:2;height:20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txcEA&#10;AADcAAAADwAAAGRycy9kb3ducmV2LnhtbESPwY7CMAxE70j8Q2SkvUEKQqgUAkKIRXtd4ANMY5pC&#10;41RNFrp/vz6sxM3WjGee19veN+pJXawDG5hOMlDEZbA1VwYu589xDiomZItNYDLwSxG2m+FgjYUN&#10;L/6m5ylVSkI4FmjApdQWWsfSkcc4CS2xaLfQeUyydpW2Hb4k3Dd6lmUL7bFmaXDY0t5R+Tj9eAO9&#10;u8aj85fDdTmv7qQP+bnc58Z8jPrdClSiPr3N/9dfVvCnQivPyAR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aLcXBAAAA3AAAAA8AAAAAAAAAAAAAAAAAmAIAAGRycy9kb3du&#10;cmV2LnhtbFBLBQYAAAAABAAEAPUAAACGAwAAAAA=&#10;" path="m,35r,l4,35,4,,,,,35xe" fillcolor="black" strokeweight="0">
                    <v:path arrowok="t" o:connecttype="custom" o:connectlocs="0,20;0,20;2,20;2,0;0,0;0,20" o:connectangles="0,0,0,0,0,0"/>
                  </v:shape>
                  <v:shape id="Freeform 430" o:spid="_x0000_s1143" style="position:absolute;left:2847;top:4696;width:1040;height:2;visibility:visible;mso-wrap-style:square;v-text-anchor:top" coordsize="17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vFsUA&#10;AADcAAAADwAAAGRycy9kb3ducmV2LnhtbERPS2vCQBC+C/6HZYTedKMUa6MbaQWt0IPUtgdvk+zk&#10;QbKzIbtq6q93C4Xe5uN7zmrdm0ZcqHOVZQXTSQSCOLO64kLB1+d2vADhPLLGxjIp+CEH62Q4WGGs&#10;7ZU/6HL0hQgh7GJUUHrfxlK6rCSDbmJb4sDltjPoA+wKqTu8hnDTyFkUzaXBikNDiS1tSsrq49ko&#10;SOv59+Hxlr3tF7vXdHPCpzSv35V6GPUvSxCeev8v/nPvdZg/fYbfZ8IF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i8WxQAAANwAAAAPAAAAAAAAAAAAAAAAAJgCAABkcnMv&#10;ZG93bnJldi54bWxQSwUGAAAAAAQABAD1AAAAigMAAAAA&#10;" path="m,3r,l1767,3r,-3l,,,3xe" fillcolor="black" strokeweight="0">
                    <v:path arrowok="t" o:connecttype="custom" o:connectlocs="0,2;0,2;1040,2;1040,0;0,0;0,2" o:connectangles="0,0,0,0,0,0"/>
                  </v:shape>
                  <v:shape id="Freeform 431" o:spid="_x0000_s1144" style="position:absolute;left:3887;top:4696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OUMMA&#10;AADcAAAADwAAAGRycy9kb3ducmV2LnhtbESPT2vCQBDF7wW/wzKCl2I2FVokuooI0lyb9uJtzE7+&#10;YHY2ZNckfvvOodDbDO/Ne7/ZH2fXqZGG0Ho28JakoIhLb1uuDfx8X9ZbUCEiW+w8k4EnBTgeFi97&#10;zKyf+IvGItZKQjhkaKCJsc+0DmVDDkPie2LRKj84jLIOtbYDThLuOr1J0w/tsGVpaLCnc0PlvXg4&#10;A6+UP/r8nFb3Wyzw/bPGa2nRmNVyPu1ARZrjv/nvOreCvxF8eUYm0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MOUMMAAADcAAAADwAAAAAAAAAAAAAAAACYAgAAZHJzL2Rv&#10;d25yZXYueG1sUEsFBgAAAAAEAAQA9QAAAIgDAAAAAA==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432" o:spid="_x0000_s1145" style="position:absolute;left:788;top:4716;width:2;height:497;visibility:visible;mso-wrap-style:square;v-text-anchor:top" coordsize="3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zyMMA&#10;AADcAAAADwAAAGRycy9kb3ducmV2LnhtbERPS4vCMBC+L/gfwgheljXVgyxdo/hAEEFc6x7qbWjG&#10;tmwzKU209d8bQfA2H99zpvPOVOJGjSstKxgNIxDEmdUl5wr+TpuvbxDOI2usLJOCOzmYz3ofU4y1&#10;bflIt8TnIoSwi1FB4X0dS+myggy6oa2JA3exjUEfYJNL3WAbwk0lx1E0kQZLDg0F1rQqKPtPrkbB&#10;JW2z38N6s6Rzuq/Sc7n7XLSo1KDfLX5AeOr8W/xyb3WYPx7B85lw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XzyMMAAADcAAAADwAAAAAAAAAAAAAAAACYAgAAZHJzL2Rv&#10;d25yZXYueG1sUEsFBgAAAAAEAAQA9QAAAIgDAAAAAA==&#10;" path="m,845r,l3,845,3,,,,,845xe" fillcolor="black" strokeweight="0">
                    <v:path arrowok="t" o:connecttype="custom" o:connectlocs="0,497;0,497;2,497;2,0;0,0;0,497" o:connectangles="0,0,0,0,0,0"/>
                  </v:shape>
                  <v:shape id="Freeform 433" o:spid="_x0000_s1146" style="position:absolute;left:1816;top:4716;width:2;height:497;visibility:visible;mso-wrap-style:square;v-text-anchor:top" coordsize="3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tv8QA&#10;AADcAAAADwAAAGRycy9kb3ducmV2LnhtbERPTWvCQBC9F/wPywheSt00Bympa0hbAlIQq+0h3obs&#10;mIRmZ0N2m6T/3hUEb/N4n7NOJ9OKgXrXWFbwvIxAEJdWN1wp+PnOn15AOI+ssbVMCv7JQbqZPawx&#10;0XbkAw1HX4kQwi5BBbX3XSKlK2sy6Ja2Iw7c2fYGfYB9JXWPYwg3rYyjaCUNNhwaauzovaby9/hn&#10;FJyLsfzaf+RvdCp2bXFqPh+zEZVazKfsFYSnyd/FN/dWh/lxDNdnwgV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bb/EAAAA3AAAAA8AAAAAAAAAAAAAAAAAmAIAAGRycy9k&#10;b3ducmV2LnhtbFBLBQYAAAAABAAEAPUAAACJAwAAAAA=&#10;" path="m,845r,l3,845,3,,,,,845xe" fillcolor="black" strokeweight="0">
                    <v:path arrowok="t" o:connecttype="custom" o:connectlocs="0,497;0,497;2,497;2,0;0,0;0,497" o:connectangles="0,0,0,0,0,0"/>
                  </v:shape>
                  <v:shape id="Freeform 434" o:spid="_x0000_s1147" style="position:absolute;left:2846;top:4716;width:2;height:497;visibility:visible;mso-wrap-style:square;v-text-anchor:top" coordsize="4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r4cIA&#10;AADcAAAADwAAAGRycy9kb3ducmV2LnhtbERPTYvCMBC9L/gfwgje1kSFZalGEUH04MF197DexmZs&#10;g82kNKmt/36zIHibx/ucxap3lbhTE6xnDZOxAkGce2O50PDzvX3/BBEissHKM2l4UIDVcvC2wMz4&#10;jr/ofoqFSCEcMtRQxlhnUoa8JIdh7GvixF194zAm2BTSNNilcFfJqVIf0qHl1FBiTZuS8tupdRpU&#10;e3C/3WW3sa3aT452d3ucldJ6NOzXcxCR+vgSP917k+ZPZ/D/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5+vhwgAAANwAAAAPAAAAAAAAAAAAAAAAAJgCAABkcnMvZG93&#10;bnJldi54bWxQSwUGAAAAAAQABAD1AAAAhwMAAAAA&#10;" path="m,845r,l4,845,4,,,,,845xe" fillcolor="black" strokeweight="0">
                    <v:path arrowok="t" o:connecttype="custom" o:connectlocs="0,497;0,497;2,497;2,0;0,0;0,497" o:connectangles="0,0,0,0,0,0"/>
                  </v:shape>
                  <v:shape id="Freeform 435" o:spid="_x0000_s1148" style="position:absolute;left:3887;top:4716;width:2;height:497;visibility:visible;mso-wrap-style:square;v-text-anchor:top" coordsize="3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QUMMA&#10;AADcAAAADwAAAGRycy9kb3ducmV2LnhtbERPS4vCMBC+C/6HMIKXRVNlWZZqFB8IsiDrqod6G5qx&#10;LTaT0kRb/70RFrzNx/ec6bw1pbhT7QrLCkbDCARxanXBmYLTcTP4BuE8ssbSMil4kIP5rNuZYqxt&#10;w390P/hMhBB2MSrIva9iKV2ak0E3tBVx4C62NugDrDOpa2xCuCnlOIq+pMGCQ0OOFa1ySq+Hm1Fw&#10;SZp0/7veLOmc7MrkXPx8LBpUqt9rFxMQnlr/Fv+7tzrMH3/C6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JQUMMAAADcAAAADwAAAAAAAAAAAAAAAACYAgAAZHJzL2Rv&#10;d25yZXYueG1sUEsFBgAAAAAEAAQA9QAAAIgDAAAAAA==&#10;" path="m,845r,l3,845,3,,,,,845xe" fillcolor="black" strokeweight="0">
                    <v:path arrowok="t" o:connecttype="custom" o:connectlocs="0,497;0,497;2,497;2,0;0,0;0,497" o:connectangles="0,0,0,0,0,0"/>
                  </v:shape>
                  <v:shape id="Freeform 436" o:spid="_x0000_s1149" style="position:absolute;left:3299;top:5343;width:146;height:324;visibility:visible;mso-wrap-style:square;v-text-anchor:top" coordsize="24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/l8IA&#10;AADcAAAADwAAAGRycy9kb3ducmV2LnhtbERPTWvCQBC9F/wPywi91Y0BRaKrGKElBQ82LZ6H3TEJ&#10;ZmfT7Dam/74rCL3N433OZjfaVgzU+8axgvksAUGsnWm4UvD1+fqyAuEDssHWMSn4JQ+77eRpg5lx&#10;N/6goQyViCHsM1RQh9BlUnpdk0U/cx1x5C6utxgi7CtperzFcNvKNEmW0mLDsaHGjg416Wv5YxUc&#10;h5H1Kf8+r6h4T9+qvNmfFqVSz9NxvwYRaAz/4oe7MHF+uoD7M/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3+XwgAAANwAAAAPAAAAAAAAAAAAAAAAAJgCAABkcnMvZG93&#10;bnJldi54bWxQSwUGAAAAAAQABAD1AAAAhwMAAAAA&#10;" path="m,358r,l,124,124,,248,124r,428l,552,,411r134,c138,407,141,405,141,405r,-41c141,364,138,362,134,358l,358xe" fillcolor="black" strokeweight="0">
                    <v:path arrowok="t" o:connecttype="custom" o:connectlocs="0,210;0,210;0,73;73,0;146,73;146,324;0,324;0,241;79,241;83,238;83,214;79,210;0,210" o:connectangles="0,0,0,0,0,0,0,0,0,0,0,0,0"/>
                  </v:shape>
                  <v:shape id="Freeform 437" o:spid="_x0000_s1150" style="position:absolute;left:788;top:5213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zv7wA&#10;AADcAAAADwAAAGRycy9kb3ducmV2LnhtbERPvQrCMBDeBd8hnOAiNlVQpBpFBLGr1cXtbM622FxK&#10;E7W+vREEt/v4fm+16UwtntS6yrKCSRSDIM6trrhQcD7txwsQziNrrC2Tgjc52Kz7vRUm2r74SM/M&#10;FyKEsEtQQel9k0jp8pIMusg2xIG72dagD7AtpG7xFcJNLadxPJcGKw4NJTa0Kym/Zw+jYETpo0l3&#10;8e1+9RnODgVeco1KDQfddgnCU+f/4p871WH+dA7fZ8IF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tjO/vAAAANwAAAAPAAAAAAAAAAAAAAAAAJgCAABkcnMvZG93bnJldi54&#10;bWxQSwUGAAAAAAQABAD1AAAAgQMAAAAA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438" o:spid="_x0000_s1151" style="position:absolute;left:790;top:5213;width:1026;height:1;visibility:visible;mso-wrap-style:square;v-text-anchor:top" coordsize="174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nG8AA&#10;AADcAAAADwAAAGRycy9kb3ducmV2LnhtbERPTWvCQBC9F/wPywje6sY9mCW6iohCwVOtvU+zYxLN&#10;zobsNsZ/3y0UepvH+5z1dnStGKgPjWcDi3kGgrj0tuHKwOXj+KpBhIhssfVMBp4UYLuZvKyxsP7B&#10;7zScYyVSCIcCDdQxdoWUoazJYZj7jjhxV987jAn2lbQ9PlK4a6XKsqV02HBqqLGjfU3l/fztDOhw&#10;1Z/any5fh5tUWjU5Dyo3ZjYddysQkcb4L/5zv9k0X+Xw+0y6QG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dnG8AAAADcAAAADwAAAAAAAAAAAAAAAACYAgAAZHJzL2Rvd25y&#10;ZXYueG1sUEsFBgAAAAAEAAQA9QAAAIUDAAAAAA==&#10;" path="m,3r,l1744,3r,-3l,,,3xe" fillcolor="black" strokeweight="0">
                    <v:path arrowok="t" o:connecttype="custom" o:connectlocs="0,1;0,1;1026,1;1026,0;0,0;0,1" o:connectangles="0,0,0,0,0,0"/>
                  </v:shape>
                  <v:shape id="Freeform 439" o:spid="_x0000_s1152" style="position:absolute;left:1816;top:5213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CVsMA&#10;AADcAAAADwAAAGRycy9kb3ducmV2LnhtbESPT2vCQBDF7wW/wzKCl2I2FVokuooI0lyb9uJtzE7+&#10;YHY2ZNckfvvOodDbDO/Ne7/ZH2fXqZGG0Ho28JakoIhLb1uuDfx8X9ZbUCEiW+w8k4EnBTgeFi97&#10;zKyf+IvGItZKQjhkaKCJsc+0DmVDDkPie2LRKj84jLIOtbYDThLuOr1J0w/tsGVpaLCnc0PlvXg4&#10;A6+UP/r8nFb3Wyzw/bPGa2nRmNVyPu1ARZrjv/nvOreCvxFaeUYm0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UCVsMAAADcAAAADwAAAAAAAAAAAAAAAACYAgAAZHJzL2Rv&#10;d25yZXYueG1sUEsFBgAAAAAEAAQA9QAAAIgDAAAAAA==&#10;" path="m,35r,l3,35,3,,,,,35xe" fillcolor="black" strokeweight="0">
                    <v:path arrowok="t" o:connecttype="custom" o:connectlocs="0,20;0,20;2,20;2,0;0,0;0,20" o:connectangles="0,0,0,0,0,0"/>
                  </v:shape>
                  <v:shape id="Freeform 440" o:spid="_x0000_s1153" style="position:absolute;left:2846;top:5213;width:2;height:20;visibility:visible;mso-wrap-style:square;v-text-anchor:top" coordsize="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C48AA&#10;AADcAAAADwAAAGRycy9kb3ducmV2LnhtbERPzWrCQBC+F/oOywi91Y1SShLdBBFbem30ASbZaTY1&#10;OxuyWxPf3i0I3ubj+51tOdteXGj0nWMFq2UCgrhxuuNWwen48ZqC8AFZY++YFFzJQ1k8P20x127i&#10;b7pUoRUxhH2OCkwIQy6lbwxZ9Es3EEfux40WQ4RjK/WIUwy3vVwnybu02HFsMDjQ3lBzrv6sgtnU&#10;/tPY06HO3tpfkof02OxTpV4W824DItAcHuK7+0vH+esM/p+JF8j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pC48AAAADcAAAADwAAAAAAAAAAAAAAAACYAgAAZHJzL2Rvd25y&#10;ZXYueG1sUEsFBgAAAAAEAAQA9QAAAIUDAAAAAA==&#10;" path="m,35r,l4,35,4,,,,,35xe" fillcolor="black" strokeweight="0">
                    <v:path arrowok="t" o:connecttype="custom" o:connectlocs="0,20;0,20;2,20;2,0;0,0;0,20" o:connectangles="0,0,0,0,0,0"/>
                  </v:shape>
                  <v:shape id="Freeform 441" o:spid="_x0000_s1154" style="position:absolute;left:2847;top:5213;width:1040;height:1;visibility:visible;mso-wrap-style:square;v-text-anchor:top" coordsize="17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a68gA&#10;AADcAAAADwAAAGRycy9kb3ducmV2LnhtbESPT2vCQBDF7wW/wzJCb7qpLVZSV2kFW6EHqX8O3ibZ&#10;MQnJzobsVtN++s5B6G2G9+a938yXvWvUhbpQeTbwME5AEefeVlwYOOzXoxmoEJEtNp7JwA8FWC4G&#10;d3NMrb/yF112sVASwiFFA2WMbap1yEtyGMa+JRbt7DuHUdau0LbDq4S7Rk+SZKodViwNJba0Kimv&#10;d9/OQFZPj9un3/xjM3t/y1YnfM7O9acx98P+9QVUpD7+m2/XGyv4j4Ivz8gE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drryAAAANwAAAAPAAAAAAAAAAAAAAAAAJgCAABk&#10;cnMvZG93bnJldi54bWxQSwUGAAAAAAQABAD1AAAAjQMAAAAA&#10;" path="m,3r,l1767,3r,-3l,,,3xe" fillcolor="black" strokeweight="0">
                    <v:path arrowok="t" o:connecttype="custom" o:connectlocs="0,1;0,1;1040,1;1040,0;0,0;0,1" o:connectangles="0,0,0,0,0,0"/>
                  </v:shape>
                  <v:shape id="Freeform 442" o:spid="_x0000_s1155" style="position:absolute;left:3887;top:5213;width:2;height:20;visibility:visible;mso-wrap-style:square;v-text-anchor:top" coordsize="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9FrwA&#10;AADcAAAADwAAAGRycy9kb3ducmV2LnhtbERPvQrCMBDeBd8hnOAimqooUo0igtjV6uJ2NmdbbC6l&#10;iVrf3giC2318v7fatKYST2pcaVnBeBSBIM6sLjlXcD7thwsQziNrrCyTgjc52Ky7nRXG2r74SM/U&#10;5yKEsItRQeF9HUvpsoIMupGtiQN3s41BH2CTS93gK4SbSk6iaC4NlhwaCqxpV1B2Tx9GwYCSR53s&#10;otv96lOcHXK8ZBqV6vfa7RKEp9b/xT93osP86Ri+z4QL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hj0WvAAAANwAAAAPAAAAAAAAAAAAAAAAAJgCAABkcnMvZG93bnJldi54&#10;bWxQSwUGAAAAAAQABAD1AAAAgQMAAAAA&#10;" path="m,35r,l3,35,3,,,,,35xe" fillcolor="black" strokeweight="0">
                    <v:path arrowok="t" o:connecttype="custom" o:connectlocs="0,20;0,20;2,20;2,0;0,0;0,20" o:connectangles="0,0,0,0,0,0"/>
                  </v:shape>
                </v:group>
                <v:shape id="Freeform 444" o:spid="_x0000_s1156" style="position:absolute;left:5003;top:33229;width:13;height:3486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xR8AA&#10;AADcAAAADwAAAGRycy9kb3ducmV2LnhtbERPyWrDMBC9F/IPYgK51XJcKMaxbEpDoT3G7SHHwZra&#10;ptbISKqXv68Cgd7m8dYp69WMYibnB8sKjkkKgri1euBOwdfn22MOwgdkjaNlUrCRh7raPZRYaLvw&#10;heYmdCKGsC9QQR/CVEjp254M+sROxJH7ts5giNB1UjtcYrgZZZamz9LgwLGhx4lee2p/ml+jwOQf&#10;W2e3bJwnt+XZdW1yPDdKHfbrywlEoDX8i+/udx3nP2VweyZe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nxR8AAAADcAAAADwAAAAAAAAAAAAAAAACYAgAAZHJzL2Rvd25y&#10;ZXYueG1sUEsFBgAAAAAEAAQA9QAAAIUDAAAAAA==&#10;" path="m,934r,l3,934,3,,,,,934xe" fillcolor="black" strokeweight="0">
                  <v:path arrowok="t" o:connecttype="custom" o:connectlocs="0,348615;0,348615;1270,348615;1270,0;0,0;0,348615" o:connectangles="0,0,0,0,0,0"/>
                </v:shape>
                <v:shape id="Freeform 445" o:spid="_x0000_s1157" style="position:absolute;left:5003;top:36715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8FwsEA&#10;AADcAAAADwAAAGRycy9kb3ducmV2LnhtbERPTUsDMRC9C/6HMEJvNqsF0W3TUgSxFw/Wqu1t2EyT&#10;pZvJkont+u+bguBtHu9zZoshdOpISdrIBu7GFSjiJtqWnYHNx8vtIyjJyBa7yGTglwQW8+urGdY2&#10;nvidjuvsVAlhqdGAz7mvtZbGU0AZx564cPuYAuYCk9M24amEh07fV9WDDthyafDY07On5rD+CQY+&#10;v7a7w2t6k2DJ+eHJydZ/izGjm2E5BZVpyP/iP/fKlvmTCVyeKRfo+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PBcLBAAAA3AAAAA8AAAAAAAAAAAAAAAAAmAIAAGRycy9kb3du&#10;cmV2LnhtbFBLBQYAAAAABAAEAPUAAACGAwAAAAA=&#10;" path="m,3r,l3,3,3,,,,,3xe" fillcolor="black" strokeweight="0">
                  <v:path arrowok="t" o:connecttype="custom" o:connectlocs="0,1270;0,1270;1270,1270;1270,0;0,0;0,1270" o:connectangles="0,0,0,0,0,0"/>
                </v:shape>
                <v:shape id="Freeform 446" o:spid="_x0000_s1158" style="position:absolute;left:5003;top:36715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dtsIA&#10;AADcAAAADwAAAGRycy9kb3ducmV2LnhtbERPS0sDMRC+C/0PYQrebNZWRNemRYRSLx7a+qi3YTMm&#10;SzeTJRPb9d83guBtPr7nzJdD6NSRkrSRDVxPKlDETbQtOwOvu9XVHSjJyBa7yGTghwSWi9HFHGsb&#10;T7yh4zY7VUJYajTgc+5rraXxFFAmsScu3FdMAXOByWmb8FTCQ6enVXWrA7ZcGjz29OSpOWy/g4G3&#10;9/3nYZ1eJFhyfrh3svcfYszleHh8AJVpyP/iP/ezLfNnN/D7TLlAL8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p22wgAAANwAAAAPAAAAAAAAAAAAAAAAAJgCAABkcnMvZG93&#10;bnJldi54bWxQSwUGAAAAAAQABAD1AAAAhwMAAAAA&#10;" path="m,3r,l3,3,3,,,,,3xe" fillcolor="black" strokeweight="0">
                  <v:path arrowok="t" o:connecttype="custom" o:connectlocs="0,1270;0,1270;1270,1270;1270,0;0,0;0,1270" o:connectangles="0,0,0,0,0,0"/>
                </v:shape>
                <v:shape id="Freeform 447" o:spid="_x0000_s1159" style="position:absolute;left:5016;top:36715;width:6515;height:13;visibility:visible;mso-wrap-style:square;v-text-anchor:top" coordsize="174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KKsAA&#10;AADcAAAADwAAAGRycy9kb3ducmV2LnhtbERPTYvCMBC9L/gfwgje1tSKa6hGkWUFYU+67n1sxrba&#10;TEoTa/33G0HY2zze5yzXva1FR62vHGuYjBMQxLkzFRcajj/bdwXCB2SDtWPS8CAP69XgbYmZcXfe&#10;U3cIhYgh7DPUUIbQZFL6vCSLfuwa4sidXWsxRNgW0rR4j+G2lmmSfEiLFceGEhv6LCm/Hm5Wg/Jn&#10;9avc9/H0dZGpSqs5d+lc69Gw3yxABOrDv/jl3pk4fzqD5zPx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DKKsAAAADcAAAADwAAAAAAAAAAAAAAAACYAgAAZHJzL2Rvd25y&#10;ZXYueG1sUEsFBgAAAAAEAAQA9QAAAIUDAAAAAA==&#10;" path="m,3r,l1744,3r,-3l,,,3xe" fillcolor="black" strokeweight="0">
                  <v:path arrowok="t" o:connecttype="custom" o:connectlocs="0,1270;0,1270;651510,1270;651510,0;0,0;0,1270" o:connectangles="0,0,0,0,0,0"/>
                </v:shape>
                <v:shape id="Freeform 448" o:spid="_x0000_s1160" style="position:absolute;left:11531;top:33229;width:13;height:3486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3RL4A&#10;AADcAAAADwAAAGRycy9kb3ducmV2LnhtbERPTYvCMBC9L/gfwgje1tQKUqpRRBH0aHcPHodmbIvN&#10;pCSxtv/eCAt7m8f7nM1uMK3oyfnGsoLFPAFBXFrdcKXg9+f0nYHwAVlja5kUjORht518bTDX9sVX&#10;6otQiRjCPkcFdQhdLqUvazLo57YjjtzdOoMhQldJ7fAVw00r0yRZSYMNx4YaOzrUVD6Kp1FgsstY&#10;2TFt+86NWXobigyPhVKz6bBfgwg0hH/xn/us4/zlCj7PxAv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y90S+AAAA3AAAAA8AAAAAAAAAAAAAAAAAmAIAAGRycy9kb3ducmV2&#10;LnhtbFBLBQYAAAAABAAEAPUAAACDAwAAAAA=&#10;" path="m,934r,l3,934,3,,,,,934xe" fillcolor="black" strokeweight="0">
                  <v:path arrowok="t" o:connecttype="custom" o:connectlocs="0,348615;0,348615;1270,348615;1270,0;0,0;0,348615" o:connectangles="0,0,0,0,0,0"/>
                </v:shape>
                <v:shape id="Freeform 449" o:spid="_x0000_s1161" style="position:absolute;left:11531;top:36715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DwcIA&#10;AADcAAAADwAAAGRycy9kb3ducmV2LnhtbERPS2sCMRC+F/wPYYTearYKfWyNUgpiLz2ofdjbsJkm&#10;i5vJkkl1++9NodDbfHzPmS+H0KkjJWkjG7ieVKCIm2hbdgZed6urO1CSkS12kcnADwksF6OLOdY2&#10;nnhDx212qoSw1GjA59zXWkvjKaBMYk9cuK+YAuYCk9M24amEh05Pq+pGB2y5NHjs6clTc9h+BwNv&#10;7/vPwzq9SLDk/HDvZO8/xJjL8fD4ACrTkP/Ff+5nW+bPbuH3mXK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APBwgAAANwAAAAPAAAAAAAAAAAAAAAAAJgCAABkcnMvZG93&#10;bnJldi54bWxQSwUGAAAAAAQABAD1AAAAhwMAAAAA&#10;" path="m,3r,l3,3,3,,,,,3xe" fillcolor="black" strokeweight="0">
                  <v:path arrowok="t" o:connecttype="custom" o:connectlocs="0,1270;0,1270;1270,1270;1270,0;0,0;0,1270" o:connectangles="0,0,0,0,0,0"/>
                </v:shape>
                <v:shape id="Freeform 450" o:spid="_x0000_s1162" style="position:absolute;left:11531;top:36715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Xs8MA&#10;AADcAAAADwAAAGRycy9kb3ducmV2LnhtbESPQUsDQQyF74L/YYjgzc6qILrttIggevFgrdrewk6c&#10;WbqTWSZju/57cxC8JbyX974sVlMazIGK9JkdXM4aMMRd9j0HB5u3x4tbMFKRPQ6ZycEPCayWpycL&#10;bH0+8isd1jUYDWFp0UGsdWytlS5SQpnlkVi1r1wSVl1LsL7gUcPTYK+a5sYm7FkbIo70EKnbr7+T&#10;g/eP7W7/VF4keQpxuguyjZ/i3PnZdD8HU2mq/+a/62ev+NdKq8/oBHb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uXs8MAAADcAAAADwAAAAAAAAAAAAAAAACYAgAAZHJzL2Rv&#10;d25yZXYueG1sUEsFBgAAAAAEAAQA9QAAAIgDAAAAAA==&#10;" path="m,3r,l3,3,3,,,,,3xe" fillcolor="black" strokeweight="0">
                  <v:path arrowok="t" o:connecttype="custom" o:connectlocs="0,1270;0,1270;1270,1270;1270,0;0,0;0,1270" o:connectangles="0,0,0,0,0,0"/>
                </v:shape>
                <v:shape id="Freeform 451" o:spid="_x0000_s1163" style="position:absolute;left:18072;top:33229;width:12;height:3486;visibility:visible;mso-wrap-style:square;v-text-anchor:top" coordsize="4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okMIA&#10;AADcAAAADwAAAGRycy9kb3ducmV2LnhtbERP22oCMRB9F/yHMELfatYK0t0aRQSLRQVr+wHDZtws&#10;biZLEnXbrzeC4NscznWm88424kI+1I4VjIYZCOLS6ZorBb8/q9d3ECEia2wck4I/CjCf9XtTLLS7&#10;8jddDrESKYRDgQpMjG0hZSgNWQxD1xIn7ui8xZigr6T2eE3htpFvWTaRFmtODQZbWhoqT4ezVVA3&#10;W/vv16N9vtHnsfl0+fZrtVPqZdAtPkBE6uJT/HCvdZo/zuH+TLp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uiQwgAAANwAAAAPAAAAAAAAAAAAAAAAAJgCAABkcnMvZG93&#10;bnJldi54bWxQSwUGAAAAAAQABAD1AAAAhwMAAAAA&#10;" path="m,934r,l4,934,4,,,,,934xe" fillcolor="black" strokeweight="0">
                  <v:path arrowok="t" o:connecttype="custom" o:connectlocs="0,348615;0,348615;1270,348615;1270,0;0,0;0,348615" o:connectangles="0,0,0,0,0,0"/>
                </v:shape>
                <v:shape id="Freeform 452" o:spid="_x0000_s1164" style="position:absolute;left:18072;top:36715;width:12;height:1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XDcQA&#10;AADcAAAADwAAAGRycy9kb3ducmV2LnhtbESPQWsCMRCF74X+hzBCbzWrFalbo0ih0NaDuO0PGDbj&#10;ZnEzWZK4bv995yB4m2Hee/O99Xb0nRoopjawgdm0AEVcB9tyY+D35+P5FVTKyBa7wGTgjxJsN48P&#10;ayxtuPKRhio3SkI4lWjA5dyXWqfakcc0DT2x3E4hesyyxkbbiFcJ952eF8VSe2xZPjjs6d1Rfa4u&#10;3sDhZfe13xer1eBF+R3bg8PZyZinybh7A5VpzHfxzf1pBX8h+FJGJ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Z1w3EAAAA3AAAAA8AAAAAAAAAAAAAAAAAmAIAAGRycy9k&#10;b3ducmV2LnhtbFBLBQYAAAAABAAEAPUAAACJAwAAAAA=&#10;" path="m,3r,l4,3,4,,,,,3xe" fillcolor="black" strokeweight="0">
                  <v:path arrowok="t" o:connecttype="custom" o:connectlocs="0,1270;0,1270;1270,1270;1270,0;0,0;0,1270" o:connectangles="0,0,0,0,0,0"/>
                </v:shape>
                <v:shape id="Freeform 453" o:spid="_x0000_s1165" style="position:absolute;left:18072;top:36715;width:12;height:1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ylsMA&#10;AADcAAAADwAAAGRycy9kb3ducmV2LnhtbESP32vCMBDH3wX/h3DC3jTtJmPWRpGBMPVB5vYHHM21&#10;KTaXksTa/fdmMNjbHfe5749yO9pODORD61hBvshAEFdOt9wo+P7az99AhIissXNMCn4owHYznZRY&#10;aHfnTxousRFJhEOBCkyMfSFlqAxZDAvXE6db7bzFmFbfSO3xnsRtJ5+z7FVabDk5GOzp3VB1vdys&#10;gvPL7nA6ZavVYBN59O3ZYF4r9TQbd2sQkcb4D/99f+gUf5nDb5k0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VylsMAAADcAAAADwAAAAAAAAAAAAAAAACYAgAAZHJzL2Rv&#10;d25yZXYueG1sUEsFBgAAAAAEAAQA9QAAAIgDAAAAAA==&#10;" path="m,3r,l4,3,4,,,,,3xe" fillcolor="black" strokeweight="0">
                  <v:path arrowok="t" o:connecttype="custom" o:connectlocs="0,1270;0,1270;1270,1270;1270,0;0,0;0,1270" o:connectangles="0,0,0,0,0,0"/>
                </v:shape>
                <v:shape id="Freeform 454" o:spid="_x0000_s1166" style="position:absolute;left:18078;top:36715;width:6604;height:13;visibility:visible;mso-wrap-style:square;v-text-anchor:top" coordsize="17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SesUA&#10;AADcAAAADwAAAGRycy9kb3ducmV2LnhtbERPTWvCQBC9C/0PyxR6040iVlJXUcEa8FDU9tDbJDsm&#10;IdnZkF1N2l/vFgre5vE+Z7HqTS1u1LrSsoLxKAJBnFldcq7g87wbzkE4j6yxtkwKfsjBavk0WGCs&#10;bcdHup18LkIIuxgVFN43sZQuK8igG9mGOHAX2xr0Aba51C12IdzUchJFM2mw5NBQYEPbgrLqdDUK&#10;0mr29TH9zfbJ/H2Tbr/xNb1UB6Venvv1GwhPvX+I/92JDvOnE/h7Jl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ZJ6xQAAANwAAAAPAAAAAAAAAAAAAAAAAJgCAABkcnMv&#10;ZG93bnJldi54bWxQSwUGAAAAAAQABAD1AAAAigMAAAAA&#10;" path="m,3r,l1767,3r,-3l,,,3xe" fillcolor="black" strokeweight="0">
                  <v:path arrowok="t" o:connecttype="custom" o:connectlocs="0,1270;0,1270;660400,1270;660400,0;0,0;0,1270" o:connectangles="0,0,0,0,0,0"/>
                </v:shape>
                <v:shape id="Freeform 455" o:spid="_x0000_s1167" style="position:absolute;left:24682;top:33229;width:13;height:3486;visibility:visible;mso-wrap-style:square;v-text-anchor:top" coordsize="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nob8A&#10;AADcAAAADwAAAGRycy9kb3ducmV2LnhtbERPTYvCMBC9L/gfwgje1tS6LKUaRRRBj9v14HFoxrbY&#10;TEoSa/vvjbCwt3m8z1lvB9OKnpxvLCtYzBMQxKXVDVcKLr/HzwyED8gaW8ukYCQP283kY425tk/+&#10;ob4IlYgh7HNUUIfQ5VL6siaDfm474sjdrDMYInSV1A6fMdy0Mk2Sb2mw4dhQY0f7msp78TAKTHYe&#10;Kzumbd+5MUuvQ5HhoVBqNh12KxCBhvAv/nOfdJz/tYT3M/E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AyehvwAAANwAAAAPAAAAAAAAAAAAAAAAAJgCAABkcnMvZG93bnJl&#10;di54bWxQSwUGAAAAAAQABAD1AAAAhAMAAAAA&#10;" path="m,934r,l3,934,3,,,,,934xe" fillcolor="black" strokeweight="0">
                  <v:path arrowok="t" o:connecttype="custom" o:connectlocs="0,348615;0,348615;1270,348615;1270,0;0,0;0,348615" o:connectangles="0,0,0,0,0,0"/>
                </v:shape>
                <v:shape id="Freeform 456" o:spid="_x0000_s1168" style="position:absolute;left:24682;top:36715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uy8EA&#10;AADcAAAADwAAAGRycy9kb3ducmV2LnhtbERPTUsDMRC9C/6HMEJvNqsU0W3TUgSxFw/Wqu1t2EyT&#10;pZvJkont+u+bguBtHu9zZoshdOpISdrIBu7GFSjiJtqWnYHNx8vtIyjJyBa7yGTglwQW8+urGdY2&#10;nvidjuvsVAlhqdGAz7mvtZbGU0AZx564cPuYAuYCk9M24amEh07fV9WDDthyafDY07On5rD+CQY+&#10;v7a7w2t6k2DJ+eHJydZ/izGjm2E5BZVpyP/iP/fKlvmTCVyeKRfo+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g7svBAAAA3AAAAA8AAAAAAAAAAAAAAAAAmAIAAGRycy9kb3du&#10;cmV2LnhtbFBLBQYAAAAABAAEAPUAAACGAwAAAAA=&#10;" path="m,3r,l3,3,3,,,,,3xe" fillcolor="black" strokeweight="0">
                  <v:path arrowok="t" o:connecttype="custom" o:connectlocs="0,1270;0,1270;1270,1270;1270,0;0,0;0,1270" o:connectangles="0,0,0,0,0,0"/>
                </v:shape>
                <v:shape id="Freeform 457" o:spid="_x0000_s1169" style="position:absolute;left:24682;top:36715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LUMIA&#10;AADcAAAADwAAAGRycy9kb3ducmV2LnhtbERPS0sDMRC+C/0PYQrebNZSRdemRYRSLx7a+qi3YTMm&#10;SzeTJRPb9d83guBtPr7nzJdD6NSRkrSRDVxPKlDETbQtOwOvu9XVHSjJyBa7yGTghwSWi9HFHGsb&#10;T7yh4zY7VUJYajTgc+5rraXxFFAmsScu3FdMAXOByWmb8FTCQ6enVXWrA7ZcGjz29OSpOWy/g4G3&#10;9/3nYZ1eJFhyfrh3svcfYszleHh8AJVpyP/iP/ezLfNnN/D7TLlAL8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EtQwgAAANwAAAAPAAAAAAAAAAAAAAAAAJgCAABkcnMvZG93&#10;bnJldi54bWxQSwUGAAAAAAQABAD1AAAAhwMAAAAA&#10;" path="m,3r,l3,3,3,,,,,3xe" fillcolor="black" strokeweight="0">
                  <v:path arrowok="t" o:connecttype="custom" o:connectlocs="0,1270;0,1270;1270,1270;1270,0;0,0;0,1270" o:connectangles="0,0,0,0,0,0"/>
                </v:shape>
                <v:shape id="Picture 458" o:spid="_x0000_s1170" type="#_x0000_t75" style="position:absolute;left:3460;top:5772;width:3607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lhwTBAAAA3AAAAA8AAABkcnMvZG93bnJldi54bWxET0uLwjAQvgv7H8IseBFNFSmlNpVlQXZP&#10;gg/Q49iMbbGZlCba+u83C4K3+fiek60H04gHda62rGA+i0AQF1bXXCo4HjbTBITzyBoby6TgSQ7W&#10;+ccow1Tbnnf02PtShBB2KSqovG9TKV1RkUE3sy1x4K62M+gD7EqpO+xDuGnkIopiabDm0FBhS98V&#10;Fbf93Sj4ecZLupzxMtn2p3oz4QR320Sp8efwtQLhafBv8cv9q8P8ZQz/z4QLZ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lhwTBAAAA3AAAAA8AAAAAAAAAAAAAAAAAnwIA&#10;AGRycy9kb3ducmV2LnhtbFBLBQYAAAAABAAEAPcAAACNAwAAAAA=&#10;">
                  <v:imagedata r:id="rId37" o:title=""/>
                </v:shape>
                <v:shape id="Freeform 459" o:spid="_x0000_s1171" style="position:absolute;left:3441;top:5753;width:3645;height:2152;visibility:visible;mso-wrap-style:square;v-text-anchor:top" coordsize="97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a48IA&#10;AADcAAAADwAAAGRycy9kb3ducmV2LnhtbERP3WrCMBS+F3yHcITdaaqMKdW0iOIYyAStD3Bozpqy&#10;5qQkUbs9/TIY7O58fL9nUw62E3fyoXWsYD7LQBDXTrfcKLhWh+kKRIjIGjvHpOCLApTFeLTBXLsH&#10;n+l+iY1IIRxyVGBi7HMpQ23IYpi5njhxH85bjAn6RmqPjxRuO7nIshdpseXUYLCnnaH683KzCl53&#10;1cFrf7xaNsf36tztvxenSqmnybBdg4g0xH/xn/tNp/nPS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JrjwgAAANwAAAAPAAAAAAAAAAAAAAAAAJgCAABkcnMvZG93&#10;bnJldi54bWxQSwUGAAAAAAQABAD1AAAAhwMAAAAA&#10;" path="m,l,,975,r,577l,577,,xe" filled="f" strokeweight=".3pt">
                  <v:path arrowok="t" o:connecttype="custom" o:connectlocs="0,0;0,0;364490,0;364490,215265;0,215265;0,0" o:connectangles="0,0,0,0,0,0"/>
                </v:shape>
                <v:shape id="Freeform 460" o:spid="_x0000_s1172" style="position:absolute;left:7537;top:9613;width:1467;height:2820;visibility:visible;mso-wrap-style:square;v-text-anchor:top" coordsize="39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U38cA&#10;AADcAAAADwAAAGRycy9kb3ducmV2LnhtbESPzU7DQAyE70i8w8pI3OimCFAVuq0oiJ8DPTRFFUcr&#10;a5LQrDfKuk369viA1JutGc98ni/H0Joj9amJ7GA6ycAQl9E3XDn42r7ezMAkQfbYRiYHJ0qwXFxe&#10;zDH3ceANHQupjIZwytFBLdLl1qaypoBpEjti1X5iH1B07Svrexw0PLT2NssebMCGtaHGjp5rKvfF&#10;ITg43K9FPt/XL6u3zfBdnKZhl/3unLu+Gp8ewQiNcjb/X394xb9TWn1GJ7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hFN/HAAAA3AAAAA8AAAAAAAAAAAAAAAAAmAIAAGRy&#10;cy9kb3ducmV2LnhtbFBLBQYAAAAABAAEAPUAAACMAwAAAAA=&#10;" path="m,756r,l392,756,392,,,,,756xe" strokeweight="0">
                  <v:path arrowok="t" o:connecttype="custom" o:connectlocs="0,281940;0,281940;146685,281940;146685,0;0,0;0,281940" o:connectangles="0,0,0,0,0,0"/>
                </v:shape>
                <v:shape id="Picture 461" o:spid="_x0000_s1173" type="#_x0000_t75" style="position:absolute;left:7537;top:9613;width:1467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ZEBPFAAAA3AAAAA8AAABkcnMvZG93bnJldi54bWxET0trwkAQvhf8D8sI3urGkj5MXUVCpVIU&#10;Wu2lt2l2TILZ2bC7xrS/3i0Ivc3H95zZojeN6Mj52rKCyTgBQVxYXXOp4HO/un0C4QOyxsYyKfgh&#10;D4v54GaGmbZn/qBuF0oRQ9hnqKAKoc2k9EVFBv3YtsSRO1hnMEToSqkdnmO4aeRdkjxIgzXHhgpb&#10;yisqjruTUXDfpW9F7jhJ89f3zXb79X16+X1UajTsl88gAvXhX3x1r3Wcn07h75l4gZ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mRATxQAAANwAAAAPAAAAAAAAAAAAAAAA&#10;AJ8CAABkcnMvZG93bnJldi54bWxQSwUGAAAAAAQABAD3AAAAkQMAAAAA&#10;">
                  <v:imagedata r:id="rId24" o:title=""/>
                </v:shape>
                <v:shape id="Freeform 462" o:spid="_x0000_s1174" style="position:absolute;left:11442;top:10922;width:6839;height:20834;visibility:visible;mso-wrap-style:square;v-text-anchor:top" coordsize="1829,5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INMUA&#10;AADcAAAADwAAAGRycy9kb3ducmV2LnhtbESPQW/CMAyF70j7D5En7QYpVYdQISA2iWmnacAOO1qN&#10;aQuNUyUZtP9+PkzazdZ7fu/zeju4Tt0oxNazgfksA0VcedtybeDrtJ8uQcWEbLHzTAZGirDdPEzW&#10;WFp/5wPdjqlWEsKxRANNSn2pdawachhnvicW7eyDwyRrqLUNeJdw1+k8yxbaYcvS0GBPrw1V1+OP&#10;M/B9Tafw2YaPMX97KS6XfZGPhTfm6XHYrUAlGtK/+e/63Qr+s+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Mg0xQAAANwAAAAPAAAAAAAAAAAAAAAAAJgCAABkcnMv&#10;ZG93bnJldi54bWxQSwUGAAAAAAQABAD1AAAAigMAAAAA&#10;" path="m,l,,1829,5586e" filled="f" strokecolor="red" strokeweight="1.3pt">
                  <v:path arrowok="t" o:connecttype="custom" o:connectlocs="0,0;0,0;683895,2083435" o:connectangles="0,0,0"/>
                </v:shape>
                <v:shape id="Freeform 463" o:spid="_x0000_s1175" style="position:absolute;left:20180;top:9613;width:2114;height:2820;visibility:visible;mso-wrap-style:square;v-text-anchor:top" coordsize="56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arMMA&#10;AADcAAAADwAAAGRycy9kb3ducmV2LnhtbERPTWvCQBC9F/wPywje6ibStBJdRbTSHjWVgrchO82G&#10;ZmdjdjXpv+8Khd7m8T5nuR5sI27U+dqxgnSagCAuna65UnD62D/OQfiArLFxTAp+yMN6NXpYYq5d&#10;z0e6FaESMYR9jgpMCG0upS8NWfRT1xJH7st1FkOEXSV1h30Mt42cJcmztFhzbDDY0tZQ+V1crYLL&#10;y9vumh22bT/PQnb+PJ7MU/qq1GQ8bBYgAg3hX/znftdxfpbC/Z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ZarMMAAADcAAAADwAAAAAAAAAAAAAAAACYAgAAZHJzL2Rv&#10;d25yZXYueG1sUEsFBgAAAAAEAAQA9QAAAIgDAAAAAA==&#10;" path="m,756r,l566,756,566,,,,,756xe" strokeweight="0">
                  <v:path arrowok="t" o:connecttype="custom" o:connectlocs="0,281940;0,281940;211455,281940;211455,0;0,0;0,281940" o:connectangles="0,0,0,0,0,0"/>
                </v:shape>
                <v:shape id="Picture 464" o:spid="_x0000_s1176" type="#_x0000_t75" style="position:absolute;left:20180;top:9613;width:2114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dIPDAAAA3AAAAA8AAABkcnMvZG93bnJldi54bWxET01rAjEQvRf6H8IUeqtZFaWsRpEFoZaC&#10;VD14HDZjdnUzWZN03f57IxR6m8f7nPmyt43oyIfasYLhIANBXDpds1Fw2K/f3kGEiKyxcUwKfinA&#10;cvH8NMdcuxt/U7eLRqQQDjkqqGJscylDWZHFMHAtceJOzluMCXojtcdbCreNHGXZVFqsOTVU2FJR&#10;UXnZ/VgFm+N1+vk17vZhW2eFLK7Gr89GqdeXfjUDEamP/+I/94dO8ycjeDyTLp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F0g8MAAADcAAAADwAAAAAAAAAAAAAAAACf&#10;AgAAZHJzL2Rvd25yZXYueG1sUEsFBgAAAAAEAAQA9wAAAI8DAAAAAA==&#10;">
                  <v:imagedata r:id="rId25" o:title=""/>
                </v:shape>
                <v:shape id="Freeform 465" o:spid="_x0000_s1177" style="position:absolute;left:11442;top:10922;width:6788;height:10382;visibility:visible;mso-wrap-style:square;v-text-anchor:top" coordsize="1817,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AH8MA&#10;AADcAAAADwAAAGRycy9kb3ducmV2LnhtbERPS2vCQBC+C/0PyxR6041tFU1dpRSKBXPwSXscstMk&#10;JDsbdleN/94VBG/z8T1ntuhMI07kfGVZwXCQgCDOra64ULDfffcnIHxA1thYJgUX8rCYP/VmmGp7&#10;5g2dtqEQMYR9igrKENpUSp+XZNAPbEscuX/rDIYIXSG1w3MMN418TZKxNFhxbCixpa+S8np7NAre&#10;EX/dNFsPDweXJct6lf+N60ypl+fu8wNEoC48xHf3j47zR29weyZe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WAH8MAAADcAAAADwAAAAAAAAAAAAAAAACYAgAAZHJzL2Rv&#10;d25yZXYueG1sUEsFBgAAAAAEAAQA9QAAAIgDAAAAAA==&#10;" path="m,2784r,l1817,e" filled="f" strokecolor="navy" strokeweight="1.3pt">
                  <v:path arrowok="t" o:connecttype="custom" o:connectlocs="0,1038225;0,1038225;678815,0" o:connectangles="0,0,0"/>
                </v:shape>
                <v:shape id="Freeform 466" o:spid="_x0000_s1178" style="position:absolute;left:7734;top:12827;width:1098;height:2819;visibility:visible;mso-wrap-style:square;v-text-anchor:top" coordsize="294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GmsIA&#10;AADcAAAADwAAAGRycy9kb3ducmV2LnhtbERPTWvCQBC9C/6HZYReRDcRGyR1FZEKXhQa2/uQHTeh&#10;2dmQ3cbUX+8Khd7m8T5nvR1sI3rqfO1YQTpPQBCXTtdsFHxeDrMVCB+QNTaOScEvedhuxqM15trd&#10;+IP6IhgRQ9jnqKAKoc2l9GVFFv3ctcSRu7rOYoiwM1J3eIvhtpGLJMmkxZpjQ4Ut7Ssqv4sfq2B3&#10;NvjlzfJeTt9PaXrts30jM6VeJsPuDUSgIfyL/9xHHee/LuH5TLx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waawgAAANwAAAAPAAAAAAAAAAAAAAAAAJgCAABkcnMvZG93&#10;bnJldi54bWxQSwUGAAAAAAQABAD1AAAAhwMAAAAA&#10;" path="m,755r,l294,755,294,,,,,755xe" strokeweight="0">
                  <v:path arrowok="t" o:connecttype="custom" o:connectlocs="0,281940;0,281940;109855,281940;109855,0;0,0;0,281940" o:connectangles="0,0,0,0,0,0"/>
                </v:shape>
                <v:shape id="Picture 467" o:spid="_x0000_s1179" type="#_x0000_t75" style="position:absolute;left:7734;top:12827;width:1098;height:2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SNXBAAAA3AAAAA8AAABkcnMvZG93bnJldi54bWxET0trwkAQvhf6H5YpeCl1E0EJqauUUkHw&#10;5AN7HbJjEpqdDdlpjP56VxC8zcf3nPlycI3qqQu1ZwPpOAFFXHhbc2ngsF99ZKCCIFtsPJOBCwVY&#10;Ll5f5phbf+Yt9TspVQzhkKOBSqTNtQ5FRQ7D2LfEkTv5zqFE2JXadniO4a7RkySZaYc1x4YKW/qu&#10;qPjb/TsDe9qcJOvTOvuRlLJrw9v3468xo7fh6xOU0CBP8cO9tnH+dAr3Z+IFe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dSNXBAAAA3AAAAA8AAAAAAAAAAAAAAAAAnwIA&#10;AGRycy9kb3ducmV2LnhtbFBLBQYAAAAABAAEAPcAAACNAwAAAAA=&#10;">
                  <v:imagedata r:id="rId31" o:title=""/>
                </v:shape>
                <v:shape id="Freeform 468" o:spid="_x0000_s1180" style="position:absolute;left:11442;top:14306;width:6839;height:7207;visibility:visible;mso-wrap-style:square;v-text-anchor:top" coordsize="1829,1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ebcMA&#10;AADcAAAADwAAAGRycy9kb3ducmV2LnhtbERPS2vCQBC+F/wPywje6sZCxaauYl9B6qU+eh+zYxLM&#10;zobdNab+ercgeJuP7znTeWdq0ZLzlWUFo2ECgji3uuJCwW779TgB4QOyxtoyKfgjD/NZ72GKqbZn&#10;XlO7CYWIIexTVFCG0KRS+rwkg35oG+LIHawzGCJ0hdQOzzHc1PIpScbSYMWxocSG3kvKj5uTUfC2&#10;vayr9nvZHlbZx8vu9yfbu89MqUG/W7yCCNSFu/jmXuo4/3kM/8/E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MebcMAAADcAAAADwAAAAAAAAAAAAAAAACYAgAAZHJzL2Rv&#10;d25yZXYueG1sUEsFBgAAAAAEAAQA9QAAAIgDAAAAAA==&#10;" path="m,l,,1829,1931e" filled="f" strokecolor="green" strokeweight="1.3pt">
                  <v:path arrowok="t" o:connecttype="custom" o:connectlocs="0,0;0,0;683895,720725" o:connectangles="0,0,0"/>
                </v:shape>
                <v:shape id="Freeform 469" o:spid="_x0000_s1181" style="position:absolute;left:11442;top:14306;width:6788;height:17450;visibility:visible;mso-wrap-style:square;v-text-anchor:top" coordsize="1816,4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WZcMA&#10;AADcAAAADwAAAGRycy9kb3ducmV2LnhtbERPS2vCQBC+F/wPyxS8NZsKWkmzivgAUXqIbel1mh2T&#10;kOxsyK4m/nu3UPA2H99z0uVgGnGlzlWWFbxGMQji3OqKCwVfn7uXOQjnkTU2lknBjRwsF6OnFBNt&#10;e87oevKFCCHsElRQet8mUrq8JIMusi1x4M62M+gD7AqpO+xDuGnkJI5n0mDFoaHEltYl5fXpYhR8&#10;HO15+v17wGyo5GZl622b/9RKjZ+H1TsIT4N/iP/dex3mT9/g75lw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mWZcMAAADcAAAADwAAAAAAAAAAAAAAAACYAgAAZHJzL2Rv&#10;d25yZXYueG1sUEsFBgAAAAAEAAQA9QAAAIgDAAAAAA==&#10;" path="m,4677r,l1816,e" filled="f" strokeweight="1.3pt">
                  <v:path arrowok="t" o:connecttype="custom" o:connectlocs="0,1744980;0,1744980;678815,0" o:connectangles="0,0,0"/>
                </v:shape>
                <v:shape id="Freeform 470" o:spid="_x0000_s1182" style="position:absolute;left:11442;top:17843;width:6833;height:7220;visibility:visible;mso-wrap-style:square;v-text-anchor:top" coordsize="1829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3usQA&#10;AADcAAAADwAAAGRycy9kb3ducmV2LnhtbESPQWsCMRCF70L/Q5iCN00sWGRrFCkIFWxhtfQ8bKbZ&#10;xc1ku4nr9t93DgVvM7w3732z3o6hVQP1qYlsYTE3oIir6Br2Fj7P+9kKVMrIDtvIZOGXEmw3D5M1&#10;Fi7euKThlL2SEE4FWqhz7gqtU1VTwDSPHbFo37EPmGXtvXY93iQ8tPrJmGcdsGFpqLGj15qqy+ka&#10;LIR86PYmDl9m8VG+/5TGx+PSWzt9HHcvoDKN+W7+v35zgr8UWnlGJ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d7rEAAAA3AAAAA8AAAAAAAAAAAAAAAAAmAIAAGRycy9k&#10;b3ducmV2LnhtbFBLBQYAAAAABAAEAPUAAACJAwAAAAA=&#10;" path="m,l,,1829,1937e" filled="f" strokecolor="purple" strokeweight="1.3pt">
                  <v:path arrowok="t" o:connecttype="custom" o:connectlocs="0,0;0,0;683260,721995" o:connectangles="0,0,0"/>
                </v:shape>
                <v:shape id="Freeform 471" o:spid="_x0000_s1183" style="position:absolute;left:11442;top:17843;width:6833;height:7220;visibility:visible;mso-wrap-style:square;v-text-anchor:top" coordsize="1829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ZK8IA&#10;AADcAAAADwAAAGRycy9kb3ducmV2LnhtbERP24rCMBB9F/yHMIIvoukKu2o1iisIu6uC1/ehGdti&#10;MylN1O7fG0HwbQ7nOpNZbQpxo8rllhV89CIQxInVOacKjodldwjCeWSNhWVS8E8OZtNmY4Kxtnfe&#10;0W3vUxFC2MWoIPO+jKV0SUYGXc+WxIE728qgD7BKpa7wHsJNIftR9CUN5hwaMixpkVFy2V+NguVg&#10;vU0Wp/X3bvN3XUUdc9r8Dgql2q16PgbhqfZv8cv9o8P8zxE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FkrwgAAANwAAAAPAAAAAAAAAAAAAAAAAJgCAABkcnMvZG93&#10;bnJldi54bWxQSwUGAAAAAAQABAD1AAAAhwMAAAAA&#10;" path="m,1937r,l1829,e" filled="f" strokecolor="silver" strokeweight="1.3pt">
                  <v:path arrowok="t" o:connecttype="custom" o:connectlocs="0,721995;0,721995;683260,0" o:connectangles="0,0,0"/>
                </v:shape>
                <v:shape id="Freeform 472" o:spid="_x0000_s1184" style="position:absolute;left:20751;top:19710;width:1277;height:2819;visibility:visible;mso-wrap-style:square;v-text-anchor:top" coordsize="343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TucUA&#10;AADcAAAADwAAAGRycy9kb3ducmV2LnhtbESPQW/CMAyF75P4D5GRdhspm9RNhYCACW0HLmMcOFqN&#10;aQuNUyUByn79fEDiZus9v/d5Ou9dqy4UYuPZwHiUgSIuvW24MrD7Xb98gIoJ2WLrmQzcKMJ8Nnia&#10;YmH9lX/osk2VkhCOBRqoU+oKrWNZk8M48h2xaAcfHCZZQ6VtwKuEu1a/ZlmuHTYsDTV2tKqpPG3P&#10;zkBXvR83Ze54mS/SLbzt/742h09jnof9YgIqUZ8e5vv1txX8XPDlGZlA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ZO5xQAAANwAAAAPAAAAAAAAAAAAAAAAAJgCAABkcnMv&#10;ZG93bnJldi54bWxQSwUGAAAAAAQABAD1AAAAigMAAAAA&#10;" path="m,755r,l343,755,343,,,,,755xe" strokeweight="0">
                  <v:path arrowok="t" o:connecttype="custom" o:connectlocs="0,281940;0,281940;127635,281940;127635,0;0,0;0,281940" o:connectangles="0,0,0,0,0,0"/>
                </v:shape>
                <v:shape id="Picture 473" o:spid="_x0000_s1185" type="#_x0000_t75" style="position:absolute;left:20751;top:19710;width:1277;height:2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ESjCAAAA3AAAAA8AAABkcnMvZG93bnJldi54bWxETztvwjAQ3iv1P1hXqVtjh4GigEGIh8TQ&#10;gYSwn+IjSRufo9hA+Pd1pUps9+l73mI12k7caPCtYw1pokAQV860XGsoT/uPGQgfkA12jknDgzys&#10;lq8vC8yMu3NOtyLUIoawz1BDE0KfSemrhiz6xPXEkbu4wWKIcKilGfAew20nJ0pNpcWWY0ODPW0a&#10;qn6Kq9WwO6dHVT4+FcpJe/zOx639clut39/G9RxEoDE8xf/ug4nzpyn8PRMv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UhEowgAAANwAAAAPAAAAAAAAAAAAAAAAAJ8C&#10;AABkcnMvZG93bnJldi54bWxQSwUGAAAAAAQABAD3AAAAjgMAAAAA&#10;">
                  <v:imagedata r:id="rId26" o:title=""/>
                </v:shape>
                <v:shape id="Freeform 474" o:spid="_x0000_s1186" style="position:absolute;left:20326;top:26695;width:2159;height:2813;visibility:visible;mso-wrap-style:square;v-text-anchor:top" coordsize="578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jMcMA&#10;AADcAAAADwAAAGRycy9kb3ducmV2LnhtbERPS2uDQBC+F/oflink1qzmIMVmE9o8SMFTTCnNbXAn&#10;Krqz4m7U/vtuIJDbfHzPWa4n04qBeldbVhDPIxDEhdU1lwq+T/vXNxDOI2tsLZOCP3KwXj0/LTHV&#10;duQjDbkvRQhhl6KCyvsuldIVFRl0c9sRB+5ie4M+wL6UuscxhJtWLqIokQZrDg0VdrSpqGjyq1Ew&#10;bE6738a2n1mmz9E2/jnwzh2Umr1MH+8gPE3+Ib67v3SYnyzg9ky4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RjMcMAAADcAAAADwAAAAAAAAAAAAAAAACYAgAAZHJzL2Rv&#10;d25yZXYueG1sUEsFBgAAAAAEAAQA9QAAAIgDAAAAAA==&#10;" path="m,755r,l578,755,578,,,,,755xe" strokeweight="0">
                  <v:path arrowok="t" o:connecttype="custom" o:connectlocs="0,281305;0,281305;215900,281305;215900,0;0,0;0,281305" o:connectangles="0,0,0,0,0,0"/>
                </v:shape>
                <v:shape id="Picture 475" o:spid="_x0000_s1187" type="#_x0000_t75" style="position:absolute;left:20326;top:26695;width:2159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0ov3CAAAA3AAAAA8AAABkcnMvZG93bnJldi54bWxET0trAjEQvgv9D2EK3mpWxa2uRlFB2kov&#10;PvA8bMbdxc1kTaJu/31TKHibj+85s0VranEn5yvLCvq9BARxbnXFhYLjYfM2BuEDssbaMin4IQ+L&#10;+Utnhpm2D97RfR8KEUPYZ6igDKHJpPR5SQZ9zzbEkTtbZzBE6AqpHT5iuKnlIElSabDi2FBiQ+uS&#10;8sv+ZhS0YYSj4jRZurRef+uP7fXrfXVVqvvaLqcgArXhKf53f+o4Px3C3zPxA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dKL9wgAAANwAAAAPAAAAAAAAAAAAAAAAAJ8C&#10;AABkcnMvZG93bnJldi54bWxQSwUGAAAAAAQABAD3AAAAjgMAAAAA&#10;">
                  <v:imagedata r:id="rId27" o:title=""/>
                </v:shape>
                <v:shape id="Freeform 476" o:spid="_x0000_s1188" style="position:absolute;left:11442;top:28168;width:6928;height:7461;visibility:visible;mso-wrap-style:square;v-text-anchor:top" coordsize="1854,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mSMMA&#10;AADcAAAADwAAAGRycy9kb3ducmV2LnhtbERPTWvCQBC9C/0PyxR6Ed1YSyjRVYoQqB4sjfU+Zsck&#10;NDu7ZLdJ/PduodDbPN7nrLejaUVPnW8sK1jMExDEpdUNVwq+TvnsFYQPyBpby6TgRh62m4fJGjNt&#10;B/6kvgiViCHsM1RQh+AyKX1Zk0E/t444clfbGQwRdpXUHQ4x3LTyOUlSabDh2FCjo11N5XfxYxQs&#10;G+uGkztcLtM+7D+OZX4e01ypp8fxbQUi0Bj+xX/udx3npy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5mSMMAAADcAAAADwAAAAAAAAAAAAAAAACYAgAAZHJzL2Rv&#10;d25yZXYueG1sUEsFBgAAAAAEAAQA9QAAAIgDAAAAAA==&#10;" path="m,l,,1854,2000e" filled="f" strokecolor="maroon" strokeweight="1.3pt">
                  <v:path arrowok="t" o:connecttype="custom" o:connectlocs="0,0;0,0;692785,746125" o:connectangles="0,0,0"/>
                </v:shape>
                <v:shape id="Freeform 477" o:spid="_x0000_s1189" style="position:absolute;left:7366;top:29952;width:1835;height:2820;visibility:visible;mso-wrap-style:square;v-text-anchor:top" coordsize="491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UhMEA&#10;AADcAAAADwAAAGRycy9kb3ducmV2LnhtbERP24rCMBB9F/yHMIIvsqYuKNI1isrK7oPgbT9gthnT&#10;ajMpTdT690YQfJvDuc5k1thSXKn2hWMFg34CgjhzumCj4O+w+hiD8AFZY+mYFNzJw2zabk0w1e7G&#10;O7rugxExhH2KCvIQqlRKn+Vk0fddRRy5o6sthghrI3WNtxhuS/mZJCNpseDYkGNFy5yy8/5iFWx/&#10;jNwm4+9/9LTurU5mtzmWC6W6nWb+BSJQE97il/tXx/mjI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vlITBAAAA3AAAAA8AAAAAAAAAAAAAAAAAmAIAAGRycy9kb3du&#10;cmV2LnhtbFBLBQYAAAAABAAEAPUAAACGAwAAAAA=&#10;" path="m,756r,l491,756,491,,,,,756xe" strokeweight="0">
                  <v:path arrowok="t" o:connecttype="custom" o:connectlocs="0,281940;0,281940;183515,281940;183515,0;0,0;0,281940" o:connectangles="0,0,0,0,0,0"/>
                </v:shape>
                <v:shape id="Picture 478" o:spid="_x0000_s1190" type="#_x0000_t75" style="position:absolute;left:7366;top:29952;width:1835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pJlTCAAAA3AAAAA8AAABkcnMvZG93bnJldi54bWxET0trwkAQvgv9D8sUvBTdKJja1FVEURRP&#10;WvE8ZCcPzM6G7Gqiv75bKHibj+85s0VnKnGnxpWWFYyGEQji1OqScwXnn81gCsJ5ZI2VZVLwIAeL&#10;+Vtvhom2LR/pfvK5CCHsElRQeF8nUrq0IINuaGviwGW2MegDbHKpG2xDuKnkOIpiabDk0FBgTauC&#10;0uvpZhSY9ehzez18tPvHhSb73Vdmn5gp1X/vlt8gPHX+Jf5373SYH8fw90y4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6SZUwgAAANwAAAAPAAAAAAAAAAAAAAAAAJ8C&#10;AABkcnMvZG93bnJldi54bWxQSwUGAAAAAAQABAD3AAAAjgMAAAAA&#10;">
                  <v:imagedata r:id="rId28" o:title=""/>
                </v:shape>
                <v:shape id="Freeform 479" o:spid="_x0000_s1191" style="position:absolute;left:20770;top:30029;width:1480;height:2813;visibility:visible;mso-wrap-style:square;v-text-anchor:top" coordsize="396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52cQA&#10;AADcAAAADwAAAGRycy9kb3ducmV2LnhtbERPTWsCMRC9C/0PYQq9SM3qQWVrlEUU2uKhaqHX6Wa6&#10;WdxMliSu2/56UxC8zeN9zmLV20Z05EPtWMF4lIEgLp2uuVLwedw+z0GEiKyxcUwKfinAavkwWGCu&#10;3YX31B1iJVIIhxwVmBjbXMpQGrIYRq4lTtyP8xZjgr6S2uMlhdtGTrJsKi3WnBoMtrQ2VJ4OZ6vA&#10;fxUTKjfvww+Df+O3ovvuTruZUk+PffECIlIf7+Kb+1Wn+dMZ/D+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+dnEAAAA3AAAAA8AAAAAAAAAAAAAAAAAmAIAAGRycy9k&#10;b3ducmV2LnhtbFBLBQYAAAAABAAEAPUAAACJAwAAAAA=&#10;" path="m,755r,l396,755,396,,,,,755xe" strokeweight="0">
                  <v:path arrowok="t" o:connecttype="custom" o:connectlocs="0,281305;0,281305;147955,281305;147955,0;0,0;0,281305" o:connectangles="0,0,0,0,0,0"/>
                </v:shape>
                <v:shape id="Picture 480" o:spid="_x0000_s1192" type="#_x0000_t75" style="position:absolute;left:20770;top:30029;width:1480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LQ/GAAAA3AAAAA8AAABkcnMvZG93bnJldi54bWxEj0FvwjAMhe+T9h8iT9ptpGNSNQoBIaZJ&#10;2w5sK/wAqzFtReOUJqPZv8cHJG623vN7nxer5Dp1piG0ng08TzJQxJW3LdcG9rv3p1dQISJb7DyT&#10;gX8KsFre3y2wsH7kXzqXsVYSwqFAA02MfaF1qBpyGCa+Jxbt4AeHUdah1nbAUcJdp6dZlmuHLUtD&#10;gz1tGqqO5Z8z8JZm42b68+leTt9+n7anr92xzI15fEjrOahIKd7M1+sPK/i50MozMoFe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3AtD8YAAADcAAAADwAAAAAAAAAAAAAA&#10;AACfAgAAZHJzL2Rvd25yZXYueG1sUEsFBgAAAAAEAAQA9wAAAJIDAAAAAA==&#10;">
                  <v:imagedata r:id="rId29" o:title=""/>
                </v:shape>
                <v:shape id="Freeform 481" o:spid="_x0000_s1193" style="position:absolute;left:7188;top:33439;width:2197;height:2813;visibility:visible;mso-wrap-style:square;v-text-anchor:top" coordsize="588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NpMUA&#10;AADcAAAADwAAAGRycy9kb3ducmV2LnhtbESPT4vCMBDF74LfIYywN5vqQWo1yiqICwuCfxD3NtvM&#10;tqXNpDRZrd/eCIK3Gd6b93szX3amFldqXWlZwSiKQRBnVpecKzgdN8MEhPPIGmvLpOBODpaLfm+O&#10;qbY33tP14HMRQtilqKDwvkmldFlBBl1kG+Kg/dnWoA9rm0vd4i2Em1qO43giDZYcCAU2tC4oqw7/&#10;JkDyir6P2+znMk5+z2u5d7tVlSj1Meg+ZyA8df5tfl1/6VB/MoXnM2EC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o2kxQAAANwAAAAPAAAAAAAAAAAAAAAAAJgCAABkcnMv&#10;ZG93bnJldi54bWxQSwUGAAAAAAQABAD1AAAAigMAAAAA&#10;" path="m,755r,l588,755,588,,,,,755xe" strokeweight="0">
                  <v:path arrowok="t" o:connecttype="custom" o:connectlocs="0,281305;0,281305;219710,281305;219710,0;0,0;0,281305" o:connectangles="0,0,0,0,0,0"/>
                </v:shape>
                <v:shape id="Picture 482" o:spid="_x0000_s1194" type="#_x0000_t75" style="position:absolute;left:7188;top:33439;width:2197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xPnGAAAA3AAAAA8AAABkcnMvZG93bnJldi54bWxEj0FrwkAQhe+F/odlhN7qRg8qqasUqSgi&#10;lEYp9DbNTpPV7GzIbjX++86h4G2G9+a9b+bL3jfqQl10gQ2Mhhko4jJYx5WB42H9PAMVE7LFJjAZ&#10;uFGE5eLxYY65DVf+oEuRKiUhHHM0UKfU5lrHsiaPcRhaYtF+QucxydpV2nZ4lXDf6HGWTbRHx9JQ&#10;Y0urmspz8esN7Ir9wfHs9P31vnHbavPZrN6KtTFPg/71BVSiPt3N/9dbK/hTwZdnZAK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B/E+cYAAADcAAAADwAAAAAAAAAAAAAA&#10;AACfAgAAZHJzL2Rvd25yZXYueG1sUEsFBgAAAAAEAAQA9wAAAJIDAAAAAA==&#10;">
                  <v:imagedata r:id="rId30" o:title=""/>
                </v:shape>
                <v:shape id="Freeform 483" o:spid="_x0000_s1195" style="position:absolute;left:11442;top:28168;width:6788;height:6884;visibility:visible;mso-wrap-style:square;v-text-anchor:top" coordsize="1817,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2PK8AA&#10;AADcAAAADwAAAGRycy9kb3ducmV2LnhtbERPTWsCMRC9F/wPYYReimb1oHY1SmmpeHXd3sfNuLu4&#10;mSxJqtFfb4RCb/N4n7PaRNOJCznfWlYwGWcgiCurW64VlIfv0QKED8gaO8uk4EYeNuvBywpzba+8&#10;p0sRapFC2OeooAmhz6X0VUMG/dj2xIk7WWcwJOhqqR1eU7jp5DTLZtJgy6mhwZ4+G6rOxa9RcCzf&#10;vuY/7XuH2wqnfHexPxdRqddh/FiCCBTDv/jPvdNp/nwCz2fS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2PK8AAAADcAAAADwAAAAAAAAAAAAAAAACYAgAAZHJzL2Rvd25y&#10;ZXYueG1sUEsFBgAAAAAEAAQA9QAAAIUDAAAAAA==&#10;" path="m,1846r,l1817,e" filled="f" strokecolor="olive" strokeweight="1.3pt">
                  <v:path arrowok="t" o:connecttype="custom" o:connectlocs="0,688340;0,688340;678815,0" o:connectangles="0,0,0"/>
                </v:shape>
                <v:shape id="Freeform 484" o:spid="_x0000_s1196" style="position:absolute;left:22129;top:3086;width:1353;height:2108;visibility:visible;mso-wrap-style:square;v-text-anchor:top" coordsize="361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pr8QA&#10;AADcAAAADwAAAGRycy9kb3ducmV2LnhtbERPTU8CMRC9k/AfmiHxJl05qCwUoiYmxMhBJAFuw3bY&#10;3bCdru0Ii7/emphwm5f3OdN55xp1ohBrzwbuhhko4sLbmksD68/X20dQUZAtNp7JwIUizGf93hRz&#10;68/8QaeVlCqFcMzRQCXS5lrHoiKHcehb4sQdfHAoCYZS24DnFO4aPcqye+2w5tRQYUsvFRXH1bcz&#10;QBt5LvV7t8vCZjH+etvKzx6XxtwMuqcJKKFOruJ/98Km+Q8j+HsmX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Ka/EAAAA3AAAAA8AAAAAAAAAAAAAAAAAmAIAAGRycy9k&#10;b3ducmV2LnhtbFBLBQYAAAAABAAEAPUAAACJAwAAAAA=&#10;" path="m,565r,l361,565,361,,,,,565xe" strokeweight="0">
                  <v:path arrowok="t" o:connecttype="custom" o:connectlocs="0,210820;0,210820;135255,210820;135255,0;0,0;0,210820" o:connectangles="0,0,0,0,0,0"/>
                </v:shape>
                <v:shape id="Picture 485" o:spid="_x0000_s1197" type="#_x0000_t75" style="position:absolute;left:22129;top:3086;width:1353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MKLDAAAA3AAAAA8AAABkcnMvZG93bnJldi54bWxET01rAjEQvRf6H8IUeimarYUqq1FKoSAU&#10;SruteB2ScbO6mYRNXNd/3wiCt3m8z1msBteKnrrYeFbwPC5AEGtvGq4V/P1+jGYgYkI22HomBWeK&#10;sFre3y2wNP7EP9RXqRY5hGOJCmxKoZQyaksO49gH4sztfOcwZdjV0nR4yuGulZOieJUOG84NFgO9&#10;W9KH6ugUhOnXk97vw/lz+22P+mD0pq+iUo8Pw9scRKIh3cRX99rk+dMXuDyTL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UwosMAAADcAAAADwAAAAAAAAAAAAAAAACf&#10;AgAAZHJzL2Rvd25yZXYueG1sUEsFBgAAAAAEAAQA9wAAAI8DAAAAAA==&#10;">
                  <v:imagedata r:id="rId33" o:title=""/>
                </v:shape>
                <v:shape id="Freeform 486" o:spid="_x0000_s1198" style="position:absolute;left:22129;top:3079;width:1359;height:2115;visibility:visible;mso-wrap-style:square;v-text-anchor:top" coordsize="36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6o8EA&#10;AADcAAAADwAAAGRycy9kb3ducmV2LnhtbERP3WrCMBS+H/gO4QjezdQxOlebigwE2cWg6gMcm7Om&#10;2JyUJKt1T78MBrs7H9/vKbeT7cVIPnSOFayWGQjixumOWwXn0/5xDSJEZI29Y1JwpwDbavZQYqHd&#10;jWsaj7EVKYRDgQpMjEMhZWgMWQxLNxAn7tN5izFB30rt8ZbCbS+fsiyXFjtODQYHejPUXI9fVkFz&#10;uNR5694/9t/jmrw2/jVor9RiPu02ICJN8V/85z7oNP/lGX6fSRfI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reqPBAAAA3AAAAA8AAAAAAAAAAAAAAAAAmAIAAGRycy9kb3du&#10;cmV2LnhtbFBLBQYAAAAABAAEAPUAAACGAwAAAAA=&#10;" path="m,l,,364,r,568l,568,,xe" filled="f" strokeweight=".1pt">
                  <v:stroke joinstyle="miter"/>
                  <v:path arrowok="t" o:connecttype="custom" o:connectlocs="0,0;0,0;135890,0;135890,211455;0,211455;0,0" o:connectangles="0,0,0,0,0,0"/>
                </v:shape>
                <v:shape id="Freeform 487" o:spid="_x0000_s1199" style="position:absolute;left:20548;top:13550;width:1651;height:1690;visibility:visible;mso-wrap-style:square;v-text-anchor:top" coordsize="442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LxMIA&#10;AADcAAAADwAAAGRycy9kb3ducmV2LnhtbERPTYvCMBC9L/gfwgje1lRldekaRQRR9rJYRfA2NLNt&#10;12ZSkljrv98Igrd5vM+ZLztTi5acrywrGA0TEMS51RUXCo6HzfsnCB+QNdaWScGdPCwXvbc5ptre&#10;eE9tFgoRQ9inqKAMoUml9HlJBv3QNsSR+7XOYIjQFVI7vMVwU8txkkylwYpjQ4kNrUvKL9nVKNA7&#10;GmXb8+GcTe6n7tSs2z/3/aPUoN+tvkAE6sJL/HTvdJw/+4DH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4vEwgAAANwAAAAPAAAAAAAAAAAAAAAAAJgCAABkcnMvZG93&#10;bnJldi54bWxQSwUGAAAAAAQABAD1AAAAhwMAAAAA&#10;" path="m,453r,l442,453,442,,,,,453xe" strokeweight="0">
                  <v:path arrowok="t" o:connecttype="custom" o:connectlocs="0,168910;0,168910;165100,168910;165100,0;0,0;0,168910" o:connectangles="0,0,0,0,0,0"/>
                </v:shape>
                <v:shape id="Picture 488" o:spid="_x0000_s1200" type="#_x0000_t75" style="position:absolute;left:20548;top:13550;width:1651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2IXDAAAA3AAAAA8AAABkcnMvZG93bnJldi54bWxET01rAjEQvRf6H8IIvdWsQm1ZjWJtpVJB&#10;0HrwOGzGTXAzWZKsbv99Uyj0No/3ObNF7xpxpRCtZwWjYQGCuPLacq3g+LV+fAERE7LGxjMp+KYI&#10;i/n93QxL7W+8p+sh1SKHcCxRgUmpLaWMlSGHcehb4sydfXCYMgy11AFvOdw1clwUE+nQcm4w2NLK&#10;UHU5dE6BfO2W4W2z/jCf+6fLdlfb7v1klXoY9MspiER9+hf/uTc6z3+ewO8z+QI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qDYhcMAAADcAAAADwAAAAAAAAAAAAAAAACf&#10;AgAAZHJzL2Rvd25yZXYueG1sUEsFBgAAAAAEAAQA9wAAAI8DAAAAAA==&#10;">
                  <v:imagedata r:id="rId23" o:title=""/>
                </v:shape>
                <w10:anchorlock/>
              </v:group>
            </w:pict>
          </mc:Fallback>
        </mc:AlternateContent>
      </w:r>
    </w:p>
    <w:p w:rsidR="00D6712B" w:rsidRDefault="00E93BA6" w:rsidP="00AE7180">
      <w:pPr>
        <w:suppressAutoHyphens/>
        <w:spacing w:before="60" w:after="60"/>
        <w:rPr>
          <w:b/>
        </w:rPr>
      </w:pPr>
      <w:r w:rsidRPr="00453F14">
        <w:rPr>
          <w:rFonts w:cs="Arial"/>
          <w:color w:val="000000" w:themeColor="text1"/>
          <w:sz w:val="16"/>
          <w:szCs w:val="16"/>
        </w:rPr>
        <w:t>Abbildung</w:t>
      </w:r>
      <w:r w:rsidRPr="00453F14">
        <w:rPr>
          <w:rFonts w:cs="Arial"/>
          <w:sz w:val="16"/>
          <w:szCs w:val="16"/>
        </w:rPr>
        <w:t xml:space="preserve">: </w:t>
      </w:r>
      <w:r w:rsidRPr="00453F14">
        <w:rPr>
          <w:rFonts w:cs="Arial"/>
          <w:color w:val="000000" w:themeColor="text1"/>
          <w:sz w:val="16"/>
          <w:szCs w:val="16"/>
        </w:rPr>
        <w:t>©</w:t>
      </w:r>
      <w:r>
        <w:rPr>
          <w:rFonts w:cs="Arial"/>
          <w:color w:val="000000" w:themeColor="text1"/>
          <w:sz w:val="16"/>
          <w:szCs w:val="16"/>
        </w:rPr>
        <w:t xml:space="preserve"> Projekt </w:t>
      </w:r>
      <w:r w:rsidR="00B32297" w:rsidRPr="00453F14">
        <w:rPr>
          <w:rFonts w:cs="Arial"/>
          <w:color w:val="000000" w:themeColor="text1"/>
          <w:sz w:val="16"/>
          <w:szCs w:val="16"/>
        </w:rPr>
        <w:t>„Schriftspracherwerb gehörloser Menschen zur Förderung inklusiver Teilhabe am Arbeitsmarkt“, gefördert vom Bundesministerium für Arbeit und Soziales aus Mitteln des Ausgleichsfonds, Träger: Fortbildungsakademie der Wirtschaft (FAW) mit den Partnern WPS und Universität Hamburg</w:t>
      </w:r>
    </w:p>
    <w:p w:rsidR="00D6712B" w:rsidRDefault="00D6712B" w:rsidP="00AE7180">
      <w:pPr>
        <w:suppressAutoHyphens/>
        <w:spacing w:before="60" w:after="60"/>
        <w:rPr>
          <w:b/>
        </w:rPr>
      </w:pPr>
    </w:p>
    <w:p w:rsidR="007F7FA9" w:rsidRDefault="007F7FA9" w:rsidP="00AE7180">
      <w:pPr>
        <w:suppressAutoHyphens/>
        <w:spacing w:before="60" w:after="60"/>
        <w:rPr>
          <w:b/>
        </w:rPr>
      </w:pPr>
    </w:p>
    <w:p w:rsidR="00AE7180" w:rsidRDefault="00AE7180" w:rsidP="00AE7180">
      <w:pPr>
        <w:suppressAutoHyphens/>
        <w:spacing w:before="60" w:after="60"/>
        <w:rPr>
          <w:b/>
        </w:rPr>
      </w:pPr>
    </w:p>
    <w:p w:rsidR="00453F14" w:rsidRDefault="00453F14" w:rsidP="00AE7180">
      <w:pPr>
        <w:suppressAutoHyphens/>
        <w:spacing w:before="60" w:after="60"/>
        <w:rPr>
          <w:b/>
        </w:rPr>
      </w:pPr>
    </w:p>
    <w:p w:rsidR="00453F14" w:rsidRDefault="00453F14" w:rsidP="00AE7180">
      <w:pPr>
        <w:suppressAutoHyphens/>
        <w:spacing w:before="60" w:after="60"/>
        <w:rPr>
          <w:b/>
        </w:rPr>
      </w:pPr>
    </w:p>
    <w:p w:rsidR="005D2B2A" w:rsidRDefault="005D2B2A" w:rsidP="00AE7180">
      <w:pPr>
        <w:suppressAutoHyphens/>
        <w:spacing w:before="60" w:after="60"/>
        <w:rPr>
          <w:b/>
        </w:rPr>
      </w:pPr>
    </w:p>
    <w:p w:rsidR="005D2B2A" w:rsidRDefault="005D2B2A" w:rsidP="00AE7180">
      <w:pPr>
        <w:suppressAutoHyphens/>
        <w:spacing w:before="60" w:after="60"/>
        <w:rPr>
          <w:b/>
        </w:rPr>
      </w:pPr>
    </w:p>
    <w:p w:rsidR="005D2B2A" w:rsidRDefault="005D2B2A" w:rsidP="00AE7180">
      <w:pPr>
        <w:suppressAutoHyphens/>
        <w:spacing w:before="60" w:after="60"/>
        <w:rPr>
          <w:b/>
        </w:rPr>
      </w:pPr>
    </w:p>
    <w:p w:rsidR="005D2B2A" w:rsidRDefault="005D2B2A" w:rsidP="00AE7180">
      <w:pPr>
        <w:suppressAutoHyphens/>
        <w:spacing w:before="60" w:after="60"/>
        <w:rPr>
          <w:b/>
        </w:rPr>
      </w:pPr>
    </w:p>
    <w:p w:rsidR="005D2B2A" w:rsidRDefault="005D2B2A" w:rsidP="00AE7180">
      <w:pPr>
        <w:suppressAutoHyphens/>
        <w:spacing w:before="60" w:after="60"/>
        <w:rPr>
          <w:b/>
        </w:rPr>
      </w:pPr>
    </w:p>
    <w:p w:rsidR="00B32297" w:rsidRDefault="00B32297" w:rsidP="00AE7180">
      <w:pPr>
        <w:suppressAutoHyphens/>
        <w:spacing w:before="60" w:after="60"/>
        <w:rPr>
          <w:b/>
        </w:rPr>
      </w:pPr>
    </w:p>
    <w:p w:rsidR="005D2B2A" w:rsidRDefault="005D2B2A" w:rsidP="00AE7180">
      <w:pPr>
        <w:suppressAutoHyphens/>
        <w:spacing w:before="60" w:after="60"/>
        <w:rPr>
          <w:b/>
        </w:rPr>
      </w:pPr>
    </w:p>
    <w:p w:rsidR="00B32297" w:rsidRDefault="00B32297" w:rsidP="00AE7180">
      <w:pPr>
        <w:suppressAutoHyphens/>
        <w:spacing w:before="60" w:after="60"/>
        <w:rPr>
          <w:b/>
        </w:rPr>
      </w:pPr>
    </w:p>
    <w:p w:rsidR="00D5789A" w:rsidRPr="00D5789A" w:rsidRDefault="007F7FA9" w:rsidP="00D5789A">
      <w:pPr>
        <w:suppressAutoHyphens/>
        <w:rPr>
          <w:strike/>
          <w:color w:val="00B050"/>
        </w:rPr>
      </w:pPr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2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</w:t>
      </w:r>
      <w:r w:rsidR="00D5789A" w:rsidRPr="00420481">
        <w:t>LISUM</w:t>
      </w:r>
      <w:r w:rsidR="00453F14">
        <w:t xml:space="preserve"> 2017</w:t>
      </w:r>
    </w:p>
    <w:p w:rsidR="00E93BA6" w:rsidRDefault="00E93BA6" w:rsidP="00E93BA6">
      <w:pPr>
        <w:autoSpaceDE w:val="0"/>
        <w:autoSpaceDN w:val="0"/>
        <w:spacing w:line="240" w:lineRule="auto"/>
        <w:rPr>
          <w:rFonts w:cs="Arial"/>
          <w:color w:val="000000" w:themeColor="text1"/>
          <w:sz w:val="16"/>
          <w:szCs w:val="16"/>
        </w:rPr>
      </w:pPr>
      <w:r w:rsidRPr="00453F14">
        <w:rPr>
          <w:rFonts w:cs="Arial"/>
          <w:color w:val="000000" w:themeColor="text1"/>
          <w:sz w:val="16"/>
          <w:szCs w:val="16"/>
        </w:rPr>
        <w:t>Ausgenommen: Abbildungen</w:t>
      </w:r>
      <w:r w:rsidRPr="00453F14">
        <w:rPr>
          <w:rFonts w:cs="Arial"/>
          <w:sz w:val="16"/>
          <w:szCs w:val="16"/>
        </w:rPr>
        <w:t xml:space="preserve">: </w:t>
      </w:r>
      <w:r w:rsidRPr="00453F14">
        <w:rPr>
          <w:rFonts w:cs="Arial"/>
          <w:color w:val="000000" w:themeColor="text1"/>
          <w:sz w:val="16"/>
          <w:szCs w:val="16"/>
        </w:rPr>
        <w:t>©</w:t>
      </w:r>
      <w:r>
        <w:rPr>
          <w:rFonts w:cs="Arial"/>
          <w:color w:val="000000" w:themeColor="text1"/>
          <w:sz w:val="16"/>
          <w:szCs w:val="16"/>
        </w:rPr>
        <w:t xml:space="preserve"> </w:t>
      </w:r>
      <w:r w:rsidRPr="00453F14">
        <w:rPr>
          <w:rFonts w:cs="Arial"/>
          <w:color w:val="000000" w:themeColor="text1"/>
          <w:sz w:val="16"/>
          <w:szCs w:val="16"/>
        </w:rPr>
        <w:t xml:space="preserve">Projekt „Schriftspracherwerb </w:t>
      </w:r>
    </w:p>
    <w:p w:rsidR="00D100F9" w:rsidRPr="00E93BA6" w:rsidRDefault="00E93BA6" w:rsidP="00E93BA6">
      <w:pPr>
        <w:autoSpaceDE w:val="0"/>
        <w:autoSpaceDN w:val="0"/>
        <w:spacing w:line="240" w:lineRule="auto"/>
        <w:rPr>
          <w:rFonts w:cs="Arial"/>
          <w:color w:val="000000" w:themeColor="text1"/>
          <w:sz w:val="16"/>
          <w:szCs w:val="16"/>
        </w:rPr>
      </w:pPr>
      <w:r w:rsidRPr="00453F14">
        <w:rPr>
          <w:rFonts w:cs="Arial"/>
          <w:color w:val="000000" w:themeColor="text1"/>
          <w:sz w:val="16"/>
          <w:szCs w:val="16"/>
        </w:rPr>
        <w:t>gehörloser Menschen zur Förderung inklusiver Teilhabe am Arbeitsmarkt</w:t>
      </w:r>
      <w:r>
        <w:rPr>
          <w:rFonts w:cs="Arial"/>
          <w:color w:val="000000" w:themeColor="text1"/>
          <w:sz w:val="16"/>
          <w:szCs w:val="16"/>
        </w:rPr>
        <w:t>“</w:t>
      </w:r>
    </w:p>
    <w:sectPr w:rsidR="00D100F9" w:rsidRPr="00E93BA6" w:rsidSect="004851BE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0DB" w:rsidRDefault="007120DB" w:rsidP="00837EC7">
      <w:pPr>
        <w:spacing w:line="240" w:lineRule="auto"/>
      </w:pPr>
      <w:r>
        <w:separator/>
      </w:r>
    </w:p>
  </w:endnote>
  <w:endnote w:type="continuationSeparator" w:id="0">
    <w:p w:rsidR="007120DB" w:rsidRDefault="007120DB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24935"/>
      <w:docPartObj>
        <w:docPartGallery w:val="Page Numbers (Bottom of Page)"/>
        <w:docPartUnique/>
      </w:docPartObj>
    </w:sdtPr>
    <w:sdtEndPr/>
    <w:sdtContent>
      <w:p w:rsidR="00873F51" w:rsidRDefault="00873F51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D5789A">
          <w:fldChar w:fldCharType="begin"/>
        </w:r>
        <w:r w:rsidR="00D5789A">
          <w:instrText xml:space="preserve"> PAGE   \* MERGEFORMAT </w:instrText>
        </w:r>
        <w:r w:rsidR="00D5789A">
          <w:fldChar w:fldCharType="separate"/>
        </w:r>
        <w:r w:rsidR="003641A7">
          <w:rPr>
            <w:noProof/>
          </w:rPr>
          <w:t>2</w:t>
        </w:r>
        <w:r w:rsidR="00D5789A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0DB" w:rsidRDefault="007120DB" w:rsidP="00837EC7">
      <w:pPr>
        <w:spacing w:line="240" w:lineRule="auto"/>
      </w:pPr>
      <w:r>
        <w:separator/>
      </w:r>
    </w:p>
  </w:footnote>
  <w:footnote w:type="continuationSeparator" w:id="0">
    <w:p w:rsidR="007120DB" w:rsidRDefault="007120DB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51" w:rsidRPr="00142DFA" w:rsidRDefault="00873F51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24FD1"/>
    <w:multiLevelType w:val="hybridMultilevel"/>
    <w:tmpl w:val="20664E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87E16"/>
    <w:multiLevelType w:val="hybridMultilevel"/>
    <w:tmpl w:val="C7F45D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06E29"/>
    <w:multiLevelType w:val="hybridMultilevel"/>
    <w:tmpl w:val="BA6C36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22FC5"/>
    <w:multiLevelType w:val="hybridMultilevel"/>
    <w:tmpl w:val="564ADAA4"/>
    <w:lvl w:ilvl="0" w:tplc="F7E26078">
      <w:numFmt w:val="bullet"/>
      <w:lvlText w:val="-"/>
      <w:lvlJc w:val="left"/>
      <w:pPr>
        <w:ind w:left="720" w:hanging="360"/>
      </w:pPr>
      <w:rPr>
        <w:rFonts w:ascii="Arial" w:eastAsia="Calibri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430F13"/>
    <w:multiLevelType w:val="hybridMultilevel"/>
    <w:tmpl w:val="D0025472"/>
    <w:lvl w:ilvl="0" w:tplc="88A21D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8"/>
  </w:num>
  <w:num w:numId="5">
    <w:abstractNumId w:val="1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0"/>
  </w:num>
  <w:num w:numId="11">
    <w:abstractNumId w:val="2"/>
  </w:num>
  <w:num w:numId="12">
    <w:abstractNumId w:val="7"/>
  </w:num>
  <w:num w:numId="13">
    <w:abstractNumId w:val="12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75"/>
    <w:rsid w:val="0000671C"/>
    <w:rsid w:val="000073D9"/>
    <w:rsid w:val="00024382"/>
    <w:rsid w:val="00035BEB"/>
    <w:rsid w:val="0004165F"/>
    <w:rsid w:val="0005547E"/>
    <w:rsid w:val="00056CDA"/>
    <w:rsid w:val="000636E4"/>
    <w:rsid w:val="00096DA8"/>
    <w:rsid w:val="000A0B4E"/>
    <w:rsid w:val="000A2A61"/>
    <w:rsid w:val="000A4B8B"/>
    <w:rsid w:val="000A6117"/>
    <w:rsid w:val="000A66BF"/>
    <w:rsid w:val="000B1AD9"/>
    <w:rsid w:val="000D016A"/>
    <w:rsid w:val="000D59B6"/>
    <w:rsid w:val="000E1F9E"/>
    <w:rsid w:val="00113978"/>
    <w:rsid w:val="00123921"/>
    <w:rsid w:val="00133562"/>
    <w:rsid w:val="00136172"/>
    <w:rsid w:val="00142DFA"/>
    <w:rsid w:val="00151C67"/>
    <w:rsid w:val="00155F4E"/>
    <w:rsid w:val="001634E6"/>
    <w:rsid w:val="00163D87"/>
    <w:rsid w:val="001649B2"/>
    <w:rsid w:val="00166F48"/>
    <w:rsid w:val="00185133"/>
    <w:rsid w:val="00187FAD"/>
    <w:rsid w:val="00191F80"/>
    <w:rsid w:val="001A71B9"/>
    <w:rsid w:val="001B043E"/>
    <w:rsid w:val="001B0688"/>
    <w:rsid w:val="001B7182"/>
    <w:rsid w:val="001B7C7F"/>
    <w:rsid w:val="001C3197"/>
    <w:rsid w:val="001D5005"/>
    <w:rsid w:val="001F319E"/>
    <w:rsid w:val="00201F44"/>
    <w:rsid w:val="00202F49"/>
    <w:rsid w:val="00206E1F"/>
    <w:rsid w:val="002077B0"/>
    <w:rsid w:val="002348B8"/>
    <w:rsid w:val="002528C3"/>
    <w:rsid w:val="00270DFC"/>
    <w:rsid w:val="00270E82"/>
    <w:rsid w:val="00285969"/>
    <w:rsid w:val="00290582"/>
    <w:rsid w:val="002A04B8"/>
    <w:rsid w:val="002A2294"/>
    <w:rsid w:val="002B14FC"/>
    <w:rsid w:val="002D2E0E"/>
    <w:rsid w:val="002D3153"/>
    <w:rsid w:val="002D3F70"/>
    <w:rsid w:val="002D55C9"/>
    <w:rsid w:val="002E1682"/>
    <w:rsid w:val="002F3C8C"/>
    <w:rsid w:val="00300E1A"/>
    <w:rsid w:val="00305FDC"/>
    <w:rsid w:val="00321743"/>
    <w:rsid w:val="00334567"/>
    <w:rsid w:val="00363539"/>
    <w:rsid w:val="003641A7"/>
    <w:rsid w:val="00381AB2"/>
    <w:rsid w:val="003A6E9C"/>
    <w:rsid w:val="003D1A35"/>
    <w:rsid w:val="003F4234"/>
    <w:rsid w:val="0040115E"/>
    <w:rsid w:val="004072A0"/>
    <w:rsid w:val="00407F7D"/>
    <w:rsid w:val="00411347"/>
    <w:rsid w:val="00420481"/>
    <w:rsid w:val="00432230"/>
    <w:rsid w:val="00445672"/>
    <w:rsid w:val="0045012F"/>
    <w:rsid w:val="0045370E"/>
    <w:rsid w:val="00453F14"/>
    <w:rsid w:val="00467ABE"/>
    <w:rsid w:val="0047156D"/>
    <w:rsid w:val="004851BE"/>
    <w:rsid w:val="00493E4A"/>
    <w:rsid w:val="00495A82"/>
    <w:rsid w:val="0049671A"/>
    <w:rsid w:val="00496D76"/>
    <w:rsid w:val="004B1D23"/>
    <w:rsid w:val="004B4018"/>
    <w:rsid w:val="004C310C"/>
    <w:rsid w:val="004C485B"/>
    <w:rsid w:val="004C5D31"/>
    <w:rsid w:val="004F3656"/>
    <w:rsid w:val="005052CB"/>
    <w:rsid w:val="00511575"/>
    <w:rsid w:val="00537A2A"/>
    <w:rsid w:val="005527FA"/>
    <w:rsid w:val="00556B40"/>
    <w:rsid w:val="005960DF"/>
    <w:rsid w:val="005C16CC"/>
    <w:rsid w:val="005D2B2A"/>
    <w:rsid w:val="005F1ACA"/>
    <w:rsid w:val="00643D4E"/>
    <w:rsid w:val="006449CE"/>
    <w:rsid w:val="006507D1"/>
    <w:rsid w:val="00677337"/>
    <w:rsid w:val="006A22F8"/>
    <w:rsid w:val="006A599E"/>
    <w:rsid w:val="006B3084"/>
    <w:rsid w:val="006B43CD"/>
    <w:rsid w:val="006C2A40"/>
    <w:rsid w:val="006C4DD8"/>
    <w:rsid w:val="006C713F"/>
    <w:rsid w:val="006D084A"/>
    <w:rsid w:val="006D5EEA"/>
    <w:rsid w:val="006D719E"/>
    <w:rsid w:val="007024FB"/>
    <w:rsid w:val="0070531C"/>
    <w:rsid w:val="00707DC6"/>
    <w:rsid w:val="007120DB"/>
    <w:rsid w:val="007357B6"/>
    <w:rsid w:val="007474E0"/>
    <w:rsid w:val="007621DD"/>
    <w:rsid w:val="0076717E"/>
    <w:rsid w:val="00794B84"/>
    <w:rsid w:val="007A5118"/>
    <w:rsid w:val="007C1D1C"/>
    <w:rsid w:val="007C32D6"/>
    <w:rsid w:val="007C3E2C"/>
    <w:rsid w:val="007D5A4F"/>
    <w:rsid w:val="007D6BA1"/>
    <w:rsid w:val="007F1979"/>
    <w:rsid w:val="007F7FA9"/>
    <w:rsid w:val="00800BD6"/>
    <w:rsid w:val="008109AD"/>
    <w:rsid w:val="008119C5"/>
    <w:rsid w:val="00820851"/>
    <w:rsid w:val="00825908"/>
    <w:rsid w:val="00826C8F"/>
    <w:rsid w:val="00837EC7"/>
    <w:rsid w:val="00851486"/>
    <w:rsid w:val="00873F51"/>
    <w:rsid w:val="00892B38"/>
    <w:rsid w:val="008A1768"/>
    <w:rsid w:val="008B1D49"/>
    <w:rsid w:val="008B6E6E"/>
    <w:rsid w:val="008C0656"/>
    <w:rsid w:val="008D7FF6"/>
    <w:rsid w:val="008E1905"/>
    <w:rsid w:val="008E2ED1"/>
    <w:rsid w:val="008E7D45"/>
    <w:rsid w:val="008F78E6"/>
    <w:rsid w:val="009022A1"/>
    <w:rsid w:val="00930A60"/>
    <w:rsid w:val="00937B60"/>
    <w:rsid w:val="0095558E"/>
    <w:rsid w:val="00971722"/>
    <w:rsid w:val="009A1D85"/>
    <w:rsid w:val="009A51C9"/>
    <w:rsid w:val="009B046A"/>
    <w:rsid w:val="009E6331"/>
    <w:rsid w:val="009F42E4"/>
    <w:rsid w:val="00A20523"/>
    <w:rsid w:val="00A366CC"/>
    <w:rsid w:val="00A5436F"/>
    <w:rsid w:val="00A57E9B"/>
    <w:rsid w:val="00A804F8"/>
    <w:rsid w:val="00A828A1"/>
    <w:rsid w:val="00A83569"/>
    <w:rsid w:val="00A973E5"/>
    <w:rsid w:val="00AB509B"/>
    <w:rsid w:val="00AC56D2"/>
    <w:rsid w:val="00AD39E6"/>
    <w:rsid w:val="00AE2D84"/>
    <w:rsid w:val="00AE3A55"/>
    <w:rsid w:val="00AE4809"/>
    <w:rsid w:val="00AE7180"/>
    <w:rsid w:val="00B0558D"/>
    <w:rsid w:val="00B13A63"/>
    <w:rsid w:val="00B32297"/>
    <w:rsid w:val="00B542E5"/>
    <w:rsid w:val="00B6182B"/>
    <w:rsid w:val="00B669EC"/>
    <w:rsid w:val="00B72DE2"/>
    <w:rsid w:val="00B839AC"/>
    <w:rsid w:val="00B94BD8"/>
    <w:rsid w:val="00BB1A40"/>
    <w:rsid w:val="00BB694F"/>
    <w:rsid w:val="00BC02FE"/>
    <w:rsid w:val="00BC2437"/>
    <w:rsid w:val="00BC763D"/>
    <w:rsid w:val="00BD7E76"/>
    <w:rsid w:val="00BE7704"/>
    <w:rsid w:val="00BF22FF"/>
    <w:rsid w:val="00BF2916"/>
    <w:rsid w:val="00BF2994"/>
    <w:rsid w:val="00BF4880"/>
    <w:rsid w:val="00C01D4F"/>
    <w:rsid w:val="00C16860"/>
    <w:rsid w:val="00C2144F"/>
    <w:rsid w:val="00C2632F"/>
    <w:rsid w:val="00C30465"/>
    <w:rsid w:val="00C32E69"/>
    <w:rsid w:val="00C47F23"/>
    <w:rsid w:val="00C6552D"/>
    <w:rsid w:val="00C752F4"/>
    <w:rsid w:val="00C92670"/>
    <w:rsid w:val="00C973E7"/>
    <w:rsid w:val="00CB30FD"/>
    <w:rsid w:val="00CB3549"/>
    <w:rsid w:val="00CB5601"/>
    <w:rsid w:val="00CD38FD"/>
    <w:rsid w:val="00D0707C"/>
    <w:rsid w:val="00D100F9"/>
    <w:rsid w:val="00D226DE"/>
    <w:rsid w:val="00D270BC"/>
    <w:rsid w:val="00D41202"/>
    <w:rsid w:val="00D41BE0"/>
    <w:rsid w:val="00D5789A"/>
    <w:rsid w:val="00D6712B"/>
    <w:rsid w:val="00D75F77"/>
    <w:rsid w:val="00D91997"/>
    <w:rsid w:val="00DC762A"/>
    <w:rsid w:val="00DD0C30"/>
    <w:rsid w:val="00DF308F"/>
    <w:rsid w:val="00E00ADF"/>
    <w:rsid w:val="00E13C2D"/>
    <w:rsid w:val="00E16A0E"/>
    <w:rsid w:val="00E16B27"/>
    <w:rsid w:val="00E26DF2"/>
    <w:rsid w:val="00E4352E"/>
    <w:rsid w:val="00E579BF"/>
    <w:rsid w:val="00E71D79"/>
    <w:rsid w:val="00E72519"/>
    <w:rsid w:val="00E84ADD"/>
    <w:rsid w:val="00E85DB9"/>
    <w:rsid w:val="00E86529"/>
    <w:rsid w:val="00E93BA6"/>
    <w:rsid w:val="00EA4734"/>
    <w:rsid w:val="00EA5291"/>
    <w:rsid w:val="00EB070D"/>
    <w:rsid w:val="00EC1F75"/>
    <w:rsid w:val="00EC51CF"/>
    <w:rsid w:val="00EC68C4"/>
    <w:rsid w:val="00ED0EC3"/>
    <w:rsid w:val="00F002DB"/>
    <w:rsid w:val="00F17F92"/>
    <w:rsid w:val="00F2257F"/>
    <w:rsid w:val="00F372D1"/>
    <w:rsid w:val="00F5187C"/>
    <w:rsid w:val="00F73B6F"/>
    <w:rsid w:val="00F830F8"/>
    <w:rsid w:val="00F86862"/>
    <w:rsid w:val="00FA0BB9"/>
    <w:rsid w:val="00FA4ED0"/>
    <w:rsid w:val="00FB568A"/>
    <w:rsid w:val="00FD63D6"/>
    <w:rsid w:val="00FF0764"/>
    <w:rsid w:val="00FF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2528C3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C06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2528C3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C06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3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www.gebaerdenschrift.d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0D5BF-F233-446B-AEC9-023D8DFE3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314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Foerster</cp:lastModifiedBy>
  <cp:revision>2</cp:revision>
  <cp:lastPrinted>2017-10-26T07:18:00Z</cp:lastPrinted>
  <dcterms:created xsi:type="dcterms:W3CDTF">2017-10-26T13:51:00Z</dcterms:created>
  <dcterms:modified xsi:type="dcterms:W3CDTF">2017-10-26T13:51:00Z</dcterms:modified>
</cp:coreProperties>
</file>