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A35BE00" w14:textId="77777777" w:rsidR="00415BCE" w:rsidRDefault="00415BCE" w:rsidP="00B94BD8">
      <w:pPr>
        <w:jc w:val="center"/>
        <w:rPr>
          <w:b/>
          <w:sz w:val="28"/>
          <w:szCs w:val="28"/>
        </w:rPr>
      </w:pPr>
    </w:p>
    <w:p w14:paraId="4AC6ACBD" w14:textId="77777777" w:rsidR="00B94BD8" w:rsidRDefault="00B94BD8">
      <w:pPr>
        <w:spacing w:line="240" w:lineRule="auto"/>
      </w:pPr>
    </w:p>
    <w:p w14:paraId="42DDA4FA" w14:textId="77777777" w:rsidR="001F68AA" w:rsidRDefault="001F68AA" w:rsidP="001F68AA">
      <w:pPr>
        <w:jc w:val="center"/>
        <w:rPr>
          <w:b/>
          <w:sz w:val="24"/>
        </w:rPr>
      </w:pPr>
    </w:p>
    <w:p w14:paraId="4C0EEE40" w14:textId="77777777" w:rsidR="005D0DEB" w:rsidRDefault="005D0DEB" w:rsidP="001F68AA">
      <w:pPr>
        <w:jc w:val="center"/>
        <w:rPr>
          <w:b/>
          <w:sz w:val="24"/>
        </w:rPr>
      </w:pPr>
    </w:p>
    <w:p w14:paraId="73D6E883" w14:textId="77777777" w:rsidR="005D0DEB" w:rsidRDefault="005D0DEB" w:rsidP="001F68AA">
      <w:pPr>
        <w:jc w:val="center"/>
        <w:rPr>
          <w:b/>
          <w:sz w:val="24"/>
        </w:rPr>
      </w:pPr>
    </w:p>
    <w:p w14:paraId="16A2CC93" w14:textId="77777777" w:rsidR="005D0DEB" w:rsidRDefault="005D0DEB" w:rsidP="001F68AA">
      <w:pPr>
        <w:jc w:val="center"/>
        <w:rPr>
          <w:b/>
          <w:sz w:val="24"/>
        </w:rPr>
      </w:pPr>
    </w:p>
    <w:p w14:paraId="7E8ED4ED" w14:textId="77777777" w:rsidR="005D0DEB" w:rsidRDefault="005D0DEB" w:rsidP="001F68AA">
      <w:pPr>
        <w:jc w:val="center"/>
        <w:rPr>
          <w:b/>
          <w:sz w:val="24"/>
        </w:rPr>
      </w:pPr>
    </w:p>
    <w:p w14:paraId="488B8AC6" w14:textId="085DBA24" w:rsidR="001F68AA" w:rsidRDefault="001F68AA" w:rsidP="001F68AA">
      <w:pPr>
        <w:jc w:val="center"/>
        <w:rPr>
          <w:b/>
          <w:sz w:val="24"/>
        </w:rPr>
      </w:pPr>
      <w:r w:rsidRPr="00EE1ECA">
        <w:rPr>
          <w:b/>
          <w:sz w:val="24"/>
        </w:rPr>
        <w:t>Lernaufgabe</w:t>
      </w:r>
      <w:r w:rsidR="001258C2">
        <w:rPr>
          <w:b/>
          <w:sz w:val="24"/>
        </w:rPr>
        <w:t>:</w:t>
      </w:r>
      <w:r w:rsidRPr="00EE1ECA">
        <w:rPr>
          <w:b/>
          <w:sz w:val="24"/>
        </w:rPr>
        <w:t xml:space="preserve"> </w:t>
      </w:r>
      <w:r w:rsidR="00454ECB">
        <w:rPr>
          <w:b/>
          <w:sz w:val="24"/>
        </w:rPr>
        <w:t>Deutsch</w:t>
      </w:r>
      <w:r w:rsidR="00B2327A">
        <w:rPr>
          <w:b/>
          <w:sz w:val="24"/>
        </w:rPr>
        <w:t xml:space="preserve"> </w:t>
      </w:r>
      <w:r w:rsidR="003D7CB3">
        <w:rPr>
          <w:b/>
          <w:sz w:val="24"/>
        </w:rPr>
        <w:t>Sek</w:t>
      </w:r>
      <w:r w:rsidR="00AA7293">
        <w:rPr>
          <w:b/>
          <w:sz w:val="24"/>
        </w:rPr>
        <w:t>undarstufe</w:t>
      </w:r>
      <w:r w:rsidR="003D7CB3">
        <w:rPr>
          <w:b/>
          <w:sz w:val="24"/>
        </w:rPr>
        <w:t xml:space="preserve"> I</w:t>
      </w:r>
    </w:p>
    <w:p w14:paraId="2C579F61" w14:textId="77777777" w:rsidR="001F68AA" w:rsidRPr="000A3EF0" w:rsidRDefault="001F68AA" w:rsidP="001F68AA">
      <w:pPr>
        <w:jc w:val="center"/>
        <w:rPr>
          <w:sz w:val="28"/>
        </w:rPr>
      </w:pPr>
    </w:p>
    <w:p w14:paraId="2ED8D0F2" w14:textId="77777777" w:rsidR="006E0F6E" w:rsidRPr="006E0F6E" w:rsidRDefault="003D7CB3" w:rsidP="006D021D">
      <w:pPr>
        <w:jc w:val="center"/>
        <w:rPr>
          <w:b/>
          <w:sz w:val="32"/>
          <w:szCs w:val="32"/>
        </w:rPr>
      </w:pPr>
      <w:r w:rsidRPr="006E0F6E">
        <w:rPr>
          <w:b/>
          <w:sz w:val="32"/>
          <w:szCs w:val="32"/>
        </w:rPr>
        <w:t>Anliegen und Meinungen in einer</w:t>
      </w:r>
      <w:r w:rsidR="009D7898" w:rsidRPr="006E0F6E">
        <w:rPr>
          <w:b/>
          <w:sz w:val="32"/>
          <w:szCs w:val="32"/>
        </w:rPr>
        <w:t xml:space="preserve"> Fishbowl-Diskussion </w:t>
      </w:r>
    </w:p>
    <w:p w14:paraId="23B063CC" w14:textId="4D65D5F4" w:rsidR="000A3EF0" w:rsidRPr="006E0F6E" w:rsidRDefault="009D7898" w:rsidP="006D021D">
      <w:pPr>
        <w:jc w:val="center"/>
        <w:rPr>
          <w:b/>
          <w:sz w:val="32"/>
          <w:szCs w:val="32"/>
        </w:rPr>
      </w:pPr>
      <w:r w:rsidRPr="006E0F6E">
        <w:rPr>
          <w:b/>
          <w:sz w:val="32"/>
          <w:szCs w:val="32"/>
        </w:rPr>
        <w:t xml:space="preserve">mit </w:t>
      </w:r>
      <w:r w:rsidR="006E0F6E" w:rsidRPr="006E0F6E">
        <w:rPr>
          <w:b/>
          <w:sz w:val="32"/>
          <w:szCs w:val="32"/>
        </w:rPr>
        <w:t>anderen diskutieren</w:t>
      </w:r>
    </w:p>
    <w:p w14:paraId="40F153BD" w14:textId="77777777" w:rsidR="000A3EF0" w:rsidRDefault="000A3EF0" w:rsidP="006D021D">
      <w:pPr>
        <w:jc w:val="center"/>
        <w:rPr>
          <w:b/>
          <w:sz w:val="28"/>
          <w:szCs w:val="28"/>
        </w:rPr>
      </w:pPr>
    </w:p>
    <w:p w14:paraId="05265035" w14:textId="77777777" w:rsidR="000A3EF0" w:rsidRDefault="000A3EF0" w:rsidP="006D021D">
      <w:pPr>
        <w:jc w:val="center"/>
        <w:rPr>
          <w:b/>
          <w:sz w:val="28"/>
          <w:szCs w:val="28"/>
        </w:rPr>
      </w:pPr>
    </w:p>
    <w:p w14:paraId="29DFACDD" w14:textId="77777777" w:rsidR="00B2327A" w:rsidRPr="006D021D" w:rsidRDefault="006D021D" w:rsidP="006D021D">
      <w:pPr>
        <w:jc w:val="center"/>
        <w:rPr>
          <w:b/>
          <w:sz w:val="28"/>
        </w:rPr>
      </w:pPr>
      <w:r w:rsidRPr="006D021D">
        <w:rPr>
          <w:b/>
          <w:noProof/>
          <w:sz w:val="28"/>
          <w:lang w:eastAsia="de-DE"/>
        </w:rPr>
        <w:drawing>
          <wp:inline distT="0" distB="0" distL="0" distR="0" wp14:anchorId="79D72660" wp14:editId="4DE83B6B">
            <wp:extent cx="2345153" cy="2367648"/>
            <wp:effectExtent l="0" t="0" r="0" b="0"/>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2355349" cy="2377942"/>
                    </a:xfrm>
                    <a:prstGeom prst="rect">
                      <a:avLst/>
                    </a:prstGeom>
                  </pic:spPr>
                </pic:pic>
              </a:graphicData>
            </a:graphic>
          </wp:inline>
        </w:drawing>
      </w:r>
    </w:p>
    <w:p w14:paraId="04F76930" w14:textId="77777777" w:rsidR="001F68AA" w:rsidRPr="006E0F6E" w:rsidRDefault="001F68AA" w:rsidP="006D021D">
      <w:pPr>
        <w:jc w:val="center"/>
        <w:rPr>
          <w:b/>
          <w:sz w:val="24"/>
          <w:szCs w:val="24"/>
        </w:rPr>
      </w:pPr>
      <w:r w:rsidRPr="006E0F6E">
        <w:rPr>
          <w:b/>
          <w:sz w:val="24"/>
          <w:szCs w:val="24"/>
        </w:rPr>
        <w:t>Abb.:</w:t>
      </w:r>
      <w:r w:rsidR="00B2327A" w:rsidRPr="006E0F6E">
        <w:rPr>
          <w:b/>
          <w:sz w:val="24"/>
          <w:szCs w:val="24"/>
        </w:rPr>
        <w:t xml:space="preserve"> </w:t>
      </w:r>
      <w:r w:rsidR="006D021D" w:rsidRPr="006E0F6E">
        <w:rPr>
          <w:b/>
          <w:sz w:val="24"/>
          <w:szCs w:val="24"/>
        </w:rPr>
        <w:t>Fishbowl-Diskussion</w:t>
      </w:r>
    </w:p>
    <w:p w14:paraId="01141057" w14:textId="7250CCBF" w:rsidR="006E0F6E" w:rsidRPr="006E0F6E" w:rsidRDefault="006E0F6E" w:rsidP="006D021D">
      <w:pPr>
        <w:jc w:val="center"/>
        <w:rPr>
          <w:sz w:val="16"/>
          <w:szCs w:val="16"/>
        </w:rPr>
      </w:pPr>
      <w:r w:rsidRPr="006E0F6E">
        <w:rPr>
          <w:sz w:val="16"/>
          <w:szCs w:val="16"/>
        </w:rPr>
        <w:t>Foto: Thea Sarich</w:t>
      </w:r>
    </w:p>
    <w:p w14:paraId="228B142E" w14:textId="77777777" w:rsidR="00415BCE" w:rsidRDefault="00415BCE" w:rsidP="005D0DEB">
      <w:pPr>
        <w:jc w:val="center"/>
        <w:rPr>
          <w:sz w:val="28"/>
        </w:rPr>
      </w:pPr>
    </w:p>
    <w:p w14:paraId="4C91F5F6" w14:textId="77777777" w:rsidR="005D0DEB" w:rsidRDefault="001F68AA" w:rsidP="005D0DEB">
      <w:pPr>
        <w:jc w:val="center"/>
        <w:rPr>
          <w:sz w:val="28"/>
        </w:rPr>
      </w:pPr>
      <w:r w:rsidRPr="00B71994">
        <w:rPr>
          <w:sz w:val="28"/>
        </w:rPr>
        <w:t>Lernaufgabe</w:t>
      </w:r>
      <w:r>
        <w:rPr>
          <w:sz w:val="28"/>
        </w:rPr>
        <w:t xml:space="preserve"> für </w:t>
      </w:r>
      <w:r w:rsidR="005D0DEB">
        <w:rPr>
          <w:sz w:val="28"/>
        </w:rPr>
        <w:t xml:space="preserve">die Jahrgangsstufe </w:t>
      </w:r>
      <w:r w:rsidR="00454ECB">
        <w:rPr>
          <w:sz w:val="28"/>
        </w:rPr>
        <w:t>8</w:t>
      </w:r>
    </w:p>
    <w:p w14:paraId="1695C2A0" w14:textId="2AB8CEB8" w:rsidR="008164AA" w:rsidRDefault="003B58AB" w:rsidP="005D0DEB">
      <w:pPr>
        <w:jc w:val="center"/>
        <w:rPr>
          <w:sz w:val="28"/>
        </w:rPr>
      </w:pPr>
      <w:r w:rsidRPr="003B58AB">
        <w:rPr>
          <w:sz w:val="28"/>
        </w:rPr>
        <w:t>zur Entwicklung der Kompetenz</w:t>
      </w:r>
    </w:p>
    <w:p w14:paraId="0A5828F4" w14:textId="0EDF3067" w:rsidR="008164AA" w:rsidRPr="004959CA" w:rsidRDefault="003B58AB" w:rsidP="005D0DEB">
      <w:pPr>
        <w:jc w:val="center"/>
        <w:rPr>
          <w:i/>
          <w:sz w:val="28"/>
        </w:rPr>
      </w:pPr>
      <w:r w:rsidRPr="004959CA">
        <w:rPr>
          <w:i/>
          <w:sz w:val="28"/>
        </w:rPr>
        <w:t>Mit anderen sprechen</w:t>
      </w:r>
    </w:p>
    <w:p w14:paraId="7327CE49" w14:textId="2350A4CE" w:rsidR="009D7898" w:rsidRDefault="003B58AB" w:rsidP="005D0DEB">
      <w:pPr>
        <w:jc w:val="center"/>
        <w:rPr>
          <w:sz w:val="28"/>
        </w:rPr>
      </w:pPr>
      <w:r>
        <w:rPr>
          <w:sz w:val="28"/>
        </w:rPr>
        <w:t xml:space="preserve">durch </w:t>
      </w:r>
      <w:r w:rsidR="005D358E">
        <w:rPr>
          <w:sz w:val="28"/>
        </w:rPr>
        <w:t>Vorbereitung, Durchführung und Auswertung einer</w:t>
      </w:r>
      <w:r>
        <w:rPr>
          <w:sz w:val="28"/>
        </w:rPr>
        <w:t xml:space="preserve"> Fishbowl-Diskussion</w:t>
      </w:r>
    </w:p>
    <w:p w14:paraId="5921C8D2" w14:textId="77777777" w:rsidR="001F68AA" w:rsidRPr="00B71994" w:rsidRDefault="001F68AA" w:rsidP="005D0DEB">
      <w:pPr>
        <w:jc w:val="center"/>
        <w:rPr>
          <w:sz w:val="28"/>
        </w:rPr>
      </w:pPr>
      <w:r>
        <w:rPr>
          <w:sz w:val="28"/>
        </w:rPr>
        <w:t xml:space="preserve">(Zeit: </w:t>
      </w:r>
      <w:r w:rsidR="00454ECB">
        <w:rPr>
          <w:sz w:val="28"/>
        </w:rPr>
        <w:t xml:space="preserve">3 </w:t>
      </w:r>
      <w:r>
        <w:rPr>
          <w:sz w:val="28"/>
        </w:rPr>
        <w:t>Unterrichtsstunden)</w:t>
      </w:r>
    </w:p>
    <w:p w14:paraId="0021F556" w14:textId="77777777" w:rsidR="001F68AA" w:rsidRDefault="001F68AA" w:rsidP="001F68AA">
      <w:pPr>
        <w:rPr>
          <w:b/>
          <w:sz w:val="28"/>
        </w:rPr>
      </w:pPr>
    </w:p>
    <w:p w14:paraId="31CD9DF0" w14:textId="77777777" w:rsidR="001F68AA" w:rsidRDefault="001F68AA" w:rsidP="001F68AA">
      <w:pPr>
        <w:spacing w:before="60" w:after="60"/>
        <w:rPr>
          <w:noProof/>
          <w:lang w:eastAsia="de-DE"/>
        </w:rPr>
      </w:pPr>
    </w:p>
    <w:p w14:paraId="3830D4C9" w14:textId="77777777" w:rsidR="005D0DEB" w:rsidRDefault="005D0DEB" w:rsidP="001F68AA">
      <w:pPr>
        <w:spacing w:before="60" w:after="60"/>
        <w:rPr>
          <w:noProof/>
          <w:lang w:eastAsia="de-DE"/>
        </w:rPr>
      </w:pPr>
    </w:p>
    <w:p w14:paraId="445FE7A7" w14:textId="77777777" w:rsidR="005D0DEB" w:rsidRDefault="005D0DEB" w:rsidP="001F68AA">
      <w:pPr>
        <w:spacing w:before="60" w:after="60"/>
        <w:rPr>
          <w:noProof/>
          <w:lang w:eastAsia="de-DE"/>
        </w:rPr>
      </w:pPr>
    </w:p>
    <w:p w14:paraId="2E46DA32" w14:textId="77777777" w:rsidR="00B2327A" w:rsidRDefault="00B2327A" w:rsidP="001F68AA">
      <w:pPr>
        <w:spacing w:before="60" w:after="60"/>
        <w:rPr>
          <w:noProof/>
          <w:lang w:eastAsia="de-DE"/>
        </w:rPr>
      </w:pPr>
    </w:p>
    <w:p w14:paraId="6F2D728C" w14:textId="77777777" w:rsidR="00B2327A" w:rsidRDefault="00B2327A" w:rsidP="001F68AA">
      <w:pPr>
        <w:spacing w:before="60" w:after="60"/>
        <w:rPr>
          <w:noProof/>
          <w:lang w:eastAsia="de-DE"/>
        </w:rPr>
      </w:pPr>
    </w:p>
    <w:p w14:paraId="3D906284" w14:textId="77777777" w:rsidR="00C27A3A" w:rsidRPr="00B71994" w:rsidRDefault="00C27A3A" w:rsidP="001F68AA">
      <w:pPr>
        <w:spacing w:before="60" w:after="60"/>
        <w:rPr>
          <w:noProof/>
          <w:lang w:eastAsia="de-DE"/>
        </w:rPr>
      </w:pPr>
    </w:p>
    <w:p w14:paraId="67202CF4" w14:textId="77777777" w:rsidR="001F68AA" w:rsidRDefault="001F68AA" w:rsidP="00C27A3A">
      <w:pPr>
        <w:spacing w:before="60" w:after="60"/>
        <w:rPr>
          <w:noProof/>
          <w:lang w:eastAsia="de-DE"/>
        </w:rPr>
      </w:pPr>
      <w:r w:rsidRPr="00B71994">
        <w:rPr>
          <w:noProof/>
          <w:lang w:eastAsia="de-DE"/>
        </w:rPr>
        <w:t xml:space="preserve"> </w:t>
      </w:r>
    </w:p>
    <w:p w14:paraId="47CFF66B" w14:textId="77777777" w:rsidR="001258C2" w:rsidRPr="004959CA" w:rsidRDefault="0064296D">
      <w:pPr>
        <w:spacing w:line="240" w:lineRule="auto"/>
        <w:rPr>
          <w:b/>
          <w:sz w:val="24"/>
          <w:szCs w:val="24"/>
        </w:rPr>
      </w:pPr>
      <w:r w:rsidRPr="004959CA">
        <w:rPr>
          <w:b/>
          <w:sz w:val="24"/>
          <w:szCs w:val="24"/>
        </w:rPr>
        <w:lastRenderedPageBreak/>
        <w:t>Rahmenlehrplanbezug:</w:t>
      </w:r>
    </w:p>
    <w:p w14:paraId="102D395F" w14:textId="77777777" w:rsidR="000E0151" w:rsidRPr="00B33290" w:rsidRDefault="000E0151">
      <w:pPr>
        <w:spacing w:line="240" w:lineRule="auto"/>
        <w:rPr>
          <w:b/>
          <w:sz w:val="21"/>
          <w:szCs w:val="21"/>
        </w:rPr>
      </w:pPr>
    </w:p>
    <w:tbl>
      <w:tblPr>
        <w:tblW w:w="9183"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2802"/>
        <w:gridCol w:w="6381"/>
      </w:tblGrid>
      <w:tr w:rsidR="000E0151" w:rsidRPr="00B33290" w14:paraId="1C68FB49" w14:textId="77777777" w:rsidTr="0084538F">
        <w:tc>
          <w:tcPr>
            <w:tcW w:w="280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1FEA477" w14:textId="77777777" w:rsidR="000E0151" w:rsidRPr="00B33290" w:rsidRDefault="00A51339" w:rsidP="0084538F">
            <w:pPr>
              <w:spacing w:before="60" w:after="60" w:line="360" w:lineRule="auto"/>
              <w:rPr>
                <w:b/>
                <w:sz w:val="21"/>
                <w:szCs w:val="21"/>
              </w:rPr>
            </w:pPr>
            <w:r w:rsidRPr="00B33290">
              <w:rPr>
                <w:b/>
                <w:sz w:val="21"/>
                <w:szCs w:val="21"/>
              </w:rPr>
              <w:t>Inhalt</w:t>
            </w:r>
          </w:p>
        </w:tc>
        <w:tc>
          <w:tcPr>
            <w:tcW w:w="638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0F8307E" w14:textId="77777777" w:rsidR="000D17D4" w:rsidRPr="00B33290" w:rsidRDefault="00894D41" w:rsidP="0084538F">
            <w:pPr>
              <w:spacing w:before="60" w:after="60" w:line="360" w:lineRule="auto"/>
              <w:rPr>
                <w:sz w:val="21"/>
                <w:szCs w:val="21"/>
              </w:rPr>
            </w:pPr>
            <w:r>
              <w:rPr>
                <w:sz w:val="21"/>
                <w:szCs w:val="21"/>
              </w:rPr>
              <w:t>3.</w:t>
            </w:r>
            <w:r w:rsidR="007E709E" w:rsidRPr="00B33290">
              <w:rPr>
                <w:sz w:val="21"/>
                <w:szCs w:val="21"/>
              </w:rPr>
              <w:t xml:space="preserve">4 Lesend, schreibend und im Gespräch mit Texten und Medien umgehen: </w:t>
            </w:r>
            <w:r w:rsidR="000D17D4" w:rsidRPr="00B33290">
              <w:rPr>
                <w:sz w:val="21"/>
                <w:szCs w:val="21"/>
              </w:rPr>
              <w:t>Gesprächsformen/Redebeiträge: Fishbowl-Diskussion</w:t>
            </w:r>
          </w:p>
        </w:tc>
      </w:tr>
      <w:tr w:rsidR="0064296D" w:rsidRPr="00B33290" w14:paraId="0D6EAAE3" w14:textId="77777777" w:rsidTr="0084538F">
        <w:tc>
          <w:tcPr>
            <w:tcW w:w="2802" w:type="dxa"/>
          </w:tcPr>
          <w:p w14:paraId="027CEB20" w14:textId="77777777" w:rsidR="0064296D" w:rsidRPr="00B33290" w:rsidRDefault="0064296D" w:rsidP="0084538F">
            <w:pPr>
              <w:spacing w:before="60" w:after="60" w:line="360" w:lineRule="auto"/>
              <w:rPr>
                <w:b/>
                <w:sz w:val="21"/>
                <w:szCs w:val="21"/>
              </w:rPr>
            </w:pPr>
            <w:r w:rsidRPr="00B33290">
              <w:rPr>
                <w:b/>
                <w:sz w:val="21"/>
                <w:szCs w:val="21"/>
              </w:rPr>
              <w:t>Kompetenzbereich(e)</w:t>
            </w:r>
          </w:p>
        </w:tc>
        <w:tc>
          <w:tcPr>
            <w:tcW w:w="6381" w:type="dxa"/>
          </w:tcPr>
          <w:p w14:paraId="0D54E8AB" w14:textId="77777777" w:rsidR="0064296D" w:rsidRPr="0093529B" w:rsidRDefault="000D17D4" w:rsidP="0084538F">
            <w:pPr>
              <w:tabs>
                <w:tab w:val="left" w:pos="1373"/>
              </w:tabs>
              <w:spacing w:before="60" w:after="60" w:line="360" w:lineRule="auto"/>
              <w:rPr>
                <w:b/>
                <w:sz w:val="21"/>
                <w:szCs w:val="21"/>
              </w:rPr>
            </w:pPr>
            <w:r w:rsidRPr="00B33290">
              <w:rPr>
                <w:b/>
                <w:sz w:val="21"/>
                <w:szCs w:val="21"/>
              </w:rPr>
              <w:t xml:space="preserve">2.2 Sprechen und </w:t>
            </w:r>
            <w:r w:rsidR="00B0434A" w:rsidRPr="00B33290">
              <w:rPr>
                <w:b/>
                <w:sz w:val="21"/>
                <w:szCs w:val="21"/>
              </w:rPr>
              <w:t>Zuhören</w:t>
            </w:r>
            <w:r w:rsidRPr="00B33290">
              <w:rPr>
                <w:b/>
                <w:sz w:val="21"/>
                <w:szCs w:val="21"/>
              </w:rPr>
              <w:t xml:space="preserve"> – Mit anderen sprechen </w:t>
            </w:r>
          </w:p>
        </w:tc>
      </w:tr>
      <w:tr w:rsidR="0064296D" w:rsidRPr="00B33290" w14:paraId="0094D8EF" w14:textId="77777777" w:rsidTr="0084538F">
        <w:trPr>
          <w:trHeight w:val="2149"/>
        </w:trPr>
        <w:tc>
          <w:tcPr>
            <w:tcW w:w="2802" w:type="dxa"/>
          </w:tcPr>
          <w:p w14:paraId="699E8ADD" w14:textId="77777777" w:rsidR="0064296D" w:rsidRPr="00B33290" w:rsidRDefault="000E0151" w:rsidP="0084538F">
            <w:pPr>
              <w:tabs>
                <w:tab w:val="left" w:pos="1190"/>
              </w:tabs>
              <w:spacing w:before="60" w:after="60" w:line="360" w:lineRule="auto"/>
              <w:rPr>
                <w:b/>
                <w:sz w:val="21"/>
                <w:szCs w:val="21"/>
              </w:rPr>
            </w:pPr>
            <w:r w:rsidRPr="00B33290">
              <w:rPr>
                <w:b/>
                <w:sz w:val="21"/>
                <w:szCs w:val="21"/>
              </w:rPr>
              <w:t>wesentliche Standards</w:t>
            </w:r>
            <w:r w:rsidR="002A07E2" w:rsidRPr="00B33290">
              <w:rPr>
                <w:b/>
                <w:sz w:val="21"/>
                <w:szCs w:val="21"/>
              </w:rPr>
              <w:t>/</w:t>
            </w:r>
            <w:r w:rsidR="00894D41">
              <w:rPr>
                <w:b/>
                <w:sz w:val="21"/>
                <w:szCs w:val="21"/>
              </w:rPr>
              <w:t xml:space="preserve"> </w:t>
            </w:r>
            <w:r w:rsidR="002A07E2" w:rsidRPr="00B33290">
              <w:rPr>
                <w:b/>
                <w:sz w:val="21"/>
                <w:szCs w:val="21"/>
              </w:rPr>
              <w:t>Niveaustufe(n)</w:t>
            </w:r>
          </w:p>
        </w:tc>
        <w:tc>
          <w:tcPr>
            <w:tcW w:w="6381" w:type="dxa"/>
          </w:tcPr>
          <w:p w14:paraId="02422B06" w14:textId="67CF2DF4" w:rsidR="002A07E2" w:rsidRPr="00B33290" w:rsidRDefault="000D17D4" w:rsidP="0084538F">
            <w:pPr>
              <w:tabs>
                <w:tab w:val="left" w:pos="1190"/>
              </w:tabs>
              <w:spacing w:before="60" w:after="60" w:line="360" w:lineRule="auto"/>
              <w:rPr>
                <w:b/>
                <w:sz w:val="21"/>
                <w:szCs w:val="21"/>
              </w:rPr>
            </w:pPr>
            <w:r w:rsidRPr="00B33290">
              <w:rPr>
                <w:b/>
                <w:sz w:val="21"/>
                <w:szCs w:val="21"/>
              </w:rPr>
              <w:t xml:space="preserve">zu </w:t>
            </w:r>
            <w:r w:rsidR="002A07E2" w:rsidRPr="00B33290">
              <w:rPr>
                <w:b/>
                <w:sz w:val="21"/>
                <w:szCs w:val="21"/>
              </w:rPr>
              <w:t>2.2:</w:t>
            </w:r>
            <w:r w:rsidRPr="00B33290">
              <w:rPr>
                <w:b/>
                <w:sz w:val="21"/>
                <w:szCs w:val="21"/>
              </w:rPr>
              <w:t xml:space="preserve"> Anliegen und Meinungen gemeinsam mit anderen di</w:t>
            </w:r>
            <w:r w:rsidRPr="00B33290">
              <w:rPr>
                <w:b/>
                <w:sz w:val="21"/>
                <w:szCs w:val="21"/>
              </w:rPr>
              <w:t>s</w:t>
            </w:r>
            <w:r w:rsidRPr="00B33290">
              <w:rPr>
                <w:b/>
                <w:sz w:val="21"/>
                <w:szCs w:val="21"/>
              </w:rPr>
              <w:t>kutieren</w:t>
            </w:r>
          </w:p>
          <w:p w14:paraId="3F79422C" w14:textId="77777777" w:rsidR="000D17D4" w:rsidRPr="00B33290" w:rsidRDefault="002A07E2" w:rsidP="0084538F">
            <w:pPr>
              <w:tabs>
                <w:tab w:val="left" w:pos="1190"/>
              </w:tabs>
              <w:spacing w:before="60" w:after="60" w:line="360" w:lineRule="auto"/>
              <w:rPr>
                <w:sz w:val="21"/>
                <w:szCs w:val="21"/>
              </w:rPr>
            </w:pPr>
            <w:r w:rsidRPr="00B33290">
              <w:rPr>
                <w:sz w:val="21"/>
                <w:szCs w:val="21"/>
              </w:rPr>
              <w:t>Die Schülerinnen und Schüler können</w:t>
            </w:r>
            <w:r w:rsidR="00894D41">
              <w:rPr>
                <w:sz w:val="21"/>
                <w:szCs w:val="21"/>
              </w:rPr>
              <w:t xml:space="preserve"> </w:t>
            </w:r>
            <w:r w:rsidR="00FD331F" w:rsidRPr="00B33290">
              <w:rPr>
                <w:sz w:val="21"/>
                <w:szCs w:val="21"/>
              </w:rPr>
              <w:t>...</w:t>
            </w:r>
          </w:p>
          <w:p w14:paraId="29EC6648" w14:textId="77777777" w:rsidR="000D17D4" w:rsidRPr="00B33290" w:rsidRDefault="000D17D4" w:rsidP="0084538F">
            <w:pPr>
              <w:tabs>
                <w:tab w:val="left" w:pos="1190"/>
              </w:tabs>
              <w:spacing w:before="60" w:after="60" w:line="360" w:lineRule="auto"/>
              <w:rPr>
                <w:b/>
                <w:sz w:val="21"/>
                <w:szCs w:val="21"/>
              </w:rPr>
            </w:pPr>
            <w:r w:rsidRPr="00B33290">
              <w:rPr>
                <w:b/>
                <w:sz w:val="21"/>
                <w:szCs w:val="21"/>
              </w:rPr>
              <w:t>E in Diskussionen eigene Standpunkte argumentativ nac</w:t>
            </w:r>
            <w:r w:rsidRPr="00B33290">
              <w:rPr>
                <w:b/>
                <w:sz w:val="21"/>
                <w:szCs w:val="21"/>
              </w:rPr>
              <w:t>h</w:t>
            </w:r>
            <w:r w:rsidRPr="00B33290">
              <w:rPr>
                <w:b/>
                <w:sz w:val="21"/>
                <w:szCs w:val="21"/>
              </w:rPr>
              <w:t>vollziehbar darlegen</w:t>
            </w:r>
          </w:p>
          <w:p w14:paraId="6D1CAFE5" w14:textId="77777777" w:rsidR="002A07E2" w:rsidRPr="002E373B" w:rsidRDefault="000D17D4" w:rsidP="0084538F">
            <w:pPr>
              <w:tabs>
                <w:tab w:val="left" w:pos="1190"/>
              </w:tabs>
              <w:spacing w:before="60" w:after="60" w:line="360" w:lineRule="auto"/>
              <w:rPr>
                <w:b/>
                <w:sz w:val="21"/>
                <w:szCs w:val="21"/>
              </w:rPr>
            </w:pPr>
            <w:r w:rsidRPr="00B33290">
              <w:rPr>
                <w:b/>
                <w:sz w:val="21"/>
                <w:szCs w:val="21"/>
              </w:rPr>
              <w:t xml:space="preserve">F in Diskussionen lösungsorientierte </w:t>
            </w:r>
            <w:r w:rsidR="00B0434A" w:rsidRPr="00B33290">
              <w:rPr>
                <w:b/>
                <w:sz w:val="21"/>
                <w:szCs w:val="21"/>
              </w:rPr>
              <w:t>Vorschläge</w:t>
            </w:r>
            <w:r w:rsidRPr="00B33290">
              <w:rPr>
                <w:b/>
                <w:sz w:val="21"/>
                <w:szCs w:val="21"/>
              </w:rPr>
              <w:t xml:space="preserve"> einbringen</w:t>
            </w:r>
          </w:p>
        </w:tc>
      </w:tr>
      <w:tr w:rsidR="0064296D" w:rsidRPr="00B33290" w14:paraId="5A389F68" w14:textId="77777777" w:rsidTr="0084538F">
        <w:tc>
          <w:tcPr>
            <w:tcW w:w="2802" w:type="dxa"/>
            <w:tcBorders>
              <w:bottom w:val="single" w:sz="4" w:space="0" w:color="808080" w:themeColor="background1" w:themeShade="80"/>
            </w:tcBorders>
          </w:tcPr>
          <w:p w14:paraId="6952FC4C" w14:textId="77777777" w:rsidR="0064296D" w:rsidRPr="00B33290" w:rsidRDefault="0064296D" w:rsidP="0084538F">
            <w:pPr>
              <w:tabs>
                <w:tab w:val="left" w:pos="1190"/>
              </w:tabs>
              <w:spacing w:before="60" w:after="60" w:line="360" w:lineRule="auto"/>
              <w:rPr>
                <w:b/>
                <w:sz w:val="21"/>
                <w:szCs w:val="21"/>
              </w:rPr>
            </w:pPr>
            <w:r w:rsidRPr="00B33290">
              <w:rPr>
                <w:b/>
                <w:sz w:val="21"/>
                <w:szCs w:val="21"/>
              </w:rPr>
              <w:t>Bezug</w:t>
            </w:r>
            <w:r w:rsidR="000E0151" w:rsidRPr="00B33290">
              <w:rPr>
                <w:b/>
                <w:sz w:val="21"/>
                <w:szCs w:val="21"/>
              </w:rPr>
              <w:t xml:space="preserve"> zum</w:t>
            </w:r>
            <w:r w:rsidRPr="00B33290">
              <w:rPr>
                <w:b/>
                <w:sz w:val="21"/>
                <w:szCs w:val="21"/>
              </w:rPr>
              <w:t xml:space="preserve"> Basiscurric</w:t>
            </w:r>
            <w:r w:rsidRPr="00B33290">
              <w:rPr>
                <w:b/>
                <w:sz w:val="21"/>
                <w:szCs w:val="21"/>
              </w:rPr>
              <w:t>u</w:t>
            </w:r>
            <w:r w:rsidRPr="00B33290">
              <w:rPr>
                <w:b/>
                <w:sz w:val="21"/>
                <w:szCs w:val="21"/>
              </w:rPr>
              <w:t xml:space="preserve">lum </w:t>
            </w:r>
            <w:r w:rsidR="000E0151" w:rsidRPr="00B33290">
              <w:rPr>
                <w:b/>
                <w:sz w:val="21"/>
                <w:szCs w:val="21"/>
              </w:rPr>
              <w:t>Sprachbildung</w:t>
            </w:r>
          </w:p>
        </w:tc>
        <w:tc>
          <w:tcPr>
            <w:tcW w:w="6381" w:type="dxa"/>
            <w:tcBorders>
              <w:bottom w:val="single" w:sz="4" w:space="0" w:color="808080" w:themeColor="background1" w:themeShade="80"/>
            </w:tcBorders>
          </w:tcPr>
          <w:p w14:paraId="2FA5E7A6" w14:textId="77777777" w:rsidR="007E709E" w:rsidRDefault="007E709E" w:rsidP="0084538F">
            <w:pPr>
              <w:tabs>
                <w:tab w:val="left" w:pos="1190"/>
              </w:tabs>
              <w:spacing w:before="60" w:after="60" w:line="360" w:lineRule="auto"/>
              <w:rPr>
                <w:sz w:val="21"/>
                <w:szCs w:val="21"/>
              </w:rPr>
            </w:pPr>
            <w:r w:rsidRPr="00B33290">
              <w:rPr>
                <w:sz w:val="21"/>
                <w:szCs w:val="21"/>
              </w:rPr>
              <w:t xml:space="preserve">1.3.3 Produktion/Sprechen: </w:t>
            </w:r>
            <w:r w:rsidR="00B0434A" w:rsidRPr="00B33290">
              <w:rPr>
                <w:sz w:val="21"/>
                <w:szCs w:val="21"/>
              </w:rPr>
              <w:t>Überlegungen</w:t>
            </w:r>
            <w:r w:rsidRPr="00B33290">
              <w:rPr>
                <w:sz w:val="21"/>
                <w:szCs w:val="21"/>
              </w:rPr>
              <w:t xml:space="preserve"> zu einem Thema da</w:t>
            </w:r>
            <w:r w:rsidRPr="00B33290">
              <w:rPr>
                <w:sz w:val="21"/>
                <w:szCs w:val="21"/>
              </w:rPr>
              <w:t>r</w:t>
            </w:r>
            <w:r w:rsidRPr="00B33290">
              <w:rPr>
                <w:sz w:val="21"/>
                <w:szCs w:val="21"/>
              </w:rPr>
              <w:t>legen:</w:t>
            </w:r>
          </w:p>
          <w:p w14:paraId="0AB489CC" w14:textId="77777777" w:rsidR="00C843D5" w:rsidRPr="00C843D5" w:rsidRDefault="00C843D5" w:rsidP="0084538F">
            <w:pPr>
              <w:widowControl w:val="0"/>
              <w:autoSpaceDE w:val="0"/>
              <w:autoSpaceDN w:val="0"/>
              <w:adjustRightInd w:val="0"/>
              <w:spacing w:before="60" w:after="60" w:line="360" w:lineRule="auto"/>
              <w:rPr>
                <w:rFonts w:ascii="Times" w:hAnsi="Times" w:cs="Times"/>
                <w:color w:val="000000"/>
                <w:sz w:val="21"/>
                <w:szCs w:val="21"/>
                <w:lang w:eastAsia="de-DE"/>
              </w:rPr>
            </w:pPr>
            <w:r w:rsidRPr="00B33290">
              <w:rPr>
                <w:rFonts w:cs="Arial"/>
                <w:color w:val="000000"/>
                <w:sz w:val="21"/>
                <w:szCs w:val="21"/>
                <w:lang w:eastAsia="de-DE"/>
              </w:rPr>
              <w:t xml:space="preserve">Die Schülerinnen und Schüler können </w:t>
            </w:r>
            <w:r>
              <w:rPr>
                <w:rFonts w:ascii="Times" w:hAnsi="Times" w:cs="Times"/>
                <w:color w:val="000000"/>
                <w:sz w:val="21"/>
                <w:szCs w:val="21"/>
                <w:lang w:eastAsia="de-DE"/>
              </w:rPr>
              <w:t>…</w:t>
            </w:r>
          </w:p>
          <w:p w14:paraId="4B171D51" w14:textId="43140B6F" w:rsidR="007E709E" w:rsidRPr="00B33290" w:rsidRDefault="0084538F" w:rsidP="0084538F">
            <w:pPr>
              <w:tabs>
                <w:tab w:val="left" w:pos="1190"/>
              </w:tabs>
              <w:spacing w:before="60" w:after="60" w:line="360" w:lineRule="auto"/>
              <w:rPr>
                <w:sz w:val="21"/>
                <w:szCs w:val="21"/>
              </w:rPr>
            </w:pPr>
            <w:r>
              <w:rPr>
                <w:sz w:val="21"/>
                <w:szCs w:val="21"/>
              </w:rPr>
              <w:t xml:space="preserve">G </w:t>
            </w:r>
            <w:r w:rsidR="007E709E" w:rsidRPr="00B33290">
              <w:rPr>
                <w:sz w:val="21"/>
                <w:szCs w:val="21"/>
              </w:rPr>
              <w:t>zu einem Sachverhalt oder zu Texten Stellung nehmen</w:t>
            </w:r>
          </w:p>
          <w:p w14:paraId="227A47A4" w14:textId="47975E27" w:rsidR="00E05AB1" w:rsidRPr="00B33290" w:rsidRDefault="007E709E" w:rsidP="0084538F">
            <w:pPr>
              <w:tabs>
                <w:tab w:val="left" w:pos="1190"/>
              </w:tabs>
              <w:spacing w:before="60" w:after="60" w:line="360" w:lineRule="auto"/>
              <w:rPr>
                <w:sz w:val="21"/>
                <w:szCs w:val="21"/>
              </w:rPr>
            </w:pPr>
            <w:r w:rsidRPr="00B33290">
              <w:rPr>
                <w:sz w:val="21"/>
                <w:szCs w:val="21"/>
              </w:rPr>
              <w:t xml:space="preserve">D/G die eigene Meinung mit Argumenten </w:t>
            </w:r>
            <w:r w:rsidR="00B0434A" w:rsidRPr="00B33290">
              <w:rPr>
                <w:sz w:val="21"/>
                <w:szCs w:val="21"/>
              </w:rPr>
              <w:t>stützen</w:t>
            </w:r>
          </w:p>
          <w:p w14:paraId="526A0350" w14:textId="1222CF8C" w:rsidR="007E709E" w:rsidRDefault="007E709E" w:rsidP="0084538F">
            <w:pPr>
              <w:tabs>
                <w:tab w:val="left" w:pos="1190"/>
              </w:tabs>
              <w:spacing w:before="60" w:after="60" w:line="360" w:lineRule="auto"/>
              <w:rPr>
                <w:sz w:val="21"/>
                <w:szCs w:val="21"/>
              </w:rPr>
            </w:pPr>
            <w:r w:rsidRPr="00B33290">
              <w:rPr>
                <w:sz w:val="21"/>
                <w:szCs w:val="21"/>
              </w:rPr>
              <w:t>1.3.5 Interaktion</w:t>
            </w:r>
            <w:r w:rsidR="00B0434A">
              <w:rPr>
                <w:sz w:val="21"/>
                <w:szCs w:val="21"/>
              </w:rPr>
              <w:t>: In Gesprächen auf Redebeiträge reagieren</w:t>
            </w:r>
          </w:p>
          <w:p w14:paraId="178A8997" w14:textId="33035901" w:rsidR="00E05AB1" w:rsidRPr="00E05AB1" w:rsidRDefault="00E05AB1" w:rsidP="0084538F">
            <w:pPr>
              <w:widowControl w:val="0"/>
              <w:autoSpaceDE w:val="0"/>
              <w:autoSpaceDN w:val="0"/>
              <w:adjustRightInd w:val="0"/>
              <w:spacing w:before="60" w:after="60" w:line="360" w:lineRule="auto"/>
              <w:rPr>
                <w:rFonts w:ascii="Times" w:hAnsi="Times" w:cs="Times"/>
                <w:color w:val="000000"/>
                <w:sz w:val="21"/>
                <w:szCs w:val="21"/>
                <w:lang w:eastAsia="de-DE"/>
              </w:rPr>
            </w:pPr>
            <w:r w:rsidRPr="00B33290">
              <w:rPr>
                <w:rFonts w:cs="Arial"/>
                <w:color w:val="000000"/>
                <w:sz w:val="21"/>
                <w:szCs w:val="21"/>
                <w:lang w:eastAsia="de-DE"/>
              </w:rPr>
              <w:t xml:space="preserve">Die Schülerinnen und Schüler können </w:t>
            </w:r>
            <w:r>
              <w:rPr>
                <w:rFonts w:ascii="Times" w:hAnsi="Times" w:cs="Times"/>
                <w:color w:val="000000"/>
                <w:sz w:val="21"/>
                <w:szCs w:val="21"/>
                <w:lang w:eastAsia="de-DE"/>
              </w:rPr>
              <w:t>…</w:t>
            </w:r>
          </w:p>
          <w:p w14:paraId="480DF339" w14:textId="71CBFAAD" w:rsidR="006F1657" w:rsidRPr="00B33290" w:rsidRDefault="007E709E" w:rsidP="0084538F">
            <w:pPr>
              <w:tabs>
                <w:tab w:val="left" w:pos="1190"/>
              </w:tabs>
              <w:spacing w:before="60" w:after="60" w:line="360" w:lineRule="auto"/>
              <w:ind w:left="316" w:hanging="284"/>
              <w:rPr>
                <w:sz w:val="21"/>
                <w:szCs w:val="21"/>
              </w:rPr>
            </w:pPr>
            <w:r w:rsidRPr="00B33290">
              <w:rPr>
                <w:sz w:val="21"/>
                <w:szCs w:val="21"/>
              </w:rPr>
              <w:t>G eigene Gesprächsbe</w:t>
            </w:r>
            <w:r w:rsidR="00AE1B14">
              <w:rPr>
                <w:sz w:val="21"/>
                <w:szCs w:val="21"/>
              </w:rPr>
              <w:t>iträge unter Beachtung der Gesp</w:t>
            </w:r>
            <w:r w:rsidRPr="00B33290">
              <w:rPr>
                <w:sz w:val="21"/>
                <w:szCs w:val="21"/>
              </w:rPr>
              <w:t>rächs</w:t>
            </w:r>
            <w:r w:rsidR="00AE1B14">
              <w:rPr>
                <w:sz w:val="21"/>
                <w:szCs w:val="21"/>
              </w:rPr>
              <w:t>-</w:t>
            </w:r>
            <w:r w:rsidRPr="00B33290">
              <w:rPr>
                <w:sz w:val="21"/>
                <w:szCs w:val="21"/>
              </w:rPr>
              <w:t xml:space="preserve">situation, des Themas und des </w:t>
            </w:r>
            <w:r w:rsidR="00B0434A" w:rsidRPr="00B33290">
              <w:rPr>
                <w:sz w:val="21"/>
                <w:szCs w:val="21"/>
              </w:rPr>
              <w:t>Gegenübers</w:t>
            </w:r>
            <w:r w:rsidR="00AE1B14">
              <w:rPr>
                <w:sz w:val="21"/>
                <w:szCs w:val="21"/>
              </w:rPr>
              <w:t xml:space="preserve"> formulieren </w:t>
            </w:r>
            <w:r w:rsidR="00E05AB1">
              <w:rPr>
                <w:sz w:val="21"/>
                <w:szCs w:val="21"/>
              </w:rPr>
              <w:tab/>
            </w:r>
            <w:r w:rsidR="0084538F">
              <w:rPr>
                <w:sz w:val="21"/>
                <w:szCs w:val="21"/>
              </w:rPr>
              <w:t xml:space="preserve"> </w:t>
            </w:r>
            <w:r w:rsidR="00AE1B14">
              <w:rPr>
                <w:sz w:val="21"/>
                <w:szCs w:val="21"/>
              </w:rPr>
              <w:t>(z. </w:t>
            </w:r>
            <w:r w:rsidRPr="00B33290">
              <w:rPr>
                <w:sz w:val="21"/>
                <w:szCs w:val="21"/>
              </w:rPr>
              <w:t xml:space="preserve">B. Fragen und </w:t>
            </w:r>
            <w:r w:rsidR="00B0434A" w:rsidRPr="00B33290">
              <w:rPr>
                <w:sz w:val="21"/>
                <w:szCs w:val="21"/>
              </w:rPr>
              <w:t>Rückfragen</w:t>
            </w:r>
            <w:r w:rsidRPr="00B33290">
              <w:rPr>
                <w:sz w:val="21"/>
                <w:szCs w:val="21"/>
              </w:rPr>
              <w:t xml:space="preserve"> stellen, Zustimmung und Zweifel </w:t>
            </w:r>
            <w:r w:rsidR="00B0434A" w:rsidRPr="00B33290">
              <w:rPr>
                <w:sz w:val="21"/>
                <w:szCs w:val="21"/>
              </w:rPr>
              <w:t>äußern</w:t>
            </w:r>
            <w:r w:rsidRPr="00B33290">
              <w:rPr>
                <w:sz w:val="21"/>
                <w:szCs w:val="21"/>
              </w:rPr>
              <w:t xml:space="preserve">, bereits Gesagtes </w:t>
            </w:r>
            <w:r w:rsidR="00B0434A" w:rsidRPr="00B33290">
              <w:rPr>
                <w:sz w:val="21"/>
                <w:szCs w:val="21"/>
              </w:rPr>
              <w:t>wertschätzen</w:t>
            </w:r>
            <w:r w:rsidRPr="00B33290">
              <w:rPr>
                <w:sz w:val="21"/>
                <w:szCs w:val="21"/>
              </w:rPr>
              <w:t xml:space="preserve"> und daran anschli</w:t>
            </w:r>
            <w:r w:rsidRPr="00B33290">
              <w:rPr>
                <w:sz w:val="21"/>
                <w:szCs w:val="21"/>
              </w:rPr>
              <w:t>e</w:t>
            </w:r>
            <w:r w:rsidRPr="00B33290">
              <w:rPr>
                <w:sz w:val="21"/>
                <w:szCs w:val="21"/>
              </w:rPr>
              <w:t>ßen)</w:t>
            </w:r>
            <w:r w:rsidR="000E7076" w:rsidRPr="00B33290">
              <w:rPr>
                <w:sz w:val="21"/>
                <w:szCs w:val="21"/>
              </w:rPr>
              <w:t xml:space="preserve">; </w:t>
            </w:r>
            <w:r w:rsidRPr="00B33290">
              <w:rPr>
                <w:sz w:val="21"/>
                <w:szCs w:val="21"/>
              </w:rPr>
              <w:t xml:space="preserve">sprachliche Handlungen wie </w:t>
            </w:r>
            <w:r w:rsidR="00B0434A" w:rsidRPr="00B33290">
              <w:rPr>
                <w:sz w:val="21"/>
                <w:szCs w:val="21"/>
              </w:rPr>
              <w:t>Rückfrage</w:t>
            </w:r>
            <w:r w:rsidRPr="00B33290">
              <w:rPr>
                <w:sz w:val="21"/>
                <w:szCs w:val="21"/>
              </w:rPr>
              <w:t xml:space="preserve">, Richtigstellung, Hervorhebung, </w:t>
            </w:r>
            <w:r w:rsidR="00B0434A" w:rsidRPr="00B33290">
              <w:rPr>
                <w:sz w:val="21"/>
                <w:szCs w:val="21"/>
              </w:rPr>
              <w:t>Äußerung</w:t>
            </w:r>
            <w:r w:rsidRPr="00B33290">
              <w:rPr>
                <w:sz w:val="21"/>
                <w:szCs w:val="21"/>
              </w:rPr>
              <w:t xml:space="preserve"> von Zweifel als Redeabsicht deuten</w:t>
            </w:r>
          </w:p>
        </w:tc>
      </w:tr>
      <w:tr w:rsidR="000E0151" w:rsidRPr="00B33290" w14:paraId="5644FE83" w14:textId="77777777" w:rsidTr="0084538F">
        <w:tc>
          <w:tcPr>
            <w:tcW w:w="2802" w:type="dxa"/>
            <w:tcBorders>
              <w:bottom w:val="single" w:sz="4" w:space="0" w:color="808080" w:themeColor="background1" w:themeShade="80"/>
            </w:tcBorders>
          </w:tcPr>
          <w:p w14:paraId="4948407B" w14:textId="77777777" w:rsidR="000E0151" w:rsidRPr="00B33290" w:rsidRDefault="000E0151" w:rsidP="0084538F">
            <w:pPr>
              <w:tabs>
                <w:tab w:val="left" w:pos="1190"/>
              </w:tabs>
              <w:spacing w:before="60" w:after="60" w:line="360" w:lineRule="auto"/>
              <w:rPr>
                <w:b/>
                <w:sz w:val="21"/>
                <w:szCs w:val="21"/>
              </w:rPr>
            </w:pPr>
            <w:r w:rsidRPr="00B33290">
              <w:rPr>
                <w:b/>
                <w:sz w:val="21"/>
                <w:szCs w:val="21"/>
              </w:rPr>
              <w:t>Bezug zum Basiscurric</w:t>
            </w:r>
            <w:r w:rsidRPr="00B33290">
              <w:rPr>
                <w:b/>
                <w:sz w:val="21"/>
                <w:szCs w:val="21"/>
              </w:rPr>
              <w:t>u</w:t>
            </w:r>
            <w:r w:rsidRPr="00B33290">
              <w:rPr>
                <w:b/>
                <w:sz w:val="21"/>
                <w:szCs w:val="21"/>
              </w:rPr>
              <w:t>lum Medienbildung</w:t>
            </w:r>
          </w:p>
        </w:tc>
        <w:tc>
          <w:tcPr>
            <w:tcW w:w="6381" w:type="dxa"/>
            <w:tcBorders>
              <w:bottom w:val="single" w:sz="4" w:space="0" w:color="808080" w:themeColor="background1" w:themeShade="80"/>
            </w:tcBorders>
          </w:tcPr>
          <w:p w14:paraId="73DE9781" w14:textId="5C80E288" w:rsidR="00FD331F" w:rsidRPr="00B33290" w:rsidRDefault="00FD331F" w:rsidP="0084538F">
            <w:pPr>
              <w:tabs>
                <w:tab w:val="left" w:pos="1190"/>
              </w:tabs>
              <w:spacing w:before="60" w:after="60" w:line="360" w:lineRule="auto"/>
              <w:rPr>
                <w:sz w:val="21"/>
                <w:szCs w:val="21"/>
              </w:rPr>
            </w:pPr>
            <w:r w:rsidRPr="00B33290">
              <w:rPr>
                <w:sz w:val="21"/>
                <w:szCs w:val="21"/>
              </w:rPr>
              <w:t>2.3.1 Informieren: Informationsverarbeitung</w:t>
            </w:r>
            <w:r w:rsidR="00B0434A">
              <w:rPr>
                <w:sz w:val="21"/>
                <w:szCs w:val="21"/>
              </w:rPr>
              <w:t>:</w:t>
            </w:r>
          </w:p>
          <w:p w14:paraId="3D67347D" w14:textId="77777777" w:rsidR="00FD331F" w:rsidRPr="00B33290" w:rsidRDefault="00FD331F" w:rsidP="0084538F">
            <w:pPr>
              <w:widowControl w:val="0"/>
              <w:autoSpaceDE w:val="0"/>
              <w:autoSpaceDN w:val="0"/>
              <w:adjustRightInd w:val="0"/>
              <w:spacing w:before="60" w:after="60" w:line="360" w:lineRule="auto"/>
              <w:rPr>
                <w:rFonts w:ascii="Times" w:hAnsi="Times" w:cs="Times"/>
                <w:color w:val="000000"/>
                <w:sz w:val="21"/>
                <w:szCs w:val="21"/>
                <w:lang w:eastAsia="de-DE"/>
              </w:rPr>
            </w:pPr>
            <w:r w:rsidRPr="00B33290">
              <w:rPr>
                <w:rFonts w:cs="Arial"/>
                <w:color w:val="000000"/>
                <w:sz w:val="21"/>
                <w:szCs w:val="21"/>
                <w:lang w:eastAsia="de-DE"/>
              </w:rPr>
              <w:t xml:space="preserve">Die Schülerinnen und Schüler können </w:t>
            </w:r>
            <w:r w:rsidR="00C843D5">
              <w:rPr>
                <w:rFonts w:cs="Arial"/>
                <w:color w:val="000000"/>
                <w:sz w:val="21"/>
                <w:szCs w:val="21"/>
                <w:lang w:eastAsia="de-DE"/>
              </w:rPr>
              <w:t>…</w:t>
            </w:r>
          </w:p>
          <w:p w14:paraId="3B55665E" w14:textId="266E2A8F" w:rsidR="006F1657" w:rsidRPr="00B33290" w:rsidRDefault="00FD331F" w:rsidP="0084538F">
            <w:pPr>
              <w:tabs>
                <w:tab w:val="left" w:pos="1373"/>
              </w:tabs>
              <w:spacing w:before="60" w:after="60" w:line="360" w:lineRule="auto"/>
              <w:ind w:left="316" w:hanging="283"/>
              <w:rPr>
                <w:sz w:val="21"/>
                <w:szCs w:val="21"/>
              </w:rPr>
            </w:pPr>
            <w:r w:rsidRPr="00B33290">
              <w:rPr>
                <w:rFonts w:cs="Arial"/>
                <w:color w:val="000000"/>
                <w:sz w:val="21"/>
                <w:szCs w:val="21"/>
                <w:lang w:eastAsia="de-DE"/>
              </w:rPr>
              <w:t>D Informationen unter Angabe de</w:t>
            </w:r>
            <w:r w:rsidR="0084538F">
              <w:rPr>
                <w:rFonts w:cs="Arial"/>
                <w:color w:val="000000"/>
                <w:sz w:val="21"/>
                <w:szCs w:val="21"/>
                <w:lang w:eastAsia="de-DE"/>
              </w:rPr>
              <w:t xml:space="preserve">r Quellen auswählen und für die </w:t>
            </w:r>
            <w:r w:rsidRPr="00B33290">
              <w:rPr>
                <w:rFonts w:cs="Arial"/>
                <w:color w:val="000000"/>
                <w:sz w:val="21"/>
                <w:szCs w:val="21"/>
                <w:lang w:eastAsia="de-DE"/>
              </w:rPr>
              <w:t>Bearbeitung von Aufgaben ordnen</w:t>
            </w:r>
          </w:p>
        </w:tc>
      </w:tr>
      <w:tr w:rsidR="000E0151" w:rsidRPr="00B33290" w14:paraId="755E58E7" w14:textId="77777777" w:rsidTr="0084538F">
        <w:tc>
          <w:tcPr>
            <w:tcW w:w="2802" w:type="dxa"/>
            <w:tcBorders>
              <w:bottom w:val="single" w:sz="4" w:space="0" w:color="808080" w:themeColor="background1" w:themeShade="80"/>
            </w:tcBorders>
          </w:tcPr>
          <w:p w14:paraId="2FE4C3AE" w14:textId="77777777" w:rsidR="000E0151" w:rsidRPr="00B33290" w:rsidRDefault="000E0151" w:rsidP="0084538F">
            <w:pPr>
              <w:tabs>
                <w:tab w:val="left" w:pos="1190"/>
              </w:tabs>
              <w:spacing w:before="60" w:after="60" w:line="360" w:lineRule="auto"/>
              <w:rPr>
                <w:b/>
                <w:sz w:val="21"/>
                <w:szCs w:val="21"/>
              </w:rPr>
            </w:pPr>
            <w:r w:rsidRPr="00B33290">
              <w:rPr>
                <w:b/>
                <w:sz w:val="21"/>
                <w:szCs w:val="21"/>
              </w:rPr>
              <w:t>Bezug zu den übergre</w:t>
            </w:r>
            <w:r w:rsidRPr="00B33290">
              <w:rPr>
                <w:b/>
                <w:sz w:val="21"/>
                <w:szCs w:val="21"/>
              </w:rPr>
              <w:t>i</w:t>
            </w:r>
            <w:r w:rsidRPr="00B33290">
              <w:rPr>
                <w:b/>
                <w:sz w:val="21"/>
                <w:szCs w:val="21"/>
              </w:rPr>
              <w:t>fenden Themen</w:t>
            </w:r>
          </w:p>
        </w:tc>
        <w:tc>
          <w:tcPr>
            <w:tcW w:w="6381" w:type="dxa"/>
            <w:tcBorders>
              <w:bottom w:val="single" w:sz="4" w:space="0" w:color="808080" w:themeColor="background1" w:themeShade="80"/>
            </w:tcBorders>
          </w:tcPr>
          <w:p w14:paraId="7633A6C0" w14:textId="1D6441E2" w:rsidR="00E139E4" w:rsidRPr="00B33290" w:rsidRDefault="0084538F" w:rsidP="0084538F">
            <w:pPr>
              <w:tabs>
                <w:tab w:val="left" w:pos="1190"/>
              </w:tabs>
              <w:spacing w:before="60" w:after="60" w:line="360" w:lineRule="auto"/>
              <w:rPr>
                <w:sz w:val="21"/>
                <w:szCs w:val="21"/>
              </w:rPr>
            </w:pPr>
            <w:r>
              <w:rPr>
                <w:sz w:val="21"/>
                <w:szCs w:val="21"/>
              </w:rPr>
              <w:t>3.</w:t>
            </w:r>
            <w:r w:rsidR="00B32352" w:rsidRPr="00B33290">
              <w:rPr>
                <w:sz w:val="21"/>
                <w:szCs w:val="21"/>
              </w:rPr>
              <w:t>3 Demokratiebildung</w:t>
            </w:r>
          </w:p>
          <w:p w14:paraId="36910AF6" w14:textId="77777777" w:rsidR="000E0151" w:rsidRPr="00B33290" w:rsidRDefault="00E139E4" w:rsidP="0084538F">
            <w:pPr>
              <w:tabs>
                <w:tab w:val="left" w:pos="1190"/>
              </w:tabs>
              <w:spacing w:before="60" w:after="60" w:line="360" w:lineRule="auto"/>
              <w:rPr>
                <w:sz w:val="21"/>
                <w:szCs w:val="21"/>
              </w:rPr>
            </w:pPr>
            <w:r w:rsidRPr="00B33290">
              <w:rPr>
                <w:sz w:val="21"/>
                <w:szCs w:val="21"/>
              </w:rPr>
              <w:t xml:space="preserve">Beitrag zur Entwicklung der </w:t>
            </w:r>
            <w:r w:rsidR="00B0434A" w:rsidRPr="00B33290">
              <w:rPr>
                <w:sz w:val="21"/>
                <w:szCs w:val="21"/>
              </w:rPr>
              <w:t>Fähigkeiten</w:t>
            </w:r>
            <w:r w:rsidRPr="00B33290">
              <w:rPr>
                <w:sz w:val="21"/>
                <w:szCs w:val="21"/>
              </w:rPr>
              <w:t>, verantwortlich an gesel</w:t>
            </w:r>
            <w:r w:rsidRPr="00B33290">
              <w:rPr>
                <w:sz w:val="21"/>
                <w:szCs w:val="21"/>
              </w:rPr>
              <w:t>l</w:t>
            </w:r>
            <w:r w:rsidRPr="00B33290">
              <w:rPr>
                <w:sz w:val="21"/>
                <w:szCs w:val="21"/>
              </w:rPr>
              <w:t>schaftlichen und politischen Meinungsbildungs- und Entsche</w:t>
            </w:r>
            <w:r w:rsidRPr="00B33290">
              <w:rPr>
                <w:sz w:val="21"/>
                <w:szCs w:val="21"/>
              </w:rPr>
              <w:t>i</w:t>
            </w:r>
            <w:r w:rsidRPr="00B33290">
              <w:rPr>
                <w:sz w:val="21"/>
                <w:szCs w:val="21"/>
              </w:rPr>
              <w:t>dungsprozessen teilzunehmen, eigene Intentionen zu verhandeln, unterschiedliche Interessen auszuhalten und in Konflikten dem</w:t>
            </w:r>
            <w:r w:rsidRPr="00B33290">
              <w:rPr>
                <w:sz w:val="21"/>
                <w:szCs w:val="21"/>
              </w:rPr>
              <w:t>o</w:t>
            </w:r>
            <w:r w:rsidRPr="00B33290">
              <w:rPr>
                <w:sz w:val="21"/>
                <w:szCs w:val="21"/>
              </w:rPr>
              <w:t xml:space="preserve">kratische </w:t>
            </w:r>
            <w:r w:rsidR="00B0434A" w:rsidRPr="00B33290">
              <w:rPr>
                <w:sz w:val="21"/>
                <w:szCs w:val="21"/>
              </w:rPr>
              <w:t>Lösungen</w:t>
            </w:r>
            <w:r w:rsidRPr="00B33290">
              <w:rPr>
                <w:sz w:val="21"/>
                <w:szCs w:val="21"/>
              </w:rPr>
              <w:t xml:space="preserve"> zu finden</w:t>
            </w:r>
          </w:p>
        </w:tc>
      </w:tr>
      <w:tr w:rsidR="0064296D" w:rsidRPr="00B33290" w14:paraId="4C39E091" w14:textId="77777777" w:rsidTr="0084538F">
        <w:trPr>
          <w:trHeight w:val="259"/>
        </w:trPr>
        <w:tc>
          <w:tcPr>
            <w:tcW w:w="2802" w:type="dxa"/>
            <w:tcBorders>
              <w:top w:val="single" w:sz="4" w:space="0" w:color="808080" w:themeColor="background1" w:themeShade="80"/>
            </w:tcBorders>
          </w:tcPr>
          <w:p w14:paraId="3F859872" w14:textId="77777777" w:rsidR="0064296D" w:rsidRPr="00B33290" w:rsidRDefault="0064296D" w:rsidP="0084538F">
            <w:pPr>
              <w:spacing w:before="60" w:after="60" w:line="360" w:lineRule="auto"/>
              <w:rPr>
                <w:b/>
                <w:sz w:val="21"/>
                <w:szCs w:val="21"/>
              </w:rPr>
            </w:pPr>
            <w:r w:rsidRPr="00B33290">
              <w:rPr>
                <w:b/>
                <w:sz w:val="21"/>
                <w:szCs w:val="21"/>
              </w:rPr>
              <w:t>Verschlagwortung</w:t>
            </w:r>
          </w:p>
        </w:tc>
        <w:tc>
          <w:tcPr>
            <w:tcW w:w="6381" w:type="dxa"/>
            <w:tcBorders>
              <w:top w:val="single" w:sz="4" w:space="0" w:color="808080" w:themeColor="background1" w:themeShade="80"/>
            </w:tcBorders>
          </w:tcPr>
          <w:p w14:paraId="03361114" w14:textId="77777777" w:rsidR="0064296D" w:rsidRPr="00B33290" w:rsidRDefault="00DC5DAA" w:rsidP="0084538F">
            <w:pPr>
              <w:spacing w:before="60" w:after="60" w:line="360" w:lineRule="auto"/>
              <w:rPr>
                <w:sz w:val="21"/>
                <w:szCs w:val="21"/>
              </w:rPr>
            </w:pPr>
            <w:r w:rsidRPr="00B33290">
              <w:rPr>
                <w:sz w:val="21"/>
                <w:szCs w:val="21"/>
              </w:rPr>
              <w:t>Sprechen und Zuhören, Fishbowl-Diskussion</w:t>
            </w:r>
          </w:p>
        </w:tc>
      </w:tr>
    </w:tbl>
    <w:p w14:paraId="4B3D22DA" w14:textId="77777777" w:rsidR="000E0151" w:rsidRPr="004959CA" w:rsidRDefault="000E0151" w:rsidP="000E0151">
      <w:pPr>
        <w:spacing w:before="60" w:after="60"/>
        <w:rPr>
          <w:b/>
          <w:sz w:val="24"/>
          <w:szCs w:val="24"/>
        </w:rPr>
      </w:pPr>
      <w:r w:rsidRPr="004959CA">
        <w:rPr>
          <w:b/>
          <w:sz w:val="24"/>
          <w:szCs w:val="24"/>
        </w:rPr>
        <w:lastRenderedPageBreak/>
        <w:t>Didaktischer Kommentar:</w:t>
      </w:r>
    </w:p>
    <w:p w14:paraId="036EF4D8" w14:textId="77777777" w:rsidR="00533B08" w:rsidRPr="00A56965" w:rsidRDefault="007B1068" w:rsidP="004959CA">
      <w:pPr>
        <w:spacing w:before="120" w:after="60"/>
        <w:rPr>
          <w:b/>
        </w:rPr>
      </w:pPr>
      <w:r w:rsidRPr="00A56965">
        <w:rPr>
          <w:b/>
        </w:rPr>
        <w:t>Einbettung in den Unterricht</w:t>
      </w:r>
    </w:p>
    <w:p w14:paraId="52B3A84F" w14:textId="3678EC1E" w:rsidR="007B1068" w:rsidRPr="00A56965" w:rsidRDefault="007B1068" w:rsidP="005B428A">
      <w:pPr>
        <w:spacing w:before="60" w:after="60"/>
        <w:jc w:val="both"/>
      </w:pPr>
      <w:r w:rsidRPr="00A56965">
        <w:t>Die Lernaufgabe ist in der Jahrgangsstufe 8 einsetzbar</w:t>
      </w:r>
      <w:r w:rsidR="00FE559F" w:rsidRPr="00A56965">
        <w:t xml:space="preserve">. </w:t>
      </w:r>
      <w:r w:rsidR="00080840" w:rsidRPr="00A56965">
        <w:t>Voraussetzung ist, dass</w:t>
      </w:r>
      <w:r w:rsidR="00C1650E" w:rsidRPr="00A56965">
        <w:t xml:space="preserve"> die Schül</w:t>
      </w:r>
      <w:r w:rsidR="00C1650E" w:rsidRPr="00A56965">
        <w:t>e</w:t>
      </w:r>
      <w:r w:rsidR="00C1650E" w:rsidRPr="00A56965">
        <w:t>rinnen und Schüler Lerngelegenheiten hatten, Grundregeln der Gesprächsführung zu erle</w:t>
      </w:r>
      <w:r w:rsidR="00C1650E" w:rsidRPr="00A56965">
        <w:t>r</w:t>
      </w:r>
      <w:r w:rsidR="00C1650E" w:rsidRPr="00A56965">
        <w:t>nen</w:t>
      </w:r>
      <w:r w:rsidR="0077043C" w:rsidRPr="00A56965">
        <w:t xml:space="preserve"> (</w:t>
      </w:r>
      <w:r w:rsidR="00C1650E" w:rsidRPr="00A56965">
        <w:t xml:space="preserve">Regeln </w:t>
      </w:r>
      <w:r w:rsidR="00B0434A" w:rsidRPr="00A56965">
        <w:t>für</w:t>
      </w:r>
      <w:r w:rsidR="00C1650E" w:rsidRPr="00A56965">
        <w:t xml:space="preserve"> eine </w:t>
      </w:r>
      <w:r w:rsidR="00B0434A" w:rsidRPr="00A56965">
        <w:t>wertschätzende</w:t>
      </w:r>
      <w:r w:rsidR="00C1650E" w:rsidRPr="00A56965">
        <w:t xml:space="preserve"> Gesprächsatmosphäre</w:t>
      </w:r>
      <w:r w:rsidR="0077043C" w:rsidRPr="00A56965">
        <w:t>,</w:t>
      </w:r>
      <w:r w:rsidR="00C1650E" w:rsidRPr="00A56965">
        <w:t xml:space="preserve"> eigene Standpunkte </w:t>
      </w:r>
      <w:r w:rsidR="00B0434A" w:rsidRPr="00A56965">
        <w:t>begründet</w:t>
      </w:r>
      <w:r w:rsidR="00C1650E" w:rsidRPr="00A56965">
        <w:t xml:space="preserve"> vertreten, </w:t>
      </w:r>
      <w:r w:rsidR="004F19D7" w:rsidRPr="00A56965">
        <w:t xml:space="preserve">auf </w:t>
      </w:r>
      <w:r w:rsidR="0077043C" w:rsidRPr="00A56965">
        <w:t>Gesprächs</w:t>
      </w:r>
      <w:r w:rsidR="004F19D7" w:rsidRPr="00A56965">
        <w:t>-</w:t>
      </w:r>
      <w:r w:rsidR="0077043C" w:rsidRPr="00A56965">
        <w:t xml:space="preserve">beiträge eingehen und diese </w:t>
      </w:r>
      <w:r w:rsidR="00B0434A" w:rsidRPr="00A56965">
        <w:t>weiterführen</w:t>
      </w:r>
      <w:r w:rsidR="00C1650E" w:rsidRPr="00A56965">
        <w:t>, auf Argumente und Meinungen anderer respektvoll</w:t>
      </w:r>
      <w:r w:rsidR="00540637" w:rsidRPr="00A56965">
        <w:t xml:space="preserve"> </w:t>
      </w:r>
      <w:r w:rsidR="00C1650E" w:rsidRPr="00A56965">
        <w:t>reagieren</w:t>
      </w:r>
      <w:r w:rsidR="0077043C" w:rsidRPr="00A56965">
        <w:t>)</w:t>
      </w:r>
      <w:r w:rsidR="00C1650E" w:rsidRPr="00A56965">
        <w:t>. Sie können bereits Inhalte aus Texten zielgeric</w:t>
      </w:r>
      <w:r w:rsidR="00C1650E" w:rsidRPr="00A56965">
        <w:t>h</w:t>
      </w:r>
      <w:r w:rsidR="00C1650E" w:rsidRPr="00A56965">
        <w:t>tet entnehmen und für eigen</w:t>
      </w:r>
      <w:r w:rsidR="00B0434A" w:rsidRPr="00A56965">
        <w:t>e</w:t>
      </w:r>
      <w:r w:rsidR="00C1650E" w:rsidRPr="00A56965">
        <w:t xml:space="preserve"> Zwecke strukturieren sowie aufgabenorientiert wiedergeben.</w:t>
      </w:r>
    </w:p>
    <w:p w14:paraId="514CAE1F" w14:textId="577F6FD8" w:rsidR="00853FCB" w:rsidRPr="00A56965" w:rsidRDefault="00C1650E" w:rsidP="00EB5FD8">
      <w:pPr>
        <w:spacing w:before="60" w:after="60"/>
        <w:jc w:val="both"/>
      </w:pPr>
      <w:r w:rsidRPr="00A56965">
        <w:t xml:space="preserve">Die Schülerinnen und Schüler werden </w:t>
      </w:r>
      <w:r w:rsidR="00EC7D6A" w:rsidRPr="00A56965">
        <w:t xml:space="preserve">in </w:t>
      </w:r>
      <w:r w:rsidR="002A0EBF" w:rsidRPr="00A56965">
        <w:t>d</w:t>
      </w:r>
      <w:r w:rsidR="00EC7D6A" w:rsidRPr="00A56965">
        <w:t xml:space="preserve">er Hinführung </w:t>
      </w:r>
      <w:r w:rsidRPr="00A56965">
        <w:t>mit einer Eröffnungsfrage</w:t>
      </w:r>
      <w:r w:rsidR="0093529B" w:rsidRPr="00A56965">
        <w:t xml:space="preserve"> (</w:t>
      </w:r>
      <w:r w:rsidR="002823BC" w:rsidRPr="00A56965">
        <w:t>z.</w:t>
      </w:r>
      <w:r w:rsidR="00B0434A" w:rsidRPr="00A56965">
        <w:t> </w:t>
      </w:r>
      <w:r w:rsidR="002823BC" w:rsidRPr="00A56965">
        <w:t xml:space="preserve">B. </w:t>
      </w:r>
      <w:r w:rsidR="0093529B" w:rsidRPr="00A56965">
        <w:t>Was macht ihr, wenn eine Entscheidung in der Gruppe getroffen werden soll, z.</w:t>
      </w:r>
      <w:r w:rsidR="00B0434A" w:rsidRPr="00A56965">
        <w:t> </w:t>
      </w:r>
      <w:r w:rsidR="0093529B" w:rsidRPr="00A56965">
        <w:t>B. wohin die nächste Klassenfahrt gehen wird u</w:t>
      </w:r>
      <w:r w:rsidR="008B69E5" w:rsidRPr="00A56965">
        <w:t>nd was euch dabei wichtig</w:t>
      </w:r>
      <w:r w:rsidR="00B0434A" w:rsidRPr="00A56965">
        <w:t xml:space="preserve"> ist</w:t>
      </w:r>
      <w:r w:rsidR="004F19D7" w:rsidRPr="00A56965">
        <w:t>?</w:t>
      </w:r>
      <w:r w:rsidR="00A828AD" w:rsidRPr="00A56965">
        <w:t>)</w:t>
      </w:r>
      <w:r w:rsidR="0093529B" w:rsidRPr="00A56965">
        <w:t xml:space="preserve"> und </w:t>
      </w:r>
      <w:r w:rsidR="00B0434A" w:rsidRPr="00A56965">
        <w:t xml:space="preserve">mit </w:t>
      </w:r>
      <w:r w:rsidR="0093529B" w:rsidRPr="00A56965">
        <w:t xml:space="preserve">einem Advance Organizer bzw. </w:t>
      </w:r>
      <w:r w:rsidRPr="00A56965">
        <w:t xml:space="preserve">einem Bildimpuls </w:t>
      </w:r>
      <w:r w:rsidR="0093529B" w:rsidRPr="00A56965">
        <w:t>(</w:t>
      </w:r>
      <w:r w:rsidR="002823BC" w:rsidRPr="00A56965">
        <w:t>z.</w:t>
      </w:r>
      <w:r w:rsidR="00B0434A" w:rsidRPr="00A56965">
        <w:t> </w:t>
      </w:r>
      <w:r w:rsidR="002823BC" w:rsidRPr="00A56965">
        <w:t xml:space="preserve">B. </w:t>
      </w:r>
      <w:r w:rsidR="0093529B" w:rsidRPr="00A56965">
        <w:t>Fischglas/diskutierende Menschen; Frage: Was h</w:t>
      </w:r>
      <w:r w:rsidR="0093529B" w:rsidRPr="00A56965">
        <w:t>a</w:t>
      </w:r>
      <w:r w:rsidR="0093529B" w:rsidRPr="00A56965">
        <w:t xml:space="preserve">ben diese Bilder gemeinsam?) </w:t>
      </w:r>
      <w:r w:rsidRPr="00A56965">
        <w:t>auf die Situation</w:t>
      </w:r>
      <w:r w:rsidR="00EC7D6A" w:rsidRPr="00A56965">
        <w:t>,</w:t>
      </w:r>
      <w:r w:rsidRPr="00A56965">
        <w:t xml:space="preserve"> die </w:t>
      </w:r>
      <w:r w:rsidR="00EC7D6A" w:rsidRPr="00A56965">
        <w:t xml:space="preserve">kooperative </w:t>
      </w:r>
      <w:r w:rsidRPr="00A56965">
        <w:t xml:space="preserve">Methode </w:t>
      </w:r>
      <w:r w:rsidR="00EC7D6A" w:rsidRPr="00A56965">
        <w:t>der Textbearbe</w:t>
      </w:r>
      <w:r w:rsidR="00EC7D6A" w:rsidRPr="00A56965">
        <w:t>i</w:t>
      </w:r>
      <w:r w:rsidR="00EC7D6A" w:rsidRPr="00A56965">
        <w:t xml:space="preserve">tung und die Diskussionsform Fishbowl </w:t>
      </w:r>
      <w:r w:rsidR="0093529B" w:rsidRPr="00A56965">
        <w:t xml:space="preserve">vorbereitet. </w:t>
      </w:r>
      <w:r w:rsidRPr="00A56965">
        <w:t xml:space="preserve">Sie knüpfen dadurch an ihr eigenes </w:t>
      </w:r>
      <w:r w:rsidR="00B0434A" w:rsidRPr="00A56965">
        <w:t>bi</w:t>
      </w:r>
      <w:r w:rsidR="00B0434A" w:rsidRPr="00A56965">
        <w:t>s</w:t>
      </w:r>
      <w:r w:rsidR="00B0434A" w:rsidRPr="00A56965">
        <w:t xml:space="preserve">heriges </w:t>
      </w:r>
      <w:r w:rsidRPr="00A56965">
        <w:t>Problemlösungsverhalten an und benennen ihre Erwartungen an das Gesprächsve</w:t>
      </w:r>
      <w:r w:rsidRPr="00A56965">
        <w:t>r</w:t>
      </w:r>
      <w:r w:rsidR="00853FCB" w:rsidRPr="00A56965">
        <w:t>halten in einer Diskussion bzw. formulieren, was schon in einer vorangegangenen Jah</w:t>
      </w:r>
      <w:r w:rsidR="00853FCB" w:rsidRPr="00A56965">
        <w:t>r</w:t>
      </w:r>
      <w:r w:rsidR="00853FCB" w:rsidRPr="00A56965">
        <w:t xml:space="preserve">gangsstufe (Inhaltsbereich 5/6 </w:t>
      </w:r>
      <w:r w:rsidR="00853FCB" w:rsidRPr="00A56965">
        <w:rPr>
          <w:i/>
        </w:rPr>
        <w:t>Diskussion</w:t>
      </w:r>
      <w:r w:rsidR="00853FCB" w:rsidRPr="00A56965">
        <w:t xml:space="preserve">) erlernt wurde. Dies kann durch </w:t>
      </w:r>
      <w:r w:rsidR="002823BC" w:rsidRPr="00A56965">
        <w:t>Not</w:t>
      </w:r>
      <w:r w:rsidR="00853FCB" w:rsidRPr="00A56965">
        <w:t>iz auf Karte</w:t>
      </w:r>
      <w:r w:rsidR="00853FCB" w:rsidRPr="00A56965">
        <w:t>n</w:t>
      </w:r>
      <w:r w:rsidR="00853FCB" w:rsidRPr="00A56965">
        <w:t>streifen und anschließende Vorstellung und Systematisierung visualisiert werden.</w:t>
      </w:r>
    </w:p>
    <w:p w14:paraId="05C0C9C9" w14:textId="4EF295A6" w:rsidR="008B69E5" w:rsidRPr="00A56965" w:rsidRDefault="008B69E5" w:rsidP="00EB5FD8">
      <w:pPr>
        <w:spacing w:before="60" w:after="60"/>
        <w:jc w:val="both"/>
      </w:pPr>
      <w:r w:rsidRPr="00A56965">
        <w:t xml:space="preserve">Zur Weiterarbeit werden </w:t>
      </w:r>
      <w:r w:rsidR="002823BC" w:rsidRPr="00A56965">
        <w:t>Stammg</w:t>
      </w:r>
      <w:r w:rsidRPr="00A56965">
        <w:t xml:space="preserve">ruppen in doppelter Anzahl </w:t>
      </w:r>
      <w:r w:rsidR="002823BC" w:rsidRPr="00A56965">
        <w:t>der vergebenen Texte gebildet. D</w:t>
      </w:r>
      <w:r w:rsidRPr="00A56965">
        <w:t xml:space="preserve">ie Texte werden in jeder </w:t>
      </w:r>
      <w:r w:rsidR="002823BC" w:rsidRPr="00A56965">
        <w:t>Stamm</w:t>
      </w:r>
      <w:r w:rsidR="004F19D7" w:rsidRPr="00A56965">
        <w:t>gruppe je zweimal vergeben (Beispiel: Klassengröße 30 Schüler</w:t>
      </w:r>
      <w:r w:rsidRPr="00A56965">
        <w:t>innen</w:t>
      </w:r>
      <w:r w:rsidR="004F19D7" w:rsidRPr="00A56965">
        <w:t xml:space="preserve"> und Schüler</w:t>
      </w:r>
      <w:r w:rsidRPr="00A56965">
        <w:t xml:space="preserve">: drei </w:t>
      </w:r>
      <w:r w:rsidR="002823BC" w:rsidRPr="00A56965">
        <w:t>Stammg</w:t>
      </w:r>
      <w:r w:rsidR="004F19D7" w:rsidRPr="00A56965">
        <w:t>ruppen a 10 Schüler</w:t>
      </w:r>
      <w:r w:rsidRPr="00A56965">
        <w:t>innen</w:t>
      </w:r>
      <w:r w:rsidR="004F19D7" w:rsidRPr="00A56965">
        <w:t xml:space="preserve"> und Schüler</w:t>
      </w:r>
      <w:r w:rsidRPr="00A56965">
        <w:t xml:space="preserve">, darin je 2x5 </w:t>
      </w:r>
      <w:r w:rsidR="00853FCB" w:rsidRPr="00A56965">
        <w:t>unterschiedliche Texte</w:t>
      </w:r>
      <w:r w:rsidR="002823BC" w:rsidRPr="00A56965">
        <w:t>, z.</w:t>
      </w:r>
      <w:r w:rsidR="00B0434A" w:rsidRPr="00A56965">
        <w:t> B.</w:t>
      </w:r>
      <w:r w:rsidR="004F19D7" w:rsidRPr="00A56965">
        <w:t xml:space="preserve"> Text M 1 bis M 5 </w:t>
      </w:r>
      <w:r w:rsidR="002823BC" w:rsidRPr="00A56965">
        <w:t>aus dem Materialteil des vorliegenden Vo</w:t>
      </w:r>
      <w:r w:rsidR="002823BC" w:rsidRPr="00A56965">
        <w:t>r</w:t>
      </w:r>
      <w:r w:rsidR="002823BC" w:rsidRPr="00A56965">
        <w:t>schlages</w:t>
      </w:r>
      <w:r w:rsidR="00853FCB" w:rsidRPr="00A56965">
        <w:t>).</w:t>
      </w:r>
    </w:p>
    <w:p w14:paraId="5009D46C" w14:textId="2AFFE820" w:rsidR="008B69E5" w:rsidRPr="00A56965" w:rsidRDefault="00B0434A" w:rsidP="002E26EE">
      <w:pPr>
        <w:spacing w:before="60" w:after="60"/>
      </w:pPr>
      <w:r w:rsidRPr="00A56965">
        <w:t>Die Schüler</w:t>
      </w:r>
      <w:r w:rsidR="00AF1A9B" w:rsidRPr="00A56965">
        <w:t>innen</w:t>
      </w:r>
      <w:r w:rsidRPr="00A56965">
        <w:t xml:space="preserve"> und Schüler</w:t>
      </w:r>
      <w:r w:rsidR="002A0EBF" w:rsidRPr="00A56965">
        <w:t xml:space="preserve"> </w:t>
      </w:r>
      <w:r w:rsidR="0093529B" w:rsidRPr="00A56965">
        <w:t>beobachten zunächst das</w:t>
      </w:r>
      <w:r w:rsidR="0093529B" w:rsidRPr="00A56965">
        <w:rPr>
          <w:b/>
        </w:rPr>
        <w:t xml:space="preserve"> </w:t>
      </w:r>
      <w:r w:rsidR="0093529B" w:rsidRPr="00A56965">
        <w:t>Gesprächsverhalten am Beispiel</w:t>
      </w:r>
      <w:r w:rsidR="0093529B" w:rsidRPr="00A56965">
        <w:rPr>
          <w:b/>
        </w:rPr>
        <w:t xml:space="preserve"> </w:t>
      </w:r>
      <w:hyperlink r:id="rId10" w:history="1">
        <w:r w:rsidR="008B69E5" w:rsidRPr="00A56965">
          <w:rPr>
            <w:rStyle w:val="Hyperlink"/>
          </w:rPr>
          <w:t>https://www.youtube.com/watch?v=WqdzcNdIB5Q</w:t>
        </w:r>
      </w:hyperlink>
      <w:r w:rsidR="008B69E5" w:rsidRPr="00A56965">
        <w:t xml:space="preserve"> (Erläuterung einer Moderatorin, was eine Fishbowl ist und wie sie abläuft)</w:t>
      </w:r>
      <w:r w:rsidR="008B69E5" w:rsidRPr="00A56965">
        <w:rPr>
          <w:b/>
        </w:rPr>
        <w:t xml:space="preserve">, </w:t>
      </w:r>
      <w:r w:rsidR="00E635E6" w:rsidRPr="00A56965">
        <w:t xml:space="preserve">die </w:t>
      </w:r>
      <w:r w:rsidR="008B69E5" w:rsidRPr="00A56965">
        <w:t>Umsetzung</w:t>
      </w:r>
      <w:r w:rsidR="008B69E5" w:rsidRPr="00A56965">
        <w:rPr>
          <w:b/>
        </w:rPr>
        <w:t xml:space="preserve"> </w:t>
      </w:r>
      <w:hyperlink r:id="rId11" w:history="1">
        <w:r w:rsidR="008B69E5" w:rsidRPr="00A56965">
          <w:rPr>
            <w:rStyle w:val="Hyperlink"/>
          </w:rPr>
          <w:t>https://www.youtube.com/watch?v=KGUp_Gt_Nc0)</w:t>
        </w:r>
      </w:hyperlink>
      <w:r w:rsidR="008B69E5" w:rsidRPr="00A56965">
        <w:rPr>
          <w:b/>
        </w:rPr>
        <w:t xml:space="preserve"> </w:t>
      </w:r>
      <w:r w:rsidR="0093529B" w:rsidRPr="00A56965">
        <w:t xml:space="preserve">und leiten die Rollenverteilung und </w:t>
      </w:r>
      <w:r w:rsidR="002E26EE">
        <w:br/>
      </w:r>
      <w:r w:rsidR="0093529B" w:rsidRPr="00A56965">
        <w:t>Regeln für das Diskutieren in der Fishbowl-Diskussion ab.</w:t>
      </w:r>
      <w:r w:rsidR="0093529B" w:rsidRPr="00A56965">
        <w:rPr>
          <w:b/>
        </w:rPr>
        <w:t xml:space="preserve"> </w:t>
      </w:r>
      <w:r w:rsidR="008B69E5" w:rsidRPr="00A56965">
        <w:t>Sie</w:t>
      </w:r>
      <w:r w:rsidR="008B69E5" w:rsidRPr="00A56965">
        <w:rPr>
          <w:b/>
        </w:rPr>
        <w:t xml:space="preserve"> </w:t>
      </w:r>
      <w:r w:rsidR="002A0EBF" w:rsidRPr="00A56965">
        <w:t>notieren Informati</w:t>
      </w:r>
      <w:r w:rsidR="00BF0158" w:rsidRPr="00A56965">
        <w:t>o</w:t>
      </w:r>
      <w:r w:rsidR="002A0EBF" w:rsidRPr="00A56965">
        <w:t xml:space="preserve">nen zur </w:t>
      </w:r>
      <w:r w:rsidR="00BF0158" w:rsidRPr="00A56965">
        <w:t>G</w:t>
      </w:r>
      <w:r w:rsidR="00BF0158" w:rsidRPr="00A56965">
        <w:t>e</w:t>
      </w:r>
      <w:r w:rsidR="00BF0158" w:rsidRPr="00A56965">
        <w:t xml:space="preserve">staltung einer </w:t>
      </w:r>
      <w:r w:rsidR="002A0EBF" w:rsidRPr="00A56965">
        <w:t xml:space="preserve">Fishbowl-Diskussion in einem Grafiz </w:t>
      </w:r>
      <w:r w:rsidR="008B69E5" w:rsidRPr="00A56965">
        <w:t xml:space="preserve">und überprüfen die Vollständigkeit mit einem Lernvideo </w:t>
      </w:r>
      <w:r w:rsidR="002A0EBF" w:rsidRPr="00A56965">
        <w:t>(</w:t>
      </w:r>
      <w:r w:rsidR="00BF0158" w:rsidRPr="00A56965">
        <w:t xml:space="preserve">Quelle: </w:t>
      </w:r>
      <w:hyperlink r:id="rId12" w:history="1">
        <w:r w:rsidR="008B69E5" w:rsidRPr="00A56965">
          <w:rPr>
            <w:rStyle w:val="Hyperlink"/>
          </w:rPr>
          <w:t>https://www.youtube.com/watch?v=Ci7yMuQ1gqc)</w:t>
        </w:r>
      </w:hyperlink>
      <w:r w:rsidR="008B69E5" w:rsidRPr="00A56965">
        <w:t>.</w:t>
      </w:r>
      <w:r w:rsidR="008B69E5" w:rsidRPr="00A56965">
        <w:rPr>
          <w:b/>
        </w:rPr>
        <w:t xml:space="preserve"> </w:t>
      </w:r>
      <w:r w:rsidR="00CF4DAF" w:rsidRPr="00A56965">
        <w:t xml:space="preserve">Steht keine Internetverbindung und kein technisches Equipment </w:t>
      </w:r>
      <w:r w:rsidR="00752152" w:rsidRPr="00A56965">
        <w:t xml:space="preserve">(PC/Notebooks) </w:t>
      </w:r>
      <w:r w:rsidR="00CF4DAF" w:rsidRPr="00A56965">
        <w:t xml:space="preserve">zur Verfügung, kann dies auch durch die Lehrkraft </w:t>
      </w:r>
      <w:r w:rsidR="00E335F8" w:rsidRPr="00A56965">
        <w:t xml:space="preserve">bzw. in einem Informationstext </w:t>
      </w:r>
      <w:r w:rsidR="00CF4DAF" w:rsidRPr="00A56965">
        <w:t>erklärt werden. Die Überprüfung erfolgt dann mit einem Lösungsblatt.</w:t>
      </w:r>
    </w:p>
    <w:p w14:paraId="24271A1D" w14:textId="5B4C01F1" w:rsidR="00765A64" w:rsidRPr="00A56965" w:rsidRDefault="00C1650E" w:rsidP="00EB5FD8">
      <w:pPr>
        <w:spacing w:before="60" w:after="60"/>
        <w:jc w:val="both"/>
      </w:pPr>
      <w:r w:rsidRPr="00A56965">
        <w:t>Die</w:t>
      </w:r>
      <w:r w:rsidR="00CF4DAF" w:rsidRPr="00A56965">
        <w:t xml:space="preserve"> der Diskussio</w:t>
      </w:r>
      <w:r w:rsidR="005A400F" w:rsidRPr="00A56965">
        <w:t>n zug</w:t>
      </w:r>
      <w:r w:rsidR="0032616B" w:rsidRPr="00A56965">
        <w:t>runde</w:t>
      </w:r>
      <w:r w:rsidR="0045082D" w:rsidRPr="00A56965">
        <w:t xml:space="preserve"> </w:t>
      </w:r>
      <w:r w:rsidR="008B69E5" w:rsidRPr="00A56965">
        <w:t xml:space="preserve">liegende </w:t>
      </w:r>
      <w:r w:rsidRPr="00A56965">
        <w:t xml:space="preserve">Situation knüpft </w:t>
      </w:r>
      <w:r w:rsidR="00EC7CBC" w:rsidRPr="00A56965">
        <w:t>inhaltlich (Umweltschutz) und meth</w:t>
      </w:r>
      <w:r w:rsidR="00EC7CBC" w:rsidRPr="00A56965">
        <w:t>o</w:t>
      </w:r>
      <w:r w:rsidR="00EC7CBC" w:rsidRPr="00A56965">
        <w:t>disch (sich auf der Grundlage von Informationen als Gruppe begründet entscheiden, Au</w:t>
      </w:r>
      <w:r w:rsidR="00EC7CBC" w:rsidRPr="00A56965">
        <w:t>s</w:t>
      </w:r>
      <w:r w:rsidR="00EC7CBC" w:rsidRPr="00A56965">
        <w:t xml:space="preserve">handeln von Lösungen) </w:t>
      </w:r>
      <w:r w:rsidRPr="00A56965">
        <w:t>an Alltagserfahrung</w:t>
      </w:r>
      <w:r w:rsidR="00E635E6" w:rsidRPr="00A56965">
        <w:t>en</w:t>
      </w:r>
      <w:r w:rsidRPr="00A56965">
        <w:t xml:space="preserve"> und </w:t>
      </w:r>
      <w:r w:rsidR="00E335F8" w:rsidRPr="00A56965">
        <w:t xml:space="preserve">an </w:t>
      </w:r>
      <w:r w:rsidRPr="00A56965">
        <w:t xml:space="preserve">schulische Prozesse </w:t>
      </w:r>
      <w:r w:rsidR="00E335F8" w:rsidRPr="00A56965">
        <w:t xml:space="preserve">an </w:t>
      </w:r>
      <w:r w:rsidRPr="00A56965">
        <w:t>(Gestaltung vo</w:t>
      </w:r>
      <w:r w:rsidR="001645A4" w:rsidRPr="00A56965">
        <w:t>n Projektwochen/Abstimmung zu Projektideen)</w:t>
      </w:r>
      <w:r w:rsidRPr="00A56965">
        <w:t>.</w:t>
      </w:r>
      <w:r w:rsidR="00681B44" w:rsidRPr="00A56965">
        <w:t xml:space="preserve"> </w:t>
      </w:r>
      <w:r w:rsidR="00E635E6" w:rsidRPr="00A56965">
        <w:t>Die Schüler</w:t>
      </w:r>
      <w:r w:rsidR="00E335F8" w:rsidRPr="00A56965">
        <w:t>innen</w:t>
      </w:r>
      <w:r w:rsidR="00E635E6" w:rsidRPr="00A56965">
        <w:t xml:space="preserve"> und Schüler</w:t>
      </w:r>
      <w:r w:rsidR="00681B44" w:rsidRPr="00A56965">
        <w:t xml:space="preserve"> können zudem auf Erfahrungen bei der Arbeit an den Inhalten </w:t>
      </w:r>
      <w:r w:rsidR="00334A09" w:rsidRPr="00A56965">
        <w:rPr>
          <w:i/>
        </w:rPr>
        <w:t>Meinungsäußerung</w:t>
      </w:r>
      <w:r w:rsidR="00681B44" w:rsidRPr="00A56965">
        <w:rPr>
          <w:i/>
        </w:rPr>
        <w:t>, Diskussion</w:t>
      </w:r>
      <w:r w:rsidR="00334A09" w:rsidRPr="00A56965">
        <w:t xml:space="preserve"> sowie </w:t>
      </w:r>
      <w:r w:rsidR="0045082D" w:rsidRPr="00A56965">
        <w:t xml:space="preserve">auf </w:t>
      </w:r>
      <w:r w:rsidR="00334A09" w:rsidRPr="00A56965">
        <w:t xml:space="preserve">die Wissensbestände </w:t>
      </w:r>
      <w:r w:rsidR="00E635E6" w:rsidRPr="00A56965">
        <w:rPr>
          <w:i/>
        </w:rPr>
        <w:t>Begründung</w:t>
      </w:r>
      <w:r w:rsidR="005B428A" w:rsidRPr="00A56965">
        <w:rPr>
          <w:i/>
        </w:rPr>
        <w:t xml:space="preserve">, Zustimmung, Ablehnung, Aussage, </w:t>
      </w:r>
      <w:r w:rsidR="00E635E6" w:rsidRPr="00A56965">
        <w:rPr>
          <w:i/>
        </w:rPr>
        <w:t>Lösungsvo</w:t>
      </w:r>
      <w:r w:rsidR="00E635E6" w:rsidRPr="00A56965">
        <w:rPr>
          <w:i/>
        </w:rPr>
        <w:t>r</w:t>
      </w:r>
      <w:r w:rsidR="00E635E6" w:rsidRPr="00A56965">
        <w:rPr>
          <w:i/>
        </w:rPr>
        <w:t>schlag</w:t>
      </w:r>
      <w:r w:rsidR="005B428A" w:rsidRPr="00A56965">
        <w:rPr>
          <w:i/>
        </w:rPr>
        <w:t xml:space="preserve">, Nachfragen, Beschreiben, </w:t>
      </w:r>
      <w:r w:rsidR="00E635E6" w:rsidRPr="00A56965">
        <w:rPr>
          <w:i/>
        </w:rPr>
        <w:t>Erklären</w:t>
      </w:r>
      <w:r w:rsidR="005B428A" w:rsidRPr="00A56965">
        <w:rPr>
          <w:i/>
        </w:rPr>
        <w:t>, Vorstellen</w:t>
      </w:r>
      <w:r w:rsidR="005B428A" w:rsidRPr="00A56965">
        <w:t xml:space="preserve">, </w:t>
      </w:r>
      <w:r w:rsidR="00334A09" w:rsidRPr="00A56965">
        <w:rPr>
          <w:i/>
        </w:rPr>
        <w:t xml:space="preserve">Argument, </w:t>
      </w:r>
      <w:r w:rsidR="00E635E6" w:rsidRPr="00A56965">
        <w:rPr>
          <w:i/>
        </w:rPr>
        <w:t>Begründung</w:t>
      </w:r>
      <w:r w:rsidR="00334A09" w:rsidRPr="00A56965">
        <w:rPr>
          <w:i/>
        </w:rPr>
        <w:t>, Kriterium, Beispiel, Aufforderung</w:t>
      </w:r>
      <w:r w:rsidR="005B428A" w:rsidRPr="00A56965">
        <w:rPr>
          <w:i/>
        </w:rPr>
        <w:t xml:space="preserve"> </w:t>
      </w:r>
      <w:r w:rsidR="00E335F8" w:rsidRPr="00A56965">
        <w:t xml:space="preserve">(Inhalte und Wissensbestände der vorausgehenden Jahrgangsstufen) </w:t>
      </w:r>
      <w:r w:rsidR="005B428A" w:rsidRPr="00A56965">
        <w:t>zurückgreifen.</w:t>
      </w:r>
      <w:r w:rsidR="000D4D2A" w:rsidRPr="00A56965">
        <w:t xml:space="preserve"> </w:t>
      </w:r>
      <w:r w:rsidR="00EC7CBC" w:rsidRPr="00A56965">
        <w:t>Die</w:t>
      </w:r>
      <w:r w:rsidR="006553B2" w:rsidRPr="00A56965">
        <w:t xml:space="preserve"> Texte werden in Einzelarbeit gelesen und </w:t>
      </w:r>
      <w:r w:rsidR="00EC7CBC" w:rsidRPr="00A56965">
        <w:t>das Grafiz parallel dazu e</w:t>
      </w:r>
      <w:r w:rsidR="00EC7CBC" w:rsidRPr="00A56965">
        <w:t>r</w:t>
      </w:r>
      <w:r w:rsidR="00EC7CBC" w:rsidRPr="00A56965">
        <w:t>gänzt. D</w:t>
      </w:r>
      <w:r w:rsidR="006553B2" w:rsidRPr="00A56965">
        <w:t xml:space="preserve">ie </w:t>
      </w:r>
      <w:r w:rsidR="00E335F8" w:rsidRPr="00A56965">
        <w:t>Diskussion wird</w:t>
      </w:r>
      <w:r w:rsidR="009071CF" w:rsidRPr="00A56965">
        <w:t xml:space="preserve"> im Paargespräch</w:t>
      </w:r>
      <w:r w:rsidR="006553B2" w:rsidRPr="00A56965">
        <w:t xml:space="preserve"> vorbereitet.</w:t>
      </w:r>
      <w:r w:rsidR="000D4D2A" w:rsidRPr="00A56965">
        <w:t xml:space="preserve"> </w:t>
      </w:r>
      <w:r w:rsidR="00765A64" w:rsidRPr="00A56965">
        <w:t>Anschließend diskutiert je eine</w:t>
      </w:r>
      <w:r w:rsidR="009071CF" w:rsidRPr="00A56965">
        <w:t xml:space="preserve"> Häl</w:t>
      </w:r>
      <w:r w:rsidR="009071CF" w:rsidRPr="00A56965">
        <w:t>f</w:t>
      </w:r>
      <w:r w:rsidR="009071CF" w:rsidRPr="00A56965">
        <w:t>te der</w:t>
      </w:r>
      <w:r w:rsidR="00765A64" w:rsidRPr="00A56965">
        <w:t xml:space="preserve"> </w:t>
      </w:r>
      <w:r w:rsidR="008459CD" w:rsidRPr="00A56965">
        <w:t>Stammgruppe</w:t>
      </w:r>
      <w:r w:rsidR="00765A64" w:rsidRPr="00A56965">
        <w:t xml:space="preserve"> u</w:t>
      </w:r>
      <w:r w:rsidR="00E635E6" w:rsidRPr="00A56965">
        <w:t>nd wird von den anderen Schüler</w:t>
      </w:r>
      <w:r w:rsidR="00765A64" w:rsidRPr="00A56965">
        <w:t>innen</w:t>
      </w:r>
      <w:r w:rsidR="00E635E6" w:rsidRPr="00A56965">
        <w:t xml:space="preserve"> und Schülern</w:t>
      </w:r>
      <w:r w:rsidR="00765A64" w:rsidRPr="00A56965">
        <w:t xml:space="preserve"> beobachtet. Die Ergebnisse</w:t>
      </w:r>
      <w:r w:rsidR="009071CF" w:rsidRPr="00A56965">
        <w:t xml:space="preserve"> (Entscheidung)</w:t>
      </w:r>
      <w:r w:rsidR="00765A64" w:rsidRPr="00A56965">
        <w:t xml:space="preserve"> werden </w:t>
      </w:r>
      <w:r w:rsidR="009071CF" w:rsidRPr="00A56965">
        <w:t>im Grafiz</w:t>
      </w:r>
      <w:r w:rsidR="00765A64" w:rsidRPr="00A56965">
        <w:t xml:space="preserve"> protokolliert. A</w:t>
      </w:r>
      <w:r w:rsidR="000D4D2A" w:rsidRPr="00A56965">
        <w:t>b</w:t>
      </w:r>
      <w:r w:rsidR="00765A64" w:rsidRPr="00A56965">
        <w:t>schl</w:t>
      </w:r>
      <w:r w:rsidR="00E635E6" w:rsidRPr="00A56965">
        <w:t>ießend reflektieren die Schüler</w:t>
      </w:r>
      <w:r w:rsidR="00765A64" w:rsidRPr="00A56965">
        <w:t>innen</w:t>
      </w:r>
      <w:r w:rsidR="00E635E6" w:rsidRPr="00A56965">
        <w:t xml:space="preserve"> und Schüler</w:t>
      </w:r>
      <w:r w:rsidR="00765A64" w:rsidRPr="00A56965">
        <w:t xml:space="preserve"> im Dialog</w:t>
      </w:r>
      <w:r w:rsidR="0045082D" w:rsidRPr="00A56965">
        <w:t xml:space="preserve"> miteinander</w:t>
      </w:r>
      <w:r w:rsidR="00765A64" w:rsidRPr="00A56965">
        <w:t xml:space="preserve"> die Diskussionsbeiträge</w:t>
      </w:r>
      <w:r w:rsidR="00E335F8" w:rsidRPr="00A56965">
        <w:t xml:space="preserve"> und ihre Lernerfa</w:t>
      </w:r>
      <w:r w:rsidR="00E335F8" w:rsidRPr="00A56965">
        <w:t>h</w:t>
      </w:r>
      <w:r w:rsidR="00E335F8" w:rsidRPr="00A56965">
        <w:t>rungen</w:t>
      </w:r>
      <w:r w:rsidR="00765A64" w:rsidRPr="00A56965">
        <w:t xml:space="preserve">. </w:t>
      </w:r>
      <w:r w:rsidR="00540637" w:rsidRPr="00A56965">
        <w:t xml:space="preserve">In einer Anschlusskommunikation </w:t>
      </w:r>
      <w:r w:rsidR="00E335F8" w:rsidRPr="00A56965">
        <w:t>erfolgt die Kurzpräsentation des Diskussionse</w:t>
      </w:r>
      <w:r w:rsidR="00E335F8" w:rsidRPr="00A56965">
        <w:t>r</w:t>
      </w:r>
      <w:r w:rsidR="00E335F8" w:rsidRPr="00A56965">
        <w:lastRenderedPageBreak/>
        <w:t>gebnisses im Plenum. Zudem kann die Reflexion des Lernprozesses durch eine Dokument</w:t>
      </w:r>
      <w:r w:rsidR="00E335F8" w:rsidRPr="00A56965">
        <w:t>a</w:t>
      </w:r>
      <w:r w:rsidR="00E335F8" w:rsidRPr="00A56965">
        <w:t xml:space="preserve">tion </w:t>
      </w:r>
      <w:r w:rsidR="00540637" w:rsidRPr="00A56965">
        <w:t>sowie die Vis</w:t>
      </w:r>
      <w:r w:rsidR="00E335F8" w:rsidRPr="00A56965">
        <w:t>ualisierung erfolgen (z.</w:t>
      </w:r>
      <w:r w:rsidR="00C843D5" w:rsidRPr="00A56965">
        <w:t> </w:t>
      </w:r>
      <w:r w:rsidR="0045082D" w:rsidRPr="00A56965">
        <w:t>B. Baum der Erkenntnis, Minil</w:t>
      </w:r>
      <w:r w:rsidR="00E335F8" w:rsidRPr="00A56965">
        <w:t>exikon).</w:t>
      </w:r>
    </w:p>
    <w:p w14:paraId="0B218D13" w14:textId="1FED6847" w:rsidR="008C04C9" w:rsidRPr="00A56965" w:rsidRDefault="00C1650E" w:rsidP="004959CA">
      <w:pPr>
        <w:spacing w:before="120" w:after="60"/>
        <w:jc w:val="both"/>
      </w:pPr>
      <w:r w:rsidRPr="00A56965">
        <w:rPr>
          <w:b/>
        </w:rPr>
        <w:t>Lernziele</w:t>
      </w:r>
      <w:r w:rsidR="008C04C9" w:rsidRPr="00A56965">
        <w:rPr>
          <w:b/>
        </w:rPr>
        <w:t xml:space="preserve">: </w:t>
      </w:r>
      <w:r w:rsidR="008C04C9" w:rsidRPr="00A56965">
        <w:t>Die Schülerinnen und Schüler können in einer Fishbowl-Diskussion ihren Stan</w:t>
      </w:r>
      <w:r w:rsidR="008C04C9" w:rsidRPr="00A56965">
        <w:t>d</w:t>
      </w:r>
      <w:r w:rsidR="008C04C9" w:rsidRPr="00A56965">
        <w:t>punkt argumentativ nachvollziehbar darlegen</w:t>
      </w:r>
      <w:r w:rsidR="00B254C7" w:rsidRPr="00A56965">
        <w:t>,</w:t>
      </w:r>
      <w:r w:rsidR="008C04C9" w:rsidRPr="00A56965">
        <w:t xml:space="preserve"> dabei einen Lösungsvorschlag für das in der Situation aufgeworfene Problem (Projektidee</w:t>
      </w:r>
      <w:r w:rsidR="008807DE" w:rsidRPr="00A56965">
        <w:t xml:space="preserve"> und Umsetzungsvorschläge</w:t>
      </w:r>
      <w:r w:rsidR="008C04C9" w:rsidRPr="00A56965">
        <w:t>) einbringen</w:t>
      </w:r>
      <w:r w:rsidR="00B254C7" w:rsidRPr="00A56965">
        <w:t xml:space="preserve"> und eine Lösung aushandeln</w:t>
      </w:r>
      <w:r w:rsidR="008C04C9" w:rsidRPr="00A56965">
        <w:t xml:space="preserve">. Sie erleben die Funktionsweise einer Fishbowl-Diskussion und deren Vorteile für eine Konsensbildung. Sie üben sich in der </w:t>
      </w:r>
      <w:r w:rsidR="00337600" w:rsidRPr="00A56965">
        <w:t xml:space="preserve">funktionalen </w:t>
      </w:r>
      <w:r w:rsidR="008C04C9" w:rsidRPr="00A56965">
        <w:t xml:space="preserve">Interaktion im </w:t>
      </w:r>
      <w:r w:rsidR="002E26EE">
        <w:br/>
      </w:r>
      <w:r w:rsidR="008C04C9" w:rsidRPr="00A56965">
        <w:t xml:space="preserve">Gespräch auch durch Verwendung von </w:t>
      </w:r>
      <w:r w:rsidR="00B254C7" w:rsidRPr="00A56965">
        <w:t xml:space="preserve">zielführenden Redemitteln/Textbausteinen und </w:t>
      </w:r>
      <w:r w:rsidR="002E26EE">
        <w:br/>
      </w:r>
      <w:r w:rsidR="00B254C7" w:rsidRPr="00A56965">
        <w:t xml:space="preserve">Argumentationsweisen. Sie nehmen unterschiedliche Rollen </w:t>
      </w:r>
      <w:r w:rsidR="00A06F15" w:rsidRPr="00A56965">
        <w:t>ein (Gesprächsteilnehmer</w:t>
      </w:r>
      <w:r w:rsidR="00B254C7" w:rsidRPr="00A56965">
        <w:t>in</w:t>
      </w:r>
      <w:r w:rsidR="00A06F15" w:rsidRPr="00A56965">
        <w:t>/ Gesprächsteilnehmer, Gesprächsleiter</w:t>
      </w:r>
      <w:r w:rsidR="00B254C7" w:rsidRPr="00A56965">
        <w:t>in</w:t>
      </w:r>
      <w:r w:rsidR="00A06F15" w:rsidRPr="00A56965">
        <w:t>/Gesprächseiter</w:t>
      </w:r>
      <w:r w:rsidR="00B254C7" w:rsidRPr="00A56965">
        <w:t>, Be</w:t>
      </w:r>
      <w:r w:rsidR="00A06F15" w:rsidRPr="00A56965">
        <w:t>obachter</w:t>
      </w:r>
      <w:r w:rsidR="00B254C7" w:rsidRPr="00A56965">
        <w:t>in</w:t>
      </w:r>
      <w:r w:rsidR="00A06F15" w:rsidRPr="00A56965">
        <w:t>/ Beobachter</w:t>
      </w:r>
      <w:r w:rsidR="00B254C7" w:rsidRPr="00A56965">
        <w:t>)</w:t>
      </w:r>
      <w:r w:rsidR="00535A98" w:rsidRPr="00A56965">
        <w:t xml:space="preserve"> und kö</w:t>
      </w:r>
      <w:r w:rsidR="00535A98" w:rsidRPr="00A56965">
        <w:t>n</w:t>
      </w:r>
      <w:r w:rsidR="00535A98" w:rsidRPr="00A56965">
        <w:t>nen dadurch den Arbeitsprozess mehrperspektivisch, gestützt durch Einschätzungshilfen reflektieren</w:t>
      </w:r>
      <w:r w:rsidR="00B254C7" w:rsidRPr="00A56965">
        <w:t>.</w:t>
      </w:r>
    </w:p>
    <w:p w14:paraId="3AEE95E7" w14:textId="71C63346" w:rsidR="004959CA" w:rsidRPr="00A56965" w:rsidRDefault="007B1068" w:rsidP="004959CA">
      <w:pPr>
        <w:spacing w:before="120" w:after="60"/>
        <w:rPr>
          <w:b/>
        </w:rPr>
      </w:pPr>
      <w:r w:rsidRPr="00A56965">
        <w:rPr>
          <w:b/>
        </w:rPr>
        <w:t>Reflexion des Lernprozesses und der Lernergebnisse im Unterricht</w:t>
      </w:r>
    </w:p>
    <w:p w14:paraId="2E3EAE00" w14:textId="29BA3DA5" w:rsidR="009639C7" w:rsidRPr="00A56965" w:rsidRDefault="000C0F20" w:rsidP="009639C7">
      <w:pPr>
        <w:spacing w:before="60" w:after="60"/>
      </w:pPr>
      <w:r w:rsidRPr="00A56965">
        <w:t xml:space="preserve">Zur </w:t>
      </w:r>
      <w:r w:rsidR="009639C7" w:rsidRPr="00A56965">
        <w:t>Dokumentation und Reflexion von Lernprozessen</w:t>
      </w:r>
      <w:r w:rsidRPr="00A56965">
        <w:t xml:space="preserve"> eignen sich:</w:t>
      </w:r>
    </w:p>
    <w:p w14:paraId="54D1ACA8" w14:textId="77777777" w:rsidR="009639C7" w:rsidRPr="00A56965" w:rsidRDefault="009639C7" w:rsidP="009639C7">
      <w:pPr>
        <w:pStyle w:val="Listenabsatz"/>
        <w:numPr>
          <w:ilvl w:val="0"/>
          <w:numId w:val="2"/>
        </w:numPr>
        <w:spacing w:before="60" w:after="60"/>
        <w:ind w:left="173" w:hanging="173"/>
      </w:pPr>
      <w:r w:rsidRPr="00A56965">
        <w:t>Kartenlawine</w:t>
      </w:r>
    </w:p>
    <w:p w14:paraId="0AD994EE" w14:textId="77777777" w:rsidR="009639C7" w:rsidRPr="00A56965" w:rsidRDefault="009639C7" w:rsidP="009639C7">
      <w:pPr>
        <w:pStyle w:val="Listenabsatz"/>
        <w:numPr>
          <w:ilvl w:val="0"/>
          <w:numId w:val="2"/>
        </w:numPr>
        <w:spacing w:before="60" w:after="60"/>
        <w:ind w:left="173" w:hanging="173"/>
      </w:pPr>
      <w:r w:rsidRPr="00A56965">
        <w:t>Selbsteinschätzungsbogen</w:t>
      </w:r>
    </w:p>
    <w:p w14:paraId="53147257" w14:textId="77777777" w:rsidR="009639C7" w:rsidRPr="00A56965" w:rsidRDefault="009639C7" w:rsidP="009639C7">
      <w:pPr>
        <w:pStyle w:val="Listenabsatz"/>
        <w:numPr>
          <w:ilvl w:val="0"/>
          <w:numId w:val="2"/>
        </w:numPr>
        <w:spacing w:before="60" w:after="60"/>
        <w:ind w:left="173" w:hanging="173"/>
      </w:pPr>
      <w:r w:rsidRPr="00A56965">
        <w:t>Fremdbeobachtungsbogen</w:t>
      </w:r>
    </w:p>
    <w:p w14:paraId="0BF9EF2C" w14:textId="52734726" w:rsidR="009639C7" w:rsidRPr="00A56965" w:rsidRDefault="009639C7" w:rsidP="009639C7">
      <w:pPr>
        <w:pStyle w:val="Listenabsatz"/>
        <w:numPr>
          <w:ilvl w:val="0"/>
          <w:numId w:val="2"/>
        </w:numPr>
        <w:spacing w:before="60" w:after="60"/>
        <w:ind w:left="173" w:hanging="173"/>
      </w:pPr>
      <w:r w:rsidRPr="00A56965">
        <w:t>Foto-/Tonaufnahmen</w:t>
      </w:r>
    </w:p>
    <w:p w14:paraId="58FDCCB9" w14:textId="5BA9E935" w:rsidR="000C0F20" w:rsidRPr="00A56965" w:rsidRDefault="000C0F20" w:rsidP="000C0F20">
      <w:pPr>
        <w:spacing w:before="60" w:after="60"/>
      </w:pPr>
      <w:r w:rsidRPr="00A56965">
        <w:t>Zur Reflexion von Lernerfahrungen eignen sich:</w:t>
      </w:r>
    </w:p>
    <w:p w14:paraId="7B9F1721" w14:textId="20647BEF" w:rsidR="000C0F20" w:rsidRPr="00A56965" w:rsidRDefault="000C0F20" w:rsidP="000C0F20">
      <w:pPr>
        <w:pStyle w:val="Listenabsatz"/>
        <w:numPr>
          <w:ilvl w:val="0"/>
          <w:numId w:val="2"/>
        </w:numPr>
        <w:spacing w:before="60" w:after="60"/>
        <w:ind w:left="173" w:hanging="173"/>
      </w:pPr>
      <w:r w:rsidRPr="00A56965">
        <w:t>Fotostory</w:t>
      </w:r>
    </w:p>
    <w:p w14:paraId="214751B0" w14:textId="77777777" w:rsidR="000C0F20" w:rsidRPr="00A56965" w:rsidRDefault="000C0F20" w:rsidP="000C0F20">
      <w:pPr>
        <w:pStyle w:val="Listenabsatz"/>
        <w:numPr>
          <w:ilvl w:val="0"/>
          <w:numId w:val="2"/>
        </w:numPr>
        <w:spacing w:before="60" w:after="60"/>
        <w:ind w:left="173" w:hanging="173"/>
      </w:pPr>
      <w:r w:rsidRPr="00A56965">
        <w:t>Erfahrungsberichte</w:t>
      </w:r>
    </w:p>
    <w:p w14:paraId="192C9CB9" w14:textId="77777777" w:rsidR="000C0F20" w:rsidRPr="00A56965" w:rsidRDefault="000C0F20" w:rsidP="000C0F20">
      <w:pPr>
        <w:pStyle w:val="Listenabsatz"/>
        <w:numPr>
          <w:ilvl w:val="0"/>
          <w:numId w:val="2"/>
        </w:numPr>
        <w:spacing w:before="60" w:after="60"/>
        <w:ind w:left="173" w:hanging="173"/>
      </w:pPr>
      <w:r w:rsidRPr="00A56965">
        <w:t>Stimmungsbarometer</w:t>
      </w:r>
    </w:p>
    <w:p w14:paraId="380B4CBA" w14:textId="5F853022" w:rsidR="000C0F20" w:rsidRPr="00A56965" w:rsidRDefault="000C0F20" w:rsidP="000C0F20">
      <w:pPr>
        <w:pStyle w:val="Listenabsatz"/>
        <w:numPr>
          <w:ilvl w:val="0"/>
          <w:numId w:val="2"/>
        </w:numPr>
        <w:spacing w:before="60" w:after="60"/>
        <w:ind w:left="173" w:hanging="173"/>
      </w:pPr>
      <w:r w:rsidRPr="00A56965">
        <w:t>Blitzlicht</w:t>
      </w:r>
    </w:p>
    <w:p w14:paraId="13947AC5" w14:textId="2BE65450" w:rsidR="000C0F20" w:rsidRPr="00A56965" w:rsidRDefault="000C0F20" w:rsidP="000C0F20">
      <w:pPr>
        <w:spacing w:before="60" w:after="60"/>
      </w:pPr>
      <w:r w:rsidRPr="00A56965">
        <w:t>Zur Visualisierung und Dokumentation von Lernergebnissen eignen sich:</w:t>
      </w:r>
    </w:p>
    <w:p w14:paraId="072674EC" w14:textId="77777777" w:rsidR="000C0F20" w:rsidRPr="00A56965" w:rsidRDefault="000C0F20" w:rsidP="000C0F20">
      <w:pPr>
        <w:pStyle w:val="Listenabsatz"/>
        <w:numPr>
          <w:ilvl w:val="0"/>
          <w:numId w:val="2"/>
        </w:numPr>
        <w:spacing w:before="60" w:after="60"/>
        <w:ind w:left="173" w:hanging="173"/>
      </w:pPr>
      <w:r w:rsidRPr="00A56965">
        <w:rPr>
          <w:lang w:val="en-US"/>
        </w:rPr>
        <w:t>L</w:t>
      </w:r>
      <w:r w:rsidRPr="00A56965">
        <w:t>ernplakat</w:t>
      </w:r>
    </w:p>
    <w:p w14:paraId="6CDFD71A" w14:textId="77777777" w:rsidR="000C0F20" w:rsidRPr="00A56965" w:rsidRDefault="000C0F20" w:rsidP="000C0F20">
      <w:pPr>
        <w:pStyle w:val="Listenabsatz"/>
        <w:numPr>
          <w:ilvl w:val="0"/>
          <w:numId w:val="2"/>
        </w:numPr>
        <w:spacing w:before="60" w:after="60"/>
        <w:ind w:left="173" w:hanging="173"/>
      </w:pPr>
      <w:r w:rsidRPr="00A56965">
        <w:t>„Baum der Erkenntnis“</w:t>
      </w:r>
    </w:p>
    <w:p w14:paraId="6F4899A2" w14:textId="624BF628" w:rsidR="000C0F20" w:rsidRPr="00A56965" w:rsidRDefault="000C0F20" w:rsidP="000C0F20">
      <w:pPr>
        <w:pStyle w:val="Listenabsatz"/>
        <w:numPr>
          <w:ilvl w:val="0"/>
          <w:numId w:val="2"/>
        </w:numPr>
        <w:spacing w:before="60" w:after="60"/>
        <w:ind w:left="173" w:hanging="173"/>
      </w:pPr>
      <w:r w:rsidRPr="00A56965">
        <w:t>Minilexikon „Probleme lösen in der Fishbowl-Diskussion“</w:t>
      </w:r>
    </w:p>
    <w:p w14:paraId="4AD841D6" w14:textId="77777777" w:rsidR="007B1068" w:rsidRPr="00A56965" w:rsidRDefault="007B1068" w:rsidP="004959CA">
      <w:pPr>
        <w:spacing w:before="120" w:after="60"/>
        <w:jc w:val="both"/>
        <w:rPr>
          <w:b/>
        </w:rPr>
      </w:pPr>
      <w:r w:rsidRPr="00A56965">
        <w:rPr>
          <w:b/>
        </w:rPr>
        <w:t>Berücksichtigung der Heterogenität der Schülergruppe</w:t>
      </w:r>
    </w:p>
    <w:p w14:paraId="656278B2" w14:textId="7C97AC1A" w:rsidR="000921AE" w:rsidRPr="00A56965" w:rsidRDefault="0010299B" w:rsidP="003E5634">
      <w:pPr>
        <w:spacing w:before="60" w:after="60"/>
        <w:jc w:val="both"/>
      </w:pPr>
      <w:r w:rsidRPr="00A56965">
        <w:t>Das kooperative L</w:t>
      </w:r>
      <w:r w:rsidR="00E635E6" w:rsidRPr="00A56965">
        <w:t>ernen ermöglicht es den Schüler</w:t>
      </w:r>
      <w:r w:rsidRPr="00A56965">
        <w:t>innen</w:t>
      </w:r>
      <w:r w:rsidR="00E635E6" w:rsidRPr="00A56965">
        <w:t xml:space="preserve"> und Schülern,</w:t>
      </w:r>
      <w:r w:rsidRPr="00A56965">
        <w:t xml:space="preserve"> auf unterschiedlichen Niveaustufen am Lernprozess zu partizipieren. Gleichzeitig kann über die Hilfsmaterialien (Redemittel, Textbaustein</w:t>
      </w:r>
      <w:r w:rsidR="00E635E6" w:rsidRPr="00A56965">
        <w:t>e</w:t>
      </w:r>
      <w:r w:rsidRPr="00A56965">
        <w:t xml:space="preserve">, Lesehilfen, methodische Hilfen), die Zuweisung oder freie Wahl der Rollen, vorstrukturierte Argumentationskarten sowie die Textgrundlagen differenziert werden. </w:t>
      </w:r>
      <w:r w:rsidR="0068428D" w:rsidRPr="00A56965">
        <w:t xml:space="preserve">In der Fishbowl-Diskussion </w:t>
      </w:r>
      <w:r w:rsidR="00BC1058" w:rsidRPr="00A56965">
        <w:t>fordern sich die Gesprächsteilnehmer</w:t>
      </w:r>
      <w:r w:rsidR="00E635E6" w:rsidRPr="00A56965">
        <w:t>innen</w:t>
      </w:r>
      <w:r w:rsidR="005F0980" w:rsidRPr="00A56965">
        <w:t xml:space="preserve"> und </w:t>
      </w:r>
      <w:r w:rsidR="002E26EE">
        <w:br/>
      </w:r>
      <w:r w:rsidR="005F0980" w:rsidRPr="00A56965">
        <w:t>G</w:t>
      </w:r>
      <w:r w:rsidR="005F0980" w:rsidRPr="00A56965">
        <w:t>e</w:t>
      </w:r>
      <w:r w:rsidR="005F0980" w:rsidRPr="00A56965">
        <w:t>sprächsteilnehmer</w:t>
      </w:r>
      <w:r w:rsidR="00BC1058" w:rsidRPr="00A56965">
        <w:t xml:space="preserve"> durch das Einfordern von überzeugenden Begründungen gegenseitig zum nächsten Lernschritt</w:t>
      </w:r>
      <w:r w:rsidR="009071CF" w:rsidRPr="00A56965">
        <w:t xml:space="preserve"> (Begründen der Meinung)</w:t>
      </w:r>
      <w:r w:rsidR="00BC1058" w:rsidRPr="00A56965">
        <w:t xml:space="preserve"> heraus. Sie reflektieren außerdem </w:t>
      </w:r>
      <w:r w:rsidR="002E26EE">
        <w:br/>
      </w:r>
      <w:r w:rsidR="00BC1058" w:rsidRPr="00A56965">
        <w:t>mi</w:t>
      </w:r>
      <w:r w:rsidR="005F0980" w:rsidRPr="00A56965">
        <w:t>th</w:t>
      </w:r>
      <w:r w:rsidR="00BC1058" w:rsidRPr="00A56965">
        <w:t>i</w:t>
      </w:r>
      <w:r w:rsidR="00BC1058" w:rsidRPr="00A56965">
        <w:t>l</w:t>
      </w:r>
      <w:r w:rsidR="00BC1058" w:rsidRPr="00A56965">
        <w:t xml:space="preserve">fe der Beobachtungsbögen, ob und inwieweit die Anforderungen erfüllt wurden und eröffnen dadurch die Möglichkeit, den Blick für weitere notwendige Lernschritte zu schärfen. </w:t>
      </w:r>
      <w:r w:rsidR="00726AA3" w:rsidRPr="00A56965">
        <w:t>Die Z</w:t>
      </w:r>
      <w:r w:rsidR="00726AA3" w:rsidRPr="00A56965">
        <w:t>u</w:t>
      </w:r>
      <w:r w:rsidR="00726AA3" w:rsidRPr="00A56965">
        <w:t xml:space="preserve">ordnung der Bögen bzw. die sprachliche und formale Ausgestaltung </w:t>
      </w:r>
      <w:r w:rsidR="009071CF" w:rsidRPr="00A56965">
        <w:t>sowie Auswahl der Mittel zur Dokumentation, Reflexion und Visualisierung von Lernerfahrungen, Lernerge</w:t>
      </w:r>
      <w:r w:rsidR="009071CF" w:rsidRPr="00A56965">
        <w:t>b</w:t>
      </w:r>
      <w:r w:rsidR="009071CF" w:rsidRPr="00A56965">
        <w:t xml:space="preserve">nissen und Lernprozessen </w:t>
      </w:r>
      <w:r w:rsidR="00726AA3" w:rsidRPr="00A56965">
        <w:t>bieten zusätzliche Möglichkeiten zur Differenzierung.</w:t>
      </w:r>
      <w:r w:rsidR="00A541F2" w:rsidRPr="00A56965">
        <w:t xml:space="preserve"> </w:t>
      </w:r>
      <w:r w:rsidR="00BC1058" w:rsidRPr="00A56965">
        <w:t>Der Gege</w:t>
      </w:r>
      <w:r w:rsidR="00BC1058" w:rsidRPr="00A56965">
        <w:t>n</w:t>
      </w:r>
      <w:r w:rsidR="00BC1058" w:rsidRPr="00A56965">
        <w:t xml:space="preserve">stand der Diskussion und die Situation </w:t>
      </w:r>
      <w:r w:rsidR="00726AA3" w:rsidRPr="00A56965">
        <w:t xml:space="preserve">(Entscheidungsfindung und Vorschläge für die </w:t>
      </w:r>
      <w:r w:rsidR="002E26EE">
        <w:br/>
      </w:r>
      <w:r w:rsidR="00726AA3" w:rsidRPr="00A56965">
        <w:t>U</w:t>
      </w:r>
      <w:r w:rsidR="00726AA3" w:rsidRPr="00A56965">
        <w:t>m</w:t>
      </w:r>
      <w:r w:rsidR="00726AA3" w:rsidRPr="00A56965">
        <w:t xml:space="preserve">setzung) </w:t>
      </w:r>
      <w:r w:rsidR="00A541F2" w:rsidRPr="00A56965">
        <w:t>eröffnen</w:t>
      </w:r>
      <w:r w:rsidR="00BC1058" w:rsidRPr="00A56965">
        <w:t xml:space="preserve"> einen inhaltlich individuellen Zugriff auf die Diskussion, ohne dass die Ä</w:t>
      </w:r>
      <w:r w:rsidR="00BC1058" w:rsidRPr="00A56965">
        <w:t>u</w:t>
      </w:r>
      <w:r w:rsidR="00BC1058" w:rsidRPr="00A56965">
        <w:t>ßerungen beliebig werden.</w:t>
      </w:r>
    </w:p>
    <w:p w14:paraId="181BEC1B" w14:textId="77777777" w:rsidR="004A5112" w:rsidRDefault="004A5112" w:rsidP="004959CA">
      <w:pPr>
        <w:spacing w:before="120" w:after="60"/>
        <w:jc w:val="both"/>
        <w:rPr>
          <w:b/>
        </w:rPr>
      </w:pPr>
    </w:p>
    <w:p w14:paraId="0DBD2939" w14:textId="7FDA6746" w:rsidR="007B1068" w:rsidRPr="00A56965" w:rsidRDefault="007B1068" w:rsidP="004959CA">
      <w:pPr>
        <w:spacing w:before="120" w:after="60"/>
        <w:jc w:val="both"/>
        <w:rPr>
          <w:b/>
        </w:rPr>
      </w:pPr>
      <w:r w:rsidRPr="00A56965">
        <w:rPr>
          <w:b/>
        </w:rPr>
        <w:lastRenderedPageBreak/>
        <w:t>Berücksichtigung von Innovatio</w:t>
      </w:r>
      <w:r w:rsidR="000C0F20" w:rsidRPr="00A56965">
        <w:rPr>
          <w:b/>
        </w:rPr>
        <w:t>nskernen des Rahmenlehrplanes 1–</w:t>
      </w:r>
      <w:r w:rsidRPr="00A56965">
        <w:rPr>
          <w:b/>
        </w:rPr>
        <w:t xml:space="preserve">10 </w:t>
      </w:r>
    </w:p>
    <w:p w14:paraId="2CE31A0B" w14:textId="56E7AA3C" w:rsidR="0056749A" w:rsidRPr="00A56965" w:rsidRDefault="00E432F8" w:rsidP="009071CF">
      <w:pPr>
        <w:pStyle w:val="Listenabsatz"/>
        <w:numPr>
          <w:ilvl w:val="0"/>
          <w:numId w:val="3"/>
        </w:numPr>
        <w:spacing w:before="60" w:after="60"/>
        <w:ind w:left="284" w:hanging="284"/>
        <w:jc w:val="both"/>
      </w:pPr>
      <w:r w:rsidRPr="00A56965">
        <w:t>Anschlussfähigkeit</w:t>
      </w:r>
      <w:r w:rsidR="009071CF" w:rsidRPr="00A56965">
        <w:t>/Nutzung der Kompetenz in anderen Zusammenhängen</w:t>
      </w:r>
      <w:r w:rsidR="00CE52EE" w:rsidRPr="00A56965">
        <w:t>: Die Fähigkeit, mit anderen zu einem vorgegebenen Sachverhalt zu kommunizieren, d.</w:t>
      </w:r>
      <w:r w:rsidR="000C0F20" w:rsidRPr="00A56965">
        <w:t> </w:t>
      </w:r>
      <w:r w:rsidR="00CE52EE" w:rsidRPr="00A56965">
        <w:t>h. zu anderen zu sprechen, auf deren Gesprächsbeiträge einzugehen, Argumente auszutauschen und Kompromisse zu erzielen</w:t>
      </w:r>
      <w:r w:rsidR="00E635E6" w:rsidRPr="00A56965">
        <w:t>,</w:t>
      </w:r>
      <w:r w:rsidR="00CE52EE" w:rsidRPr="00A56965">
        <w:t xml:space="preserve"> ist ein wichtiger Baustein im Prozess der Aneignung und des Austauschs von Lerninhalten</w:t>
      </w:r>
      <w:r w:rsidR="00DB5FA8" w:rsidRPr="00A56965">
        <w:t>,</w:t>
      </w:r>
      <w:r w:rsidR="00CE52EE" w:rsidRPr="00A56965">
        <w:t xml:space="preserve"> der Entwicklung methodischer Fähigkeiten von der Prima</w:t>
      </w:r>
      <w:r w:rsidR="00CE52EE" w:rsidRPr="00A56965">
        <w:t>r</w:t>
      </w:r>
      <w:r w:rsidR="00CE52EE" w:rsidRPr="00A56965">
        <w:t xml:space="preserve">stufe bis zur Sekundarstufe II sowie im persönlichen und beruflichen Alltag. </w:t>
      </w:r>
      <w:r w:rsidR="009071CF" w:rsidRPr="00A56965">
        <w:t>Sie ist in allen Fächern nutzbar.</w:t>
      </w:r>
    </w:p>
    <w:p w14:paraId="1F6AE387" w14:textId="65FF9E58" w:rsidR="00E432F8" w:rsidRPr="00A56965" w:rsidRDefault="00E432F8" w:rsidP="009071CF">
      <w:pPr>
        <w:pStyle w:val="Listenabsatz"/>
        <w:numPr>
          <w:ilvl w:val="0"/>
          <w:numId w:val="3"/>
        </w:numPr>
        <w:spacing w:before="60" w:after="60"/>
        <w:ind w:left="284" w:hanging="284"/>
        <w:jc w:val="both"/>
      </w:pPr>
      <w:r w:rsidRPr="00A56965">
        <w:t>Ve</w:t>
      </w:r>
      <w:r w:rsidR="00E635E6" w:rsidRPr="00A56965">
        <w:t>rknüpfung mit den Basiscurricula</w:t>
      </w:r>
      <w:r w:rsidR="00CE52EE" w:rsidRPr="00A56965">
        <w:t xml:space="preserve"> Sprach</w:t>
      </w:r>
      <w:r w:rsidR="00E635E6" w:rsidRPr="00A56965">
        <w:t>- und Medien</w:t>
      </w:r>
      <w:r w:rsidR="00CE52EE" w:rsidRPr="00A56965">
        <w:t>bildung</w:t>
      </w:r>
      <w:r w:rsidR="00DC554E" w:rsidRPr="00A56965">
        <w:t xml:space="preserve"> und Ü</w:t>
      </w:r>
      <w:r w:rsidR="00DB5FA8" w:rsidRPr="00A56965">
        <w:t xml:space="preserve">bergreifende </w:t>
      </w:r>
      <w:r w:rsidR="00DC554E" w:rsidRPr="00A56965">
        <w:t>T</w:t>
      </w:r>
      <w:r w:rsidR="00DB5FA8" w:rsidRPr="00A56965">
        <w:t>h</w:t>
      </w:r>
      <w:r w:rsidR="00DB5FA8" w:rsidRPr="00A56965">
        <w:t>e</w:t>
      </w:r>
      <w:r w:rsidR="00DB5FA8" w:rsidRPr="00A56965">
        <w:t>men</w:t>
      </w:r>
      <w:r w:rsidR="00CE52EE" w:rsidRPr="00A56965">
        <w:t xml:space="preserve">: siehe </w:t>
      </w:r>
      <w:r w:rsidR="00DB5FA8" w:rsidRPr="00A56965">
        <w:t>Rahmenlehrplanbezug</w:t>
      </w:r>
    </w:p>
    <w:p w14:paraId="62A7691D" w14:textId="61B26697" w:rsidR="007571DC" w:rsidRPr="00A56965" w:rsidRDefault="008459CD" w:rsidP="009071CF">
      <w:pPr>
        <w:pStyle w:val="Listenabsatz"/>
        <w:numPr>
          <w:ilvl w:val="0"/>
          <w:numId w:val="3"/>
        </w:numPr>
        <w:spacing w:before="60" w:after="60"/>
        <w:ind w:left="284" w:hanging="284"/>
        <w:jc w:val="both"/>
      </w:pPr>
      <w:r w:rsidRPr="00A56965">
        <w:t xml:space="preserve">Standardstufung unter Einbeziehung der Anforderungen des Rahmenlehrplans </w:t>
      </w:r>
      <w:r w:rsidR="00E635E6" w:rsidRPr="00A56965">
        <w:t>für</w:t>
      </w:r>
      <w:r w:rsidRPr="00A56965">
        <w:t xml:space="preserve"> </w:t>
      </w:r>
      <w:r w:rsidR="00E635E6" w:rsidRPr="00A56965">
        <w:t>Sch</w:t>
      </w:r>
      <w:r w:rsidR="00E635E6" w:rsidRPr="00A56965">
        <w:t>ü</w:t>
      </w:r>
      <w:r w:rsidR="00E635E6" w:rsidRPr="00A56965">
        <w:t>ler</w:t>
      </w:r>
      <w:r w:rsidRPr="00A56965">
        <w:t>innen</w:t>
      </w:r>
      <w:r w:rsidR="00E635E6" w:rsidRPr="00A56965">
        <w:t xml:space="preserve"> und Schüler</w:t>
      </w:r>
      <w:r w:rsidRPr="00A56965">
        <w:t xml:space="preserve"> mit dem </w:t>
      </w:r>
      <w:r w:rsidR="00E635E6" w:rsidRPr="00A56965">
        <w:t>sonderpädagogischen</w:t>
      </w:r>
      <w:r w:rsidRPr="00A56965">
        <w:t xml:space="preserve"> Förderschwerpunkt „Lernen</w:t>
      </w:r>
      <w:r w:rsidR="00DB5FA8" w:rsidRPr="00A56965">
        <w:t>“</w:t>
      </w:r>
      <w:r w:rsidRPr="00A56965">
        <w:t>: Die Hinführung mit dem Advance Organizer bzw. dem Bildimpuls un</w:t>
      </w:r>
      <w:r w:rsidR="00E635E6" w:rsidRPr="00A56965">
        <w:t>terstützt die genannten Schüler</w:t>
      </w:r>
      <w:r w:rsidRPr="00A56965">
        <w:t>innen</w:t>
      </w:r>
      <w:r w:rsidR="00E635E6" w:rsidRPr="00A56965">
        <w:t xml:space="preserve"> und Schüler</w:t>
      </w:r>
      <w:r w:rsidRPr="00A56965">
        <w:t>, Zusammenhänge aus ihrer Lebenswelt strukturiert (d.</w:t>
      </w:r>
      <w:r w:rsidR="00DB5FA8" w:rsidRPr="00A56965">
        <w:t> </w:t>
      </w:r>
      <w:r w:rsidRPr="00A56965">
        <w:t xml:space="preserve">h. hier, den Fragen folgend) darzustellen. </w:t>
      </w:r>
      <w:r w:rsidR="007571DC" w:rsidRPr="00A56965">
        <w:t xml:space="preserve">Die situative Einbettung, das kooperative Arbeiten und die </w:t>
      </w:r>
      <w:r w:rsidRPr="00A56965">
        <w:t>Hilfsmaterialien</w:t>
      </w:r>
      <w:r w:rsidR="007571DC" w:rsidRPr="00A56965">
        <w:t xml:space="preserve"> bieten </w:t>
      </w:r>
      <w:r w:rsidR="00CE52EE" w:rsidRPr="00A56965">
        <w:t>ihnen einen individuellen</w:t>
      </w:r>
      <w:r w:rsidR="007571DC" w:rsidRPr="00A56965">
        <w:t xml:space="preserve"> Zugriff auf den Lernprozess. Ihnen kann</w:t>
      </w:r>
      <w:r w:rsidR="00CE52EE" w:rsidRPr="00A56965">
        <w:t xml:space="preserve"> zudem</w:t>
      </w:r>
      <w:r w:rsidR="007571DC" w:rsidRPr="00A56965">
        <w:t xml:space="preserve"> z.</w:t>
      </w:r>
      <w:r w:rsidR="00E635E6" w:rsidRPr="00A56965">
        <w:t> </w:t>
      </w:r>
      <w:r w:rsidR="007571DC" w:rsidRPr="00A56965">
        <w:t xml:space="preserve">B. durch Bildung eines Tandems in der Vorbereitung/Diskussion ein </w:t>
      </w:r>
      <w:r w:rsidR="002E26EE">
        <w:br/>
      </w:r>
      <w:r w:rsidR="007571DC" w:rsidRPr="00A56965">
        <w:t>Arbeitspartner zur Seite gestellt werden, der Unterstützung anbietet (Bearbeitung des Textes, Finden von Argumenten, Meinung ausdrücken</w:t>
      </w:r>
      <w:r w:rsidR="003C32BF" w:rsidRPr="00A56965">
        <w:t>, Formulierungen finden). Die oben g</w:t>
      </w:r>
      <w:r w:rsidR="003C32BF" w:rsidRPr="00A56965">
        <w:t>e</w:t>
      </w:r>
      <w:r w:rsidR="003C32BF" w:rsidRPr="00A56965">
        <w:t>nannten</w:t>
      </w:r>
      <w:r w:rsidR="007571DC" w:rsidRPr="00A56965">
        <w:t xml:space="preserve"> Möglichkeiten der Niveaustufendifferenzierung greifen ebenfalls.</w:t>
      </w:r>
    </w:p>
    <w:p w14:paraId="4B786AC8" w14:textId="54D79C5A" w:rsidR="00E432F8" w:rsidRPr="00A56965" w:rsidRDefault="007571DC" w:rsidP="009071CF">
      <w:pPr>
        <w:pStyle w:val="Listenabsatz"/>
        <w:numPr>
          <w:ilvl w:val="0"/>
          <w:numId w:val="3"/>
        </w:numPr>
        <w:spacing w:before="60" w:after="60"/>
        <w:ind w:left="284" w:hanging="284"/>
        <w:jc w:val="both"/>
      </w:pPr>
      <w:r w:rsidRPr="00A56965">
        <w:t xml:space="preserve">Themenauswahl und </w:t>
      </w:r>
      <w:r w:rsidR="003C32BF" w:rsidRPr="00A56965">
        <w:t>Themen</w:t>
      </w:r>
      <w:r w:rsidRPr="00A56965">
        <w:t>formulierung</w:t>
      </w:r>
      <w:r w:rsidR="00CE52EE" w:rsidRPr="00A56965">
        <w:t>: Im Fachteil C (Deutsch) werden keine Th</w:t>
      </w:r>
      <w:r w:rsidR="00CE52EE" w:rsidRPr="00A56965">
        <w:t>e</w:t>
      </w:r>
      <w:r w:rsidR="00CE52EE" w:rsidRPr="00A56965">
        <w:t xml:space="preserve">men genannt, das ermöglicht einen freien Zugriff auf passende </w:t>
      </w:r>
      <w:r w:rsidR="00E635E6" w:rsidRPr="00A56965">
        <w:t>(</w:t>
      </w:r>
      <w:r w:rsidR="00CE52EE" w:rsidRPr="00A56965">
        <w:t>Alltags</w:t>
      </w:r>
      <w:r w:rsidR="00E635E6" w:rsidRPr="00A56965">
        <w:t>-)T</w:t>
      </w:r>
      <w:r w:rsidR="00CE52EE" w:rsidRPr="00A56965">
        <w:t>hemen</w:t>
      </w:r>
      <w:r w:rsidR="00B33290" w:rsidRPr="00A56965">
        <w:t xml:space="preserve">. Die Auswahl </w:t>
      </w:r>
      <w:r w:rsidR="00727420" w:rsidRPr="00A56965">
        <w:t xml:space="preserve">der Diskussionsfrage/des Problems </w:t>
      </w:r>
      <w:r w:rsidR="00B33290" w:rsidRPr="00A56965">
        <w:t xml:space="preserve">kann nach den </w:t>
      </w:r>
      <w:r w:rsidR="003C32BF" w:rsidRPr="00A56965">
        <w:t>Interessen der</w:t>
      </w:r>
      <w:r w:rsidR="00B33290" w:rsidRPr="00A56965">
        <w:t xml:space="preserve"> </w:t>
      </w:r>
      <w:r w:rsidR="003C32BF" w:rsidRPr="00A56965">
        <w:t xml:space="preserve">Schülerinnen und Schüler </w:t>
      </w:r>
      <w:r w:rsidR="00B33290" w:rsidRPr="00A56965">
        <w:t>variieren</w:t>
      </w:r>
      <w:r w:rsidR="003C32BF" w:rsidRPr="00A56965">
        <w:t xml:space="preserve"> bzw. </w:t>
      </w:r>
      <w:r w:rsidR="00B33290" w:rsidRPr="00A56965">
        <w:t>von Alltagserfahrungen der Schü</w:t>
      </w:r>
      <w:r w:rsidR="00E635E6" w:rsidRPr="00A56965">
        <w:t>ler</w:t>
      </w:r>
      <w:r w:rsidR="00B33290" w:rsidRPr="00A56965">
        <w:t>innen</w:t>
      </w:r>
      <w:r w:rsidR="00E635E6" w:rsidRPr="00A56965">
        <w:t xml:space="preserve"> und Schüler</w:t>
      </w:r>
      <w:r w:rsidR="00B33290" w:rsidRPr="00A56965">
        <w:t xml:space="preserve"> beei</w:t>
      </w:r>
      <w:r w:rsidR="00B33290" w:rsidRPr="00A56965">
        <w:t>n</w:t>
      </w:r>
      <w:r w:rsidR="00B33290" w:rsidRPr="00A56965">
        <w:t>flusst werden. In der Lernaufgabe wird e</w:t>
      </w:r>
      <w:r w:rsidR="003C32BF" w:rsidRPr="00A56965">
        <w:t xml:space="preserve">in Bezug auf das Thema „Umwelt“ und die </w:t>
      </w:r>
      <w:r w:rsidR="00B33290" w:rsidRPr="00A56965">
        <w:t>Situ</w:t>
      </w:r>
      <w:r w:rsidR="00B33290" w:rsidRPr="00A56965">
        <w:t>a</w:t>
      </w:r>
      <w:r w:rsidR="00B33290" w:rsidRPr="00A56965">
        <w:t>tion „Projektwoche“ vorgeschlagen. Das entspricht allgemeinen Alltagserfahrungen der Schülerinnen</w:t>
      </w:r>
      <w:r w:rsidR="00E635E6" w:rsidRPr="00A56965">
        <w:t xml:space="preserve"> und Schüler</w:t>
      </w:r>
      <w:r w:rsidR="00B33290" w:rsidRPr="00A56965">
        <w:t xml:space="preserve">. </w:t>
      </w:r>
    </w:p>
    <w:p w14:paraId="65A54E0D" w14:textId="43FEF2DD" w:rsidR="00B33290" w:rsidRPr="00A56965" w:rsidRDefault="00E335F8" w:rsidP="009071CF">
      <w:pPr>
        <w:pStyle w:val="Listenabsatz"/>
        <w:numPr>
          <w:ilvl w:val="0"/>
          <w:numId w:val="3"/>
        </w:numPr>
        <w:spacing w:before="60" w:after="60"/>
        <w:ind w:left="284" w:hanging="284"/>
        <w:jc w:val="both"/>
      </w:pPr>
      <w:r w:rsidRPr="00A56965">
        <w:t>Fachteil C (Deutsch)</w:t>
      </w:r>
      <w:r w:rsidR="00087E30" w:rsidRPr="00A56965">
        <w:t xml:space="preserve">, Kapitel 3 Themen und Inhalte, 3.4 Lesend, schreibend und im </w:t>
      </w:r>
      <w:r w:rsidR="002E26EE">
        <w:br/>
      </w:r>
      <w:r w:rsidR="00087E30" w:rsidRPr="00A56965">
        <w:t>G</w:t>
      </w:r>
      <w:r w:rsidR="00087E30" w:rsidRPr="00A56965">
        <w:t>e</w:t>
      </w:r>
      <w:r w:rsidR="00087E30" w:rsidRPr="00A56965">
        <w:t>spräch mit Texten und Medien umgehen 7/8</w:t>
      </w:r>
      <w:r w:rsidRPr="00A56965">
        <w:t xml:space="preserve">: </w:t>
      </w:r>
      <w:r w:rsidR="00B33290" w:rsidRPr="00A56965">
        <w:t>Im Vorschlag wurde die Fishbowl-Diskussion</w:t>
      </w:r>
      <w:r w:rsidR="00087E30" w:rsidRPr="00A56965">
        <w:t xml:space="preserve"> </w:t>
      </w:r>
      <w:r w:rsidR="00B33290" w:rsidRPr="00A56965">
        <w:t>ausgewählt, da sie die Passfähigkeit mit dem Kompetenzerwerb und gleich</w:t>
      </w:r>
      <w:r w:rsidR="002E26EE">
        <w:t>-</w:t>
      </w:r>
      <w:r w:rsidR="00B33290" w:rsidRPr="00A56965">
        <w:t>ze</w:t>
      </w:r>
      <w:r w:rsidR="00B33290" w:rsidRPr="00A56965">
        <w:t>i</w:t>
      </w:r>
      <w:r w:rsidR="00B33290" w:rsidRPr="00A56965">
        <w:t>tig die Möglichkeit zur Niveaustufung bietet</w:t>
      </w:r>
      <w:r w:rsidR="009071CF" w:rsidRPr="00A56965">
        <w:t>.</w:t>
      </w:r>
    </w:p>
    <w:p w14:paraId="11B028EF" w14:textId="26B7EB1E" w:rsidR="00F5187C" w:rsidRPr="004959CA" w:rsidRDefault="00F5187C" w:rsidP="004959CA">
      <w:pPr>
        <w:spacing w:before="120" w:after="60"/>
        <w:rPr>
          <w:b/>
          <w:sz w:val="24"/>
          <w:szCs w:val="24"/>
        </w:rPr>
      </w:pPr>
      <w:r w:rsidRPr="004959CA">
        <w:rPr>
          <w:b/>
          <w:sz w:val="24"/>
          <w:szCs w:val="24"/>
        </w:rPr>
        <w:t>Aufgabe und Material</w:t>
      </w:r>
      <w:r w:rsidR="00E635E6" w:rsidRPr="004959CA">
        <w:rPr>
          <w:b/>
          <w:sz w:val="24"/>
          <w:szCs w:val="24"/>
        </w:rPr>
        <w:t xml:space="preserve"> für die Hand der Schüler</w:t>
      </w:r>
      <w:r w:rsidR="00E45CC4" w:rsidRPr="004959CA">
        <w:rPr>
          <w:b/>
          <w:sz w:val="24"/>
          <w:szCs w:val="24"/>
        </w:rPr>
        <w:t>innen</w:t>
      </w:r>
      <w:r w:rsidR="00E635E6" w:rsidRPr="004959CA">
        <w:rPr>
          <w:b/>
          <w:sz w:val="24"/>
          <w:szCs w:val="24"/>
        </w:rPr>
        <w:t xml:space="preserve"> und Schüler</w:t>
      </w:r>
      <w:r w:rsidRPr="004959CA">
        <w:rPr>
          <w:b/>
          <w:sz w:val="24"/>
          <w:szCs w:val="24"/>
        </w:rPr>
        <w:t>:</w:t>
      </w:r>
    </w:p>
    <w:p w14:paraId="2E1F14FE" w14:textId="77777777" w:rsidR="00E45CC4" w:rsidRPr="003E5634" w:rsidRDefault="006B6AD7" w:rsidP="00BF22FF">
      <w:pPr>
        <w:spacing w:before="60" w:after="60"/>
        <w:rPr>
          <w:b/>
          <w:sz w:val="21"/>
          <w:szCs w:val="21"/>
        </w:rPr>
      </w:pPr>
      <w:r w:rsidRPr="003E5634">
        <w:rPr>
          <w:b/>
          <w:sz w:val="21"/>
          <w:szCs w:val="21"/>
        </w:rPr>
        <w:t>Lernaufgabe „</w:t>
      </w:r>
      <w:r w:rsidR="00E635E6">
        <w:rPr>
          <w:b/>
          <w:sz w:val="21"/>
          <w:szCs w:val="21"/>
        </w:rPr>
        <w:t>Anliegen und Meinungen in einer</w:t>
      </w:r>
      <w:r w:rsidRPr="003E5634">
        <w:rPr>
          <w:b/>
          <w:sz w:val="21"/>
          <w:szCs w:val="21"/>
        </w:rPr>
        <w:t xml:space="preserve"> Fishb</w:t>
      </w:r>
      <w:r w:rsidR="00163881">
        <w:rPr>
          <w:b/>
          <w:sz w:val="21"/>
          <w:szCs w:val="21"/>
        </w:rPr>
        <w:t>owl</w:t>
      </w:r>
      <w:r w:rsidRPr="003E5634">
        <w:rPr>
          <w:b/>
          <w:sz w:val="21"/>
          <w:szCs w:val="21"/>
        </w:rPr>
        <w:t xml:space="preserve">-Diskussion </w:t>
      </w:r>
      <w:r w:rsidR="00163881">
        <w:rPr>
          <w:b/>
          <w:sz w:val="21"/>
          <w:szCs w:val="21"/>
        </w:rPr>
        <w:t>mit anderen diskuti</w:t>
      </w:r>
      <w:r w:rsidR="00163881">
        <w:rPr>
          <w:b/>
          <w:sz w:val="21"/>
          <w:szCs w:val="21"/>
        </w:rPr>
        <w:t>e</w:t>
      </w:r>
      <w:r w:rsidR="00163881">
        <w:rPr>
          <w:b/>
          <w:sz w:val="21"/>
          <w:szCs w:val="21"/>
        </w:rPr>
        <w:t>ren“</w:t>
      </w:r>
    </w:p>
    <w:p w14:paraId="797528A4" w14:textId="0165A325" w:rsidR="005C2B04" w:rsidRPr="005C2B04" w:rsidRDefault="006B6AD7" w:rsidP="006B6AD7">
      <w:pPr>
        <w:spacing w:before="60" w:after="60"/>
        <w:jc w:val="both"/>
        <w:rPr>
          <w:sz w:val="21"/>
          <w:szCs w:val="21"/>
        </w:rPr>
      </w:pPr>
      <w:r w:rsidRPr="003E5634">
        <w:rPr>
          <w:sz w:val="21"/>
          <w:szCs w:val="21"/>
        </w:rPr>
        <w:t>Stell</w:t>
      </w:r>
      <w:r w:rsidR="00E74845">
        <w:rPr>
          <w:sz w:val="21"/>
          <w:szCs w:val="21"/>
        </w:rPr>
        <w:t>t</w:t>
      </w:r>
      <w:r w:rsidRPr="003E5634">
        <w:rPr>
          <w:sz w:val="21"/>
          <w:szCs w:val="21"/>
        </w:rPr>
        <w:t xml:space="preserve"> </w:t>
      </w:r>
      <w:r w:rsidR="00E74845">
        <w:rPr>
          <w:sz w:val="21"/>
          <w:szCs w:val="21"/>
        </w:rPr>
        <w:t>euch</w:t>
      </w:r>
      <w:r w:rsidRPr="003E5634">
        <w:rPr>
          <w:sz w:val="21"/>
          <w:szCs w:val="21"/>
        </w:rPr>
        <w:t xml:space="preserve"> </w:t>
      </w:r>
      <w:r w:rsidR="001416D6" w:rsidRPr="003E5634">
        <w:rPr>
          <w:sz w:val="21"/>
          <w:szCs w:val="21"/>
        </w:rPr>
        <w:t>folgende Situation vor: An</w:t>
      </w:r>
      <w:r w:rsidRPr="003E5634">
        <w:rPr>
          <w:sz w:val="21"/>
          <w:szCs w:val="21"/>
        </w:rPr>
        <w:t xml:space="preserve"> eurer Schule soll ein fächerübergreifender Umwelt-Projekttag zum Thema </w:t>
      </w:r>
      <w:r w:rsidRPr="00087E30">
        <w:rPr>
          <w:i/>
          <w:sz w:val="21"/>
          <w:szCs w:val="21"/>
        </w:rPr>
        <w:t>Di</w:t>
      </w:r>
      <w:r w:rsidR="005F0980">
        <w:rPr>
          <w:i/>
          <w:sz w:val="21"/>
          <w:szCs w:val="21"/>
        </w:rPr>
        <w:t>e Erde schützen</w:t>
      </w:r>
      <w:r w:rsidRPr="003E5634">
        <w:rPr>
          <w:sz w:val="21"/>
          <w:szCs w:val="21"/>
        </w:rPr>
        <w:t xml:space="preserve"> stattfinden. Ihr seid als Gruppe gemeinsam auf der Suche nach Ideen für euren Beitrag. In Vorbereitun</w:t>
      </w:r>
      <w:r w:rsidR="003D7CB3">
        <w:rPr>
          <w:sz w:val="21"/>
          <w:szCs w:val="21"/>
        </w:rPr>
        <w:t>g auf das Projekt haben Schüler</w:t>
      </w:r>
      <w:r w:rsidRPr="003E5634">
        <w:rPr>
          <w:sz w:val="21"/>
          <w:szCs w:val="21"/>
        </w:rPr>
        <w:t>innen</w:t>
      </w:r>
      <w:r w:rsidR="003D7CB3">
        <w:rPr>
          <w:sz w:val="21"/>
          <w:szCs w:val="21"/>
        </w:rPr>
        <w:t xml:space="preserve"> und Schüler</w:t>
      </w:r>
      <w:r w:rsidRPr="003E5634">
        <w:rPr>
          <w:sz w:val="21"/>
          <w:szCs w:val="21"/>
        </w:rPr>
        <w:t xml:space="preserve"> Materialien und Ideen gesammelt und kurze Texte dazu geschrieben, die die Ideenfi</w:t>
      </w:r>
      <w:r w:rsidRPr="003E5634">
        <w:rPr>
          <w:sz w:val="21"/>
          <w:szCs w:val="21"/>
        </w:rPr>
        <w:t>n</w:t>
      </w:r>
      <w:r w:rsidRPr="003E5634">
        <w:rPr>
          <w:sz w:val="21"/>
          <w:szCs w:val="21"/>
        </w:rPr>
        <w:t xml:space="preserve">dung erleichtern sollen. </w:t>
      </w:r>
      <w:r w:rsidR="001416D6" w:rsidRPr="005C2B04">
        <w:rPr>
          <w:sz w:val="21"/>
          <w:szCs w:val="21"/>
        </w:rPr>
        <w:t xml:space="preserve">Ihr könnt aber nur einen Vorschlag verwirklichen. </w:t>
      </w:r>
      <w:r w:rsidR="005C2B04" w:rsidRPr="005C2B04">
        <w:rPr>
          <w:sz w:val="21"/>
          <w:szCs w:val="21"/>
        </w:rPr>
        <w:t xml:space="preserve">In einer </w:t>
      </w:r>
      <w:r w:rsidR="005C2B04">
        <w:rPr>
          <w:sz w:val="21"/>
          <w:szCs w:val="21"/>
        </w:rPr>
        <w:t>Kurzp</w:t>
      </w:r>
      <w:r w:rsidR="005C2B04" w:rsidRPr="005C2B04">
        <w:rPr>
          <w:sz w:val="21"/>
          <w:szCs w:val="21"/>
        </w:rPr>
        <w:t>räsentat</w:t>
      </w:r>
      <w:r w:rsidR="005C2B04" w:rsidRPr="005C2B04">
        <w:rPr>
          <w:sz w:val="21"/>
          <w:szCs w:val="21"/>
        </w:rPr>
        <w:t>i</w:t>
      </w:r>
      <w:r w:rsidR="005C2B04" w:rsidRPr="005C2B04">
        <w:rPr>
          <w:sz w:val="21"/>
          <w:szCs w:val="21"/>
        </w:rPr>
        <w:t xml:space="preserve">on soll die Entscheidung der Gruppe </w:t>
      </w:r>
      <w:r w:rsidR="005C2B04">
        <w:rPr>
          <w:sz w:val="21"/>
          <w:szCs w:val="21"/>
        </w:rPr>
        <w:t>später der Planungsgruppe für den Projekttag vorgestellt werden.</w:t>
      </w:r>
    </w:p>
    <w:p w14:paraId="1EA509A6" w14:textId="77777777" w:rsidR="0058214D" w:rsidRPr="003E5634" w:rsidRDefault="001416D6" w:rsidP="006B6AD7">
      <w:pPr>
        <w:spacing w:before="60" w:after="60"/>
        <w:jc w:val="both"/>
        <w:rPr>
          <w:sz w:val="21"/>
          <w:szCs w:val="21"/>
        </w:rPr>
      </w:pPr>
      <w:r w:rsidRPr="003E5634">
        <w:rPr>
          <w:b/>
          <w:sz w:val="21"/>
          <w:szCs w:val="21"/>
        </w:rPr>
        <w:t>Welche</w:t>
      </w:r>
      <w:r w:rsidR="003E5634">
        <w:rPr>
          <w:b/>
          <w:sz w:val="21"/>
          <w:szCs w:val="21"/>
        </w:rPr>
        <w:t>r</w:t>
      </w:r>
      <w:r w:rsidRPr="003E5634">
        <w:rPr>
          <w:b/>
          <w:sz w:val="21"/>
          <w:szCs w:val="21"/>
        </w:rPr>
        <w:t xml:space="preserve"> </w:t>
      </w:r>
      <w:r w:rsidR="005C2B04">
        <w:rPr>
          <w:b/>
          <w:sz w:val="21"/>
          <w:szCs w:val="21"/>
        </w:rPr>
        <w:t>Vorschlag aber</w:t>
      </w:r>
      <w:r w:rsidR="005C2B04" w:rsidRPr="003E5634">
        <w:rPr>
          <w:b/>
          <w:sz w:val="21"/>
          <w:szCs w:val="21"/>
        </w:rPr>
        <w:t xml:space="preserve"> </w:t>
      </w:r>
      <w:r w:rsidRPr="003E5634">
        <w:rPr>
          <w:b/>
          <w:sz w:val="21"/>
          <w:szCs w:val="21"/>
        </w:rPr>
        <w:t>ist am besten geeignet und lässt sich mit vielen Ideen interessant umsetzen?</w:t>
      </w:r>
      <w:r w:rsidRPr="003E5634">
        <w:rPr>
          <w:sz w:val="21"/>
          <w:szCs w:val="21"/>
        </w:rPr>
        <w:t xml:space="preserve"> </w:t>
      </w:r>
    </w:p>
    <w:p w14:paraId="3C6FF8B3" w14:textId="77777777" w:rsidR="0058214D" w:rsidRPr="00850BC3" w:rsidRDefault="00850BC3" w:rsidP="006B6AD7">
      <w:pPr>
        <w:spacing w:before="60" w:after="60"/>
        <w:jc w:val="both"/>
        <w:rPr>
          <w:b/>
          <w:sz w:val="20"/>
          <w:szCs w:val="20"/>
        </w:rPr>
      </w:pPr>
      <w:r>
        <w:rPr>
          <w:b/>
          <w:sz w:val="21"/>
          <w:szCs w:val="21"/>
        </w:rPr>
        <w:t>Gute Lösungen findet man z.</w:t>
      </w:r>
      <w:r w:rsidR="003D7CB3">
        <w:rPr>
          <w:b/>
          <w:sz w:val="21"/>
          <w:szCs w:val="21"/>
        </w:rPr>
        <w:t> B. im Rahmen</w:t>
      </w:r>
      <w:r>
        <w:rPr>
          <w:b/>
          <w:sz w:val="21"/>
          <w:szCs w:val="21"/>
        </w:rPr>
        <w:t xml:space="preserve"> einer Fishbowl-Diskussion. Was aber ist das? Was hat ein </w:t>
      </w:r>
      <w:r w:rsidRPr="003D7CB3">
        <w:rPr>
          <w:b/>
          <w:sz w:val="21"/>
          <w:szCs w:val="21"/>
        </w:rPr>
        <w:t>Fischglas mit dem Diskutieren zu tun?</w:t>
      </w:r>
    </w:p>
    <w:p w14:paraId="70D78BD2" w14:textId="05085AE2" w:rsidR="002E26EE" w:rsidRDefault="002E26EE" w:rsidP="006B6AD7">
      <w:pPr>
        <w:spacing w:before="60" w:after="60"/>
        <w:jc w:val="both"/>
        <w:rPr>
          <w:b/>
          <w:sz w:val="21"/>
          <w:szCs w:val="21"/>
        </w:rPr>
      </w:pPr>
      <w:r>
        <w:rPr>
          <w:b/>
          <w:sz w:val="21"/>
          <w:szCs w:val="21"/>
        </w:rPr>
        <w:br w:type="page"/>
      </w:r>
    </w:p>
    <w:p w14:paraId="2EA4CB3D" w14:textId="77777777" w:rsidR="00850BC3" w:rsidRPr="005313F6" w:rsidRDefault="00850BC3" w:rsidP="006B6AD7">
      <w:pPr>
        <w:spacing w:before="60" w:after="60"/>
        <w:jc w:val="both"/>
        <w:rPr>
          <w:b/>
          <w:sz w:val="21"/>
          <w:szCs w:val="21"/>
        </w:rPr>
      </w:pPr>
      <w:r w:rsidRPr="005313F6">
        <w:rPr>
          <w:b/>
          <w:sz w:val="21"/>
          <w:szCs w:val="21"/>
        </w:rPr>
        <w:lastRenderedPageBreak/>
        <w:t>Aufgaben:</w:t>
      </w:r>
    </w:p>
    <w:p w14:paraId="03159F55" w14:textId="46A688E3" w:rsidR="009E39A0" w:rsidRPr="004A5112" w:rsidRDefault="009E39A0" w:rsidP="006B6AD7">
      <w:pPr>
        <w:spacing w:before="60" w:after="60"/>
        <w:jc w:val="both"/>
        <w:rPr>
          <w:b/>
        </w:rPr>
      </w:pPr>
      <w:r w:rsidRPr="004A5112">
        <w:rPr>
          <w:b/>
        </w:rPr>
        <w:t xml:space="preserve">Wie geht das? </w:t>
      </w:r>
      <w:r w:rsidR="00087E30" w:rsidRPr="004A5112">
        <w:rPr>
          <w:rFonts w:cs="Arial"/>
          <w:b/>
        </w:rPr>
        <w:t>–</w:t>
      </w:r>
      <w:r w:rsidR="00087E30" w:rsidRPr="004A5112">
        <w:rPr>
          <w:b/>
        </w:rPr>
        <w:t xml:space="preserve"> </w:t>
      </w:r>
      <w:r w:rsidRPr="004A5112">
        <w:rPr>
          <w:b/>
        </w:rPr>
        <w:t>Was ist eine Fishbowl-Diskussion?</w:t>
      </w:r>
    </w:p>
    <w:p w14:paraId="6F8E2DE2" w14:textId="5E18C23D" w:rsidR="00850BC3" w:rsidRPr="004A5112" w:rsidRDefault="00850BC3" w:rsidP="00850BC3">
      <w:pPr>
        <w:pStyle w:val="Listenabsatz"/>
        <w:numPr>
          <w:ilvl w:val="0"/>
          <w:numId w:val="7"/>
        </w:numPr>
        <w:spacing w:before="60" w:after="60"/>
        <w:jc w:val="both"/>
      </w:pPr>
      <w:r w:rsidRPr="004A5112">
        <w:t xml:space="preserve">Seht euch das Video </w:t>
      </w:r>
      <w:hyperlink r:id="rId13" w:history="1">
        <w:r w:rsidRPr="004A5112">
          <w:rPr>
            <w:rStyle w:val="Hyperlink"/>
          </w:rPr>
          <w:t>https://www.youtube.com/watch?v=WqdzcNdIB5Q</w:t>
        </w:r>
      </w:hyperlink>
      <w:r w:rsidRPr="004A5112">
        <w:rPr>
          <w:b/>
        </w:rPr>
        <w:t xml:space="preserve"> </w:t>
      </w:r>
      <w:r w:rsidRPr="004A5112">
        <w:t>an</w:t>
      </w:r>
      <w:r w:rsidR="00752152" w:rsidRPr="004A5112">
        <w:t>. A</w:t>
      </w:r>
      <w:r w:rsidRPr="004A5112">
        <w:t xml:space="preserve">rbeitet heraus, was eine Fishbowl-Diskussion ist und welche Regeln gelten. Achtet dabei auch auf die Sitzordnung. Arbeitet </w:t>
      </w:r>
      <w:r w:rsidR="00087E30" w:rsidRPr="004A5112">
        <w:t>mit einer Partnerin/einem Partner</w:t>
      </w:r>
      <w:r w:rsidRPr="004A5112">
        <w:t xml:space="preserve"> oder in Einzela</w:t>
      </w:r>
      <w:r w:rsidRPr="004A5112">
        <w:t>r</w:t>
      </w:r>
      <w:r w:rsidRPr="004A5112">
        <w:t xml:space="preserve">beit. </w:t>
      </w:r>
    </w:p>
    <w:p w14:paraId="3C83252D" w14:textId="1D6E9D48" w:rsidR="00752152" w:rsidRPr="004A5112" w:rsidRDefault="00850BC3" w:rsidP="003D7CB3">
      <w:pPr>
        <w:pStyle w:val="Listenabsatz"/>
        <w:numPr>
          <w:ilvl w:val="0"/>
          <w:numId w:val="7"/>
        </w:numPr>
        <w:spacing w:before="60" w:after="60"/>
      </w:pPr>
      <w:r w:rsidRPr="004A5112">
        <w:t>Schaut euch nun das Beispiel einer Schülergruppe</w:t>
      </w:r>
      <w:r w:rsidR="00A540DD" w:rsidRPr="004A5112">
        <w:t xml:space="preserve"> </w:t>
      </w:r>
      <w:r w:rsidRPr="004A5112">
        <w:t xml:space="preserve">an </w:t>
      </w:r>
      <w:hyperlink r:id="rId14" w:history="1">
        <w:r w:rsidRPr="004A5112">
          <w:rPr>
            <w:rStyle w:val="Hyperlink"/>
          </w:rPr>
          <w:t>https://www.youtube.com/watch?v=KGUp_Gt_Nc0)</w:t>
        </w:r>
      </w:hyperlink>
      <w:r w:rsidRPr="004A5112">
        <w:rPr>
          <w:b/>
        </w:rPr>
        <w:t>.</w:t>
      </w:r>
      <w:r w:rsidRPr="004A5112">
        <w:t xml:space="preserve"> </w:t>
      </w:r>
      <w:r w:rsidR="00752152" w:rsidRPr="004A5112">
        <w:t>Achtet dabei darauf, wie die Schü</w:t>
      </w:r>
      <w:r w:rsidR="003D7CB3" w:rsidRPr="004A5112">
        <w:t>ler</w:t>
      </w:r>
      <w:r w:rsidR="00752152" w:rsidRPr="004A5112">
        <w:t>innen</w:t>
      </w:r>
      <w:r w:rsidR="003D7CB3" w:rsidRPr="004A5112">
        <w:t xml:space="preserve"> und Schüler</w:t>
      </w:r>
      <w:r w:rsidR="00752152" w:rsidRPr="004A5112">
        <w:t xml:space="preserve"> </w:t>
      </w:r>
      <w:r w:rsidR="00815A36" w:rsidRPr="004A5112">
        <w:t>...</w:t>
      </w:r>
    </w:p>
    <w:p w14:paraId="0E35F350" w14:textId="77777777" w:rsidR="00850BC3" w:rsidRPr="004A5112" w:rsidRDefault="00752152" w:rsidP="00752152">
      <w:pPr>
        <w:pStyle w:val="Listenabsatz"/>
        <w:numPr>
          <w:ilvl w:val="0"/>
          <w:numId w:val="8"/>
        </w:numPr>
        <w:spacing w:before="60" w:after="60"/>
        <w:jc w:val="both"/>
      </w:pPr>
      <w:r w:rsidRPr="004A5112">
        <w:t>ihr Thema und ihre Position vorstellen</w:t>
      </w:r>
    </w:p>
    <w:p w14:paraId="46C3EDDF" w14:textId="77777777" w:rsidR="00752152" w:rsidRPr="004A5112" w:rsidRDefault="00752152" w:rsidP="00752152">
      <w:pPr>
        <w:pStyle w:val="Listenabsatz"/>
        <w:numPr>
          <w:ilvl w:val="0"/>
          <w:numId w:val="8"/>
        </w:numPr>
        <w:spacing w:before="60" w:after="60"/>
        <w:jc w:val="both"/>
      </w:pPr>
      <w:r w:rsidRPr="004A5112">
        <w:t>ihre Auffassungen begründen</w:t>
      </w:r>
    </w:p>
    <w:p w14:paraId="65896B7C" w14:textId="77777777" w:rsidR="00752152" w:rsidRPr="004A5112" w:rsidRDefault="00752152" w:rsidP="00752152">
      <w:pPr>
        <w:pStyle w:val="Listenabsatz"/>
        <w:numPr>
          <w:ilvl w:val="0"/>
          <w:numId w:val="8"/>
        </w:numPr>
        <w:spacing w:before="60" w:after="60"/>
        <w:jc w:val="both"/>
      </w:pPr>
      <w:r w:rsidRPr="004A5112">
        <w:t>aufeinander eingehen.</w:t>
      </w:r>
    </w:p>
    <w:p w14:paraId="63ED6E54" w14:textId="5B64BF56" w:rsidR="00EB5FD8" w:rsidRPr="004A5112" w:rsidRDefault="00752152" w:rsidP="006B6AD7">
      <w:pPr>
        <w:spacing w:before="60" w:after="60"/>
        <w:jc w:val="both"/>
      </w:pPr>
      <w:r w:rsidRPr="004A5112">
        <w:t>Besprecht anschließend eure Beobachtungen und ergänzt das Grafiz</w:t>
      </w:r>
      <w:r w:rsidR="001B1806" w:rsidRPr="004A5112">
        <w:t xml:space="preserve"> unter der A</w:t>
      </w:r>
      <w:r w:rsidR="00C468AD" w:rsidRPr="004A5112">
        <w:t>ufgabe</w:t>
      </w:r>
      <w:r w:rsidR="00C468AD" w:rsidRPr="004A5112">
        <w:t>n</w:t>
      </w:r>
      <w:r w:rsidR="00C468AD" w:rsidRPr="004A5112">
        <w:t>nummer</w:t>
      </w:r>
      <w:r w:rsidR="001B1806" w:rsidRPr="004A5112">
        <w:t xml:space="preserve"> (A 1 und 2)</w:t>
      </w:r>
      <w:r w:rsidR="00815A36" w:rsidRPr="004A5112">
        <w:t>. Überprüft eure Notizen mith</w:t>
      </w:r>
      <w:r w:rsidR="009E39A0" w:rsidRPr="004A5112">
        <w:t xml:space="preserve">ilfe des Lernvideos </w:t>
      </w:r>
      <w:r w:rsidR="009E39A0" w:rsidRPr="004A5112">
        <w:rPr>
          <w:i/>
        </w:rPr>
        <w:t>Ablauf der Unterricht</w:t>
      </w:r>
      <w:r w:rsidR="009E39A0" w:rsidRPr="004A5112">
        <w:rPr>
          <w:i/>
        </w:rPr>
        <w:t>s</w:t>
      </w:r>
      <w:r w:rsidR="009E39A0" w:rsidRPr="004A5112">
        <w:rPr>
          <w:i/>
        </w:rPr>
        <w:t>methode Fishbowl</w:t>
      </w:r>
      <w:r w:rsidR="009E39A0" w:rsidRPr="004A5112">
        <w:t xml:space="preserve"> </w:t>
      </w:r>
      <w:hyperlink r:id="rId15" w:history="1">
        <w:r w:rsidR="009E39A0" w:rsidRPr="004A5112">
          <w:rPr>
            <w:rStyle w:val="Hyperlink"/>
          </w:rPr>
          <w:t>https://www.youtube.com/watch?v=Ci7yMuQ1gqc</w:t>
        </w:r>
      </w:hyperlink>
      <w:r w:rsidR="009E39A0" w:rsidRPr="004A5112">
        <w:rPr>
          <w:b/>
        </w:rPr>
        <w:t>.</w:t>
      </w:r>
    </w:p>
    <w:p w14:paraId="26AE7724" w14:textId="77777777" w:rsidR="00EB5FD8" w:rsidRPr="004A5112" w:rsidRDefault="00EB5FD8" w:rsidP="006B6AD7">
      <w:pPr>
        <w:spacing w:before="60" w:after="60"/>
        <w:jc w:val="both"/>
        <w:rPr>
          <w:b/>
        </w:rPr>
      </w:pPr>
      <w:r w:rsidRPr="004A5112">
        <w:rPr>
          <w:b/>
        </w:rPr>
        <w:t>Vorbereitung der Fishbowl-Diskussion</w:t>
      </w:r>
    </w:p>
    <w:p w14:paraId="7C68AD41" w14:textId="27D69EFA" w:rsidR="00FB4C43" w:rsidRPr="004A5112" w:rsidRDefault="00EB5FD8" w:rsidP="00A540DD">
      <w:pPr>
        <w:pStyle w:val="Listenabsatz"/>
        <w:numPr>
          <w:ilvl w:val="0"/>
          <w:numId w:val="7"/>
        </w:numPr>
        <w:spacing w:before="60" w:after="60"/>
        <w:jc w:val="both"/>
      </w:pPr>
      <w:r w:rsidRPr="004A5112">
        <w:t>Bereitet euch in der</w:t>
      </w:r>
      <w:r w:rsidR="003D7CB3" w:rsidRPr="004A5112">
        <w:t xml:space="preserve"> Stammgruppe auf die Arbeit vor:</w:t>
      </w:r>
      <w:r w:rsidRPr="004A5112">
        <w:t xml:space="preserve"> Besprecht die Aufgabenstellung für die Diskussion und verteilt die Texte. </w:t>
      </w:r>
      <w:r w:rsidR="003D7CB3" w:rsidRPr="004A5112">
        <w:t>Je zwei Schüler</w:t>
      </w:r>
      <w:r w:rsidR="00E640F6" w:rsidRPr="004A5112">
        <w:t>innen</w:t>
      </w:r>
      <w:r w:rsidR="003D7CB3" w:rsidRPr="004A5112">
        <w:t>/Schüler</w:t>
      </w:r>
      <w:r w:rsidR="00E640F6" w:rsidRPr="004A5112">
        <w:t xml:space="preserve"> erhalten einen identischen Text.</w:t>
      </w:r>
    </w:p>
    <w:p w14:paraId="0E1D65C4" w14:textId="48ED202A" w:rsidR="00EB5FD8" w:rsidRPr="004A5112" w:rsidRDefault="00FB4C43" w:rsidP="00472F93">
      <w:pPr>
        <w:spacing w:before="60" w:after="60"/>
        <w:ind w:left="709"/>
        <w:jc w:val="both"/>
      </w:pPr>
      <w:r w:rsidRPr="004A5112">
        <w:t xml:space="preserve">Welcher Vorschlag ist am besten geeignet? </w:t>
      </w:r>
      <w:r w:rsidR="00EB5FD8" w:rsidRPr="004A5112">
        <w:t>Fertigt gemeinsam eine Liste an</w:t>
      </w:r>
      <w:r w:rsidRPr="004A5112">
        <w:t xml:space="preserve">, welche Aspekte diskutiert werden sollten, </w:t>
      </w:r>
      <w:r w:rsidR="00EB5FD8" w:rsidRPr="004A5112">
        <w:t>um eine begründete</w:t>
      </w:r>
      <w:r w:rsidR="00472F93" w:rsidRPr="004A5112">
        <w:t xml:space="preserve"> Entscheidung treffen zu kö</w:t>
      </w:r>
      <w:r w:rsidR="00472F93" w:rsidRPr="004A5112">
        <w:t>n</w:t>
      </w:r>
      <w:r w:rsidR="00472F93" w:rsidRPr="004A5112">
        <w:t>nen</w:t>
      </w:r>
      <w:r w:rsidR="00EB5FD8" w:rsidRPr="004A5112">
        <w:t>.</w:t>
      </w:r>
    </w:p>
    <w:p w14:paraId="18D5C0D6" w14:textId="77777777" w:rsidR="00EB5FD8" w:rsidRPr="004A5112" w:rsidRDefault="00EB5FD8" w:rsidP="00A540DD">
      <w:pPr>
        <w:pStyle w:val="Listenabsatz"/>
        <w:numPr>
          <w:ilvl w:val="0"/>
          <w:numId w:val="7"/>
        </w:numPr>
        <w:spacing w:before="60" w:after="60"/>
        <w:jc w:val="both"/>
      </w:pPr>
      <w:r w:rsidRPr="004A5112">
        <w:t>Lest in Einzelarbeit die Texte zu den Vorschlägen und unterstreicht wesentliche I</w:t>
      </w:r>
      <w:r w:rsidRPr="004A5112">
        <w:t>n</w:t>
      </w:r>
      <w:r w:rsidRPr="004A5112">
        <w:t xml:space="preserve">formationen. </w:t>
      </w:r>
      <w:r w:rsidR="00A540DD" w:rsidRPr="004A5112">
        <w:t>Ergänzt das Grafiz</w:t>
      </w:r>
      <w:r w:rsidR="001B1806" w:rsidRPr="004A5112">
        <w:t xml:space="preserve"> (A 3 und 4)</w:t>
      </w:r>
      <w:r w:rsidR="00A540DD" w:rsidRPr="004A5112">
        <w:t>.</w:t>
      </w:r>
    </w:p>
    <w:p w14:paraId="5B5380CC" w14:textId="77777777" w:rsidR="00EB5FD8" w:rsidRPr="004A5112" w:rsidRDefault="00EB5FD8" w:rsidP="003D7CB3">
      <w:pPr>
        <w:pStyle w:val="Listenabsatz"/>
        <w:numPr>
          <w:ilvl w:val="0"/>
          <w:numId w:val="7"/>
        </w:numPr>
        <w:spacing w:before="60" w:after="60"/>
        <w:jc w:val="both"/>
      </w:pPr>
      <w:r w:rsidRPr="004A5112">
        <w:t>Arbeitet nun i</w:t>
      </w:r>
      <w:r w:rsidR="003D7CB3" w:rsidRPr="004A5112">
        <w:t xml:space="preserve">n den Expertengruppen zusammen. (Achtet dabei </w:t>
      </w:r>
      <w:r w:rsidRPr="004A5112">
        <w:t>auf die farbliche Kennzeichnung der Tex</w:t>
      </w:r>
      <w:r w:rsidR="003D7CB3" w:rsidRPr="004A5112">
        <w:t>te.)</w:t>
      </w:r>
      <w:r w:rsidRPr="004A5112">
        <w:t xml:space="preserve"> Bereitet euch auf die Präsentation </w:t>
      </w:r>
      <w:r w:rsidR="00163881" w:rsidRPr="004A5112">
        <w:t xml:space="preserve">und die Diskussion </w:t>
      </w:r>
      <w:r w:rsidRPr="004A5112">
        <w:t xml:space="preserve">des Vorschlags in </w:t>
      </w:r>
      <w:r w:rsidR="00A540DD" w:rsidRPr="004A5112">
        <w:t xml:space="preserve">einer Fishbowl-Diskussion in </w:t>
      </w:r>
      <w:r w:rsidR="003D7CB3" w:rsidRPr="004A5112">
        <w:t>der Stammgruppe vor:</w:t>
      </w:r>
    </w:p>
    <w:p w14:paraId="2D80EEA6" w14:textId="6F9D934A" w:rsidR="003E5634" w:rsidRPr="004A5112" w:rsidRDefault="00EB5FD8" w:rsidP="00EB5FD8">
      <w:pPr>
        <w:pStyle w:val="Listenabsatz"/>
        <w:numPr>
          <w:ilvl w:val="0"/>
          <w:numId w:val="5"/>
        </w:numPr>
        <w:spacing w:before="60" w:after="60"/>
        <w:jc w:val="both"/>
      </w:pPr>
      <w:r w:rsidRPr="004A5112">
        <w:t>Sammelt Argumente, die für oder gegen den Vorschlag sprechen sowie Ideen zur Präsentation und Bearbeitung des Vorschlags im Rahmen des Projekttages.</w:t>
      </w:r>
      <w:r w:rsidR="00A540DD" w:rsidRPr="004A5112">
        <w:t xml:space="preserve"> </w:t>
      </w:r>
      <w:r w:rsidR="002E26EE">
        <w:br/>
      </w:r>
      <w:r w:rsidR="00A540DD" w:rsidRPr="004A5112">
        <w:t>E</w:t>
      </w:r>
      <w:r w:rsidR="00A540DD" w:rsidRPr="004A5112">
        <w:t>r</w:t>
      </w:r>
      <w:r w:rsidR="00A540DD" w:rsidRPr="004A5112">
        <w:t>gänzt das Grafiz</w:t>
      </w:r>
      <w:r w:rsidR="001B1806" w:rsidRPr="004A5112">
        <w:t xml:space="preserve"> (A 5)</w:t>
      </w:r>
      <w:r w:rsidR="00A540DD" w:rsidRPr="004A5112">
        <w:t>.</w:t>
      </w:r>
    </w:p>
    <w:p w14:paraId="4650164B" w14:textId="77777777" w:rsidR="00EB5FD8" w:rsidRPr="004A5112" w:rsidRDefault="00EB5FD8" w:rsidP="00EB5FD8">
      <w:pPr>
        <w:spacing w:before="60" w:after="60"/>
        <w:jc w:val="both"/>
      </w:pPr>
      <w:r w:rsidRPr="004A5112">
        <w:t>Hinweis: Auf dem Materialtisch findet ihr unterstützende Materialien zur</w:t>
      </w:r>
    </w:p>
    <w:p w14:paraId="097419BC" w14:textId="77777777" w:rsidR="00EB5FD8" w:rsidRPr="004A5112" w:rsidRDefault="00EB5FD8" w:rsidP="00EB5FD8">
      <w:pPr>
        <w:pStyle w:val="Listenabsatz"/>
        <w:numPr>
          <w:ilvl w:val="0"/>
          <w:numId w:val="6"/>
        </w:numPr>
        <w:spacing w:before="60" w:after="60"/>
        <w:jc w:val="both"/>
      </w:pPr>
      <w:r w:rsidRPr="004A5112">
        <w:t>Präsentation in Form einer Kurzrede (5-Finger-Methode)</w:t>
      </w:r>
    </w:p>
    <w:p w14:paraId="460BF6A5" w14:textId="31FBEE44" w:rsidR="00EB5FD8" w:rsidRPr="004A5112" w:rsidRDefault="00EB5FD8" w:rsidP="00EB5FD8">
      <w:pPr>
        <w:pStyle w:val="Listenabsatz"/>
        <w:numPr>
          <w:ilvl w:val="0"/>
          <w:numId w:val="6"/>
        </w:numPr>
        <w:spacing w:before="60" w:after="60"/>
        <w:jc w:val="both"/>
      </w:pPr>
      <w:r w:rsidRPr="004A5112">
        <w:t>Formulierungshilfen für das Diskutieren</w:t>
      </w:r>
    </w:p>
    <w:p w14:paraId="6B884199" w14:textId="77777777" w:rsidR="00832031" w:rsidRPr="004A5112" w:rsidRDefault="00EB5FD8" w:rsidP="004959CA">
      <w:pPr>
        <w:spacing w:before="120" w:after="60"/>
        <w:jc w:val="both"/>
        <w:rPr>
          <w:b/>
        </w:rPr>
      </w:pPr>
      <w:r w:rsidRPr="004A5112">
        <w:rPr>
          <w:b/>
        </w:rPr>
        <w:t>Durchführung</w:t>
      </w:r>
      <w:r w:rsidR="003E5634" w:rsidRPr="004A5112">
        <w:rPr>
          <w:b/>
        </w:rPr>
        <w:t xml:space="preserve"> der Fishbowl-Diskussion</w:t>
      </w:r>
    </w:p>
    <w:p w14:paraId="65498889" w14:textId="0B28801D" w:rsidR="00832031" w:rsidRPr="004A5112" w:rsidRDefault="00D0205D" w:rsidP="00832031">
      <w:pPr>
        <w:pStyle w:val="Listenabsatz"/>
        <w:numPr>
          <w:ilvl w:val="0"/>
          <w:numId w:val="7"/>
        </w:numPr>
        <w:spacing w:before="60" w:after="60"/>
        <w:jc w:val="both"/>
        <w:rPr>
          <w:b/>
        </w:rPr>
      </w:pPr>
      <w:r w:rsidRPr="004A5112">
        <w:t>Bildet mit der</w:t>
      </w:r>
      <w:r w:rsidR="0058214D" w:rsidRPr="004A5112">
        <w:t xml:space="preserve"> </w:t>
      </w:r>
      <w:r w:rsidR="00A540DD" w:rsidRPr="004A5112">
        <w:t xml:space="preserve">Hälfte der </w:t>
      </w:r>
      <w:r w:rsidR="0058214D" w:rsidRPr="004A5112">
        <w:t xml:space="preserve">Mitglieder </w:t>
      </w:r>
      <w:r w:rsidRPr="004A5112">
        <w:t xml:space="preserve">eurer </w:t>
      </w:r>
      <w:r w:rsidR="0058214D" w:rsidRPr="004A5112">
        <w:t>Stammgruppe den Inn</w:t>
      </w:r>
      <w:r w:rsidR="006553B2" w:rsidRPr="004A5112">
        <w:t>enkreis der Fishbowl-Diskussionsrunde.</w:t>
      </w:r>
      <w:r w:rsidR="003E5634" w:rsidRPr="004A5112">
        <w:t xml:space="preserve"> </w:t>
      </w:r>
      <w:r w:rsidRPr="004A5112">
        <w:t xml:space="preserve">Achtet darauf, dass alle Texte/Vorschläge vertreten sind. </w:t>
      </w:r>
      <w:r w:rsidR="002E26EE">
        <w:br/>
      </w:r>
      <w:r w:rsidRPr="004A5112">
        <w:t>Bestimmt</w:t>
      </w:r>
      <w:r w:rsidR="003E5634" w:rsidRPr="004A5112">
        <w:t xml:space="preserve"> eine Gesprächsführerin/einen Ge</w:t>
      </w:r>
      <w:r w:rsidR="00A540DD" w:rsidRPr="004A5112">
        <w:t xml:space="preserve">sprächsführer aus der </w:t>
      </w:r>
      <w:r w:rsidRPr="004A5112">
        <w:t xml:space="preserve">diskutierenden </w:t>
      </w:r>
      <w:r w:rsidR="00A540DD" w:rsidRPr="004A5112">
        <w:t xml:space="preserve">Teilgruppe oder </w:t>
      </w:r>
      <w:r w:rsidRPr="004A5112">
        <w:t xml:space="preserve">der anderen Hälfte der Gruppe. </w:t>
      </w:r>
    </w:p>
    <w:p w14:paraId="7D67D3D0" w14:textId="1335DB4F" w:rsidR="002E26EE" w:rsidRPr="004A5112" w:rsidRDefault="00832031" w:rsidP="002E26EE">
      <w:pPr>
        <w:spacing w:before="60" w:after="60"/>
        <w:ind w:left="709"/>
        <w:jc w:val="both"/>
        <w:rPr>
          <w:b/>
        </w:rPr>
      </w:pPr>
      <w:r w:rsidRPr="004A5112">
        <w:t xml:space="preserve">Die restliche Gruppe bildet den Außenkreis. </w:t>
      </w:r>
      <w:r w:rsidR="00D0205D" w:rsidRPr="004A5112">
        <w:t xml:space="preserve">Jedes Gruppenmitglied </w:t>
      </w:r>
      <w:r w:rsidR="00845EFF" w:rsidRPr="004A5112">
        <w:t xml:space="preserve">des Innenkreises </w:t>
      </w:r>
      <w:r w:rsidR="00D0205D" w:rsidRPr="004A5112">
        <w:t xml:space="preserve">wählt sich </w:t>
      </w:r>
      <w:r w:rsidR="005313F6" w:rsidRPr="004A5112">
        <w:t>eine Beobachterin/</w:t>
      </w:r>
      <w:r w:rsidR="00D0205D" w:rsidRPr="004A5112">
        <w:t>einen Beobachter aus dem Außenkreis.</w:t>
      </w:r>
      <w:r w:rsidR="002E26EE" w:rsidRPr="002E26EE">
        <w:rPr>
          <w:b/>
        </w:rPr>
        <w:t xml:space="preserve"> </w:t>
      </w:r>
    </w:p>
    <w:p w14:paraId="5107D6A5" w14:textId="17D4CFA0" w:rsidR="002E26EE" w:rsidRDefault="002E26EE" w:rsidP="00832031">
      <w:pPr>
        <w:spacing w:before="60" w:after="60"/>
        <w:ind w:left="709"/>
        <w:jc w:val="both"/>
      </w:pPr>
      <w:r>
        <w:br w:type="page"/>
      </w:r>
    </w:p>
    <w:p w14:paraId="34C260D8" w14:textId="1F8CF533" w:rsidR="005313F6" w:rsidRPr="004A5112" w:rsidRDefault="006E4D09" w:rsidP="00832031">
      <w:pPr>
        <w:pStyle w:val="Listenabsatz"/>
        <w:numPr>
          <w:ilvl w:val="0"/>
          <w:numId w:val="7"/>
        </w:numPr>
        <w:spacing w:before="60" w:after="60"/>
        <w:jc w:val="both"/>
      </w:pPr>
      <w:r w:rsidRPr="004A5112">
        <w:lastRenderedPageBreak/>
        <w:t>Aufgabe</w:t>
      </w:r>
      <w:r w:rsidR="00832031" w:rsidRPr="004A5112">
        <w:t xml:space="preserve"> für </w:t>
      </w:r>
      <w:r w:rsidR="005313F6" w:rsidRPr="004A5112">
        <w:t>die Schülerinnen und Schüler im</w:t>
      </w:r>
      <w:r w:rsidR="00832031" w:rsidRPr="004A5112">
        <w:t xml:space="preserve"> Innenkreis</w:t>
      </w:r>
      <w:r w:rsidRPr="004A5112">
        <w:t>:</w:t>
      </w:r>
    </w:p>
    <w:p w14:paraId="2009FD56" w14:textId="142B2C36" w:rsidR="00850BC3" w:rsidRPr="004A5112" w:rsidRDefault="006E4D09" w:rsidP="005313F6">
      <w:pPr>
        <w:pStyle w:val="Listenabsatz"/>
        <w:spacing w:before="60" w:after="60"/>
        <w:ind w:left="720"/>
        <w:jc w:val="both"/>
      </w:pPr>
      <w:r w:rsidRPr="004A5112">
        <w:t>Diskutiert die Vorschläge und Umsetzungsideen</w:t>
      </w:r>
      <w:r w:rsidR="00D0205D" w:rsidRPr="004A5112">
        <w:rPr>
          <w:b/>
        </w:rPr>
        <w:t xml:space="preserve"> </w:t>
      </w:r>
      <w:r w:rsidR="00D0205D" w:rsidRPr="004A5112">
        <w:t>in einer Fishbowl-Diskussion</w:t>
      </w:r>
      <w:r w:rsidR="008459CD" w:rsidRPr="004A5112">
        <w:t xml:space="preserve">. </w:t>
      </w:r>
      <w:r w:rsidR="002E26EE">
        <w:br/>
      </w:r>
      <w:r w:rsidR="00850BC3" w:rsidRPr="004A5112">
        <w:t>Entscheidet</w:t>
      </w:r>
      <w:r w:rsidR="00D0205D" w:rsidRPr="004A5112">
        <w:t xml:space="preserve"> auf der Basis der Diskussion</w:t>
      </w:r>
      <w:r w:rsidR="00850BC3" w:rsidRPr="004A5112">
        <w:t>, welcher der Vorschläge am besten geei</w:t>
      </w:r>
      <w:r w:rsidR="00850BC3" w:rsidRPr="004A5112">
        <w:t>g</w:t>
      </w:r>
      <w:r w:rsidR="00850BC3" w:rsidRPr="004A5112">
        <w:t>net ist und sammelt dabei Ideen, wie man die Vorschläge im Rahmen des Projektt</w:t>
      </w:r>
      <w:r w:rsidR="00850BC3" w:rsidRPr="004A5112">
        <w:t>a</w:t>
      </w:r>
      <w:r w:rsidR="00850BC3" w:rsidRPr="004A5112">
        <w:t>ges bearbeiten und präsentieren kann.</w:t>
      </w:r>
    </w:p>
    <w:p w14:paraId="0CA00D44" w14:textId="574BC42B" w:rsidR="00D0205D" w:rsidRPr="004A5112" w:rsidRDefault="00D0205D" w:rsidP="002207C1">
      <w:pPr>
        <w:spacing w:before="120" w:after="60"/>
        <w:jc w:val="both"/>
      </w:pPr>
      <w:r w:rsidRPr="004A5112">
        <w:t xml:space="preserve">Aufgabe für die </w:t>
      </w:r>
      <w:r w:rsidR="005313F6" w:rsidRPr="004A5112">
        <w:t>Schüler</w:t>
      </w:r>
      <w:r w:rsidR="0058214D" w:rsidRPr="004A5112">
        <w:t>innen</w:t>
      </w:r>
      <w:r w:rsidR="005313F6" w:rsidRPr="004A5112">
        <w:t xml:space="preserve"> und Schüler, die den Außenkreis bilden:</w:t>
      </w:r>
    </w:p>
    <w:p w14:paraId="7329A425" w14:textId="10B19A70" w:rsidR="0058214D" w:rsidRPr="004A5112" w:rsidRDefault="00D0205D" w:rsidP="005313F6">
      <w:pPr>
        <w:spacing w:before="60" w:after="60"/>
        <w:ind w:left="709"/>
        <w:jc w:val="both"/>
      </w:pPr>
      <w:r w:rsidRPr="004A5112">
        <w:t>B</w:t>
      </w:r>
      <w:r w:rsidR="0058214D" w:rsidRPr="004A5112">
        <w:t>eobachte</w:t>
      </w:r>
      <w:r w:rsidRPr="004A5112">
        <w:t xml:space="preserve">t die </w:t>
      </w:r>
      <w:r w:rsidR="005F0980" w:rsidRPr="004A5112">
        <w:t xml:space="preserve">Teilnehmerinnen und </w:t>
      </w:r>
      <w:r w:rsidRPr="004A5112">
        <w:t>Teilnehmer des Innenkreises und notiert eure Beobachtun</w:t>
      </w:r>
      <w:r w:rsidR="005F0980" w:rsidRPr="004A5112">
        <w:t>gen mith</w:t>
      </w:r>
      <w:r w:rsidRPr="004A5112">
        <w:t xml:space="preserve">ilfe des </w:t>
      </w:r>
      <w:r w:rsidR="006E4D09" w:rsidRPr="004A5112">
        <w:t>Beobachtungsb</w:t>
      </w:r>
      <w:r w:rsidRPr="004A5112">
        <w:t xml:space="preserve">ogens. </w:t>
      </w:r>
      <w:r w:rsidR="00656F1F" w:rsidRPr="004A5112">
        <w:t>Das Eingreifen in die Diskussion ist nach den Regeln der Fishbowl-Diskussion erlaubt.</w:t>
      </w:r>
    </w:p>
    <w:p w14:paraId="357263E6" w14:textId="77777777" w:rsidR="006E4D09" w:rsidRPr="004A5112" w:rsidRDefault="006E4D09" w:rsidP="002207C1">
      <w:pPr>
        <w:spacing w:before="120" w:after="60"/>
        <w:rPr>
          <w:b/>
        </w:rPr>
      </w:pPr>
      <w:r w:rsidRPr="004A5112">
        <w:rPr>
          <w:b/>
        </w:rPr>
        <w:t>Auswertung der Fishbowl-Diskussion</w:t>
      </w:r>
    </w:p>
    <w:p w14:paraId="006F403B" w14:textId="087E74FC" w:rsidR="009D7898" w:rsidRPr="004A5112" w:rsidRDefault="00CC36D0" w:rsidP="00DF0BBE">
      <w:pPr>
        <w:pStyle w:val="Listenabsatz"/>
        <w:numPr>
          <w:ilvl w:val="0"/>
          <w:numId w:val="7"/>
        </w:numPr>
      </w:pPr>
      <w:r w:rsidRPr="004A5112">
        <w:t xml:space="preserve">Besprecht die </w:t>
      </w:r>
      <w:r w:rsidR="00DF0BBE" w:rsidRPr="004A5112">
        <w:t xml:space="preserve">Beobachtungen und Erfahrungen in der Diskussion in Paararbeit </w:t>
      </w:r>
      <w:r w:rsidR="002E26EE">
        <w:br/>
      </w:r>
      <w:r w:rsidR="00DF0BBE" w:rsidRPr="004A5112">
        <w:t xml:space="preserve">zwischen </w:t>
      </w:r>
      <w:r w:rsidR="005313F6" w:rsidRPr="004A5112">
        <w:t>der/</w:t>
      </w:r>
      <w:r w:rsidR="00DF0BBE" w:rsidRPr="004A5112">
        <w:t xml:space="preserve">dem Diskutierenden und </w:t>
      </w:r>
      <w:r w:rsidR="005313F6" w:rsidRPr="004A5112">
        <w:t>der Beobachterin/</w:t>
      </w:r>
      <w:r w:rsidR="00DF0BBE" w:rsidRPr="004A5112">
        <w:t>dem Beobachter aus dem Außenkreis.</w:t>
      </w:r>
    </w:p>
    <w:p w14:paraId="5E06DF18" w14:textId="77777777" w:rsidR="00DF0BBE" w:rsidRPr="004A5112" w:rsidRDefault="00DF0BBE" w:rsidP="002207C1">
      <w:pPr>
        <w:spacing w:before="120" w:after="60"/>
        <w:rPr>
          <w:b/>
        </w:rPr>
      </w:pPr>
      <w:r w:rsidRPr="004A5112">
        <w:rPr>
          <w:b/>
        </w:rPr>
        <w:t>Fortsetzung der Diskussion</w:t>
      </w:r>
    </w:p>
    <w:p w14:paraId="48A972EF" w14:textId="77777777" w:rsidR="00DF0BBE" w:rsidRPr="004A5112" w:rsidRDefault="00DF0BBE" w:rsidP="00DF0BBE">
      <w:pPr>
        <w:pStyle w:val="Listenabsatz"/>
        <w:numPr>
          <w:ilvl w:val="0"/>
          <w:numId w:val="7"/>
        </w:numPr>
      </w:pPr>
      <w:r w:rsidRPr="004A5112">
        <w:t>Wechselt zwischen Innen- und Außenkreis. Diskutiert die Vorschläge in der zweiten Hälfte der Stammgruppe. Beobachtet das Gesprächsverhalten.</w:t>
      </w:r>
    </w:p>
    <w:p w14:paraId="789A67B6" w14:textId="0ECBB1E7" w:rsidR="001F4DC0" w:rsidRPr="004A5112" w:rsidRDefault="001F4DC0" w:rsidP="001F4DC0">
      <w:pPr>
        <w:pStyle w:val="Listenabsatz"/>
        <w:numPr>
          <w:ilvl w:val="0"/>
          <w:numId w:val="7"/>
        </w:numPr>
      </w:pPr>
      <w:r w:rsidRPr="004A5112">
        <w:t>Wertet die Diskussion im Paargespräch aus.</w:t>
      </w:r>
    </w:p>
    <w:p w14:paraId="013E8A88" w14:textId="765AA728" w:rsidR="002D115F" w:rsidRPr="004A5112" w:rsidRDefault="002D115F" w:rsidP="002D115F">
      <w:pPr>
        <w:pStyle w:val="Listenabsatz"/>
        <w:numPr>
          <w:ilvl w:val="0"/>
          <w:numId w:val="7"/>
        </w:numPr>
      </w:pPr>
      <w:r w:rsidRPr="004A5112">
        <w:t>Ergänzt das Grafiz mit einer Notiz, für welchen Vorschlag sich die Gruppe entschi</w:t>
      </w:r>
      <w:r w:rsidRPr="004A5112">
        <w:t>e</w:t>
      </w:r>
      <w:r w:rsidRPr="004A5112">
        <w:t xml:space="preserve">den hat und welche Gründe es dafür gibt. Ergänzt mit Umsetzungsideen. (Grafiz </w:t>
      </w:r>
      <w:r w:rsidR="002E26EE">
        <w:br/>
      </w:r>
      <w:r w:rsidRPr="004A5112">
        <w:t>Au</w:t>
      </w:r>
      <w:r w:rsidRPr="004A5112">
        <w:t>f</w:t>
      </w:r>
      <w:r w:rsidRPr="004A5112">
        <w:t>gabe 11)</w:t>
      </w:r>
    </w:p>
    <w:p w14:paraId="1A5C5F9B" w14:textId="77777777" w:rsidR="001714C6" w:rsidRPr="004A5112" w:rsidRDefault="001714C6" w:rsidP="002207C1">
      <w:pPr>
        <w:spacing w:before="120" w:after="60"/>
        <w:rPr>
          <w:b/>
        </w:rPr>
      </w:pPr>
      <w:r w:rsidRPr="004A5112">
        <w:rPr>
          <w:b/>
        </w:rPr>
        <w:t>Reflexion der Arbeit</w:t>
      </w:r>
    </w:p>
    <w:p w14:paraId="64CC8889" w14:textId="3622AFC7" w:rsidR="00DF0BBE" w:rsidRPr="004A5112" w:rsidRDefault="001714C6" w:rsidP="001714C6">
      <w:pPr>
        <w:pStyle w:val="Listenabsatz"/>
        <w:numPr>
          <w:ilvl w:val="0"/>
          <w:numId w:val="7"/>
        </w:numPr>
      </w:pPr>
      <w:r w:rsidRPr="004A5112">
        <w:t xml:space="preserve">Reflektiert eure Erfahrungen </w:t>
      </w:r>
      <w:r w:rsidR="00DF0BBE" w:rsidRPr="004A5112">
        <w:t xml:space="preserve">in der Diskussion und </w:t>
      </w:r>
      <w:r w:rsidR="007F164F" w:rsidRPr="004A5112">
        <w:t>notiert</w:t>
      </w:r>
      <w:r w:rsidR="00DF0BBE" w:rsidRPr="004A5112">
        <w:t xml:space="preserve"> Überlegungen zum weit</w:t>
      </w:r>
      <w:r w:rsidR="00DF0BBE" w:rsidRPr="004A5112">
        <w:t>e</w:t>
      </w:r>
      <w:r w:rsidR="00DF0BBE" w:rsidRPr="004A5112">
        <w:t>ren Lernschritt.</w:t>
      </w:r>
      <w:r w:rsidR="005313F6" w:rsidRPr="004A5112">
        <w:t xml:space="preserve"> (</w:t>
      </w:r>
      <w:r w:rsidR="002D115F" w:rsidRPr="004A5112">
        <w:t xml:space="preserve">Grafiz Aufgabe </w:t>
      </w:r>
      <w:r w:rsidR="005313F6" w:rsidRPr="004A5112">
        <w:t>12)</w:t>
      </w:r>
    </w:p>
    <w:p w14:paraId="09C59F09" w14:textId="77777777" w:rsidR="00A450C1" w:rsidRPr="00A450C1" w:rsidRDefault="00A450C1" w:rsidP="00A450C1">
      <w:pPr>
        <w:rPr>
          <w:sz w:val="21"/>
          <w:szCs w:val="21"/>
        </w:rPr>
      </w:pPr>
    </w:p>
    <w:p w14:paraId="7D72C7CD" w14:textId="77777777" w:rsidR="00DF0BBE" w:rsidRDefault="00DF0BBE">
      <w:pPr>
        <w:spacing w:line="240" w:lineRule="auto"/>
        <w:rPr>
          <w:b/>
          <w:sz w:val="20"/>
          <w:szCs w:val="20"/>
        </w:rPr>
      </w:pPr>
      <w:r>
        <w:rPr>
          <w:b/>
          <w:sz w:val="20"/>
          <w:szCs w:val="20"/>
        </w:rPr>
        <w:br w:type="page"/>
      </w:r>
    </w:p>
    <w:p w14:paraId="3767F1C5" w14:textId="3774B4DF" w:rsidR="009D7898" w:rsidRPr="004F7618" w:rsidRDefault="009D7898" w:rsidP="009D7898">
      <w:pPr>
        <w:tabs>
          <w:tab w:val="left" w:pos="1190"/>
        </w:tabs>
        <w:spacing w:before="60" w:after="60"/>
        <w:rPr>
          <w:b/>
        </w:rPr>
      </w:pPr>
      <w:r w:rsidRPr="004F7618">
        <w:rPr>
          <w:b/>
        </w:rPr>
        <w:lastRenderedPageBreak/>
        <w:t>Grafiz</w:t>
      </w:r>
    </w:p>
    <w:tbl>
      <w:tblPr>
        <w:tblStyle w:val="Tabellenraster"/>
        <w:tblW w:w="10206" w:type="dxa"/>
        <w:tblInd w:w="-574" w:type="dxa"/>
        <w:tblLook w:val="04A0" w:firstRow="1" w:lastRow="0" w:firstColumn="1" w:lastColumn="0" w:noHBand="0" w:noVBand="1"/>
      </w:tblPr>
      <w:tblGrid>
        <w:gridCol w:w="5102"/>
        <w:gridCol w:w="2696"/>
        <w:gridCol w:w="2408"/>
      </w:tblGrid>
      <w:tr w:rsidR="009D7898" w:rsidRPr="009D7898" w14:paraId="3D6C9585" w14:textId="77777777" w:rsidTr="0093529B">
        <w:tc>
          <w:tcPr>
            <w:tcW w:w="5102" w:type="dxa"/>
          </w:tcPr>
          <w:p w14:paraId="644D11E8" w14:textId="674217FC" w:rsidR="005303F9" w:rsidRPr="001671F2" w:rsidRDefault="009D7898" w:rsidP="0093529B">
            <w:pPr>
              <w:tabs>
                <w:tab w:val="left" w:pos="1190"/>
              </w:tabs>
              <w:spacing w:before="60" w:after="60"/>
              <w:rPr>
                <w:rFonts w:cs="Arial"/>
                <w:b/>
              </w:rPr>
            </w:pPr>
            <w:r w:rsidRPr="001671F2">
              <w:rPr>
                <w:rFonts w:cs="Arial"/>
                <w:b/>
              </w:rPr>
              <w:t xml:space="preserve">Thema: </w:t>
            </w:r>
            <w:r w:rsidR="005303F9" w:rsidRPr="001671F2">
              <w:rPr>
                <w:rFonts w:cs="Arial"/>
                <w:b/>
              </w:rPr>
              <w:t>„Anliegen und Meinungen in einer</w:t>
            </w:r>
          </w:p>
          <w:p w14:paraId="29B2D46E" w14:textId="7BB4EF02" w:rsidR="009D7898" w:rsidRPr="001671F2" w:rsidRDefault="005303F9" w:rsidP="0093529B">
            <w:pPr>
              <w:tabs>
                <w:tab w:val="left" w:pos="1190"/>
              </w:tabs>
              <w:spacing w:before="60" w:after="60"/>
              <w:rPr>
                <w:rFonts w:cs="Arial"/>
                <w:b/>
              </w:rPr>
            </w:pPr>
            <w:r w:rsidRPr="001671F2">
              <w:rPr>
                <w:rFonts w:cs="Arial"/>
                <w:b/>
              </w:rPr>
              <w:t>Fishbowl-Diskussion mit anderen diskutieren“</w:t>
            </w:r>
          </w:p>
        </w:tc>
        <w:tc>
          <w:tcPr>
            <w:tcW w:w="5104" w:type="dxa"/>
            <w:gridSpan w:val="2"/>
          </w:tcPr>
          <w:p w14:paraId="4C8C4CD6" w14:textId="77777777" w:rsidR="009D7898" w:rsidRPr="001671F2" w:rsidRDefault="009D7898" w:rsidP="0093529B">
            <w:pPr>
              <w:tabs>
                <w:tab w:val="left" w:pos="1190"/>
              </w:tabs>
              <w:spacing w:before="60" w:after="60"/>
              <w:rPr>
                <w:rFonts w:cs="Arial"/>
                <w:b/>
              </w:rPr>
            </w:pPr>
            <w:r w:rsidRPr="001671F2">
              <w:rPr>
                <w:rFonts w:cs="Arial"/>
                <w:b/>
              </w:rPr>
              <w:t>Datum:</w:t>
            </w:r>
          </w:p>
        </w:tc>
      </w:tr>
      <w:tr w:rsidR="009D7898" w:rsidRPr="009D7898" w14:paraId="4759DC66" w14:textId="77777777" w:rsidTr="00485604">
        <w:trPr>
          <w:trHeight w:val="4426"/>
        </w:trPr>
        <w:tc>
          <w:tcPr>
            <w:tcW w:w="10206" w:type="dxa"/>
            <w:gridSpan w:val="3"/>
          </w:tcPr>
          <w:p w14:paraId="09B0D8C0" w14:textId="56B2A82D" w:rsidR="009D7898" w:rsidRPr="001671F2" w:rsidRDefault="00B8442F" w:rsidP="0093529B">
            <w:pPr>
              <w:tabs>
                <w:tab w:val="left" w:pos="1190"/>
              </w:tabs>
              <w:spacing w:before="60" w:after="60"/>
              <w:rPr>
                <w:rFonts w:cs="Arial"/>
              </w:rPr>
            </w:pPr>
            <w:r w:rsidRPr="001671F2">
              <w:rPr>
                <w:rFonts w:cs="Arial"/>
              </w:rPr>
              <w:t>A 1</w:t>
            </w:r>
            <w:r w:rsidR="005313F6" w:rsidRPr="001671F2">
              <w:rPr>
                <w:rFonts w:cs="Arial"/>
              </w:rPr>
              <w:t>)</w:t>
            </w:r>
            <w:r w:rsidRPr="001671F2">
              <w:rPr>
                <w:rFonts w:cs="Arial"/>
              </w:rPr>
              <w:t xml:space="preserve"> und 2)</w:t>
            </w:r>
            <w:r w:rsidR="00DF0BBE" w:rsidRPr="001671F2">
              <w:rPr>
                <w:rFonts w:cs="Arial"/>
              </w:rPr>
              <w:t xml:space="preserve"> </w:t>
            </w:r>
            <w:r w:rsidR="009D7898" w:rsidRPr="001671F2">
              <w:rPr>
                <w:rFonts w:cs="Arial"/>
              </w:rPr>
              <w:t>Eine Fishbowl-Diskussion ist ...</w:t>
            </w:r>
          </w:p>
          <w:p w14:paraId="6077F186" w14:textId="77777777" w:rsidR="009D7898" w:rsidRPr="001671F2" w:rsidRDefault="009D7898" w:rsidP="0093529B">
            <w:pPr>
              <w:tabs>
                <w:tab w:val="left" w:pos="1190"/>
              </w:tabs>
              <w:spacing w:before="60" w:after="60"/>
              <w:rPr>
                <w:rFonts w:cs="Arial"/>
              </w:rPr>
            </w:pPr>
          </w:p>
          <w:p w14:paraId="74798F39" w14:textId="77777777" w:rsidR="009D7898" w:rsidRPr="001671F2" w:rsidRDefault="00DF0BBE" w:rsidP="0093529B">
            <w:pPr>
              <w:tabs>
                <w:tab w:val="left" w:pos="1190"/>
              </w:tabs>
              <w:spacing w:before="60" w:after="60"/>
              <w:rPr>
                <w:rFonts w:cs="Arial"/>
              </w:rPr>
            </w:pPr>
            <w:r w:rsidRPr="001671F2">
              <w:rPr>
                <w:rFonts w:cs="Arial"/>
              </w:rPr>
              <w:t>Sitzordnung</w:t>
            </w:r>
            <w:r w:rsidR="00B8442F" w:rsidRPr="001671F2">
              <w:rPr>
                <w:rFonts w:cs="Arial"/>
              </w:rPr>
              <w:t>:</w:t>
            </w:r>
          </w:p>
          <w:p w14:paraId="76786CF9" w14:textId="77777777" w:rsidR="00DF0BBE" w:rsidRPr="001671F2" w:rsidRDefault="00DF0BBE" w:rsidP="0093529B">
            <w:pPr>
              <w:tabs>
                <w:tab w:val="left" w:pos="1190"/>
              </w:tabs>
              <w:spacing w:before="60" w:after="60"/>
              <w:rPr>
                <w:rFonts w:cs="Arial"/>
              </w:rPr>
            </w:pPr>
          </w:p>
          <w:p w14:paraId="04F9829F" w14:textId="6D9F0CEA" w:rsidR="00DF0BBE" w:rsidRPr="001671F2" w:rsidRDefault="00DF0BBE" w:rsidP="0093529B">
            <w:pPr>
              <w:tabs>
                <w:tab w:val="left" w:pos="1190"/>
              </w:tabs>
              <w:spacing w:before="60" w:after="60"/>
              <w:rPr>
                <w:rFonts w:cs="Arial"/>
              </w:rPr>
            </w:pPr>
            <w:r w:rsidRPr="001671F2">
              <w:rPr>
                <w:rFonts w:cs="Arial"/>
              </w:rPr>
              <w:t>Ablauf</w:t>
            </w:r>
            <w:r w:rsidR="00B8442F" w:rsidRPr="001671F2">
              <w:rPr>
                <w:rFonts w:cs="Arial"/>
              </w:rPr>
              <w:t>:</w:t>
            </w:r>
          </w:p>
          <w:p w14:paraId="7314D278" w14:textId="77777777" w:rsidR="009D7898" w:rsidRPr="001671F2" w:rsidRDefault="009D7898" w:rsidP="0093529B">
            <w:pPr>
              <w:tabs>
                <w:tab w:val="left" w:pos="1190"/>
              </w:tabs>
              <w:spacing w:before="60" w:after="60"/>
              <w:rPr>
                <w:rFonts w:cs="Arial"/>
              </w:rPr>
            </w:pPr>
          </w:p>
          <w:p w14:paraId="7490719E" w14:textId="2977F2B5" w:rsidR="009D7898" w:rsidRPr="001671F2" w:rsidRDefault="00B8442F" w:rsidP="0093529B">
            <w:pPr>
              <w:tabs>
                <w:tab w:val="left" w:pos="1190"/>
              </w:tabs>
              <w:spacing w:before="60" w:after="60"/>
              <w:rPr>
                <w:rFonts w:cs="Arial"/>
              </w:rPr>
            </w:pPr>
            <w:r w:rsidRPr="001671F2">
              <w:rPr>
                <w:rFonts w:cs="Arial"/>
              </w:rPr>
              <w:t>Regeln:</w:t>
            </w:r>
          </w:p>
          <w:p w14:paraId="6463B86D" w14:textId="79A6CA7D" w:rsidR="009D7898" w:rsidRPr="001671F2" w:rsidRDefault="004C6DAC" w:rsidP="0093529B">
            <w:pPr>
              <w:tabs>
                <w:tab w:val="left" w:pos="1190"/>
              </w:tabs>
              <w:spacing w:before="60" w:after="60"/>
              <w:rPr>
                <w:rFonts w:cs="Arial"/>
              </w:rPr>
            </w:pPr>
            <w:r w:rsidRPr="001671F2">
              <w:rPr>
                <w:rFonts w:cs="Arial"/>
                <w:noProof/>
                <w:lang w:eastAsia="de-DE"/>
              </w:rPr>
              <mc:AlternateContent>
                <mc:Choice Requires="wps">
                  <w:drawing>
                    <wp:anchor distT="0" distB="0" distL="114300" distR="114300" simplePos="0" relativeHeight="251659264" behindDoc="0" locked="0" layoutInCell="1" allowOverlap="1" wp14:anchorId="613C4C2A" wp14:editId="57F2DB11">
                      <wp:simplePos x="0" y="0"/>
                      <wp:positionH relativeFrom="column">
                        <wp:posOffset>5217160</wp:posOffset>
                      </wp:positionH>
                      <wp:positionV relativeFrom="paragraph">
                        <wp:posOffset>-1409065</wp:posOffset>
                      </wp:positionV>
                      <wp:extent cx="1141095" cy="1257300"/>
                      <wp:effectExtent l="0" t="0" r="20955" b="19050"/>
                      <wp:wrapThrough wrapText="bothSides">
                        <wp:wrapPolygon edited="0">
                          <wp:start x="0" y="0"/>
                          <wp:lineTo x="0" y="21600"/>
                          <wp:lineTo x="21636" y="21600"/>
                          <wp:lineTo x="21636" y="0"/>
                          <wp:lineTo x="0" y="0"/>
                        </wp:wrapPolygon>
                      </wp:wrapThrough>
                      <wp:docPr id="1" name="Rechteck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1095" cy="1257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7584AC3" w14:textId="77777777" w:rsidR="002E26EE" w:rsidRDefault="002E26EE" w:rsidP="009D7898">
                                  <w:r w:rsidRPr="006D021D">
                                    <w:rPr>
                                      <w:b/>
                                      <w:noProof/>
                                      <w:sz w:val="28"/>
                                      <w:lang w:eastAsia="de-DE"/>
                                    </w:rPr>
                                    <w:drawing>
                                      <wp:inline distT="0" distB="0" distL="0" distR="0" wp14:anchorId="42BC29F9" wp14:editId="47A31AAF">
                                        <wp:extent cx="921109" cy="929839"/>
                                        <wp:effectExtent l="0" t="0" r="0" b="10160"/>
                                        <wp:docPr id="3"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31591" cy="940420"/>
                                                </a:xfrm>
                                                <a:prstGeom prst="rect">
                                                  <a:avLst/>
                                                </a:prstGeom>
                                              </pic:spPr>
                                            </pic:pic>
                                          </a:graphicData>
                                        </a:graphic>
                                      </wp:inline>
                                    </w:drawing>
                                  </w:r>
                                </w:p>
                                <w:p w14:paraId="4340C39B" w14:textId="77777777" w:rsidR="002E26EE" w:rsidRPr="004C6DAC" w:rsidRDefault="002E26EE" w:rsidP="004C6DAC">
                                  <w:pPr>
                                    <w:tabs>
                                      <w:tab w:val="left" w:pos="1190"/>
                                    </w:tabs>
                                    <w:spacing w:before="60" w:after="60"/>
                                    <w:rPr>
                                      <w:rFonts w:cs="Arial"/>
                                      <w:sz w:val="16"/>
                                      <w:szCs w:val="16"/>
                                    </w:rPr>
                                  </w:pPr>
                                  <w:r w:rsidRPr="004C6DAC">
                                    <w:rPr>
                                      <w:rFonts w:cs="Arial"/>
                                      <w:sz w:val="16"/>
                                      <w:szCs w:val="16"/>
                                    </w:rPr>
                                    <w:t>Foto: Thea Sarich</w:t>
                                  </w:r>
                                </w:p>
                                <w:p w14:paraId="50D42F8B" w14:textId="77777777" w:rsidR="002E26EE" w:rsidRDefault="002E26EE" w:rsidP="009D789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 o:spid="_x0000_s1026" style="position:absolute;margin-left:410.8pt;margin-top:-110.95pt;width:89.85pt;height:9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" fillcolor="white [3201]" strokecolor="black [3213]" strokeweight="2pt">
                      <v:path arrowok="t"/>
                      <v:textbox>
                        <w:txbxContent>
                          <w:p w14:paraId="47584AC3" w14:textId="77777777" w:rsidR="002E26EE" w:rsidRDefault="002E26EE" w:rsidP="009D7898">
                            <w:r w:rsidRPr="006D021D">
                              <w:rPr>
                                <w:b/>
                                <w:noProof/>
                                <w:sz w:val="28"/>
                                <w:lang w:eastAsia="de-DE"/>
                              </w:rPr>
                              <w:drawing>
                                <wp:inline distT="0" distB="0" distL="0" distR="0" wp14:anchorId="42BC29F9" wp14:editId="47A31AAF">
                                  <wp:extent cx="921109" cy="929839"/>
                                  <wp:effectExtent l="0" t="0" r="0" b="10160"/>
                                  <wp:docPr id="3"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31591" cy="940420"/>
                                          </a:xfrm>
                                          <a:prstGeom prst="rect">
                                            <a:avLst/>
                                          </a:prstGeom>
                                        </pic:spPr>
                                      </pic:pic>
                                    </a:graphicData>
                                  </a:graphic>
                                </wp:inline>
                              </w:drawing>
                            </w:r>
                          </w:p>
                          <w:p w14:paraId="4340C39B" w14:textId="77777777" w:rsidR="002E26EE" w:rsidRPr="004C6DAC" w:rsidRDefault="002E26EE" w:rsidP="004C6DAC">
                            <w:pPr>
                              <w:tabs>
                                <w:tab w:val="left" w:pos="1190"/>
                              </w:tabs>
                              <w:spacing w:before="60" w:after="60"/>
                              <w:rPr>
                                <w:rFonts w:cs="Arial"/>
                                <w:sz w:val="16"/>
                                <w:szCs w:val="16"/>
                              </w:rPr>
                            </w:pPr>
                            <w:r w:rsidRPr="004C6DAC">
                              <w:rPr>
                                <w:rFonts w:cs="Arial"/>
                                <w:sz w:val="16"/>
                                <w:szCs w:val="16"/>
                              </w:rPr>
                              <w:t>Foto: Thea Sarich</w:t>
                            </w:r>
                          </w:p>
                          <w:p w14:paraId="50D42F8B" w14:textId="77777777" w:rsidR="002E26EE" w:rsidRDefault="002E26EE" w:rsidP="009D7898"/>
                        </w:txbxContent>
                      </v:textbox>
                      <w10:wrap type="through"/>
                    </v:rect>
                  </w:pict>
                </mc:Fallback>
              </mc:AlternateContent>
            </w:r>
          </w:p>
          <w:p w14:paraId="60A726E8" w14:textId="77777777" w:rsidR="009D7898" w:rsidRPr="001671F2" w:rsidRDefault="00B8442F" w:rsidP="0093529B">
            <w:pPr>
              <w:tabs>
                <w:tab w:val="left" w:pos="1190"/>
              </w:tabs>
              <w:spacing w:before="60" w:after="60"/>
              <w:rPr>
                <w:rFonts w:cs="Arial"/>
              </w:rPr>
            </w:pPr>
            <w:r w:rsidRPr="001671F2">
              <w:rPr>
                <w:rFonts w:cs="Arial"/>
              </w:rPr>
              <w:t>Wie kann man auf die anderen Teilnehmer</w:t>
            </w:r>
            <w:r w:rsidR="005313F6" w:rsidRPr="001671F2">
              <w:rPr>
                <w:rFonts w:cs="Arial"/>
              </w:rPr>
              <w:t>innen und Teilnehmer</w:t>
            </w:r>
            <w:r w:rsidRPr="001671F2">
              <w:rPr>
                <w:rFonts w:cs="Arial"/>
              </w:rPr>
              <w:t xml:space="preserve"> eingehen?</w:t>
            </w:r>
          </w:p>
          <w:p w14:paraId="078C6F0C" w14:textId="77777777" w:rsidR="009D7898" w:rsidRPr="001671F2" w:rsidRDefault="009D7898" w:rsidP="0093529B">
            <w:pPr>
              <w:tabs>
                <w:tab w:val="left" w:pos="1190"/>
              </w:tabs>
              <w:spacing w:before="60" w:after="60"/>
              <w:rPr>
                <w:rFonts w:cs="Arial"/>
              </w:rPr>
            </w:pPr>
          </w:p>
          <w:p w14:paraId="318CCDE4" w14:textId="77777777" w:rsidR="007F164F" w:rsidRPr="001671F2" w:rsidRDefault="007F164F" w:rsidP="0093529B">
            <w:pPr>
              <w:tabs>
                <w:tab w:val="left" w:pos="1190"/>
              </w:tabs>
              <w:spacing w:before="60" w:after="60"/>
              <w:rPr>
                <w:rFonts w:cs="Arial"/>
              </w:rPr>
            </w:pPr>
          </w:p>
          <w:p w14:paraId="4290C81D" w14:textId="77777777" w:rsidR="009D7898" w:rsidRPr="001671F2" w:rsidRDefault="009D7898" w:rsidP="0093529B">
            <w:pPr>
              <w:tabs>
                <w:tab w:val="left" w:pos="1190"/>
              </w:tabs>
              <w:spacing w:before="60" w:after="60"/>
              <w:rPr>
                <w:rFonts w:cs="Arial"/>
                <w:b/>
              </w:rPr>
            </w:pPr>
          </w:p>
        </w:tc>
      </w:tr>
      <w:tr w:rsidR="001B1806" w:rsidRPr="009D7898" w14:paraId="01D5244B" w14:textId="77777777" w:rsidTr="00A90E5D">
        <w:trPr>
          <w:trHeight w:val="923"/>
        </w:trPr>
        <w:tc>
          <w:tcPr>
            <w:tcW w:w="5102" w:type="dxa"/>
            <w:vMerge w:val="restart"/>
          </w:tcPr>
          <w:p w14:paraId="5D691A0E" w14:textId="77777777" w:rsidR="001B1806" w:rsidRPr="001671F2" w:rsidRDefault="001B1806" w:rsidP="0093529B">
            <w:pPr>
              <w:tabs>
                <w:tab w:val="left" w:pos="1190"/>
              </w:tabs>
              <w:spacing w:before="60" w:after="60"/>
              <w:rPr>
                <w:rFonts w:cs="Arial"/>
              </w:rPr>
            </w:pPr>
            <w:r w:rsidRPr="001671F2">
              <w:rPr>
                <w:rFonts w:cs="Arial"/>
              </w:rPr>
              <w:t>A 3</w:t>
            </w:r>
            <w:r w:rsidR="005313F6" w:rsidRPr="001671F2">
              <w:rPr>
                <w:rFonts w:cs="Arial"/>
              </w:rPr>
              <w:t>)</w:t>
            </w:r>
            <w:r w:rsidRPr="001671F2">
              <w:rPr>
                <w:rFonts w:cs="Arial"/>
              </w:rPr>
              <w:t xml:space="preserve"> und 4) In meinem Text wird vorgeschlagen:</w:t>
            </w:r>
          </w:p>
          <w:p w14:paraId="24198599" w14:textId="77777777" w:rsidR="001B1806" w:rsidRPr="001671F2" w:rsidRDefault="001B1806" w:rsidP="0093529B">
            <w:pPr>
              <w:tabs>
                <w:tab w:val="left" w:pos="1190"/>
              </w:tabs>
              <w:spacing w:before="60" w:after="60"/>
              <w:rPr>
                <w:rFonts w:cs="Arial"/>
              </w:rPr>
            </w:pPr>
          </w:p>
          <w:p w14:paraId="0226F163" w14:textId="77777777" w:rsidR="001B1806" w:rsidRPr="001671F2" w:rsidRDefault="001B1806" w:rsidP="0093529B">
            <w:pPr>
              <w:tabs>
                <w:tab w:val="left" w:pos="1190"/>
              </w:tabs>
              <w:spacing w:before="60" w:after="60"/>
              <w:rPr>
                <w:rFonts w:cs="Arial"/>
              </w:rPr>
            </w:pPr>
          </w:p>
          <w:p w14:paraId="2B071C49" w14:textId="77777777" w:rsidR="001B1806" w:rsidRPr="001671F2" w:rsidRDefault="001B1806" w:rsidP="0093529B">
            <w:pPr>
              <w:tabs>
                <w:tab w:val="left" w:pos="1190"/>
              </w:tabs>
              <w:spacing w:before="60" w:after="60"/>
              <w:rPr>
                <w:rFonts w:cs="Arial"/>
              </w:rPr>
            </w:pPr>
            <w:r w:rsidRPr="001671F2">
              <w:rPr>
                <w:rFonts w:cs="Arial"/>
              </w:rPr>
              <w:t>Das wird begründet mit:</w:t>
            </w:r>
          </w:p>
          <w:p w14:paraId="4AD4F4A3" w14:textId="77777777" w:rsidR="001B1806" w:rsidRPr="001671F2" w:rsidRDefault="001B1806" w:rsidP="0093529B">
            <w:pPr>
              <w:tabs>
                <w:tab w:val="left" w:pos="1190"/>
              </w:tabs>
              <w:spacing w:before="60" w:after="60"/>
              <w:rPr>
                <w:rFonts w:cs="Arial"/>
              </w:rPr>
            </w:pPr>
          </w:p>
          <w:p w14:paraId="66B9F312" w14:textId="77777777" w:rsidR="001B1806" w:rsidRPr="001671F2" w:rsidRDefault="001B1806" w:rsidP="0093529B">
            <w:pPr>
              <w:tabs>
                <w:tab w:val="left" w:pos="1190"/>
              </w:tabs>
              <w:spacing w:before="60" w:after="60"/>
              <w:rPr>
                <w:rFonts w:cs="Arial"/>
              </w:rPr>
            </w:pPr>
          </w:p>
          <w:p w14:paraId="692F1707" w14:textId="176BB762" w:rsidR="001B1806" w:rsidRPr="00485604" w:rsidRDefault="001B1806" w:rsidP="0093529B">
            <w:pPr>
              <w:tabs>
                <w:tab w:val="left" w:pos="1190"/>
              </w:tabs>
              <w:spacing w:before="60" w:after="60"/>
              <w:rPr>
                <w:rFonts w:cs="Arial"/>
              </w:rPr>
            </w:pPr>
            <w:r w:rsidRPr="001671F2">
              <w:rPr>
                <w:rFonts w:cs="Arial"/>
              </w:rPr>
              <w:t>Interessant für unsere Projektwoche sind folge</w:t>
            </w:r>
            <w:r w:rsidRPr="001671F2">
              <w:rPr>
                <w:rFonts w:cs="Arial"/>
              </w:rPr>
              <w:t>n</w:t>
            </w:r>
            <w:r w:rsidRPr="001671F2">
              <w:rPr>
                <w:rFonts w:cs="Arial"/>
              </w:rPr>
              <w:t>de Informationen</w:t>
            </w:r>
            <w:r w:rsidR="003D7CB3" w:rsidRPr="001671F2">
              <w:rPr>
                <w:rFonts w:cs="Arial"/>
              </w:rPr>
              <w:t>:</w:t>
            </w:r>
          </w:p>
        </w:tc>
        <w:tc>
          <w:tcPr>
            <w:tcW w:w="2696" w:type="dxa"/>
          </w:tcPr>
          <w:p w14:paraId="4E935E87" w14:textId="77777777" w:rsidR="001B1806" w:rsidRPr="001671F2" w:rsidRDefault="001B1806" w:rsidP="0093529B">
            <w:pPr>
              <w:tabs>
                <w:tab w:val="left" w:pos="1190"/>
              </w:tabs>
              <w:spacing w:before="60" w:after="60"/>
              <w:rPr>
                <w:rFonts w:cs="Arial"/>
              </w:rPr>
            </w:pPr>
            <w:r w:rsidRPr="001671F2">
              <w:rPr>
                <w:rFonts w:cs="Arial"/>
              </w:rPr>
              <w:t>A 5) Argumente für den Vorschlag</w:t>
            </w:r>
          </w:p>
        </w:tc>
        <w:tc>
          <w:tcPr>
            <w:tcW w:w="2408" w:type="dxa"/>
          </w:tcPr>
          <w:p w14:paraId="069E4BF8" w14:textId="0BAE3906" w:rsidR="001B1806" w:rsidRPr="001671F2" w:rsidRDefault="001B1806" w:rsidP="0093529B">
            <w:pPr>
              <w:tabs>
                <w:tab w:val="left" w:pos="1190"/>
              </w:tabs>
              <w:spacing w:before="60" w:after="60"/>
              <w:rPr>
                <w:rFonts w:cs="Arial"/>
              </w:rPr>
            </w:pPr>
            <w:r w:rsidRPr="001671F2">
              <w:rPr>
                <w:rFonts w:cs="Arial"/>
              </w:rPr>
              <w:t>A 5) Ideen zur Umse</w:t>
            </w:r>
            <w:r w:rsidRPr="001671F2">
              <w:rPr>
                <w:rFonts w:cs="Arial"/>
              </w:rPr>
              <w:t>t</w:t>
            </w:r>
            <w:r w:rsidRPr="001671F2">
              <w:rPr>
                <w:rFonts w:cs="Arial"/>
              </w:rPr>
              <w:t>zung in der Projekt</w:t>
            </w:r>
            <w:r w:rsidR="005303F9" w:rsidRPr="001671F2">
              <w:rPr>
                <w:rFonts w:cs="Arial"/>
              </w:rPr>
              <w:t>-</w:t>
            </w:r>
            <w:r w:rsidRPr="001671F2">
              <w:rPr>
                <w:rFonts w:cs="Arial"/>
              </w:rPr>
              <w:t>woche</w:t>
            </w:r>
          </w:p>
        </w:tc>
      </w:tr>
      <w:tr w:rsidR="009D7898" w:rsidRPr="009D7898" w14:paraId="126AD769" w14:textId="77777777" w:rsidTr="001671F2">
        <w:trPr>
          <w:trHeight w:val="3740"/>
        </w:trPr>
        <w:tc>
          <w:tcPr>
            <w:tcW w:w="5102" w:type="dxa"/>
            <w:vMerge/>
          </w:tcPr>
          <w:p w14:paraId="68DDF163" w14:textId="77777777" w:rsidR="009D7898" w:rsidRPr="001671F2" w:rsidRDefault="009D7898" w:rsidP="0093529B">
            <w:pPr>
              <w:tabs>
                <w:tab w:val="left" w:pos="1190"/>
              </w:tabs>
              <w:spacing w:before="60" w:after="60"/>
              <w:rPr>
                <w:rFonts w:cs="Arial"/>
                <w:b/>
              </w:rPr>
            </w:pPr>
          </w:p>
        </w:tc>
        <w:tc>
          <w:tcPr>
            <w:tcW w:w="2696" w:type="dxa"/>
          </w:tcPr>
          <w:p w14:paraId="25826040" w14:textId="77777777" w:rsidR="009D7898" w:rsidRPr="001671F2" w:rsidRDefault="009D7898" w:rsidP="0093529B">
            <w:pPr>
              <w:tabs>
                <w:tab w:val="left" w:pos="1190"/>
              </w:tabs>
              <w:spacing w:before="60" w:after="60"/>
              <w:rPr>
                <w:rFonts w:cs="Arial"/>
                <w:b/>
              </w:rPr>
            </w:pPr>
          </w:p>
          <w:p w14:paraId="15B33658" w14:textId="77777777" w:rsidR="007F164F" w:rsidRPr="001671F2" w:rsidRDefault="007F164F" w:rsidP="0093529B">
            <w:pPr>
              <w:tabs>
                <w:tab w:val="left" w:pos="1190"/>
              </w:tabs>
              <w:spacing w:before="60" w:after="60"/>
              <w:rPr>
                <w:rFonts w:cs="Arial"/>
                <w:b/>
              </w:rPr>
            </w:pPr>
          </w:p>
          <w:p w14:paraId="17387F33" w14:textId="77777777" w:rsidR="007F164F" w:rsidRPr="001671F2" w:rsidRDefault="007F164F" w:rsidP="0093529B">
            <w:pPr>
              <w:tabs>
                <w:tab w:val="left" w:pos="1190"/>
              </w:tabs>
              <w:spacing w:before="60" w:after="60"/>
              <w:rPr>
                <w:rFonts w:cs="Arial"/>
                <w:b/>
              </w:rPr>
            </w:pPr>
          </w:p>
          <w:p w14:paraId="6D7487F7" w14:textId="77777777" w:rsidR="007F164F" w:rsidRPr="001671F2" w:rsidRDefault="007F164F" w:rsidP="0093529B">
            <w:pPr>
              <w:tabs>
                <w:tab w:val="left" w:pos="1190"/>
              </w:tabs>
              <w:spacing w:before="60" w:after="60"/>
              <w:rPr>
                <w:rFonts w:cs="Arial"/>
                <w:b/>
              </w:rPr>
            </w:pPr>
          </w:p>
          <w:p w14:paraId="2A90F0AA" w14:textId="77777777" w:rsidR="007F164F" w:rsidRPr="001671F2" w:rsidRDefault="007F164F" w:rsidP="0093529B">
            <w:pPr>
              <w:tabs>
                <w:tab w:val="left" w:pos="1190"/>
              </w:tabs>
              <w:spacing w:before="60" w:after="60"/>
              <w:rPr>
                <w:rFonts w:cs="Arial"/>
                <w:b/>
              </w:rPr>
            </w:pPr>
          </w:p>
          <w:p w14:paraId="156D6CD2" w14:textId="77777777" w:rsidR="007F164F" w:rsidRPr="001671F2" w:rsidRDefault="007F164F" w:rsidP="0093529B">
            <w:pPr>
              <w:tabs>
                <w:tab w:val="left" w:pos="1190"/>
              </w:tabs>
              <w:spacing w:before="60" w:after="60"/>
              <w:rPr>
                <w:rFonts w:cs="Arial"/>
                <w:b/>
              </w:rPr>
            </w:pPr>
          </w:p>
          <w:p w14:paraId="21F47D92" w14:textId="77777777" w:rsidR="007F164F" w:rsidRPr="001671F2" w:rsidRDefault="007F164F" w:rsidP="0093529B">
            <w:pPr>
              <w:tabs>
                <w:tab w:val="left" w:pos="1190"/>
              </w:tabs>
              <w:spacing w:before="60" w:after="60"/>
              <w:rPr>
                <w:rFonts w:cs="Arial"/>
                <w:b/>
              </w:rPr>
            </w:pPr>
          </w:p>
          <w:p w14:paraId="3B82163E" w14:textId="77777777" w:rsidR="007F164F" w:rsidRPr="001671F2" w:rsidRDefault="007F164F" w:rsidP="0093529B">
            <w:pPr>
              <w:tabs>
                <w:tab w:val="left" w:pos="1190"/>
              </w:tabs>
              <w:spacing w:before="60" w:after="60"/>
              <w:rPr>
                <w:rFonts w:cs="Arial"/>
                <w:b/>
              </w:rPr>
            </w:pPr>
          </w:p>
          <w:p w14:paraId="71F1B217" w14:textId="77777777" w:rsidR="007F164F" w:rsidRPr="001671F2" w:rsidRDefault="007F164F" w:rsidP="0093529B">
            <w:pPr>
              <w:tabs>
                <w:tab w:val="left" w:pos="1190"/>
              </w:tabs>
              <w:spacing w:before="60" w:after="60"/>
              <w:rPr>
                <w:rFonts w:cs="Arial"/>
                <w:b/>
              </w:rPr>
            </w:pPr>
          </w:p>
        </w:tc>
        <w:tc>
          <w:tcPr>
            <w:tcW w:w="2408" w:type="dxa"/>
          </w:tcPr>
          <w:p w14:paraId="604A033B" w14:textId="77777777" w:rsidR="009D7898" w:rsidRPr="001671F2" w:rsidRDefault="009D7898" w:rsidP="0093529B">
            <w:pPr>
              <w:tabs>
                <w:tab w:val="left" w:pos="1190"/>
              </w:tabs>
              <w:spacing w:before="60" w:after="60"/>
              <w:rPr>
                <w:rFonts w:cs="Arial"/>
                <w:b/>
              </w:rPr>
            </w:pPr>
          </w:p>
        </w:tc>
      </w:tr>
      <w:tr w:rsidR="009D7898" w:rsidRPr="007F164F" w14:paraId="16BFEA89" w14:textId="77777777" w:rsidTr="0093529B">
        <w:tc>
          <w:tcPr>
            <w:tcW w:w="10206" w:type="dxa"/>
            <w:gridSpan w:val="3"/>
          </w:tcPr>
          <w:p w14:paraId="27D69CFB" w14:textId="77777777" w:rsidR="009D7898" w:rsidRPr="001671F2" w:rsidRDefault="007F164F" w:rsidP="0093529B">
            <w:pPr>
              <w:tabs>
                <w:tab w:val="left" w:pos="1190"/>
              </w:tabs>
              <w:spacing w:before="60" w:after="60"/>
              <w:rPr>
                <w:rFonts w:cs="Arial"/>
              </w:rPr>
            </w:pPr>
            <w:r w:rsidRPr="001671F2">
              <w:rPr>
                <w:rFonts w:cs="Arial"/>
              </w:rPr>
              <w:t>A 11)</w:t>
            </w:r>
            <w:r w:rsidR="001714C6" w:rsidRPr="001671F2">
              <w:rPr>
                <w:rFonts w:cs="Arial"/>
              </w:rPr>
              <w:t xml:space="preserve"> </w:t>
            </w:r>
            <w:r w:rsidR="009D7898" w:rsidRPr="001671F2">
              <w:rPr>
                <w:rFonts w:cs="Arial"/>
              </w:rPr>
              <w:t>Meine Gruppe hat sich für die Idee ................................................................ entschieden, weil ...</w:t>
            </w:r>
          </w:p>
          <w:p w14:paraId="6F5107BF" w14:textId="77777777" w:rsidR="009D7898" w:rsidRPr="001671F2" w:rsidRDefault="009D7898" w:rsidP="0093529B">
            <w:pPr>
              <w:tabs>
                <w:tab w:val="left" w:pos="1190"/>
              </w:tabs>
              <w:spacing w:before="60" w:after="60"/>
              <w:rPr>
                <w:rFonts w:cs="Arial"/>
              </w:rPr>
            </w:pPr>
          </w:p>
          <w:p w14:paraId="12A31DEE" w14:textId="77777777" w:rsidR="009D7898" w:rsidRPr="001671F2" w:rsidRDefault="009D7898" w:rsidP="0093529B">
            <w:pPr>
              <w:tabs>
                <w:tab w:val="left" w:pos="1190"/>
              </w:tabs>
              <w:spacing w:before="60" w:after="60"/>
              <w:rPr>
                <w:rFonts w:cs="Arial"/>
              </w:rPr>
            </w:pPr>
          </w:p>
        </w:tc>
      </w:tr>
      <w:tr w:rsidR="002D115F" w:rsidRPr="007F164F" w14:paraId="15A9E3DA" w14:textId="77777777" w:rsidTr="0093529B">
        <w:tc>
          <w:tcPr>
            <w:tcW w:w="10206" w:type="dxa"/>
            <w:gridSpan w:val="3"/>
          </w:tcPr>
          <w:p w14:paraId="6515F020" w14:textId="6CA3C05C" w:rsidR="002D115F" w:rsidRPr="001671F2" w:rsidRDefault="002D115F" w:rsidP="002D115F">
            <w:pPr>
              <w:tabs>
                <w:tab w:val="left" w:pos="1190"/>
              </w:tabs>
              <w:spacing w:before="60" w:after="60"/>
              <w:jc w:val="center"/>
              <w:rPr>
                <w:rFonts w:cs="Arial"/>
              </w:rPr>
            </w:pPr>
            <w:r w:rsidRPr="001671F2">
              <w:rPr>
                <w:rFonts w:cs="Arial"/>
              </w:rPr>
              <w:t>A 12</w:t>
            </w:r>
            <w:r w:rsidR="004F7618">
              <w:rPr>
                <w:rFonts w:cs="Arial"/>
              </w:rPr>
              <w:t>)</w:t>
            </w:r>
          </w:p>
        </w:tc>
      </w:tr>
      <w:tr w:rsidR="009D7898" w:rsidRPr="007F164F" w14:paraId="6EF41240" w14:textId="77777777" w:rsidTr="004F7618">
        <w:trPr>
          <w:trHeight w:val="2310"/>
        </w:trPr>
        <w:tc>
          <w:tcPr>
            <w:tcW w:w="5102" w:type="dxa"/>
          </w:tcPr>
          <w:p w14:paraId="5B9550A6" w14:textId="065E6D52" w:rsidR="009D7898" w:rsidRPr="001671F2" w:rsidRDefault="009D7898" w:rsidP="0093529B">
            <w:pPr>
              <w:tabs>
                <w:tab w:val="left" w:pos="1190"/>
              </w:tabs>
              <w:spacing w:before="60" w:after="60"/>
              <w:rPr>
                <w:rFonts w:cs="Arial"/>
              </w:rPr>
            </w:pPr>
            <w:r w:rsidRPr="001671F2">
              <w:rPr>
                <w:rFonts w:cs="Arial"/>
              </w:rPr>
              <w:t>Das fiel mir in der Diskussion leicht</w:t>
            </w:r>
            <w:r w:rsidR="005313F6" w:rsidRPr="001671F2">
              <w:rPr>
                <w:rFonts w:cs="Arial"/>
              </w:rPr>
              <w:t>:</w:t>
            </w:r>
          </w:p>
          <w:p w14:paraId="0A43EA11" w14:textId="77777777" w:rsidR="009D7898" w:rsidRPr="001671F2" w:rsidRDefault="009D7898" w:rsidP="0093529B">
            <w:pPr>
              <w:tabs>
                <w:tab w:val="left" w:pos="1190"/>
              </w:tabs>
              <w:spacing w:before="60" w:after="60"/>
              <w:rPr>
                <w:rFonts w:cs="Arial"/>
              </w:rPr>
            </w:pPr>
          </w:p>
          <w:p w14:paraId="6A774805" w14:textId="77777777" w:rsidR="009D7898" w:rsidRPr="001671F2" w:rsidRDefault="009D7898" w:rsidP="0093529B">
            <w:pPr>
              <w:tabs>
                <w:tab w:val="left" w:pos="1190"/>
              </w:tabs>
              <w:spacing w:before="60" w:after="60"/>
              <w:rPr>
                <w:rFonts w:cs="Arial"/>
              </w:rPr>
            </w:pPr>
          </w:p>
          <w:p w14:paraId="7D12CA58" w14:textId="77777777" w:rsidR="009D7898" w:rsidRPr="001671F2" w:rsidRDefault="009D7898" w:rsidP="0093529B">
            <w:pPr>
              <w:tabs>
                <w:tab w:val="left" w:pos="1190"/>
              </w:tabs>
              <w:spacing w:before="60" w:after="60"/>
              <w:rPr>
                <w:rFonts w:cs="Arial"/>
              </w:rPr>
            </w:pPr>
          </w:p>
          <w:p w14:paraId="54E98CB3" w14:textId="77777777" w:rsidR="009D7898" w:rsidRPr="001671F2" w:rsidRDefault="009D7898" w:rsidP="0093529B">
            <w:pPr>
              <w:tabs>
                <w:tab w:val="left" w:pos="1190"/>
              </w:tabs>
              <w:spacing w:before="60" w:after="60"/>
              <w:rPr>
                <w:rFonts w:cs="Arial"/>
              </w:rPr>
            </w:pPr>
          </w:p>
          <w:p w14:paraId="6EFD6B70" w14:textId="77777777" w:rsidR="009C59AA" w:rsidRPr="001671F2" w:rsidRDefault="009C59AA" w:rsidP="0093529B">
            <w:pPr>
              <w:tabs>
                <w:tab w:val="left" w:pos="1190"/>
              </w:tabs>
              <w:spacing w:before="60" w:after="60"/>
              <w:rPr>
                <w:rFonts w:cs="Arial"/>
              </w:rPr>
            </w:pPr>
          </w:p>
        </w:tc>
        <w:tc>
          <w:tcPr>
            <w:tcW w:w="5104" w:type="dxa"/>
            <w:gridSpan w:val="2"/>
          </w:tcPr>
          <w:p w14:paraId="0B0F8F2B" w14:textId="6F9485DA" w:rsidR="009D7898" w:rsidRPr="001671F2" w:rsidRDefault="009D7898" w:rsidP="0093529B">
            <w:pPr>
              <w:tabs>
                <w:tab w:val="left" w:pos="1190"/>
              </w:tabs>
              <w:spacing w:before="60" w:after="60"/>
              <w:rPr>
                <w:rFonts w:cs="Arial"/>
              </w:rPr>
            </w:pPr>
            <w:r w:rsidRPr="001671F2">
              <w:rPr>
                <w:rFonts w:cs="Arial"/>
              </w:rPr>
              <w:t>Das will ich üben, um meine Ideen in einer Di</w:t>
            </w:r>
            <w:r w:rsidRPr="001671F2">
              <w:rPr>
                <w:rFonts w:cs="Arial"/>
              </w:rPr>
              <w:t>s</w:t>
            </w:r>
            <w:r w:rsidRPr="001671F2">
              <w:rPr>
                <w:rFonts w:cs="Arial"/>
              </w:rPr>
              <w:t>kussion noch besser vermitteln zu können</w:t>
            </w:r>
            <w:r w:rsidR="005313F6" w:rsidRPr="001671F2">
              <w:rPr>
                <w:rFonts w:cs="Arial"/>
              </w:rPr>
              <w:t>:</w:t>
            </w:r>
          </w:p>
        </w:tc>
      </w:tr>
    </w:tbl>
    <w:p w14:paraId="246D12D8" w14:textId="77777777" w:rsidR="00F6568A" w:rsidRPr="009D7898" w:rsidRDefault="009D7898" w:rsidP="003E5634">
      <w:pPr>
        <w:rPr>
          <w:b/>
          <w:sz w:val="21"/>
          <w:szCs w:val="21"/>
        </w:rPr>
      </w:pPr>
      <w:r w:rsidRPr="009D7898">
        <w:rPr>
          <w:b/>
          <w:sz w:val="21"/>
          <w:szCs w:val="21"/>
        </w:rPr>
        <w:lastRenderedPageBreak/>
        <w:t>Texte zur Vorbereitung der Fishbowl-Diskussion</w:t>
      </w:r>
    </w:p>
    <w:p w14:paraId="0778AA09" w14:textId="134BB392" w:rsidR="009D7898" w:rsidRPr="002207C1" w:rsidRDefault="003E5634" w:rsidP="002207C1">
      <w:pPr>
        <w:spacing w:before="240" w:after="60"/>
        <w:jc w:val="both"/>
        <w:rPr>
          <w:b/>
          <w:sz w:val="20"/>
          <w:szCs w:val="20"/>
        </w:rPr>
      </w:pPr>
      <w:r w:rsidRPr="009D7898">
        <w:rPr>
          <w:sz w:val="20"/>
          <w:szCs w:val="20"/>
          <w:highlight w:val="cyan"/>
        </w:rPr>
        <w:t>Text 1</w:t>
      </w:r>
      <w:r w:rsidRPr="009D7898">
        <w:rPr>
          <w:sz w:val="20"/>
          <w:szCs w:val="20"/>
        </w:rPr>
        <w:t xml:space="preserve"> </w:t>
      </w:r>
      <w:r w:rsidR="009D7898" w:rsidRPr="009D7898">
        <w:rPr>
          <w:sz w:val="20"/>
          <w:szCs w:val="20"/>
        </w:rPr>
        <w:t>Tim Werhoff</w:t>
      </w:r>
      <w:r w:rsidR="009D7898">
        <w:rPr>
          <w:sz w:val="20"/>
          <w:szCs w:val="20"/>
        </w:rPr>
        <w:t>:</w:t>
      </w:r>
      <w:r w:rsidR="009D7898" w:rsidRPr="009D7898">
        <w:rPr>
          <w:sz w:val="20"/>
          <w:szCs w:val="20"/>
        </w:rPr>
        <w:t xml:space="preserve"> </w:t>
      </w:r>
      <w:r w:rsidRPr="009D7898">
        <w:rPr>
          <w:b/>
          <w:sz w:val="20"/>
          <w:szCs w:val="20"/>
        </w:rPr>
        <w:t>Die Erde adoptieren</w:t>
      </w:r>
    </w:p>
    <w:p w14:paraId="4DEC6B53" w14:textId="5A34925F" w:rsidR="003E5634" w:rsidRPr="009D7898" w:rsidRDefault="003E5634" w:rsidP="003E5634">
      <w:pPr>
        <w:jc w:val="both"/>
        <w:rPr>
          <w:sz w:val="20"/>
          <w:szCs w:val="20"/>
        </w:rPr>
      </w:pPr>
      <w:r w:rsidRPr="009D7898">
        <w:rPr>
          <w:sz w:val="20"/>
          <w:szCs w:val="20"/>
        </w:rPr>
        <w:t xml:space="preserve">Die Weltraumorganisation NASA ist sonst für ihre Projekte zur Erforschung des Weltraumes bekannt. Sie schießt Raketen und Satelliten ins All und beteiligt sich an der Internationalen Raumstation. Wenn ihr </w:t>
      </w:r>
      <w:r w:rsidR="00155A09">
        <w:rPr>
          <w:sz w:val="20"/>
          <w:szCs w:val="20"/>
        </w:rPr>
        <w:t>z. B.</w:t>
      </w:r>
      <w:r w:rsidRPr="009D7898">
        <w:rPr>
          <w:sz w:val="20"/>
          <w:szCs w:val="20"/>
        </w:rPr>
        <w:t xml:space="preserve"> wissen wollt, wo sich die Internationale Raumstation gerade befindet und einmal die Schö</w:t>
      </w:r>
      <w:r w:rsidRPr="009D7898">
        <w:rPr>
          <w:sz w:val="20"/>
          <w:szCs w:val="20"/>
        </w:rPr>
        <w:t>n</w:t>
      </w:r>
      <w:r w:rsidRPr="009D7898">
        <w:rPr>
          <w:sz w:val="20"/>
          <w:szCs w:val="20"/>
        </w:rPr>
        <w:t xml:space="preserve">heit unseres Planeten aus der Ferne beobachten wollt, dann schaut auf </w:t>
      </w:r>
      <w:hyperlink r:id="rId17" w:history="1">
        <w:r w:rsidRPr="009D7898">
          <w:rPr>
            <w:rStyle w:val="Hyperlink"/>
            <w:sz w:val="20"/>
            <w:szCs w:val="20"/>
          </w:rPr>
          <w:t>http://iss.de.astroviewer.net</w:t>
        </w:r>
      </w:hyperlink>
      <w:r w:rsidRPr="009D7898">
        <w:rPr>
          <w:sz w:val="20"/>
          <w:szCs w:val="20"/>
        </w:rPr>
        <w:t>. In diesem Jahr hat die NASA aber eine besond</w:t>
      </w:r>
      <w:r w:rsidR="00155A09">
        <w:rPr>
          <w:sz w:val="20"/>
          <w:szCs w:val="20"/>
        </w:rPr>
        <w:t xml:space="preserve">ere Idee, um sich am Umwelttag </w:t>
      </w:r>
      <w:r w:rsidR="00990DC9">
        <w:rPr>
          <w:sz w:val="20"/>
          <w:szCs w:val="20"/>
        </w:rPr>
        <w:t>„</w:t>
      </w:r>
      <w:r w:rsidRPr="00990DC9">
        <w:rPr>
          <w:sz w:val="20"/>
          <w:szCs w:val="20"/>
        </w:rPr>
        <w:t>Earth Day“</w:t>
      </w:r>
      <w:r w:rsidRPr="009D7898">
        <w:rPr>
          <w:sz w:val="20"/>
          <w:szCs w:val="20"/>
        </w:rPr>
        <w:t xml:space="preserve"> zu bete</w:t>
      </w:r>
      <w:r w:rsidRPr="009D7898">
        <w:rPr>
          <w:sz w:val="20"/>
          <w:szCs w:val="20"/>
        </w:rPr>
        <w:t>i</w:t>
      </w:r>
      <w:r w:rsidRPr="009D7898">
        <w:rPr>
          <w:sz w:val="20"/>
          <w:szCs w:val="20"/>
        </w:rPr>
        <w:t>ligen. Sie bietet allen Menschen an, ein Stück der Erde zu adoptieren. Mit dieser Aktion möchte die NASA auf die Gefährdung der Umwelt hinweisen. In weiten Teilen der Erde bestimmen Umweltkat</w:t>
      </w:r>
      <w:r w:rsidRPr="009D7898">
        <w:rPr>
          <w:sz w:val="20"/>
          <w:szCs w:val="20"/>
        </w:rPr>
        <w:t>a</w:t>
      </w:r>
      <w:r w:rsidRPr="009D7898">
        <w:rPr>
          <w:sz w:val="20"/>
          <w:szCs w:val="20"/>
        </w:rPr>
        <w:t>strophen und schlimme Klimaereignisse das Geschehen. In vielen Teilen der Subsahara z.</w:t>
      </w:r>
      <w:r w:rsidR="005313F6">
        <w:rPr>
          <w:sz w:val="20"/>
          <w:szCs w:val="20"/>
        </w:rPr>
        <w:t> </w:t>
      </w:r>
      <w:r w:rsidRPr="009D7898">
        <w:rPr>
          <w:sz w:val="20"/>
          <w:szCs w:val="20"/>
        </w:rPr>
        <w:t>B. herrscht Dürre, Eisberge schmelzen in Regionen, in denen sonst ewiger Winter herrscht und Krankheiten ve</w:t>
      </w:r>
      <w:r w:rsidRPr="009D7898">
        <w:rPr>
          <w:sz w:val="20"/>
          <w:szCs w:val="20"/>
        </w:rPr>
        <w:t>r</w:t>
      </w:r>
      <w:r w:rsidRPr="009D7898">
        <w:rPr>
          <w:sz w:val="20"/>
          <w:szCs w:val="20"/>
        </w:rPr>
        <w:t xml:space="preserve">breiten sich durch die Erderwärmung. Veränderungen des Weltklimas sind jeden Tag zu spüren. Wenn man einen Teil der Erde adoptiert, überlegt man sich vielleicht, warum es gerade dieser Teil sein soll, was ihn so besonders macht, dass man ihn adoptieren möchte. Die Adoption per Website erfolgt mit einem Zufallsgenerator. Man ruft die Website </w:t>
      </w:r>
      <w:hyperlink r:id="rId18" w:history="1">
        <w:r w:rsidR="00F25E9F" w:rsidRPr="00F25E9F">
          <w:rPr>
            <w:rStyle w:val="Hyperlink"/>
            <w:sz w:val="20"/>
            <w:szCs w:val="20"/>
          </w:rPr>
          <w:t>https://climate.nasa.gov/adopt-the-planet/</w:t>
        </w:r>
      </w:hyperlink>
      <w:r w:rsidR="00F25E9F" w:rsidRPr="00F25E9F">
        <w:rPr>
          <w:rStyle w:val="Hyperlink"/>
          <w:u w:val="none"/>
        </w:rPr>
        <w:t xml:space="preserve"> </w:t>
      </w:r>
      <w:r w:rsidRPr="009D7898">
        <w:rPr>
          <w:sz w:val="20"/>
          <w:szCs w:val="20"/>
        </w:rPr>
        <w:t>auf und gibt (s)einen Namen ein. Danach erhält man ein Zertifikat. Da weite Teile der Erde von Wasser bedeckt sind, ist die Wahrscheinlichke</w:t>
      </w:r>
      <w:r w:rsidR="005313F6">
        <w:rPr>
          <w:sz w:val="20"/>
          <w:szCs w:val="20"/>
        </w:rPr>
        <w:t>it hoch, ein Stück davon zur Ado</w:t>
      </w:r>
      <w:r w:rsidRPr="009D7898">
        <w:rPr>
          <w:sz w:val="20"/>
          <w:szCs w:val="20"/>
        </w:rPr>
        <w:t xml:space="preserve">ption zu bekommen. Dies </w:t>
      </w:r>
      <w:r w:rsidR="002E26EE">
        <w:rPr>
          <w:sz w:val="20"/>
          <w:szCs w:val="20"/>
        </w:rPr>
        <w:br/>
      </w:r>
      <w:r w:rsidRPr="009D7898">
        <w:rPr>
          <w:sz w:val="20"/>
          <w:szCs w:val="20"/>
        </w:rPr>
        <w:t>entspricht auch der Bedeutung des Meeres</w:t>
      </w:r>
      <w:r w:rsidR="00F25E9F">
        <w:rPr>
          <w:sz w:val="20"/>
          <w:szCs w:val="20"/>
        </w:rPr>
        <w:t xml:space="preserve"> </w:t>
      </w:r>
      <w:r w:rsidRPr="009D7898">
        <w:rPr>
          <w:sz w:val="20"/>
          <w:szCs w:val="20"/>
        </w:rPr>
        <w:t>als einem der wichtigsten „Organe“ des Planeten. Die Adoption ist allerdings, anders als eine echte Adoption, nicht mit bestimmten Rechten und Pflichten ve</w:t>
      </w:r>
      <w:r w:rsidRPr="009D7898">
        <w:rPr>
          <w:sz w:val="20"/>
          <w:szCs w:val="20"/>
        </w:rPr>
        <w:t>r</w:t>
      </w:r>
      <w:r w:rsidRPr="009D7898">
        <w:rPr>
          <w:sz w:val="20"/>
          <w:szCs w:val="20"/>
        </w:rPr>
        <w:t>bunden, sie ist sozusagen virtuell und metaphorisch. Obwohl die Aktion im Rahmen des Earth Day 2017 (22.</w:t>
      </w:r>
      <w:r w:rsidR="00F25E9F">
        <w:rPr>
          <w:sz w:val="20"/>
          <w:szCs w:val="20"/>
        </w:rPr>
        <w:t> </w:t>
      </w:r>
      <w:r w:rsidRPr="009D7898">
        <w:rPr>
          <w:sz w:val="20"/>
          <w:szCs w:val="20"/>
        </w:rPr>
        <w:t>April) entstanden ist, gilt sie zunächst zeitlich unbegrenzt weiter. Sind alle Teile der Erde vergeben, startet die Aktion neu.</w:t>
      </w:r>
      <w:r w:rsidR="00F25E9F">
        <w:rPr>
          <w:sz w:val="20"/>
          <w:szCs w:val="20"/>
        </w:rPr>
        <w:t xml:space="preserve"> </w:t>
      </w:r>
      <w:r w:rsidRPr="009D7898">
        <w:rPr>
          <w:sz w:val="20"/>
          <w:szCs w:val="20"/>
        </w:rPr>
        <w:t>Man kann sich auch schriftlich an die NASA wenden (Mail oder Brief) und einen bestimmten Teil der Erde erbitten.</w:t>
      </w:r>
    </w:p>
    <w:p w14:paraId="45E826A4" w14:textId="1F0B741F" w:rsidR="003E5634" w:rsidRPr="009D7898" w:rsidRDefault="00A775A9" w:rsidP="002207C1">
      <w:pPr>
        <w:jc w:val="both"/>
        <w:rPr>
          <w:sz w:val="20"/>
          <w:szCs w:val="20"/>
        </w:rPr>
      </w:pPr>
      <w:r>
        <w:rPr>
          <w:sz w:val="20"/>
          <w:szCs w:val="20"/>
        </w:rPr>
        <w:t>Mein</w:t>
      </w:r>
      <w:r w:rsidR="003E5634" w:rsidRPr="009D7898">
        <w:rPr>
          <w:sz w:val="20"/>
          <w:szCs w:val="20"/>
        </w:rPr>
        <w:t xml:space="preserve"> </w:t>
      </w:r>
      <w:r>
        <w:rPr>
          <w:sz w:val="20"/>
          <w:szCs w:val="20"/>
        </w:rPr>
        <w:t>Gedanke</w:t>
      </w:r>
      <w:r w:rsidR="003E5634" w:rsidRPr="009D7898">
        <w:rPr>
          <w:sz w:val="20"/>
          <w:szCs w:val="20"/>
        </w:rPr>
        <w:t xml:space="preserve"> ist es, bei dieser Idee mitzumachen und jeweils zu untersuchen, was die vom Zufall</w:t>
      </w:r>
      <w:r w:rsidR="003E5634" w:rsidRPr="009D7898">
        <w:rPr>
          <w:sz w:val="20"/>
          <w:szCs w:val="20"/>
        </w:rPr>
        <w:t>s</w:t>
      </w:r>
      <w:r w:rsidR="003E5634" w:rsidRPr="009D7898">
        <w:rPr>
          <w:sz w:val="20"/>
          <w:szCs w:val="20"/>
        </w:rPr>
        <w:t>genera</w:t>
      </w:r>
      <w:r>
        <w:rPr>
          <w:sz w:val="20"/>
          <w:szCs w:val="20"/>
        </w:rPr>
        <w:t>tor bestimmte Region ausmacht;</w:t>
      </w:r>
      <w:r w:rsidR="003E5634" w:rsidRPr="009D7898">
        <w:rPr>
          <w:sz w:val="20"/>
          <w:szCs w:val="20"/>
        </w:rPr>
        <w:t xml:space="preserve"> zu erforschen, welche Probleme es dort vielleicht gibt und wie man sie bekämpfen kann. Wir könnten auch mit einer Mail an die NASA ein bestimmtes Gebiet erbi</w:t>
      </w:r>
      <w:r w:rsidR="003E5634" w:rsidRPr="009D7898">
        <w:rPr>
          <w:sz w:val="20"/>
          <w:szCs w:val="20"/>
        </w:rPr>
        <w:t>t</w:t>
      </w:r>
      <w:r w:rsidR="003E5634" w:rsidRPr="009D7898">
        <w:rPr>
          <w:sz w:val="20"/>
          <w:szCs w:val="20"/>
        </w:rPr>
        <w:t>ten, nachdem wir uns mit verschiedenen Bereichen und deren</w:t>
      </w:r>
      <w:r w:rsidR="002207C1">
        <w:rPr>
          <w:sz w:val="20"/>
          <w:szCs w:val="20"/>
        </w:rPr>
        <w:t xml:space="preserve"> Umweltproblemen befasst haben.</w:t>
      </w:r>
    </w:p>
    <w:p w14:paraId="761F2E74" w14:textId="7E212C70" w:rsidR="009D7898" w:rsidRPr="009D7898" w:rsidRDefault="003E5634" w:rsidP="002207C1">
      <w:pPr>
        <w:spacing w:before="240" w:after="60"/>
        <w:jc w:val="both"/>
        <w:rPr>
          <w:sz w:val="20"/>
          <w:szCs w:val="20"/>
        </w:rPr>
      </w:pPr>
      <w:r w:rsidRPr="00F25E9F">
        <w:rPr>
          <w:color w:val="000000" w:themeColor="text1"/>
          <w:sz w:val="20"/>
          <w:szCs w:val="20"/>
          <w:shd w:val="clear" w:color="auto" w:fill="D99594" w:themeFill="accent2" w:themeFillTint="99"/>
        </w:rPr>
        <w:t>Text 2</w:t>
      </w:r>
      <w:r w:rsidRPr="00F25E9F">
        <w:rPr>
          <w:color w:val="000000" w:themeColor="text1"/>
          <w:sz w:val="20"/>
          <w:szCs w:val="20"/>
        </w:rPr>
        <w:t xml:space="preserve"> </w:t>
      </w:r>
      <w:r w:rsidR="009D7898" w:rsidRPr="009D7898">
        <w:rPr>
          <w:sz w:val="20"/>
          <w:szCs w:val="20"/>
        </w:rPr>
        <w:t>Timo Herder</w:t>
      </w:r>
      <w:r w:rsidR="009D7898">
        <w:rPr>
          <w:sz w:val="20"/>
          <w:szCs w:val="20"/>
        </w:rPr>
        <w:t>:</w:t>
      </w:r>
      <w:r w:rsidR="009D7898" w:rsidRPr="009D7898">
        <w:rPr>
          <w:sz w:val="20"/>
          <w:szCs w:val="20"/>
        </w:rPr>
        <w:t xml:space="preserve"> </w:t>
      </w:r>
      <w:r w:rsidRPr="009D7898">
        <w:rPr>
          <w:b/>
          <w:sz w:val="20"/>
          <w:szCs w:val="20"/>
        </w:rPr>
        <w:t>Die Stadt der Zukunft</w:t>
      </w:r>
    </w:p>
    <w:p w14:paraId="254616EC" w14:textId="6D12A85E" w:rsidR="003E5634" w:rsidRPr="009D7898" w:rsidRDefault="003E5634" w:rsidP="003E5634">
      <w:pPr>
        <w:jc w:val="both"/>
        <w:rPr>
          <w:sz w:val="20"/>
          <w:szCs w:val="20"/>
        </w:rPr>
      </w:pPr>
      <w:r w:rsidRPr="009D7898">
        <w:rPr>
          <w:sz w:val="20"/>
          <w:szCs w:val="20"/>
        </w:rPr>
        <w:t xml:space="preserve">Hast du dir schon einmal vorgestellt, wie die Städte in der Zukunft aussehen werden? In vielen Filmen sieht man die Städte der Zukunft als graue und nicht lebenswerte Ansammlung von riesigen Häusern, die im Abgasdunst verschwinden, ohne Bäume, dafür mit vielen fliegenden Fortbewegungsmitteln. Die meisten Menschen leben eingepfercht, oft sind die Gesellschaften eingeteilt in die, die oben leben und denen es gut geht und </w:t>
      </w:r>
      <w:r w:rsidR="00E42FA5">
        <w:rPr>
          <w:sz w:val="20"/>
          <w:szCs w:val="20"/>
        </w:rPr>
        <w:t>die</w:t>
      </w:r>
      <w:r w:rsidRPr="009D7898">
        <w:rPr>
          <w:sz w:val="20"/>
          <w:szCs w:val="20"/>
        </w:rPr>
        <w:t>, die am Boden der Städte leben und denen es schlecht geht. Manchmal wohnen die Menschen unter der Erde, weil die Oberfläche verseucht ist. Im Film „Wall-E“ lebt sogar nur noch ein einzelner Roboter auf der Erde, der sie reinigen und aufräumen soll, weil der Mensch sie komplett verseucht hat. Auch der kleine Roboter wird ständig von Sandstürmen bedroht, die durch die Klimazerstörung verursacht werden. Er arbeitet zwischen gigantischen Türmen aus Metall und and</w:t>
      </w:r>
      <w:r w:rsidRPr="009D7898">
        <w:rPr>
          <w:sz w:val="20"/>
          <w:szCs w:val="20"/>
        </w:rPr>
        <w:t>e</w:t>
      </w:r>
      <w:r w:rsidRPr="009D7898">
        <w:rPr>
          <w:sz w:val="20"/>
          <w:szCs w:val="20"/>
        </w:rPr>
        <w:t>ren Abfallstoffen und nur eine einzelne Pflanze ist zu sehen. Die Menschen leben dafür in riesigen Raumschiffen und haben keinen Kontakt mehr zur echt</w:t>
      </w:r>
      <w:r w:rsidR="00A775A9">
        <w:rPr>
          <w:sz w:val="20"/>
          <w:szCs w:val="20"/>
        </w:rPr>
        <w:t>en Natur. Oder im Film „I</w:t>
      </w:r>
      <w:r w:rsidR="00EE51CD">
        <w:rPr>
          <w:sz w:val="20"/>
          <w:szCs w:val="20"/>
        </w:rPr>
        <w:t xml:space="preserve">, </w:t>
      </w:r>
      <w:r w:rsidR="00A775A9">
        <w:rPr>
          <w:sz w:val="20"/>
          <w:szCs w:val="20"/>
        </w:rPr>
        <w:t>Robot“:</w:t>
      </w:r>
      <w:r w:rsidRPr="009D7898">
        <w:rPr>
          <w:sz w:val="20"/>
          <w:szCs w:val="20"/>
        </w:rPr>
        <w:t xml:space="preserve"> Da ist die Welt in den Städten z</w:t>
      </w:r>
      <w:r w:rsidR="00EE51CD">
        <w:rPr>
          <w:sz w:val="20"/>
          <w:szCs w:val="20"/>
        </w:rPr>
        <w:t>war angenehm, außerhalb herrschen</w:t>
      </w:r>
      <w:r w:rsidRPr="009D7898">
        <w:rPr>
          <w:sz w:val="20"/>
          <w:szCs w:val="20"/>
        </w:rPr>
        <w:t xml:space="preserve"> jedoch Zerstörung und Verschmutzung. Zusätzlich </w:t>
      </w:r>
      <w:r w:rsidR="00EE51CD">
        <w:rPr>
          <w:sz w:val="20"/>
          <w:szCs w:val="20"/>
        </w:rPr>
        <w:t>bestimmen Roboter und Computerp</w:t>
      </w:r>
      <w:r w:rsidRPr="009D7898">
        <w:rPr>
          <w:sz w:val="20"/>
          <w:szCs w:val="20"/>
        </w:rPr>
        <w:t>rogramme das Leben. Soll das unsere Zukunft sein?</w:t>
      </w:r>
      <w:r w:rsidR="009D7898">
        <w:rPr>
          <w:sz w:val="20"/>
          <w:szCs w:val="20"/>
        </w:rPr>
        <w:t xml:space="preserve"> </w:t>
      </w:r>
      <w:r w:rsidRPr="009D7898">
        <w:rPr>
          <w:sz w:val="20"/>
          <w:szCs w:val="20"/>
        </w:rPr>
        <w:t>Sie könnte auch ganz anders aussehen, angepasst an die Bedürfnisse der Menschen. Schon heute wird von vielen beklagt, dass die Menschen sehr einsam in den Städten sind. Man liest von Me</w:t>
      </w:r>
      <w:r w:rsidRPr="009D7898">
        <w:rPr>
          <w:sz w:val="20"/>
          <w:szCs w:val="20"/>
        </w:rPr>
        <w:t>n</w:t>
      </w:r>
      <w:r w:rsidRPr="009D7898">
        <w:rPr>
          <w:sz w:val="20"/>
          <w:szCs w:val="20"/>
        </w:rPr>
        <w:t>schen, die erst nach Monaten oder Jahren in ihrer Wohnung gefunden werden, weil sie niemanden haben, der sich um sie kümmert. Auch gibt es immer mehr alte Menschen, die versorgt werden mü</w:t>
      </w:r>
      <w:r w:rsidRPr="009D7898">
        <w:rPr>
          <w:sz w:val="20"/>
          <w:szCs w:val="20"/>
        </w:rPr>
        <w:t>s</w:t>
      </w:r>
      <w:r w:rsidRPr="009D7898">
        <w:rPr>
          <w:sz w:val="20"/>
          <w:szCs w:val="20"/>
        </w:rPr>
        <w:t>sen.</w:t>
      </w:r>
      <w:r w:rsidR="009D7898">
        <w:rPr>
          <w:sz w:val="20"/>
          <w:szCs w:val="20"/>
        </w:rPr>
        <w:t xml:space="preserve"> </w:t>
      </w:r>
      <w:r w:rsidRPr="009D7898">
        <w:rPr>
          <w:sz w:val="20"/>
          <w:szCs w:val="20"/>
        </w:rPr>
        <w:t>Ein ganz anderes Problem sind Riesenstädte, z.</w:t>
      </w:r>
      <w:r w:rsidR="00A775A9">
        <w:rPr>
          <w:sz w:val="20"/>
          <w:szCs w:val="20"/>
        </w:rPr>
        <w:t> </w:t>
      </w:r>
      <w:r w:rsidRPr="009D7898">
        <w:rPr>
          <w:sz w:val="20"/>
          <w:szCs w:val="20"/>
        </w:rPr>
        <w:t>B. in China oder in Mexiko, in denen es einfach zu viele Menschen gibt.</w:t>
      </w:r>
    </w:p>
    <w:p w14:paraId="0CEA1C1A" w14:textId="7467A70D" w:rsidR="003E5634" w:rsidRPr="009D7898" w:rsidRDefault="003E5634" w:rsidP="003E5634">
      <w:pPr>
        <w:jc w:val="both"/>
        <w:rPr>
          <w:sz w:val="20"/>
          <w:szCs w:val="20"/>
        </w:rPr>
      </w:pPr>
      <w:r w:rsidRPr="009D7898">
        <w:rPr>
          <w:sz w:val="20"/>
          <w:szCs w:val="20"/>
        </w:rPr>
        <w:t xml:space="preserve">Ich schlage deshalb vor, dass wir uns mit dem Thema </w:t>
      </w:r>
      <w:r w:rsidR="00D359E8">
        <w:rPr>
          <w:i/>
          <w:sz w:val="20"/>
          <w:szCs w:val="20"/>
        </w:rPr>
        <w:t>Stadt der Zukunft</w:t>
      </w:r>
      <w:r w:rsidRPr="009D7898">
        <w:rPr>
          <w:sz w:val="20"/>
          <w:szCs w:val="20"/>
        </w:rPr>
        <w:t xml:space="preserve"> befassen. Wie kann und sol</w:t>
      </w:r>
      <w:r w:rsidRPr="009D7898">
        <w:rPr>
          <w:sz w:val="20"/>
          <w:szCs w:val="20"/>
        </w:rPr>
        <w:t>l</w:t>
      </w:r>
      <w:r w:rsidRPr="009D7898">
        <w:rPr>
          <w:sz w:val="20"/>
          <w:szCs w:val="20"/>
        </w:rPr>
        <w:t>te unsere Umgebung in</w:t>
      </w:r>
      <w:r w:rsidR="00EE51CD">
        <w:rPr>
          <w:sz w:val="20"/>
          <w:szCs w:val="20"/>
        </w:rPr>
        <w:t xml:space="preserve"> fünf</w:t>
      </w:r>
      <w:r w:rsidRPr="009D7898">
        <w:rPr>
          <w:sz w:val="20"/>
          <w:szCs w:val="20"/>
        </w:rPr>
        <w:t xml:space="preserve">, </w:t>
      </w:r>
      <w:r w:rsidR="00EE51CD">
        <w:rPr>
          <w:sz w:val="20"/>
          <w:szCs w:val="20"/>
        </w:rPr>
        <w:t>zehn</w:t>
      </w:r>
      <w:r w:rsidRPr="009D7898">
        <w:rPr>
          <w:sz w:val="20"/>
          <w:szCs w:val="20"/>
        </w:rPr>
        <w:t>, 15 oder mehr Jahren aussehen? Welche Bedürfnisse haben Me</w:t>
      </w:r>
      <w:r w:rsidRPr="009D7898">
        <w:rPr>
          <w:sz w:val="20"/>
          <w:szCs w:val="20"/>
        </w:rPr>
        <w:t>n</w:t>
      </w:r>
      <w:r w:rsidRPr="009D7898">
        <w:rPr>
          <w:sz w:val="20"/>
          <w:szCs w:val="20"/>
        </w:rPr>
        <w:t>schen in ihrer Wohngegend? Kann ich überhaupt Einfluss nehmen? Diese und viele andere Fragen könnten wir uns stellen.</w:t>
      </w:r>
    </w:p>
    <w:p w14:paraId="0C44C60C" w14:textId="77777777" w:rsidR="003E5634" w:rsidRDefault="003E5634" w:rsidP="003E5634">
      <w:pPr>
        <w:jc w:val="both"/>
        <w:rPr>
          <w:sz w:val="20"/>
          <w:szCs w:val="20"/>
        </w:rPr>
      </w:pPr>
      <w:r w:rsidRPr="009D7898">
        <w:rPr>
          <w:sz w:val="20"/>
          <w:szCs w:val="20"/>
        </w:rPr>
        <w:t>Ich möchte einmal Architekt werden, deshalb interessiert mich dieses Thema besonders.</w:t>
      </w:r>
    </w:p>
    <w:p w14:paraId="456E8177" w14:textId="59B2BE72" w:rsidR="009D7898" w:rsidRPr="009D7898" w:rsidRDefault="003E5634" w:rsidP="00DF6481">
      <w:pPr>
        <w:spacing w:before="240" w:after="60"/>
        <w:jc w:val="both"/>
        <w:rPr>
          <w:rFonts w:ascii="Times New Roman" w:eastAsia="Times New Roman" w:hAnsi="Times New Roman"/>
          <w:sz w:val="20"/>
          <w:szCs w:val="20"/>
          <w:lang w:eastAsia="de-DE"/>
        </w:rPr>
      </w:pPr>
      <w:r w:rsidRPr="009D7898">
        <w:rPr>
          <w:sz w:val="20"/>
          <w:szCs w:val="20"/>
          <w:highlight w:val="green"/>
        </w:rPr>
        <w:lastRenderedPageBreak/>
        <w:t>Text 3</w:t>
      </w:r>
      <w:r w:rsidRPr="009D7898">
        <w:rPr>
          <w:i/>
          <w:sz w:val="20"/>
          <w:szCs w:val="20"/>
        </w:rPr>
        <w:t xml:space="preserve"> </w:t>
      </w:r>
      <w:r w:rsidR="009D7898" w:rsidRPr="009D7898">
        <w:rPr>
          <w:sz w:val="20"/>
          <w:szCs w:val="20"/>
        </w:rPr>
        <w:t>Anna-Maria Simon</w:t>
      </w:r>
      <w:r w:rsidR="009D7898">
        <w:rPr>
          <w:sz w:val="20"/>
          <w:szCs w:val="20"/>
        </w:rPr>
        <w:t>:</w:t>
      </w:r>
      <w:r w:rsidR="009D7898" w:rsidRPr="009D7898">
        <w:rPr>
          <w:sz w:val="20"/>
          <w:szCs w:val="20"/>
        </w:rPr>
        <w:t xml:space="preserve"> </w:t>
      </w:r>
      <w:r w:rsidRPr="009D7898">
        <w:rPr>
          <w:b/>
          <w:sz w:val="20"/>
          <w:szCs w:val="20"/>
        </w:rPr>
        <w:t>Rettet die Arten!</w:t>
      </w:r>
    </w:p>
    <w:p w14:paraId="3B699A88" w14:textId="275CF9C7" w:rsidR="003E5634" w:rsidRPr="009D7898" w:rsidRDefault="003E5634" w:rsidP="003E5634">
      <w:pPr>
        <w:jc w:val="both"/>
        <w:rPr>
          <w:sz w:val="20"/>
          <w:szCs w:val="20"/>
        </w:rPr>
      </w:pPr>
      <w:r w:rsidRPr="009D7898">
        <w:rPr>
          <w:sz w:val="20"/>
          <w:szCs w:val="20"/>
        </w:rPr>
        <w:t>Kennst du das Telefomin-Kuskus? Oder das Östliche Irmawallaby? Ihre Namen klingen wunderschön und sie waren einzigartig. Sie WAREN, denn sie sind ausgestorben. Und das vermutlich in den letzten Jahrzehnten durch den Einfluss der Menschen. Die Abholzung des Regenwaldes, der CO</w:t>
      </w:r>
      <w:r w:rsidRPr="001E2506">
        <w:rPr>
          <w:sz w:val="20"/>
          <w:szCs w:val="20"/>
          <w:vertAlign w:val="subscript"/>
        </w:rPr>
        <w:t>2</w:t>
      </w:r>
      <w:r w:rsidRPr="009D7898">
        <w:rPr>
          <w:sz w:val="20"/>
          <w:szCs w:val="20"/>
        </w:rPr>
        <w:t>-Ausstoß, fehlende Feldraine sind nur einige Ursachen dafür.</w:t>
      </w:r>
    </w:p>
    <w:p w14:paraId="5D5A2740" w14:textId="57F08B3A" w:rsidR="003E5634" w:rsidRPr="009D7898" w:rsidRDefault="003E5634" w:rsidP="003E5634">
      <w:pPr>
        <w:jc w:val="both"/>
        <w:rPr>
          <w:sz w:val="20"/>
          <w:szCs w:val="20"/>
        </w:rPr>
      </w:pPr>
      <w:r w:rsidRPr="009D7898">
        <w:rPr>
          <w:sz w:val="20"/>
          <w:szCs w:val="20"/>
        </w:rPr>
        <w:t xml:space="preserve">Auf dem Planeten Erde sterben täglich Arten aus. Im Jahr </w:t>
      </w:r>
      <w:r w:rsidR="001E2506">
        <w:rPr>
          <w:sz w:val="20"/>
          <w:szCs w:val="20"/>
        </w:rPr>
        <w:t xml:space="preserve">2016 </w:t>
      </w:r>
      <w:r w:rsidRPr="009D7898">
        <w:rPr>
          <w:sz w:val="20"/>
          <w:szCs w:val="20"/>
        </w:rPr>
        <w:t>waren es so viele wie noch nie: ca. 70 am Tag, das sind fast 30</w:t>
      </w:r>
      <w:r w:rsidR="001E2506">
        <w:rPr>
          <w:sz w:val="20"/>
          <w:szCs w:val="20"/>
        </w:rPr>
        <w:t>.</w:t>
      </w:r>
      <w:r w:rsidRPr="009D7898">
        <w:rPr>
          <w:sz w:val="20"/>
          <w:szCs w:val="20"/>
        </w:rPr>
        <w:t>000 in einem Jahr. Sie alle sind unwiederbringlich verloren.</w:t>
      </w:r>
    </w:p>
    <w:p w14:paraId="66A0A5E7" w14:textId="3940FBB3" w:rsidR="003E5634" w:rsidRPr="009D7898" w:rsidRDefault="003E5634" w:rsidP="003E5634">
      <w:pPr>
        <w:jc w:val="both"/>
        <w:rPr>
          <w:sz w:val="20"/>
          <w:szCs w:val="20"/>
        </w:rPr>
      </w:pPr>
      <w:r w:rsidRPr="009D7898">
        <w:rPr>
          <w:sz w:val="20"/>
          <w:szCs w:val="20"/>
        </w:rPr>
        <w:t>Dieses Problem gibt es auch in Deutschland. So steht z.</w:t>
      </w:r>
      <w:r w:rsidR="00A775A9">
        <w:rPr>
          <w:sz w:val="20"/>
          <w:szCs w:val="20"/>
        </w:rPr>
        <w:t> </w:t>
      </w:r>
      <w:r w:rsidRPr="009D7898">
        <w:rPr>
          <w:sz w:val="20"/>
          <w:szCs w:val="20"/>
        </w:rPr>
        <w:t xml:space="preserve">B. nahezu die Hälfte aller einheimischen Vogelarten auf der Roten Liste. Diese Liste gibt eine Übersicht über alle Arten, die ausgestorben oder vom Aussterben bedroht </w:t>
      </w:r>
      <w:r w:rsidR="00A775A9" w:rsidRPr="009D7898">
        <w:rPr>
          <w:sz w:val="20"/>
          <w:szCs w:val="20"/>
        </w:rPr>
        <w:t xml:space="preserve">sind </w:t>
      </w:r>
      <w:r w:rsidRPr="009D7898">
        <w:rPr>
          <w:sz w:val="20"/>
          <w:szCs w:val="20"/>
        </w:rPr>
        <w:t>und diese Liste ist sehr lang. Ihr könnt sie auf der Seite des Natu</w:t>
      </w:r>
      <w:r w:rsidRPr="009D7898">
        <w:rPr>
          <w:sz w:val="20"/>
          <w:szCs w:val="20"/>
        </w:rPr>
        <w:t>r</w:t>
      </w:r>
      <w:r w:rsidRPr="009D7898">
        <w:rPr>
          <w:sz w:val="20"/>
          <w:szCs w:val="20"/>
        </w:rPr>
        <w:t>schutzbundes nachlesen.</w:t>
      </w:r>
    </w:p>
    <w:p w14:paraId="3C097F16" w14:textId="77777777" w:rsidR="003E5634" w:rsidRPr="009D7898" w:rsidRDefault="003E5634" w:rsidP="003E5634">
      <w:pPr>
        <w:jc w:val="both"/>
        <w:rPr>
          <w:sz w:val="20"/>
          <w:szCs w:val="20"/>
        </w:rPr>
      </w:pPr>
      <w:r w:rsidRPr="009D7898">
        <w:rPr>
          <w:sz w:val="20"/>
          <w:szCs w:val="20"/>
        </w:rPr>
        <w:t>Wenn eine Art ausstirbt, hat das auch Einfluss auf andere Lebewesen oder auch Pflanzen. Stellt euch nur vor, was geschähe, wenn alle Bienen fort wären. Es gäbe keine Bestäubung der Blüten mehr durch Bienen und das würde die</w:t>
      </w:r>
      <w:r w:rsidR="00A775A9">
        <w:rPr>
          <w:sz w:val="20"/>
          <w:szCs w:val="20"/>
        </w:rPr>
        <w:t xml:space="preserve"> Produktion vieler Lebensmittel</w:t>
      </w:r>
      <w:r w:rsidRPr="009D7898">
        <w:rPr>
          <w:sz w:val="20"/>
          <w:szCs w:val="20"/>
        </w:rPr>
        <w:t>, z.</w:t>
      </w:r>
      <w:r w:rsidR="00A775A9">
        <w:rPr>
          <w:sz w:val="20"/>
          <w:szCs w:val="20"/>
        </w:rPr>
        <w:t> </w:t>
      </w:r>
      <w:r w:rsidRPr="009D7898">
        <w:rPr>
          <w:sz w:val="20"/>
          <w:szCs w:val="20"/>
        </w:rPr>
        <w:t>B. Obst deutlich einschränken oder gar verhindern.</w:t>
      </w:r>
    </w:p>
    <w:p w14:paraId="535D459C" w14:textId="0D04C52B" w:rsidR="003E5634" w:rsidRPr="009D7898" w:rsidRDefault="003E5634" w:rsidP="003E5634">
      <w:pPr>
        <w:jc w:val="both"/>
        <w:rPr>
          <w:sz w:val="20"/>
          <w:szCs w:val="20"/>
        </w:rPr>
      </w:pPr>
      <w:r w:rsidRPr="009D7898">
        <w:rPr>
          <w:sz w:val="20"/>
          <w:szCs w:val="20"/>
        </w:rPr>
        <w:t>Die Umweltaktivisten sagen, dass niemand weiß, wie lange die Umwelt noch das Artensterben au</w:t>
      </w:r>
      <w:r w:rsidRPr="009D7898">
        <w:rPr>
          <w:sz w:val="20"/>
          <w:szCs w:val="20"/>
        </w:rPr>
        <w:t>s</w:t>
      </w:r>
      <w:r w:rsidRPr="009D7898">
        <w:rPr>
          <w:sz w:val="20"/>
          <w:szCs w:val="20"/>
        </w:rPr>
        <w:t xml:space="preserve">gleichen kann, bevor Kettenreaktionen ausgelöst werden, die unsere gesamte Welt bedrohen. </w:t>
      </w:r>
      <w:r w:rsidR="00DF0DE0">
        <w:rPr>
          <w:sz w:val="20"/>
          <w:szCs w:val="20"/>
        </w:rPr>
        <w:br/>
      </w:r>
      <w:r w:rsidRPr="009D7898">
        <w:rPr>
          <w:sz w:val="20"/>
          <w:szCs w:val="20"/>
        </w:rPr>
        <w:t>De</w:t>
      </w:r>
      <w:r w:rsidRPr="009D7898">
        <w:rPr>
          <w:sz w:val="20"/>
          <w:szCs w:val="20"/>
        </w:rPr>
        <w:t>s</w:t>
      </w:r>
      <w:r w:rsidRPr="009D7898">
        <w:rPr>
          <w:sz w:val="20"/>
          <w:szCs w:val="20"/>
        </w:rPr>
        <w:t xml:space="preserve">halb finde ich es wichtig, sich mit </w:t>
      </w:r>
      <w:r w:rsidR="00A775A9">
        <w:rPr>
          <w:sz w:val="20"/>
          <w:szCs w:val="20"/>
        </w:rPr>
        <w:t>d</w:t>
      </w:r>
      <w:r w:rsidRPr="009D7898">
        <w:rPr>
          <w:sz w:val="20"/>
          <w:szCs w:val="20"/>
        </w:rPr>
        <w:t>er Artenvielfalt und ihrem Schutz zu beschäftigen. Ich s</w:t>
      </w:r>
      <w:r w:rsidR="00A775A9">
        <w:rPr>
          <w:sz w:val="20"/>
          <w:szCs w:val="20"/>
        </w:rPr>
        <w:t>chlage vor, dass wir eine Earth-Day-</w:t>
      </w:r>
      <w:r w:rsidRPr="009D7898">
        <w:rPr>
          <w:sz w:val="20"/>
          <w:szCs w:val="20"/>
        </w:rPr>
        <w:t>Idee aufgreifen und uns mit der heimischen und/oder der weltweiten Arte</w:t>
      </w:r>
      <w:r w:rsidRPr="009D7898">
        <w:rPr>
          <w:sz w:val="20"/>
          <w:szCs w:val="20"/>
        </w:rPr>
        <w:t>n</w:t>
      </w:r>
      <w:r w:rsidRPr="009D7898">
        <w:rPr>
          <w:sz w:val="20"/>
          <w:szCs w:val="20"/>
        </w:rPr>
        <w:t>vielfalt beschäftigen. Die Ergebnisse und Ideen zum Schutz der Arten hält jeder von uns auf einem Stück Stoff in bunter Farbe fest. Die bemalten Stücke nähen wir zu einem großen Artenschut</w:t>
      </w:r>
      <w:r w:rsidRPr="009D7898">
        <w:rPr>
          <w:sz w:val="20"/>
          <w:szCs w:val="20"/>
        </w:rPr>
        <w:t>z</w:t>
      </w:r>
      <w:r w:rsidRPr="009D7898">
        <w:rPr>
          <w:sz w:val="20"/>
          <w:szCs w:val="20"/>
        </w:rPr>
        <w:t>teppich zusammen, den wir im Schulhaus ausstellen. So stellt jede Schülerin/jeder Schüler seine Idee der Öffentlichkeit vor. Die Einzelprojekte können wir auch mit Te</w:t>
      </w:r>
      <w:r w:rsidR="001E2506">
        <w:rPr>
          <w:sz w:val="20"/>
          <w:szCs w:val="20"/>
        </w:rPr>
        <w:t>x</w:t>
      </w:r>
      <w:r w:rsidRPr="009D7898">
        <w:rPr>
          <w:sz w:val="20"/>
          <w:szCs w:val="20"/>
        </w:rPr>
        <w:t>ten und Fotos in einem Tagebuch d</w:t>
      </w:r>
      <w:r w:rsidRPr="009D7898">
        <w:rPr>
          <w:sz w:val="20"/>
          <w:szCs w:val="20"/>
        </w:rPr>
        <w:t>o</w:t>
      </w:r>
      <w:r w:rsidRPr="009D7898">
        <w:rPr>
          <w:sz w:val="20"/>
          <w:szCs w:val="20"/>
        </w:rPr>
        <w:t>kumentieren.</w:t>
      </w:r>
    </w:p>
    <w:p w14:paraId="3C444A9D" w14:textId="2C749590" w:rsidR="003E5634" w:rsidRPr="009D7898" w:rsidRDefault="003E5634" w:rsidP="003E5634">
      <w:pPr>
        <w:jc w:val="both"/>
        <w:rPr>
          <w:sz w:val="20"/>
          <w:szCs w:val="20"/>
        </w:rPr>
      </w:pPr>
      <w:r w:rsidRPr="009D7898">
        <w:rPr>
          <w:sz w:val="20"/>
          <w:szCs w:val="20"/>
        </w:rPr>
        <w:t>Wir könn</w:t>
      </w:r>
      <w:r w:rsidR="00E96359">
        <w:rPr>
          <w:sz w:val="20"/>
          <w:szCs w:val="20"/>
        </w:rPr>
        <w:t>t</w:t>
      </w:r>
      <w:r w:rsidRPr="009D7898">
        <w:rPr>
          <w:sz w:val="20"/>
          <w:szCs w:val="20"/>
        </w:rPr>
        <w:t xml:space="preserve">en uns auch am Fotowettbewerb </w:t>
      </w:r>
      <w:r w:rsidRPr="009D7898">
        <w:rPr>
          <w:rFonts w:ascii="Helvetica" w:eastAsia="Times New Roman" w:hAnsi="Helvetica"/>
          <w:i/>
          <w:color w:val="222222"/>
          <w:sz w:val="20"/>
          <w:szCs w:val="20"/>
          <w:shd w:val="clear" w:color="auto" w:fill="FCFCFC"/>
          <w:lang w:eastAsia="de-DE"/>
        </w:rPr>
        <w:t>Wiki Loves Earth</w:t>
      </w:r>
      <w:r w:rsidRPr="009D7898">
        <w:rPr>
          <w:rFonts w:ascii="Helvetica" w:eastAsia="Times New Roman" w:hAnsi="Helvetica"/>
          <w:color w:val="222222"/>
          <w:sz w:val="20"/>
          <w:szCs w:val="20"/>
          <w:shd w:val="clear" w:color="auto" w:fill="FCFCFC"/>
          <w:lang w:eastAsia="de-DE"/>
        </w:rPr>
        <w:t xml:space="preserve"> </w:t>
      </w:r>
      <w:r w:rsidRPr="009D7898">
        <w:rPr>
          <w:sz w:val="20"/>
          <w:szCs w:val="20"/>
        </w:rPr>
        <w:t>von Wikipedia beteiligen. Wir erkunden die Artenvielfalt rund um unsere Schule oder Region und zeigen die Fotos auf Wikipedia.</w:t>
      </w:r>
    </w:p>
    <w:p w14:paraId="4DA3970A" w14:textId="0B0CAC82" w:rsidR="009D7898" w:rsidRPr="009D7898" w:rsidRDefault="003E5634" w:rsidP="00DF6481">
      <w:pPr>
        <w:spacing w:before="240" w:after="60"/>
        <w:rPr>
          <w:sz w:val="20"/>
          <w:szCs w:val="20"/>
        </w:rPr>
      </w:pPr>
      <w:r w:rsidRPr="009D7898">
        <w:rPr>
          <w:sz w:val="20"/>
          <w:szCs w:val="20"/>
          <w:highlight w:val="yellow"/>
        </w:rPr>
        <w:t>Text 4</w:t>
      </w:r>
      <w:r w:rsidRPr="009D7898">
        <w:rPr>
          <w:sz w:val="20"/>
          <w:szCs w:val="20"/>
        </w:rPr>
        <w:t>:</w:t>
      </w:r>
      <w:r w:rsidRPr="009D7898">
        <w:rPr>
          <w:i/>
          <w:sz w:val="20"/>
          <w:szCs w:val="20"/>
        </w:rPr>
        <w:t xml:space="preserve"> </w:t>
      </w:r>
      <w:r w:rsidR="009D7898" w:rsidRPr="009D7898">
        <w:rPr>
          <w:sz w:val="20"/>
          <w:szCs w:val="20"/>
        </w:rPr>
        <w:t>Martin Papadopoulous</w:t>
      </w:r>
      <w:r w:rsidR="009D7898">
        <w:rPr>
          <w:sz w:val="20"/>
          <w:szCs w:val="20"/>
        </w:rPr>
        <w:t>:</w:t>
      </w:r>
      <w:r w:rsidR="009D7898" w:rsidRPr="009D7898">
        <w:rPr>
          <w:b/>
          <w:sz w:val="20"/>
          <w:szCs w:val="20"/>
        </w:rPr>
        <w:t xml:space="preserve"> </w:t>
      </w:r>
      <w:r w:rsidRPr="009D7898">
        <w:rPr>
          <w:b/>
          <w:sz w:val="20"/>
          <w:szCs w:val="20"/>
        </w:rPr>
        <w:t>Mein Essen verändert die Welt</w:t>
      </w:r>
    </w:p>
    <w:p w14:paraId="17E64ABA" w14:textId="0042BF50" w:rsidR="003E5634" w:rsidRPr="009D7898" w:rsidRDefault="003E5634" w:rsidP="003E5634">
      <w:pPr>
        <w:jc w:val="both"/>
        <w:rPr>
          <w:sz w:val="20"/>
          <w:szCs w:val="20"/>
        </w:rPr>
      </w:pPr>
      <w:r w:rsidRPr="009D7898">
        <w:rPr>
          <w:sz w:val="20"/>
          <w:szCs w:val="20"/>
        </w:rPr>
        <w:t>Chinesen essen gern Reis, Mexikaner essen Tortillas und Deutsche essen Bratwurst. Diese Vorurteile zum Thema Essen kennt jeder. Und ein bisschen ist auch etwas dran. Von den genannten Lebensmi</w:t>
      </w:r>
      <w:r w:rsidRPr="009D7898">
        <w:rPr>
          <w:sz w:val="20"/>
          <w:szCs w:val="20"/>
        </w:rPr>
        <w:t>t</w:t>
      </w:r>
      <w:r w:rsidRPr="009D7898">
        <w:rPr>
          <w:sz w:val="20"/>
          <w:szCs w:val="20"/>
        </w:rPr>
        <w:t>teln werden jährlich Tonnen verzehrt.</w:t>
      </w:r>
    </w:p>
    <w:p w14:paraId="78CD9137" w14:textId="77777777" w:rsidR="003E5634" w:rsidRPr="009D7898" w:rsidRDefault="003E5634" w:rsidP="003E5634">
      <w:pPr>
        <w:jc w:val="both"/>
        <w:rPr>
          <w:sz w:val="20"/>
          <w:szCs w:val="20"/>
        </w:rPr>
      </w:pPr>
      <w:r w:rsidRPr="009D7898">
        <w:rPr>
          <w:sz w:val="20"/>
          <w:szCs w:val="20"/>
        </w:rPr>
        <w:t>Wir wissen auch, dass es einerseits viele Menschen gibt, die gesundheitliche Probleme wegen der Art und Menge der aufgenommenen Nahrung bekommen. Andererseits gibt es Millionen Menschen, die hungern, weil der CO</w:t>
      </w:r>
      <w:r w:rsidRPr="00522CC4">
        <w:rPr>
          <w:sz w:val="20"/>
          <w:szCs w:val="20"/>
          <w:vertAlign w:val="subscript"/>
        </w:rPr>
        <w:t>2</w:t>
      </w:r>
      <w:r w:rsidRPr="009D7898">
        <w:rPr>
          <w:sz w:val="20"/>
          <w:szCs w:val="20"/>
        </w:rPr>
        <w:t>-Ausstoß das Klima verändert und sie ihrer Lebensgrundlage beraubt werden. Landstriche werden zu Wüsten, Wälder verschwinden</w:t>
      </w:r>
      <w:r w:rsidR="00A775A9">
        <w:rPr>
          <w:sz w:val="20"/>
          <w:szCs w:val="20"/>
        </w:rPr>
        <w:t>,</w:t>
      </w:r>
      <w:r w:rsidRPr="009D7898">
        <w:rPr>
          <w:sz w:val="20"/>
          <w:szCs w:val="20"/>
        </w:rPr>
        <w:t xml:space="preserve"> Tiere sterben aus.</w:t>
      </w:r>
    </w:p>
    <w:p w14:paraId="0148EE69" w14:textId="5CF69C66" w:rsidR="003E5634" w:rsidRPr="009D7898" w:rsidRDefault="003E5634" w:rsidP="003E5634">
      <w:pPr>
        <w:jc w:val="both"/>
        <w:rPr>
          <w:sz w:val="20"/>
          <w:szCs w:val="20"/>
        </w:rPr>
      </w:pPr>
      <w:r w:rsidRPr="009D7898">
        <w:rPr>
          <w:sz w:val="20"/>
          <w:szCs w:val="20"/>
        </w:rPr>
        <w:t xml:space="preserve">Kann die Art, wie und das, was wir essen, daran etwas ändern? Können wir mit unserem Essen die Welt verändern? Die Umweltaktion </w:t>
      </w:r>
      <w:r w:rsidR="00990DC9">
        <w:rPr>
          <w:sz w:val="20"/>
          <w:szCs w:val="20"/>
        </w:rPr>
        <w:t>„</w:t>
      </w:r>
      <w:r w:rsidRPr="00990DC9">
        <w:rPr>
          <w:sz w:val="20"/>
          <w:szCs w:val="20"/>
        </w:rPr>
        <w:t>Earth Day</w:t>
      </w:r>
      <w:r w:rsidR="00990DC9">
        <w:rPr>
          <w:sz w:val="20"/>
          <w:szCs w:val="20"/>
        </w:rPr>
        <w:t>“</w:t>
      </w:r>
      <w:r w:rsidRPr="009D7898">
        <w:rPr>
          <w:sz w:val="20"/>
          <w:szCs w:val="20"/>
        </w:rPr>
        <w:t xml:space="preserve"> glaubt das und ich finde diese Idee interessant.</w:t>
      </w:r>
    </w:p>
    <w:p w14:paraId="65EED655" w14:textId="1BB20980" w:rsidR="003E5634" w:rsidRPr="009D7898" w:rsidRDefault="003E5634" w:rsidP="003E5634">
      <w:pPr>
        <w:jc w:val="both"/>
        <w:rPr>
          <w:sz w:val="20"/>
          <w:szCs w:val="20"/>
        </w:rPr>
      </w:pPr>
      <w:r w:rsidRPr="009D7898">
        <w:rPr>
          <w:sz w:val="20"/>
          <w:szCs w:val="20"/>
        </w:rPr>
        <w:t>Jeder Mensch in den Industrieländern isst ca</w:t>
      </w:r>
      <w:r w:rsidR="00A775A9">
        <w:rPr>
          <w:sz w:val="20"/>
          <w:szCs w:val="20"/>
        </w:rPr>
        <w:t>.</w:t>
      </w:r>
      <w:r w:rsidRPr="009D7898">
        <w:rPr>
          <w:sz w:val="20"/>
          <w:szCs w:val="20"/>
        </w:rPr>
        <w:t xml:space="preserve"> 500 Kilogramm Nahrungsmittel pro Jahr. Das erscheint, wenn man es auf einen Tag </w:t>
      </w:r>
      <w:r w:rsidR="00A775A9" w:rsidRPr="009D7898">
        <w:rPr>
          <w:sz w:val="20"/>
          <w:szCs w:val="20"/>
        </w:rPr>
        <w:t>herunter rechnet</w:t>
      </w:r>
      <w:r w:rsidRPr="009D7898">
        <w:rPr>
          <w:sz w:val="20"/>
          <w:szCs w:val="20"/>
        </w:rPr>
        <w:t>, nicht so viel. Wenn man aber bedenkt, dass allein die Produktion eines Kilos Fleisch 13.000 Gramm CO</w:t>
      </w:r>
      <w:r w:rsidRPr="00522CC4">
        <w:rPr>
          <w:sz w:val="20"/>
          <w:szCs w:val="20"/>
          <w:vertAlign w:val="subscript"/>
        </w:rPr>
        <w:t>2</w:t>
      </w:r>
      <w:r w:rsidRPr="009D7898">
        <w:rPr>
          <w:sz w:val="20"/>
          <w:szCs w:val="20"/>
        </w:rPr>
        <w:t xml:space="preserve"> entstehen lässt, wird einem klar, dass, bedenkt man auch die Herkunft der Lebensmittel, das nicht unproblematisch ist. Oft werden die Lebensmittel, z.</w:t>
      </w:r>
      <w:r w:rsidR="00A775A9">
        <w:rPr>
          <w:sz w:val="20"/>
          <w:szCs w:val="20"/>
        </w:rPr>
        <w:t> </w:t>
      </w:r>
      <w:r w:rsidRPr="009D7898">
        <w:rPr>
          <w:sz w:val="20"/>
          <w:szCs w:val="20"/>
        </w:rPr>
        <w:t>B. das Obst, Tausende Kilometer entfernt produziert und mit dem Schiff oder Flugzeug zu uns g</w:t>
      </w:r>
      <w:r w:rsidRPr="009D7898">
        <w:rPr>
          <w:sz w:val="20"/>
          <w:szCs w:val="20"/>
        </w:rPr>
        <w:t>e</w:t>
      </w:r>
      <w:r w:rsidRPr="009D7898">
        <w:rPr>
          <w:sz w:val="20"/>
          <w:szCs w:val="20"/>
        </w:rPr>
        <w:t>bracht. Der zusätzliche Transport über den halben Erdball, Kühlung usw. verursachen durchaus Pro</w:t>
      </w:r>
      <w:r w:rsidRPr="009D7898">
        <w:rPr>
          <w:sz w:val="20"/>
          <w:szCs w:val="20"/>
        </w:rPr>
        <w:t>b</w:t>
      </w:r>
      <w:r w:rsidRPr="009D7898">
        <w:rPr>
          <w:sz w:val="20"/>
          <w:szCs w:val="20"/>
        </w:rPr>
        <w:t>leme, wie z.</w:t>
      </w:r>
      <w:r w:rsidR="00A775A9">
        <w:rPr>
          <w:sz w:val="20"/>
          <w:szCs w:val="20"/>
        </w:rPr>
        <w:t> </w:t>
      </w:r>
      <w:r w:rsidRPr="009D7898">
        <w:rPr>
          <w:sz w:val="20"/>
          <w:szCs w:val="20"/>
        </w:rPr>
        <w:t>B. einen hohen CO</w:t>
      </w:r>
      <w:r w:rsidRPr="00522CC4">
        <w:rPr>
          <w:sz w:val="20"/>
          <w:szCs w:val="20"/>
          <w:vertAlign w:val="subscript"/>
        </w:rPr>
        <w:t>2</w:t>
      </w:r>
      <w:r w:rsidRPr="009D7898">
        <w:rPr>
          <w:sz w:val="20"/>
          <w:szCs w:val="20"/>
        </w:rPr>
        <w:t>-Ausstoß, der wiederum unser Klima schädigt.</w:t>
      </w:r>
    </w:p>
    <w:p w14:paraId="16A170D2" w14:textId="7069D275" w:rsidR="00E96359" w:rsidRDefault="003E5634" w:rsidP="003E5634">
      <w:pPr>
        <w:jc w:val="both"/>
        <w:rPr>
          <w:sz w:val="20"/>
          <w:szCs w:val="20"/>
        </w:rPr>
      </w:pPr>
      <w:r w:rsidRPr="009D7898">
        <w:rPr>
          <w:sz w:val="20"/>
          <w:szCs w:val="20"/>
        </w:rPr>
        <w:t>Die Menschheit kann aber nicht auf Essen verzichten! Was ist also zu tun? Diese Frage könnten wir uns während unseres Projekttages stellen. Wir könnten uns informieren, was wir tun können, um u</w:t>
      </w:r>
      <w:r w:rsidRPr="009D7898">
        <w:rPr>
          <w:sz w:val="20"/>
          <w:szCs w:val="20"/>
        </w:rPr>
        <w:t>n</w:t>
      </w:r>
      <w:r w:rsidRPr="009D7898">
        <w:rPr>
          <w:sz w:val="20"/>
          <w:szCs w:val="20"/>
        </w:rPr>
        <w:t>ser tägliches Essen klimafreundlicher zu gestalten. Wir könnten dazu ein Büffet organisieren, mit dem wir leckere Lebensmittel vorstellen, deren Produktion und Konsum unsere Umwelt weniger schädigen oder solche, die die Bauern in andern Ländern nicht benachteiligen und die Lebensgrundlage in and</w:t>
      </w:r>
      <w:r w:rsidRPr="009D7898">
        <w:rPr>
          <w:sz w:val="20"/>
          <w:szCs w:val="20"/>
        </w:rPr>
        <w:t>e</w:t>
      </w:r>
      <w:r w:rsidRPr="009D7898">
        <w:rPr>
          <w:sz w:val="20"/>
          <w:szCs w:val="20"/>
        </w:rPr>
        <w:t>ren Regionen nicht beschädigen. Wir könnten auch ein kleines Fotobuch mit Rezepten und Hinweisen herstellen, das wir beim nächsten Elternabend verkaufen. Der Erlös kann in unsere Klassenkasse wandern.</w:t>
      </w:r>
    </w:p>
    <w:p w14:paraId="26BBCEBD" w14:textId="77777777" w:rsidR="00E96359" w:rsidRDefault="00E96359">
      <w:pPr>
        <w:spacing w:line="240" w:lineRule="auto"/>
        <w:rPr>
          <w:sz w:val="20"/>
          <w:szCs w:val="20"/>
        </w:rPr>
      </w:pPr>
      <w:r>
        <w:rPr>
          <w:sz w:val="20"/>
          <w:szCs w:val="20"/>
        </w:rPr>
        <w:br w:type="page"/>
      </w:r>
    </w:p>
    <w:p w14:paraId="4A71E37B" w14:textId="77777777" w:rsidR="003E5634" w:rsidRPr="009D7898" w:rsidRDefault="003E5634" w:rsidP="00DF6481">
      <w:pPr>
        <w:spacing w:before="240" w:after="60"/>
        <w:jc w:val="both"/>
        <w:rPr>
          <w:sz w:val="20"/>
          <w:szCs w:val="20"/>
        </w:rPr>
      </w:pPr>
      <w:r w:rsidRPr="009D7898">
        <w:rPr>
          <w:sz w:val="20"/>
          <w:szCs w:val="20"/>
          <w:highlight w:val="lightGray"/>
        </w:rPr>
        <w:lastRenderedPageBreak/>
        <w:t>Text 5:</w:t>
      </w:r>
      <w:r w:rsidRPr="009D7898">
        <w:rPr>
          <w:sz w:val="20"/>
          <w:szCs w:val="20"/>
        </w:rPr>
        <w:t xml:space="preserve"> </w:t>
      </w:r>
      <w:r w:rsidR="009D7898" w:rsidRPr="009D7898">
        <w:rPr>
          <w:sz w:val="20"/>
          <w:szCs w:val="20"/>
        </w:rPr>
        <w:t>Susan Georgis</w:t>
      </w:r>
      <w:r w:rsidR="009D7898">
        <w:rPr>
          <w:sz w:val="20"/>
          <w:szCs w:val="20"/>
        </w:rPr>
        <w:t xml:space="preserve">: </w:t>
      </w:r>
      <w:r w:rsidRPr="009D7898">
        <w:rPr>
          <w:b/>
          <w:sz w:val="20"/>
          <w:szCs w:val="20"/>
        </w:rPr>
        <w:t>Das papierlose Klassenzimmer</w:t>
      </w:r>
    </w:p>
    <w:p w14:paraId="0E30D28F" w14:textId="18233823" w:rsidR="003E5634" w:rsidRPr="009D7898" w:rsidRDefault="003E5634" w:rsidP="003E5634">
      <w:pPr>
        <w:jc w:val="both"/>
        <w:rPr>
          <w:sz w:val="20"/>
          <w:szCs w:val="20"/>
        </w:rPr>
      </w:pPr>
      <w:r w:rsidRPr="009D7898">
        <w:rPr>
          <w:sz w:val="20"/>
          <w:szCs w:val="20"/>
        </w:rPr>
        <w:t>In jedem Jahr werden zahllose Bäume abgeholzt, um sie in Papier zu verwandeln. Papier, das wir brauchen, um zu schreiben, Wissen aufzubewahren, Informationen zu verbreiten. Unser Klassenzi</w:t>
      </w:r>
      <w:r w:rsidRPr="009D7898">
        <w:rPr>
          <w:sz w:val="20"/>
          <w:szCs w:val="20"/>
        </w:rPr>
        <w:t>m</w:t>
      </w:r>
      <w:r w:rsidRPr="009D7898">
        <w:rPr>
          <w:sz w:val="20"/>
          <w:szCs w:val="20"/>
        </w:rPr>
        <w:t>mer macht da keine Ausnahme. Wir benutzen Kopien, um Aufgaben d</w:t>
      </w:r>
      <w:r w:rsidR="00A775A9">
        <w:rPr>
          <w:sz w:val="20"/>
          <w:szCs w:val="20"/>
        </w:rPr>
        <w:t>a</w:t>
      </w:r>
      <w:r w:rsidRPr="009D7898">
        <w:rPr>
          <w:sz w:val="20"/>
          <w:szCs w:val="20"/>
        </w:rPr>
        <w:t>rauf zu lösen, Lehrbücher, um uns zu informieren</w:t>
      </w:r>
      <w:r w:rsidR="00990DC9">
        <w:rPr>
          <w:sz w:val="20"/>
          <w:szCs w:val="20"/>
        </w:rPr>
        <w:t>,</w:t>
      </w:r>
      <w:r w:rsidRPr="009D7898">
        <w:rPr>
          <w:sz w:val="20"/>
          <w:szCs w:val="20"/>
        </w:rPr>
        <w:t xml:space="preserve"> und Hefte, um unsere Hausaufgaben darin zu notieren. Wir haben Karteikarten und Lexika aus Papier, Flipchart- und Zeichenblöcke. Papier, Papier, wohin man schaut.</w:t>
      </w:r>
    </w:p>
    <w:p w14:paraId="020A6882" w14:textId="1A2D6744" w:rsidR="003E5634" w:rsidRPr="009D7898" w:rsidRDefault="003E5634" w:rsidP="003E5634">
      <w:pPr>
        <w:jc w:val="both"/>
        <w:rPr>
          <w:sz w:val="20"/>
          <w:szCs w:val="20"/>
        </w:rPr>
      </w:pPr>
      <w:r w:rsidRPr="009D7898">
        <w:rPr>
          <w:sz w:val="20"/>
          <w:szCs w:val="20"/>
        </w:rPr>
        <w:t>Eigentlich werden diese Bäume aber gebraucht, um unsere Umwelt, unser Klima zu erhalten. Gerade dort, wo die größten Sauerstoffmengen für unseren Planeten entstehen, in Skandinavien, Nord- und Südamerika, in Sibirien und im Regenwald werden tausende Bäume gefällt, um Papier zu produzi</w:t>
      </w:r>
      <w:r w:rsidRPr="009D7898">
        <w:rPr>
          <w:sz w:val="20"/>
          <w:szCs w:val="20"/>
        </w:rPr>
        <w:t>e</w:t>
      </w:r>
      <w:r w:rsidRPr="009D7898">
        <w:rPr>
          <w:sz w:val="20"/>
          <w:szCs w:val="20"/>
        </w:rPr>
        <w:t>ren. Was es bedeutet, wenn Wälder in großem Ausmaß vernichtet werden, kann man in vielen Gebi</w:t>
      </w:r>
      <w:r w:rsidRPr="009D7898">
        <w:rPr>
          <w:sz w:val="20"/>
          <w:szCs w:val="20"/>
        </w:rPr>
        <w:t>e</w:t>
      </w:r>
      <w:r w:rsidRPr="009D7898">
        <w:rPr>
          <w:sz w:val="20"/>
          <w:szCs w:val="20"/>
        </w:rPr>
        <w:t xml:space="preserve">ten der Erde sehen. Die Vielfalt der Arten schwindet, der Wasserkreislauf wird gestört und der </w:t>
      </w:r>
      <w:r w:rsidR="00DF0DE0">
        <w:rPr>
          <w:sz w:val="20"/>
          <w:szCs w:val="20"/>
        </w:rPr>
        <w:br/>
      </w:r>
      <w:r w:rsidRPr="009D7898">
        <w:rPr>
          <w:sz w:val="20"/>
          <w:szCs w:val="20"/>
        </w:rPr>
        <w:t>L</w:t>
      </w:r>
      <w:r w:rsidRPr="009D7898">
        <w:rPr>
          <w:sz w:val="20"/>
          <w:szCs w:val="20"/>
        </w:rPr>
        <w:t>e</w:t>
      </w:r>
      <w:r w:rsidRPr="009D7898">
        <w:rPr>
          <w:sz w:val="20"/>
          <w:szCs w:val="20"/>
        </w:rPr>
        <w:t>bensraum von Waldvölkern wird eingeschränkt oder ganz vernichtet. Für diese Völker ist der Wald nicht nur ein Gebiet, um darin zu leben, er ist auch ihre Nahrungsgrundlage. Wird der Wald zerstört, wird ihre Freiheit zerstört, so zu leben, wie es ihrer Tradition entspricht. Waldrodung hat aber auch Einfluss auf soziale Gerechtigkeit. So leben Millionen Menschen im oder in der Nähe von Wäldern und nutzen den Wald wirtschaftlich. Wird der Wald zerstört, wir auch die wirtschaftliche Grundlage dieser Menschen zerstört. Ihnen bleibt nichts anderes, als in die Städte abzuwandern, wo sie zu den Ärm</w:t>
      </w:r>
      <w:r w:rsidRPr="009D7898">
        <w:rPr>
          <w:sz w:val="20"/>
          <w:szCs w:val="20"/>
        </w:rPr>
        <w:t>s</w:t>
      </w:r>
      <w:r w:rsidRPr="009D7898">
        <w:rPr>
          <w:sz w:val="20"/>
          <w:szCs w:val="20"/>
        </w:rPr>
        <w:t>ten der Armen gehören. Die Vernichtung des Waldes, nicht nur des Regenwaldes, hat also zahlreiche negative Folgen.</w:t>
      </w:r>
    </w:p>
    <w:p w14:paraId="6457EB50" w14:textId="5ADF594B" w:rsidR="003E5634" w:rsidRPr="009D7898" w:rsidRDefault="003E5634" w:rsidP="003E5634">
      <w:pPr>
        <w:jc w:val="both"/>
        <w:rPr>
          <w:sz w:val="20"/>
          <w:szCs w:val="20"/>
        </w:rPr>
      </w:pPr>
      <w:r w:rsidRPr="009D7898">
        <w:rPr>
          <w:sz w:val="20"/>
          <w:szCs w:val="20"/>
        </w:rPr>
        <w:t xml:space="preserve">Kann man das ändern? Ist es wichtig, das zu ändern? Holz ist doch ein nachwachsender Rohstoff und außerdem wird schon ganz viel Papier wiederverwendet. Welchen Beitrag können wir leisten, um weniger oder gar kein Papier zu verwenden? Ich schlage vor, dass wir uns mit solchen Fragen </w:t>
      </w:r>
      <w:r w:rsidR="00DF0DE0">
        <w:rPr>
          <w:sz w:val="20"/>
          <w:szCs w:val="20"/>
        </w:rPr>
        <w:br/>
      </w:r>
      <w:r w:rsidRPr="009D7898">
        <w:rPr>
          <w:sz w:val="20"/>
          <w:szCs w:val="20"/>
        </w:rPr>
        <w:t>b</w:t>
      </w:r>
      <w:r w:rsidRPr="009D7898">
        <w:rPr>
          <w:sz w:val="20"/>
          <w:szCs w:val="20"/>
        </w:rPr>
        <w:t>e</w:t>
      </w:r>
      <w:r w:rsidRPr="009D7898">
        <w:rPr>
          <w:sz w:val="20"/>
          <w:szCs w:val="20"/>
        </w:rPr>
        <w:t>schäftigen und Vorschläge für ein papierloses Klassenzimmer sammeln. Diese Ideen können wir in einer Präsentation für die Schulkonferenz zusammenstellen. Schon kleine Änderungen könne ganz viel bewirken.</w:t>
      </w:r>
    </w:p>
    <w:p w14:paraId="2A855BD3" w14:textId="77777777" w:rsidR="003E5634" w:rsidRPr="009D7898" w:rsidRDefault="003E5634" w:rsidP="00DF6481">
      <w:pPr>
        <w:spacing w:before="240" w:after="60"/>
        <w:jc w:val="both"/>
        <w:rPr>
          <w:sz w:val="20"/>
          <w:szCs w:val="20"/>
        </w:rPr>
      </w:pPr>
      <w:r w:rsidRPr="00F25E9F">
        <w:rPr>
          <w:sz w:val="20"/>
          <w:szCs w:val="20"/>
          <w:shd w:val="clear" w:color="auto" w:fill="CCC0D9" w:themeFill="accent4" w:themeFillTint="66"/>
        </w:rPr>
        <w:t>Text 6</w:t>
      </w:r>
      <w:r w:rsidRPr="009D7898">
        <w:rPr>
          <w:i/>
          <w:sz w:val="20"/>
          <w:szCs w:val="20"/>
        </w:rPr>
        <w:t xml:space="preserve"> </w:t>
      </w:r>
      <w:r w:rsidR="00885EDE">
        <w:rPr>
          <w:sz w:val="20"/>
          <w:szCs w:val="20"/>
        </w:rPr>
        <w:t>Julia Neuhaus</w:t>
      </w:r>
      <w:r w:rsidR="009D7898">
        <w:rPr>
          <w:sz w:val="20"/>
          <w:szCs w:val="20"/>
        </w:rPr>
        <w:t xml:space="preserve">: </w:t>
      </w:r>
      <w:r w:rsidRPr="009D7898">
        <w:rPr>
          <w:b/>
          <w:sz w:val="20"/>
          <w:szCs w:val="20"/>
        </w:rPr>
        <w:t>Gemeinsam gegen den Hunger</w:t>
      </w:r>
    </w:p>
    <w:p w14:paraId="59208697" w14:textId="457177EC" w:rsidR="003E5634" w:rsidRPr="009D7898" w:rsidRDefault="003E5634" w:rsidP="003E5634">
      <w:pPr>
        <w:jc w:val="both"/>
        <w:rPr>
          <w:sz w:val="20"/>
          <w:szCs w:val="20"/>
        </w:rPr>
      </w:pPr>
      <w:r w:rsidRPr="009D7898">
        <w:rPr>
          <w:sz w:val="20"/>
          <w:szCs w:val="20"/>
        </w:rPr>
        <w:t>Weltweit hungern Millionen Mensch in einem unbeschreiblichen Ausmaß. Aktuell sind es laut Wel</w:t>
      </w:r>
      <w:r w:rsidRPr="009D7898">
        <w:rPr>
          <w:sz w:val="20"/>
          <w:szCs w:val="20"/>
        </w:rPr>
        <w:t>t</w:t>
      </w:r>
      <w:r w:rsidRPr="009D7898">
        <w:rPr>
          <w:sz w:val="20"/>
          <w:szCs w:val="20"/>
        </w:rPr>
        <w:t>hungerhilfe über 993 Millionen. Sie haben nicht genug, gar keine oder sehr schlechte Lebensmittel und können dadurch weder sich noch ihre Familien richtig ernähren. Das trifft besonders die Kinder. Sie leiden durch die Unterernährung an Krankheiten und sterben früh. Jede sechste Sekunde stirbt auf dieser Erde ein Kind wegen Unterernährung.</w:t>
      </w:r>
    </w:p>
    <w:p w14:paraId="4FD83FFF" w14:textId="2D12853B" w:rsidR="003E5634" w:rsidRPr="009D7898" w:rsidRDefault="003E5634" w:rsidP="003E5634">
      <w:pPr>
        <w:jc w:val="both"/>
        <w:rPr>
          <w:sz w:val="20"/>
          <w:szCs w:val="20"/>
        </w:rPr>
      </w:pPr>
      <w:r w:rsidRPr="009D7898">
        <w:rPr>
          <w:sz w:val="20"/>
          <w:szCs w:val="20"/>
        </w:rPr>
        <w:t>Armut, Kriege und Katastrophen sind wesentliche Ursachen für diesen Zustand. So leben weltweit 1,4</w:t>
      </w:r>
      <w:r w:rsidR="00700587">
        <w:rPr>
          <w:sz w:val="20"/>
          <w:szCs w:val="20"/>
        </w:rPr>
        <w:t> </w:t>
      </w:r>
      <w:r w:rsidRPr="009D7898">
        <w:rPr>
          <w:sz w:val="20"/>
          <w:szCs w:val="20"/>
        </w:rPr>
        <w:t xml:space="preserve"> Milliarden Menschen in extremer Armut, das heißt, sie müssen von weniger als 1,2</w:t>
      </w:r>
      <w:r w:rsidR="00D359E8">
        <w:rPr>
          <w:sz w:val="20"/>
          <w:szCs w:val="20"/>
        </w:rPr>
        <w:t>0</w:t>
      </w:r>
      <w:r w:rsidRPr="009D7898">
        <w:rPr>
          <w:sz w:val="20"/>
          <w:szCs w:val="20"/>
        </w:rPr>
        <w:t xml:space="preserve"> Dollar pro Tag leben. Diese absolute Armutsgrenze bezeichnet einen Wert des zum Überleben absolut Notwe</w:t>
      </w:r>
      <w:r w:rsidRPr="009D7898">
        <w:rPr>
          <w:sz w:val="20"/>
          <w:szCs w:val="20"/>
        </w:rPr>
        <w:t>n</w:t>
      </w:r>
      <w:r w:rsidRPr="009D7898">
        <w:rPr>
          <w:sz w:val="20"/>
          <w:szCs w:val="20"/>
        </w:rPr>
        <w:t>digen.</w:t>
      </w:r>
    </w:p>
    <w:p w14:paraId="361BFE1E" w14:textId="7796963B" w:rsidR="003E5634" w:rsidRPr="009D7898" w:rsidRDefault="003E5634" w:rsidP="003E5634">
      <w:pPr>
        <w:jc w:val="both"/>
        <w:rPr>
          <w:sz w:val="20"/>
          <w:szCs w:val="20"/>
        </w:rPr>
      </w:pPr>
      <w:r w:rsidRPr="009D7898">
        <w:rPr>
          <w:sz w:val="20"/>
          <w:szCs w:val="20"/>
        </w:rPr>
        <w:t>Durch die extreme Armut steigt nicht nur die Sterblichkeit, die Kinder dieser Familien haben kaum Chancen auf Bildung, können sich also nicht selbst aus dem Kreislauf von Armut und Hunger befre</w:t>
      </w:r>
      <w:r w:rsidRPr="009D7898">
        <w:rPr>
          <w:sz w:val="20"/>
          <w:szCs w:val="20"/>
        </w:rPr>
        <w:t>i</w:t>
      </w:r>
      <w:r w:rsidRPr="009D7898">
        <w:rPr>
          <w:sz w:val="20"/>
          <w:szCs w:val="20"/>
        </w:rPr>
        <w:t>en. Gleichzeitig führt der Kampf um Nahrung und Wasser wieder zu neuen Kriegen. Dies geschah z.</w:t>
      </w:r>
      <w:r w:rsidR="00700587">
        <w:rPr>
          <w:sz w:val="20"/>
          <w:szCs w:val="20"/>
        </w:rPr>
        <w:t> </w:t>
      </w:r>
      <w:r w:rsidRPr="009D7898">
        <w:rPr>
          <w:sz w:val="20"/>
          <w:szCs w:val="20"/>
        </w:rPr>
        <w:t>B. im Jahr 2008 in Haiti, als die Lebensmittelpreise willkürlich so weit stiegen, dass die Mehrheit der Bevölkerung sie nicht bezahlen konnte.</w:t>
      </w:r>
    </w:p>
    <w:p w14:paraId="6AF08EA0" w14:textId="296F52F6" w:rsidR="003E5634" w:rsidRPr="009D7898" w:rsidRDefault="003E5634" w:rsidP="003E5634">
      <w:pPr>
        <w:jc w:val="both"/>
        <w:rPr>
          <w:sz w:val="20"/>
          <w:szCs w:val="20"/>
        </w:rPr>
      </w:pPr>
      <w:r w:rsidRPr="009D7898">
        <w:rPr>
          <w:sz w:val="20"/>
          <w:szCs w:val="20"/>
        </w:rPr>
        <w:t>Auch in Industrieländern sind Armut, Hunger und fehlende Bildungschancen ein Problem. Zwar muss in Deutschland niemand verhungern, dennoch leb</w:t>
      </w:r>
      <w:r w:rsidR="00EE0817">
        <w:rPr>
          <w:sz w:val="20"/>
          <w:szCs w:val="20"/>
        </w:rPr>
        <w:t>ten im Juni 2017</w:t>
      </w:r>
      <w:r w:rsidRPr="009D7898">
        <w:rPr>
          <w:sz w:val="20"/>
          <w:szCs w:val="20"/>
        </w:rPr>
        <w:t xml:space="preserve"> fast zwei Millionen Kinder und </w:t>
      </w:r>
      <w:r w:rsidR="00DF0DE0">
        <w:rPr>
          <w:sz w:val="20"/>
          <w:szCs w:val="20"/>
        </w:rPr>
        <w:br/>
      </w:r>
      <w:r w:rsidRPr="009D7898">
        <w:rPr>
          <w:sz w:val="20"/>
          <w:szCs w:val="20"/>
        </w:rPr>
        <w:t>J</w:t>
      </w:r>
      <w:r w:rsidRPr="009D7898">
        <w:rPr>
          <w:sz w:val="20"/>
          <w:szCs w:val="20"/>
        </w:rPr>
        <w:t>u</w:t>
      </w:r>
      <w:r w:rsidRPr="009D7898">
        <w:rPr>
          <w:sz w:val="20"/>
          <w:szCs w:val="20"/>
        </w:rPr>
        <w:t>gendliche unter 18 Jahren in Haushalten</w:t>
      </w:r>
      <w:r w:rsidR="00700587">
        <w:rPr>
          <w:sz w:val="20"/>
          <w:szCs w:val="20"/>
        </w:rPr>
        <w:t>, die Arbeitslosengeld II erhalten</w:t>
      </w:r>
      <w:r w:rsidRPr="009D7898">
        <w:rPr>
          <w:sz w:val="20"/>
          <w:szCs w:val="20"/>
        </w:rPr>
        <w:t xml:space="preserve"> – das ist fast ein Siebtel, was als Indiz für Armut gilt. Berücksichtigt man Kinder, deren Eltern weniger als 60 Prozent des mittl</w:t>
      </w:r>
      <w:r w:rsidRPr="009D7898">
        <w:rPr>
          <w:sz w:val="20"/>
          <w:szCs w:val="20"/>
        </w:rPr>
        <w:t>e</w:t>
      </w:r>
      <w:r w:rsidRPr="009D7898">
        <w:rPr>
          <w:sz w:val="20"/>
          <w:szCs w:val="20"/>
        </w:rPr>
        <w:t xml:space="preserve">ren Einkommens haben, gelten nach Angaben der Wohlfahrtsverbände sogar drei Millionen Kinder als arm. Auch in Deutschland bedeutet das vielfach, nicht genug oder nicht ausreichend gesunde </w:t>
      </w:r>
      <w:r w:rsidR="00DF0DE0">
        <w:rPr>
          <w:sz w:val="20"/>
          <w:szCs w:val="20"/>
        </w:rPr>
        <w:br/>
      </w:r>
      <w:r w:rsidRPr="009D7898">
        <w:rPr>
          <w:sz w:val="20"/>
          <w:szCs w:val="20"/>
        </w:rPr>
        <w:t>L</w:t>
      </w:r>
      <w:r w:rsidRPr="009D7898">
        <w:rPr>
          <w:sz w:val="20"/>
          <w:szCs w:val="20"/>
        </w:rPr>
        <w:t>e</w:t>
      </w:r>
      <w:r w:rsidRPr="009D7898">
        <w:rPr>
          <w:sz w:val="20"/>
          <w:szCs w:val="20"/>
        </w:rPr>
        <w:t>bensmittel zur Verfügung zu haben.</w:t>
      </w:r>
    </w:p>
    <w:p w14:paraId="299C8624" w14:textId="5C4A3E96" w:rsidR="003E5634" w:rsidRPr="009D7898" w:rsidRDefault="003E5634" w:rsidP="003E5634">
      <w:pPr>
        <w:jc w:val="both"/>
        <w:rPr>
          <w:sz w:val="20"/>
          <w:szCs w:val="20"/>
        </w:rPr>
      </w:pPr>
      <w:r w:rsidRPr="009D7898">
        <w:rPr>
          <w:sz w:val="20"/>
          <w:szCs w:val="20"/>
        </w:rPr>
        <w:t>Meine Idee ist es, am Projekttag dieses Thema genauer zu betrachten und herauszufinden, welche Ursachen es gibt und was gegen den weltweiten Hunger unternommen werden muss. Wir können aber auch schon einen ersten Beitrag leisten, indem wir eine Frühstücksbar organisieren und den Erlös d</w:t>
      </w:r>
      <w:r w:rsidR="00765F6F">
        <w:rPr>
          <w:sz w:val="20"/>
          <w:szCs w:val="20"/>
        </w:rPr>
        <w:t xml:space="preserve">er </w:t>
      </w:r>
      <w:r w:rsidRPr="009D7898">
        <w:rPr>
          <w:sz w:val="20"/>
          <w:szCs w:val="20"/>
        </w:rPr>
        <w:t>„Tafel“ in unserer Stadt oder der Welthungerhilfe spenden.</w:t>
      </w:r>
    </w:p>
    <w:p w14:paraId="74D2C9D9" w14:textId="77777777" w:rsidR="004C6BBD" w:rsidRDefault="004C6BBD">
      <w:pPr>
        <w:spacing w:line="240" w:lineRule="auto"/>
        <w:rPr>
          <w:b/>
        </w:rPr>
      </w:pPr>
      <w:r>
        <w:rPr>
          <w:b/>
        </w:rPr>
        <w:br w:type="page"/>
      </w:r>
    </w:p>
    <w:p w14:paraId="55968191" w14:textId="2ECE78AA" w:rsidR="00885EDE" w:rsidRPr="00885EDE" w:rsidRDefault="003E5634" w:rsidP="009D7898">
      <w:pPr>
        <w:spacing w:before="60" w:after="60"/>
        <w:rPr>
          <w:b/>
          <w:sz w:val="24"/>
          <w:szCs w:val="24"/>
        </w:rPr>
      </w:pPr>
      <w:r w:rsidRPr="00885EDE">
        <w:rPr>
          <w:b/>
          <w:sz w:val="24"/>
          <w:szCs w:val="24"/>
        </w:rPr>
        <w:lastRenderedPageBreak/>
        <w:t>Unterstützendes Material</w:t>
      </w:r>
    </w:p>
    <w:p w14:paraId="09F57BB5" w14:textId="77777777" w:rsidR="003E5634" w:rsidRPr="009D7898" w:rsidRDefault="00885EDE" w:rsidP="009D7898">
      <w:pPr>
        <w:spacing w:before="60" w:after="60"/>
        <w:rPr>
          <w:b/>
        </w:rPr>
      </w:pPr>
      <w:r>
        <w:rPr>
          <w:b/>
        </w:rPr>
        <w:t xml:space="preserve">Material </w:t>
      </w:r>
      <w:r w:rsidR="003E5634" w:rsidRPr="003E5634">
        <w:rPr>
          <w:b/>
        </w:rPr>
        <w:t>1</w:t>
      </w:r>
      <w:r w:rsidR="003E5634">
        <w:rPr>
          <w:b/>
        </w:rPr>
        <w:t>: Ein Thema mit der 5-Finger-Methode vorstellen:</w:t>
      </w:r>
    </w:p>
    <w:tbl>
      <w:tblPr>
        <w:tblStyle w:val="Tabellenraster"/>
        <w:tblW w:w="0" w:type="auto"/>
        <w:tblLook w:val="04A0" w:firstRow="1" w:lastRow="0" w:firstColumn="1" w:lastColumn="0" w:noHBand="0" w:noVBand="1"/>
      </w:tblPr>
      <w:tblGrid>
        <w:gridCol w:w="3002"/>
        <w:gridCol w:w="1316"/>
        <w:gridCol w:w="4814"/>
      </w:tblGrid>
      <w:tr w:rsidR="003E5634" w14:paraId="76FE877B" w14:textId="77777777" w:rsidTr="003E5634">
        <w:trPr>
          <w:trHeight w:val="616"/>
        </w:trPr>
        <w:tc>
          <w:tcPr>
            <w:tcW w:w="3002" w:type="dxa"/>
            <w:vMerge w:val="restart"/>
          </w:tcPr>
          <w:p w14:paraId="2997950A" w14:textId="1EF5609C" w:rsidR="00C74714" w:rsidRDefault="003E5634" w:rsidP="003E5634">
            <w:pPr>
              <w:spacing w:before="60" w:after="60"/>
              <w:rPr>
                <w:b/>
              </w:rPr>
            </w:pPr>
            <w:r w:rsidRPr="00DA225D">
              <w:rPr>
                <w:b/>
                <w:noProof/>
                <w:lang w:eastAsia="de-DE"/>
              </w:rPr>
              <w:drawing>
                <wp:inline distT="0" distB="0" distL="0" distR="0" wp14:anchorId="5AF376DD" wp14:editId="4923D526">
                  <wp:extent cx="1471640" cy="1602740"/>
                  <wp:effectExtent l="0" t="0" r="1905"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1497171" cy="1630545"/>
                          </a:xfrm>
                          <a:prstGeom prst="rect">
                            <a:avLst/>
                          </a:prstGeom>
                        </pic:spPr>
                      </pic:pic>
                    </a:graphicData>
                  </a:graphic>
                </wp:inline>
              </w:drawing>
            </w:r>
          </w:p>
          <w:p w14:paraId="46881531" w14:textId="6DA1CE71" w:rsidR="003E5634" w:rsidRPr="00C74714" w:rsidRDefault="00C74714" w:rsidP="00C74714">
            <w:pPr>
              <w:rPr>
                <w:sz w:val="16"/>
                <w:szCs w:val="16"/>
              </w:rPr>
            </w:pPr>
            <w:r w:rsidRPr="00C74714">
              <w:rPr>
                <w:sz w:val="16"/>
                <w:szCs w:val="16"/>
              </w:rPr>
              <w:t>Abbildung: Thea Sarich</w:t>
            </w:r>
          </w:p>
        </w:tc>
        <w:tc>
          <w:tcPr>
            <w:tcW w:w="1244" w:type="dxa"/>
          </w:tcPr>
          <w:p w14:paraId="373D62A5" w14:textId="77777777" w:rsidR="003E5634" w:rsidRDefault="003E5634" w:rsidP="003E5634">
            <w:pPr>
              <w:spacing w:before="60" w:after="60"/>
              <w:rPr>
                <w:b/>
              </w:rPr>
            </w:pPr>
            <w:r>
              <w:rPr>
                <w:b/>
              </w:rPr>
              <w:t>Daumen</w:t>
            </w:r>
          </w:p>
        </w:tc>
        <w:tc>
          <w:tcPr>
            <w:tcW w:w="4814" w:type="dxa"/>
          </w:tcPr>
          <w:p w14:paraId="48FE2EC1" w14:textId="17DA7286" w:rsidR="003E5634" w:rsidRPr="00DA225D" w:rsidRDefault="003E5634" w:rsidP="003E5634">
            <w:pPr>
              <w:spacing w:before="60" w:after="60"/>
            </w:pPr>
            <w:r w:rsidRPr="00DA225D">
              <w:t>Worum geht es?</w:t>
            </w:r>
          </w:p>
          <w:p w14:paraId="5A5481A5" w14:textId="77777777" w:rsidR="003E5634" w:rsidRPr="00DA225D" w:rsidRDefault="003E5634" w:rsidP="003E5634">
            <w:pPr>
              <w:spacing w:before="60" w:after="60"/>
              <w:rPr>
                <w:b/>
              </w:rPr>
            </w:pPr>
            <w:r w:rsidRPr="00DA225D">
              <w:rPr>
                <w:b/>
              </w:rPr>
              <w:t>Thema/Idee benennen</w:t>
            </w:r>
          </w:p>
        </w:tc>
      </w:tr>
      <w:tr w:rsidR="003E5634" w14:paraId="3266D1F3" w14:textId="77777777" w:rsidTr="003E5634">
        <w:trPr>
          <w:trHeight w:val="616"/>
        </w:trPr>
        <w:tc>
          <w:tcPr>
            <w:tcW w:w="3002" w:type="dxa"/>
            <w:vMerge/>
          </w:tcPr>
          <w:p w14:paraId="1DA07325" w14:textId="77777777" w:rsidR="003E5634" w:rsidRPr="00DA225D" w:rsidRDefault="003E5634" w:rsidP="003E5634">
            <w:pPr>
              <w:spacing w:before="60" w:after="60"/>
              <w:rPr>
                <w:b/>
              </w:rPr>
            </w:pPr>
          </w:p>
        </w:tc>
        <w:tc>
          <w:tcPr>
            <w:tcW w:w="1244" w:type="dxa"/>
          </w:tcPr>
          <w:p w14:paraId="2F6E16DA" w14:textId="77777777" w:rsidR="003E5634" w:rsidRDefault="003E5634" w:rsidP="003E5634">
            <w:pPr>
              <w:spacing w:before="60" w:after="60"/>
              <w:rPr>
                <w:b/>
              </w:rPr>
            </w:pPr>
            <w:r>
              <w:rPr>
                <w:b/>
              </w:rPr>
              <w:t>Zeige-</w:t>
            </w:r>
          </w:p>
          <w:p w14:paraId="2D6F7CD1" w14:textId="77777777" w:rsidR="003E5634" w:rsidRDefault="003E5634" w:rsidP="003E5634">
            <w:pPr>
              <w:spacing w:before="60" w:after="60"/>
              <w:rPr>
                <w:b/>
              </w:rPr>
            </w:pPr>
            <w:r>
              <w:rPr>
                <w:b/>
              </w:rPr>
              <w:t>finger</w:t>
            </w:r>
          </w:p>
        </w:tc>
        <w:tc>
          <w:tcPr>
            <w:tcW w:w="4814" w:type="dxa"/>
          </w:tcPr>
          <w:p w14:paraId="29142CAD" w14:textId="77777777" w:rsidR="003E5634" w:rsidRDefault="003E5634" w:rsidP="003E5634">
            <w:pPr>
              <w:spacing w:before="60" w:after="60"/>
            </w:pPr>
            <w:r>
              <w:t>Was wird im Text dargestellt?</w:t>
            </w:r>
          </w:p>
          <w:p w14:paraId="0602BF05" w14:textId="38D13FE0" w:rsidR="003E5634" w:rsidRPr="00DA225D" w:rsidRDefault="003E5634" w:rsidP="003E5634">
            <w:pPr>
              <w:spacing w:before="60" w:after="60"/>
              <w:rPr>
                <w:b/>
              </w:rPr>
            </w:pPr>
            <w:r w:rsidRPr="00DA225D">
              <w:rPr>
                <w:b/>
              </w:rPr>
              <w:t xml:space="preserve">in eigenen Worten über den Inhalt des </w:t>
            </w:r>
            <w:r w:rsidR="00025605">
              <w:rPr>
                <w:b/>
              </w:rPr>
              <w:t xml:space="preserve">   </w:t>
            </w:r>
            <w:r w:rsidRPr="00DA225D">
              <w:rPr>
                <w:b/>
              </w:rPr>
              <w:t>Textes informieren</w:t>
            </w:r>
          </w:p>
        </w:tc>
      </w:tr>
      <w:tr w:rsidR="003E5634" w14:paraId="5C3E5C9C" w14:textId="77777777" w:rsidTr="003E5634">
        <w:trPr>
          <w:trHeight w:val="616"/>
        </w:trPr>
        <w:tc>
          <w:tcPr>
            <w:tcW w:w="3002" w:type="dxa"/>
            <w:vMerge/>
          </w:tcPr>
          <w:p w14:paraId="2D91146C" w14:textId="77777777" w:rsidR="003E5634" w:rsidRPr="00DA225D" w:rsidRDefault="003E5634" w:rsidP="003E5634">
            <w:pPr>
              <w:spacing w:before="60" w:after="60"/>
              <w:rPr>
                <w:b/>
              </w:rPr>
            </w:pPr>
          </w:p>
        </w:tc>
        <w:tc>
          <w:tcPr>
            <w:tcW w:w="1244" w:type="dxa"/>
          </w:tcPr>
          <w:p w14:paraId="31C92F1A" w14:textId="77777777" w:rsidR="003E5634" w:rsidRDefault="003E5634" w:rsidP="003E5634">
            <w:pPr>
              <w:spacing w:before="60" w:after="60"/>
              <w:rPr>
                <w:b/>
              </w:rPr>
            </w:pPr>
            <w:r>
              <w:rPr>
                <w:b/>
              </w:rPr>
              <w:t>Mittel-</w:t>
            </w:r>
          </w:p>
          <w:p w14:paraId="0E20D74F" w14:textId="77777777" w:rsidR="003E5634" w:rsidRDefault="003E5634" w:rsidP="003E5634">
            <w:pPr>
              <w:spacing w:before="60" w:after="60"/>
              <w:rPr>
                <w:b/>
              </w:rPr>
            </w:pPr>
            <w:r>
              <w:rPr>
                <w:b/>
              </w:rPr>
              <w:t>finger</w:t>
            </w:r>
          </w:p>
        </w:tc>
        <w:tc>
          <w:tcPr>
            <w:tcW w:w="4814" w:type="dxa"/>
          </w:tcPr>
          <w:p w14:paraId="1CF0A387" w14:textId="77777777" w:rsidR="003E5634" w:rsidRDefault="003E5634" w:rsidP="003E5634">
            <w:pPr>
              <w:spacing w:before="60" w:after="60"/>
            </w:pPr>
            <w:r>
              <w:t>Welchen Aspekt/welche Aspekte des Textes könnte man aufgreifen und warum?</w:t>
            </w:r>
          </w:p>
          <w:p w14:paraId="56BE43DD" w14:textId="77777777" w:rsidR="003E5634" w:rsidRPr="00DA225D" w:rsidRDefault="003E5634" w:rsidP="003E5634">
            <w:pPr>
              <w:spacing w:before="60" w:after="60"/>
              <w:rPr>
                <w:b/>
              </w:rPr>
            </w:pPr>
            <w:r>
              <w:rPr>
                <w:b/>
              </w:rPr>
              <w:t>d</w:t>
            </w:r>
            <w:r w:rsidRPr="00DA225D">
              <w:rPr>
                <w:b/>
              </w:rPr>
              <w:t>ie Informationen einordnen und einen Z</w:t>
            </w:r>
            <w:r w:rsidRPr="00DA225D">
              <w:rPr>
                <w:b/>
              </w:rPr>
              <w:t>u</w:t>
            </w:r>
            <w:r w:rsidRPr="00DA225D">
              <w:rPr>
                <w:b/>
              </w:rPr>
              <w:t>sammenhang mit der Diskussionsaufgabe herstellen</w:t>
            </w:r>
          </w:p>
        </w:tc>
      </w:tr>
      <w:tr w:rsidR="003E5634" w14:paraId="54CDC0CA" w14:textId="77777777" w:rsidTr="003E5634">
        <w:trPr>
          <w:trHeight w:val="616"/>
        </w:trPr>
        <w:tc>
          <w:tcPr>
            <w:tcW w:w="3002" w:type="dxa"/>
            <w:vMerge/>
          </w:tcPr>
          <w:p w14:paraId="5F73B904" w14:textId="77777777" w:rsidR="003E5634" w:rsidRPr="00DA225D" w:rsidRDefault="003E5634" w:rsidP="003E5634">
            <w:pPr>
              <w:spacing w:before="60" w:after="60"/>
              <w:rPr>
                <w:b/>
              </w:rPr>
            </w:pPr>
          </w:p>
        </w:tc>
        <w:tc>
          <w:tcPr>
            <w:tcW w:w="1244" w:type="dxa"/>
          </w:tcPr>
          <w:p w14:paraId="758DC151" w14:textId="77777777" w:rsidR="003E5634" w:rsidRDefault="003E5634" w:rsidP="003E5634">
            <w:pPr>
              <w:spacing w:before="60" w:after="60"/>
              <w:rPr>
                <w:b/>
              </w:rPr>
            </w:pPr>
            <w:r>
              <w:rPr>
                <w:b/>
              </w:rPr>
              <w:t>Ringfinger</w:t>
            </w:r>
          </w:p>
        </w:tc>
        <w:tc>
          <w:tcPr>
            <w:tcW w:w="4814" w:type="dxa"/>
          </w:tcPr>
          <w:p w14:paraId="5A3E2BB9" w14:textId="5F8BF8F3" w:rsidR="003E5634" w:rsidRDefault="003E5634" w:rsidP="003E5634">
            <w:pPr>
              <w:spacing w:before="60" w:after="60"/>
            </w:pPr>
            <w:r>
              <w:t>Welche Meinung vertrittst du, welche Probleme und Fragen siehst du über den Text hinaus?</w:t>
            </w:r>
          </w:p>
          <w:p w14:paraId="1E20363F" w14:textId="77777777" w:rsidR="003E5634" w:rsidRPr="00DA225D" w:rsidRDefault="003E5634" w:rsidP="003E5634">
            <w:pPr>
              <w:spacing w:before="60" w:after="60"/>
              <w:rPr>
                <w:b/>
              </w:rPr>
            </w:pPr>
            <w:r w:rsidRPr="00DA225D">
              <w:rPr>
                <w:b/>
              </w:rPr>
              <w:t>erstes Diskussionsangebot</w:t>
            </w:r>
          </w:p>
        </w:tc>
      </w:tr>
      <w:tr w:rsidR="003E5634" w14:paraId="4C71BCE0" w14:textId="77777777" w:rsidTr="003E5634">
        <w:trPr>
          <w:trHeight w:val="616"/>
        </w:trPr>
        <w:tc>
          <w:tcPr>
            <w:tcW w:w="3002" w:type="dxa"/>
            <w:vMerge/>
          </w:tcPr>
          <w:p w14:paraId="7469DE2C" w14:textId="77777777" w:rsidR="003E5634" w:rsidRPr="00DA225D" w:rsidRDefault="003E5634" w:rsidP="003E5634">
            <w:pPr>
              <w:spacing w:before="60" w:after="60"/>
              <w:rPr>
                <w:b/>
              </w:rPr>
            </w:pPr>
          </w:p>
        </w:tc>
        <w:tc>
          <w:tcPr>
            <w:tcW w:w="1244" w:type="dxa"/>
          </w:tcPr>
          <w:p w14:paraId="1C7D2131" w14:textId="77777777" w:rsidR="003E5634" w:rsidRDefault="003E5634" w:rsidP="003E5634">
            <w:pPr>
              <w:spacing w:before="60" w:after="60"/>
              <w:rPr>
                <w:b/>
              </w:rPr>
            </w:pPr>
            <w:r>
              <w:rPr>
                <w:b/>
              </w:rPr>
              <w:t>kleiner Finger</w:t>
            </w:r>
          </w:p>
        </w:tc>
        <w:tc>
          <w:tcPr>
            <w:tcW w:w="4814" w:type="dxa"/>
          </w:tcPr>
          <w:p w14:paraId="076F1B2A" w14:textId="4E8C443F" w:rsidR="003E5634" w:rsidRPr="00DA225D" w:rsidRDefault="003E5634" w:rsidP="003E5634">
            <w:pPr>
              <w:spacing w:before="60" w:after="60"/>
            </w:pPr>
            <w:r w:rsidRPr="00DA225D">
              <w:rPr>
                <w:b/>
              </w:rPr>
              <w:t>Überleitung</w:t>
            </w:r>
            <w:r>
              <w:t xml:space="preserve"> </w:t>
            </w:r>
            <w:r w:rsidR="00025605">
              <w:t>zur nächsten Sprecherin/</w:t>
            </w:r>
            <w:r>
              <w:t>zum nächsten Sprecher oder zur Diskussion</w:t>
            </w:r>
          </w:p>
        </w:tc>
      </w:tr>
      <w:tr w:rsidR="003E5634" w:rsidRPr="00620AAE" w14:paraId="3902A2A6" w14:textId="77777777" w:rsidTr="003E5634">
        <w:trPr>
          <w:trHeight w:val="616"/>
        </w:trPr>
        <w:tc>
          <w:tcPr>
            <w:tcW w:w="9060" w:type="dxa"/>
            <w:gridSpan w:val="3"/>
          </w:tcPr>
          <w:p w14:paraId="4267B411" w14:textId="77777777" w:rsidR="003E5634" w:rsidRDefault="003E5634" w:rsidP="003E5634">
            <w:pPr>
              <w:spacing w:before="60" w:after="60"/>
              <w:jc w:val="right"/>
            </w:pPr>
            <w:r w:rsidRPr="00886931">
              <w:rPr>
                <w:noProof/>
                <w:lang w:eastAsia="de-DE"/>
              </w:rPr>
              <w:drawing>
                <wp:inline distT="0" distB="0" distL="0" distR="0" wp14:anchorId="7EB4FCF9" wp14:editId="0059EB6D">
                  <wp:extent cx="330835" cy="650021"/>
                  <wp:effectExtent l="0" t="0" r="0" b="1079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341814" cy="671592"/>
                          </a:xfrm>
                          <a:prstGeom prst="rect">
                            <a:avLst/>
                          </a:prstGeom>
                        </pic:spPr>
                      </pic:pic>
                    </a:graphicData>
                  </a:graphic>
                </wp:inline>
              </w:drawing>
            </w:r>
          </w:p>
          <w:p w14:paraId="1F73D016" w14:textId="41F7EEAB" w:rsidR="003E5634" w:rsidRPr="00620AAE" w:rsidRDefault="00885EDE" w:rsidP="00DF0DE0">
            <w:pPr>
              <w:spacing w:before="60" w:after="60"/>
            </w:pPr>
            <w:r>
              <w:t>Beachte</w:t>
            </w:r>
            <w:r w:rsidR="003E5634" w:rsidRPr="00620AAE">
              <w:t xml:space="preserve">, dass deine einleitende Rede nicht mehr als </w:t>
            </w:r>
            <w:r w:rsidR="003E5634" w:rsidRPr="00B228EA">
              <w:rPr>
                <w:b/>
              </w:rPr>
              <w:t>ca. 3</w:t>
            </w:r>
            <w:r w:rsidR="008C7986">
              <w:rPr>
                <w:b/>
              </w:rPr>
              <w:t xml:space="preserve"> Minuten</w:t>
            </w:r>
            <w:r w:rsidR="003E5634" w:rsidRPr="00620AAE">
              <w:t xml:space="preserve"> einnehmen soll.</w:t>
            </w:r>
          </w:p>
        </w:tc>
      </w:tr>
    </w:tbl>
    <w:p w14:paraId="35269F29" w14:textId="77777777" w:rsidR="003E5634" w:rsidRDefault="003E5634" w:rsidP="003E5634">
      <w:pPr>
        <w:spacing w:before="60" w:after="60"/>
        <w:rPr>
          <w:b/>
        </w:rPr>
      </w:pPr>
    </w:p>
    <w:p w14:paraId="25B4AE1B" w14:textId="77777777" w:rsidR="00885EDE" w:rsidRDefault="00885EDE">
      <w:pPr>
        <w:spacing w:line="240" w:lineRule="auto"/>
        <w:rPr>
          <w:b/>
          <w:sz w:val="21"/>
          <w:szCs w:val="21"/>
        </w:rPr>
      </w:pPr>
      <w:r>
        <w:rPr>
          <w:b/>
          <w:sz w:val="21"/>
          <w:szCs w:val="21"/>
        </w:rPr>
        <w:br w:type="page"/>
      </w:r>
    </w:p>
    <w:p w14:paraId="1F87FCDB" w14:textId="326835E7" w:rsidR="00885EDE" w:rsidRPr="004C6DAC" w:rsidRDefault="003E5634" w:rsidP="00D36369">
      <w:pPr>
        <w:spacing w:line="240" w:lineRule="auto"/>
        <w:rPr>
          <w:b/>
        </w:rPr>
      </w:pPr>
      <w:r w:rsidRPr="004C6DAC">
        <w:rPr>
          <w:b/>
        </w:rPr>
        <w:lastRenderedPageBreak/>
        <w:t>Material 2</w:t>
      </w:r>
      <w:r w:rsidR="00885EDE" w:rsidRPr="004C6DAC">
        <w:rPr>
          <w:b/>
        </w:rPr>
        <w:t>:</w:t>
      </w:r>
    </w:p>
    <w:p w14:paraId="3EFC1621" w14:textId="77777777" w:rsidR="003E5634" w:rsidRPr="004C6DAC" w:rsidRDefault="003E5634" w:rsidP="00D36369">
      <w:pPr>
        <w:spacing w:line="240" w:lineRule="auto"/>
        <w:rPr>
          <w:b/>
        </w:rPr>
      </w:pPr>
      <w:r w:rsidRPr="004C6DAC">
        <w:rPr>
          <w:b/>
        </w:rPr>
        <w:t>Formulierungshilfen: Redemittel für das Diskutieren</w:t>
      </w:r>
    </w:p>
    <w:tbl>
      <w:tblPr>
        <w:tblStyle w:val="Tabellenraster"/>
        <w:tblpPr w:leftFromText="141" w:rightFromText="141" w:vertAnchor="text" w:horzAnchor="page" w:tblpX="1450" w:tblpY="443"/>
        <w:tblW w:w="9215" w:type="dxa"/>
        <w:tblLook w:val="04A0" w:firstRow="1" w:lastRow="0" w:firstColumn="1" w:lastColumn="0" w:noHBand="0" w:noVBand="1"/>
      </w:tblPr>
      <w:tblGrid>
        <w:gridCol w:w="3112"/>
        <w:gridCol w:w="6103"/>
      </w:tblGrid>
      <w:tr w:rsidR="00885EDE" w:rsidRPr="00106047" w14:paraId="5518E690" w14:textId="77777777" w:rsidTr="00D0521B">
        <w:trPr>
          <w:trHeight w:val="326"/>
        </w:trPr>
        <w:tc>
          <w:tcPr>
            <w:tcW w:w="3112" w:type="dxa"/>
          </w:tcPr>
          <w:p w14:paraId="67E9CF25" w14:textId="77777777" w:rsidR="00885EDE" w:rsidRPr="00106047" w:rsidRDefault="00885EDE" w:rsidP="00885EDE">
            <w:pPr>
              <w:spacing w:before="60" w:after="60"/>
              <w:rPr>
                <w:rFonts w:cs="Arial"/>
                <w:b/>
              </w:rPr>
            </w:pPr>
            <w:r w:rsidRPr="00106047">
              <w:rPr>
                <w:rFonts w:cs="Arial"/>
                <w:b/>
              </w:rPr>
              <w:t>Was will ich ausdrücken?</w:t>
            </w:r>
          </w:p>
        </w:tc>
        <w:tc>
          <w:tcPr>
            <w:tcW w:w="6103" w:type="dxa"/>
          </w:tcPr>
          <w:p w14:paraId="0FBCB282" w14:textId="77777777" w:rsidR="00885EDE" w:rsidRPr="00106047" w:rsidRDefault="00885EDE" w:rsidP="00885EDE">
            <w:pPr>
              <w:spacing w:before="60" w:after="60"/>
              <w:rPr>
                <w:rFonts w:cs="Arial"/>
                <w:b/>
              </w:rPr>
            </w:pPr>
            <w:r w:rsidRPr="00106047">
              <w:rPr>
                <w:rFonts w:cs="Arial"/>
                <w:b/>
              </w:rPr>
              <w:t>Wie kann ich es ausdrücken?</w:t>
            </w:r>
          </w:p>
        </w:tc>
      </w:tr>
      <w:tr w:rsidR="00885EDE" w:rsidRPr="00106047" w14:paraId="507DC884" w14:textId="77777777" w:rsidTr="00D0521B">
        <w:trPr>
          <w:trHeight w:val="2024"/>
        </w:trPr>
        <w:tc>
          <w:tcPr>
            <w:tcW w:w="3112" w:type="dxa"/>
          </w:tcPr>
          <w:p w14:paraId="37520B23" w14:textId="77777777" w:rsidR="00885EDE" w:rsidRPr="00106047" w:rsidRDefault="00885EDE" w:rsidP="00885EDE">
            <w:pPr>
              <w:spacing w:before="60" w:after="60"/>
              <w:rPr>
                <w:rFonts w:cs="Arial"/>
              </w:rPr>
            </w:pPr>
            <w:r w:rsidRPr="00106047">
              <w:rPr>
                <w:rFonts w:cs="Arial"/>
              </w:rPr>
              <w:t>Gedanken und Meinungen</w:t>
            </w:r>
          </w:p>
        </w:tc>
        <w:tc>
          <w:tcPr>
            <w:tcW w:w="6103" w:type="dxa"/>
          </w:tcPr>
          <w:p w14:paraId="61821BF9" w14:textId="77777777" w:rsidR="00885EDE" w:rsidRPr="00106047" w:rsidRDefault="00885EDE" w:rsidP="002E6424">
            <w:pPr>
              <w:pStyle w:val="StandardWeb"/>
              <w:shd w:val="clear" w:color="auto" w:fill="FFFFFF"/>
              <w:spacing w:before="0" w:beforeAutospacing="0" w:after="0" w:afterAutospacing="0"/>
              <w:rPr>
                <w:rFonts w:ascii="Arial" w:hAnsi="Arial" w:cs="Arial"/>
                <w:sz w:val="22"/>
                <w:szCs w:val="22"/>
              </w:rPr>
            </w:pPr>
            <w:r w:rsidRPr="00106047">
              <w:rPr>
                <w:rFonts w:ascii="Arial" w:hAnsi="Arial" w:cs="Arial"/>
                <w:sz w:val="22"/>
                <w:szCs w:val="22"/>
              </w:rPr>
              <w:t>Meiner Auffassung/Ansicht/Meinung nach ...</w:t>
            </w:r>
          </w:p>
          <w:p w14:paraId="57780CA0" w14:textId="4164CFC6" w:rsidR="00885EDE" w:rsidRDefault="00885EDE" w:rsidP="002E6424">
            <w:pPr>
              <w:pStyle w:val="StandardWeb"/>
              <w:shd w:val="clear" w:color="auto" w:fill="FFFFFF"/>
              <w:spacing w:before="0" w:beforeAutospacing="0" w:after="0" w:afterAutospacing="0"/>
              <w:rPr>
                <w:rFonts w:ascii="Arial" w:hAnsi="Arial" w:cs="Arial"/>
                <w:sz w:val="22"/>
                <w:szCs w:val="22"/>
              </w:rPr>
            </w:pPr>
            <w:r w:rsidRPr="00106047">
              <w:rPr>
                <w:rFonts w:ascii="Arial" w:hAnsi="Arial" w:cs="Arial"/>
                <w:sz w:val="22"/>
                <w:szCs w:val="22"/>
              </w:rPr>
              <w:t xml:space="preserve">In Bezug auf </w:t>
            </w:r>
            <w:r>
              <w:rPr>
                <w:rFonts w:ascii="Arial" w:hAnsi="Arial" w:cs="Arial"/>
                <w:sz w:val="22"/>
                <w:szCs w:val="22"/>
              </w:rPr>
              <w:t>... kann ich feststellen, dass ...</w:t>
            </w:r>
          </w:p>
          <w:p w14:paraId="338948EB" w14:textId="5383C428" w:rsidR="00885EDE" w:rsidRDefault="00885EDE" w:rsidP="002E6424">
            <w:pPr>
              <w:pStyle w:val="StandardWeb"/>
              <w:shd w:val="clear" w:color="auto" w:fill="FFFFFF"/>
              <w:spacing w:before="0" w:beforeAutospacing="0" w:after="0" w:afterAutospacing="0"/>
              <w:rPr>
                <w:rFonts w:ascii="Arial" w:hAnsi="Arial" w:cs="Arial"/>
                <w:sz w:val="22"/>
                <w:szCs w:val="22"/>
              </w:rPr>
            </w:pPr>
            <w:r>
              <w:rPr>
                <w:rFonts w:ascii="Arial" w:hAnsi="Arial" w:cs="Arial"/>
                <w:sz w:val="22"/>
                <w:szCs w:val="22"/>
              </w:rPr>
              <w:t>I</w:t>
            </w:r>
            <w:r w:rsidRPr="00106047">
              <w:rPr>
                <w:rFonts w:ascii="Arial" w:hAnsi="Arial" w:cs="Arial"/>
                <w:sz w:val="22"/>
                <w:szCs w:val="22"/>
              </w:rPr>
              <w:t>ch sage, dass ...</w:t>
            </w:r>
            <w:r w:rsidRPr="00106047">
              <w:rPr>
                <w:rFonts w:ascii="Arial" w:hAnsi="Arial" w:cs="Arial"/>
                <w:sz w:val="22"/>
                <w:szCs w:val="22"/>
              </w:rPr>
              <w:br/>
              <w:t>Ich bin der Überzeugung</w:t>
            </w:r>
            <w:r>
              <w:rPr>
                <w:rFonts w:ascii="Arial" w:hAnsi="Arial" w:cs="Arial"/>
                <w:sz w:val="22"/>
                <w:szCs w:val="22"/>
              </w:rPr>
              <w:t>/Meinung, dass ...</w:t>
            </w:r>
            <w:r>
              <w:rPr>
                <w:rFonts w:ascii="Arial" w:hAnsi="Arial" w:cs="Arial"/>
                <w:sz w:val="22"/>
                <w:szCs w:val="22"/>
              </w:rPr>
              <w:br/>
              <w:t>Ich finde, dass</w:t>
            </w:r>
            <w:r w:rsidR="00991F4F">
              <w:rPr>
                <w:rFonts w:ascii="Arial" w:hAnsi="Arial" w:cs="Arial"/>
                <w:sz w:val="22"/>
                <w:szCs w:val="22"/>
              </w:rPr>
              <w:t xml:space="preserve"> ...</w:t>
            </w:r>
          </w:p>
          <w:p w14:paraId="34BF1D56" w14:textId="144424D1" w:rsidR="00885EDE" w:rsidRDefault="00885EDE" w:rsidP="002E6424">
            <w:pPr>
              <w:pStyle w:val="StandardWeb"/>
              <w:shd w:val="clear" w:color="auto" w:fill="FFFFFF"/>
              <w:spacing w:before="0" w:beforeAutospacing="0" w:after="0" w:afterAutospacing="0"/>
              <w:rPr>
                <w:rFonts w:ascii="Arial" w:hAnsi="Arial" w:cs="Arial"/>
                <w:sz w:val="22"/>
                <w:szCs w:val="22"/>
              </w:rPr>
            </w:pPr>
            <w:r>
              <w:rPr>
                <w:rFonts w:ascii="Arial" w:hAnsi="Arial" w:cs="Arial"/>
                <w:sz w:val="22"/>
                <w:szCs w:val="22"/>
              </w:rPr>
              <w:t xml:space="preserve">Ich </w:t>
            </w:r>
            <w:r w:rsidRPr="00106047">
              <w:rPr>
                <w:rFonts w:ascii="Arial" w:hAnsi="Arial" w:cs="Arial"/>
                <w:sz w:val="22"/>
                <w:szCs w:val="22"/>
              </w:rPr>
              <w:t>denke, dass ...</w:t>
            </w:r>
            <w:r w:rsidRPr="00106047">
              <w:rPr>
                <w:rFonts w:ascii="Arial" w:hAnsi="Arial" w:cs="Arial"/>
                <w:sz w:val="22"/>
                <w:szCs w:val="22"/>
              </w:rPr>
              <w:br/>
              <w:t>Ich vertrete folgenden Standpunkt</w:t>
            </w:r>
            <w:r w:rsidR="00991F4F">
              <w:rPr>
                <w:rFonts w:ascii="Arial" w:hAnsi="Arial" w:cs="Arial"/>
                <w:sz w:val="22"/>
                <w:szCs w:val="22"/>
              </w:rPr>
              <w:t>:</w:t>
            </w:r>
            <w:r>
              <w:rPr>
                <w:rFonts w:ascii="Arial" w:hAnsi="Arial" w:cs="Arial"/>
                <w:sz w:val="22"/>
                <w:szCs w:val="22"/>
              </w:rPr>
              <w:t xml:space="preserve"> </w:t>
            </w:r>
            <w:r w:rsidRPr="00106047">
              <w:rPr>
                <w:rFonts w:ascii="Arial" w:hAnsi="Arial" w:cs="Arial"/>
                <w:sz w:val="22"/>
                <w:szCs w:val="22"/>
              </w:rPr>
              <w:t>...</w:t>
            </w:r>
          </w:p>
          <w:p w14:paraId="22D54E66" w14:textId="77777777" w:rsidR="00885EDE" w:rsidRDefault="00885EDE" w:rsidP="002E6424">
            <w:pPr>
              <w:pStyle w:val="StandardWeb"/>
              <w:shd w:val="clear" w:color="auto" w:fill="FFFFFF"/>
              <w:spacing w:before="0" w:beforeAutospacing="0" w:after="0" w:afterAutospacing="0"/>
              <w:rPr>
                <w:rFonts w:ascii="Arial" w:hAnsi="Arial" w:cs="Arial"/>
                <w:sz w:val="22"/>
                <w:szCs w:val="22"/>
              </w:rPr>
            </w:pPr>
            <w:r>
              <w:rPr>
                <w:rFonts w:ascii="Arial" w:hAnsi="Arial" w:cs="Arial"/>
                <w:sz w:val="22"/>
                <w:szCs w:val="22"/>
              </w:rPr>
              <w:t>Ich möchte hervorheben, dass …</w:t>
            </w:r>
          </w:p>
          <w:p w14:paraId="6C2D76F1" w14:textId="77777777" w:rsidR="00885EDE" w:rsidRDefault="00885EDE" w:rsidP="002E6424">
            <w:pPr>
              <w:pStyle w:val="StandardWeb"/>
              <w:shd w:val="clear" w:color="auto" w:fill="FFFFFF"/>
              <w:spacing w:before="0" w:beforeAutospacing="0" w:after="0" w:afterAutospacing="0"/>
              <w:rPr>
                <w:rFonts w:ascii="Arial" w:hAnsi="Arial" w:cs="Arial"/>
                <w:sz w:val="22"/>
                <w:szCs w:val="22"/>
              </w:rPr>
            </w:pPr>
            <w:r>
              <w:rPr>
                <w:rFonts w:ascii="Arial" w:hAnsi="Arial" w:cs="Arial"/>
                <w:sz w:val="22"/>
                <w:szCs w:val="22"/>
              </w:rPr>
              <w:t>Ich vertrete die Auffassung/Meinung, dass …</w:t>
            </w:r>
          </w:p>
          <w:p w14:paraId="2738FE3A" w14:textId="77777777" w:rsidR="00885EDE" w:rsidRPr="00106047" w:rsidRDefault="00885EDE" w:rsidP="002E6424">
            <w:pPr>
              <w:pStyle w:val="StandardWeb"/>
              <w:shd w:val="clear" w:color="auto" w:fill="FFFFFF"/>
              <w:spacing w:before="0" w:beforeAutospacing="0" w:after="0" w:afterAutospacing="0"/>
              <w:rPr>
                <w:rFonts w:ascii="Arial" w:hAnsi="Arial" w:cs="Arial"/>
                <w:sz w:val="22"/>
                <w:szCs w:val="22"/>
              </w:rPr>
            </w:pPr>
            <w:r>
              <w:rPr>
                <w:rFonts w:ascii="Arial" w:hAnsi="Arial" w:cs="Arial"/>
                <w:sz w:val="22"/>
                <w:szCs w:val="22"/>
              </w:rPr>
              <w:t>Es ist mir wichtig zu sagen, dass ...</w:t>
            </w:r>
          </w:p>
        </w:tc>
      </w:tr>
      <w:tr w:rsidR="00885EDE" w:rsidRPr="00106047" w14:paraId="22FBB24F" w14:textId="77777777" w:rsidTr="00D0521B">
        <w:tc>
          <w:tcPr>
            <w:tcW w:w="3112" w:type="dxa"/>
          </w:tcPr>
          <w:p w14:paraId="04825ACE" w14:textId="62E8B3BC" w:rsidR="00885EDE" w:rsidRPr="002867B4" w:rsidRDefault="00885EDE" w:rsidP="00DF0DE0">
            <w:pPr>
              <w:spacing w:before="60" w:after="60"/>
              <w:rPr>
                <w:rFonts w:cs="Arial"/>
              </w:rPr>
            </w:pPr>
            <w:r>
              <w:rPr>
                <w:rFonts w:cs="Arial"/>
              </w:rPr>
              <w:t>Argumente</w:t>
            </w:r>
          </w:p>
        </w:tc>
        <w:tc>
          <w:tcPr>
            <w:tcW w:w="6103" w:type="dxa"/>
          </w:tcPr>
          <w:p w14:paraId="17E24510" w14:textId="15452086" w:rsidR="00885EDE" w:rsidRDefault="00885EDE" w:rsidP="00885EDE">
            <w:pPr>
              <w:pStyle w:val="StandardWeb"/>
              <w:shd w:val="clear" w:color="auto" w:fill="FFFFFF"/>
              <w:spacing w:before="0" w:beforeAutospacing="0" w:after="0" w:afterAutospacing="0"/>
              <w:rPr>
                <w:rFonts w:ascii="Arial" w:hAnsi="Arial" w:cs="Arial"/>
                <w:sz w:val="22"/>
                <w:szCs w:val="22"/>
              </w:rPr>
            </w:pPr>
            <w:r w:rsidRPr="002867B4">
              <w:rPr>
                <w:rFonts w:ascii="Arial" w:hAnsi="Arial" w:cs="Arial"/>
                <w:sz w:val="22"/>
                <w:szCs w:val="22"/>
              </w:rPr>
              <w:t>Ich halte das für besonders wichtig, weil</w:t>
            </w:r>
            <w:r>
              <w:rPr>
                <w:rFonts w:ascii="Arial" w:hAnsi="Arial" w:cs="Arial"/>
                <w:sz w:val="22"/>
                <w:szCs w:val="22"/>
              </w:rPr>
              <w:t xml:space="preserve"> </w:t>
            </w:r>
            <w:r w:rsidRPr="002867B4">
              <w:rPr>
                <w:rFonts w:ascii="Arial" w:hAnsi="Arial" w:cs="Arial"/>
                <w:sz w:val="22"/>
                <w:szCs w:val="22"/>
              </w:rPr>
              <w:t>...</w:t>
            </w:r>
          </w:p>
          <w:p w14:paraId="5E804171" w14:textId="77777777" w:rsidR="00885EDE" w:rsidRDefault="00885EDE" w:rsidP="00885EDE">
            <w:pPr>
              <w:pStyle w:val="StandardWeb"/>
              <w:shd w:val="clear" w:color="auto" w:fill="FFFFFF"/>
              <w:spacing w:before="0" w:beforeAutospacing="0" w:after="0" w:afterAutospacing="0"/>
              <w:rPr>
                <w:rFonts w:ascii="Arial" w:hAnsi="Arial" w:cs="Arial"/>
                <w:sz w:val="22"/>
                <w:szCs w:val="22"/>
              </w:rPr>
            </w:pPr>
            <w:r>
              <w:rPr>
                <w:rFonts w:ascii="Arial" w:hAnsi="Arial" w:cs="Arial"/>
                <w:sz w:val="22"/>
                <w:szCs w:val="22"/>
              </w:rPr>
              <w:t>Die Statistik besagt, ...</w:t>
            </w:r>
          </w:p>
          <w:p w14:paraId="795B6297" w14:textId="77777777" w:rsidR="00885EDE" w:rsidRDefault="00885EDE" w:rsidP="00885EDE">
            <w:pPr>
              <w:pStyle w:val="StandardWeb"/>
              <w:shd w:val="clear" w:color="auto" w:fill="FFFFFF"/>
              <w:spacing w:before="0" w:beforeAutospacing="0" w:after="0" w:afterAutospacing="0"/>
              <w:rPr>
                <w:rFonts w:ascii="Arial" w:hAnsi="Arial" w:cs="Arial"/>
                <w:sz w:val="22"/>
                <w:szCs w:val="22"/>
              </w:rPr>
            </w:pPr>
            <w:r>
              <w:rPr>
                <w:rFonts w:ascii="Arial" w:hAnsi="Arial" w:cs="Arial"/>
                <w:sz w:val="22"/>
                <w:szCs w:val="22"/>
              </w:rPr>
              <w:t>Viele Menschen glauben/befürchten ...</w:t>
            </w:r>
          </w:p>
          <w:p w14:paraId="41E23331" w14:textId="77777777" w:rsidR="00885EDE" w:rsidRDefault="00885EDE" w:rsidP="00885EDE">
            <w:pPr>
              <w:pStyle w:val="StandardWeb"/>
              <w:shd w:val="clear" w:color="auto" w:fill="FFFFFF"/>
              <w:spacing w:before="0" w:beforeAutospacing="0" w:after="0" w:afterAutospacing="0"/>
              <w:rPr>
                <w:rFonts w:ascii="Arial" w:hAnsi="Arial" w:cs="Arial"/>
                <w:sz w:val="22"/>
                <w:szCs w:val="22"/>
              </w:rPr>
            </w:pPr>
            <w:r>
              <w:rPr>
                <w:rFonts w:ascii="Arial" w:hAnsi="Arial" w:cs="Arial"/>
                <w:sz w:val="22"/>
                <w:szCs w:val="22"/>
              </w:rPr>
              <w:t>Es ist wichtig, dass ...</w:t>
            </w:r>
          </w:p>
          <w:p w14:paraId="1DD2ADDA" w14:textId="77777777" w:rsidR="00885EDE" w:rsidRDefault="00885EDE" w:rsidP="00885EDE">
            <w:pPr>
              <w:pStyle w:val="StandardWeb"/>
              <w:shd w:val="clear" w:color="auto" w:fill="FFFFFF"/>
              <w:spacing w:before="0" w:beforeAutospacing="0" w:after="0" w:afterAutospacing="0"/>
              <w:rPr>
                <w:rFonts w:ascii="Arial" w:hAnsi="Arial" w:cs="Arial"/>
                <w:sz w:val="22"/>
                <w:szCs w:val="22"/>
              </w:rPr>
            </w:pPr>
            <w:r w:rsidRPr="002867B4">
              <w:rPr>
                <w:rFonts w:ascii="Arial" w:hAnsi="Arial" w:cs="Arial"/>
                <w:sz w:val="22"/>
                <w:szCs w:val="22"/>
              </w:rPr>
              <w:t>Wenn man bedenkt, dass</w:t>
            </w:r>
            <w:r>
              <w:rPr>
                <w:rFonts w:ascii="Arial" w:hAnsi="Arial" w:cs="Arial"/>
                <w:sz w:val="22"/>
                <w:szCs w:val="22"/>
              </w:rPr>
              <w:t xml:space="preserve"> ..., </w:t>
            </w:r>
            <w:r w:rsidRPr="002867B4">
              <w:rPr>
                <w:rFonts w:ascii="Arial" w:hAnsi="Arial" w:cs="Arial"/>
                <w:sz w:val="22"/>
                <w:szCs w:val="22"/>
              </w:rPr>
              <w:t>dann</w:t>
            </w:r>
            <w:r>
              <w:rPr>
                <w:rFonts w:ascii="Arial" w:hAnsi="Arial" w:cs="Arial"/>
                <w:sz w:val="22"/>
                <w:szCs w:val="22"/>
              </w:rPr>
              <w:t xml:space="preserve"> </w:t>
            </w:r>
            <w:r w:rsidRPr="002867B4">
              <w:rPr>
                <w:rFonts w:ascii="Arial" w:hAnsi="Arial" w:cs="Arial"/>
                <w:sz w:val="22"/>
                <w:szCs w:val="22"/>
              </w:rPr>
              <w:t>...</w:t>
            </w:r>
          </w:p>
          <w:p w14:paraId="36644FE0" w14:textId="77777777" w:rsidR="00885EDE" w:rsidRDefault="00885EDE" w:rsidP="00885EDE">
            <w:pPr>
              <w:pStyle w:val="StandardWeb"/>
              <w:shd w:val="clear" w:color="auto" w:fill="FFFFFF"/>
              <w:spacing w:before="0" w:beforeAutospacing="0" w:after="0" w:afterAutospacing="0"/>
              <w:rPr>
                <w:rFonts w:ascii="Arial" w:hAnsi="Arial" w:cs="Arial"/>
                <w:sz w:val="22"/>
                <w:szCs w:val="22"/>
              </w:rPr>
            </w:pPr>
            <w:r>
              <w:rPr>
                <w:rFonts w:ascii="Arial" w:hAnsi="Arial" w:cs="Arial"/>
                <w:sz w:val="22"/>
                <w:szCs w:val="22"/>
              </w:rPr>
              <w:t>Bedenke, dass ...</w:t>
            </w:r>
          </w:p>
          <w:p w14:paraId="41590962" w14:textId="77777777" w:rsidR="00885EDE" w:rsidRDefault="00885EDE" w:rsidP="00885EDE">
            <w:pPr>
              <w:pStyle w:val="StandardWeb"/>
              <w:shd w:val="clear" w:color="auto" w:fill="FFFFFF"/>
              <w:spacing w:before="0" w:beforeAutospacing="0" w:after="0" w:afterAutospacing="0"/>
              <w:rPr>
                <w:rFonts w:ascii="Arial" w:hAnsi="Arial" w:cs="Arial"/>
                <w:sz w:val="22"/>
                <w:szCs w:val="22"/>
              </w:rPr>
            </w:pPr>
            <w:r>
              <w:rPr>
                <w:rFonts w:ascii="Arial" w:hAnsi="Arial" w:cs="Arial"/>
                <w:sz w:val="22"/>
                <w:szCs w:val="22"/>
              </w:rPr>
              <w:t>Die Erfahrung sagt ...</w:t>
            </w:r>
          </w:p>
          <w:p w14:paraId="0FC9D99C" w14:textId="77777777" w:rsidR="00885EDE" w:rsidRDefault="00885EDE" w:rsidP="00885EDE">
            <w:pPr>
              <w:pStyle w:val="StandardWeb"/>
              <w:shd w:val="clear" w:color="auto" w:fill="FFFFFF"/>
              <w:spacing w:before="0" w:beforeAutospacing="0" w:after="0" w:afterAutospacing="0"/>
              <w:rPr>
                <w:rFonts w:ascii="Arial" w:hAnsi="Arial" w:cs="Arial"/>
                <w:sz w:val="22"/>
                <w:szCs w:val="22"/>
              </w:rPr>
            </w:pPr>
            <w:r>
              <w:rPr>
                <w:rFonts w:ascii="Arial" w:hAnsi="Arial" w:cs="Arial"/>
                <w:sz w:val="22"/>
                <w:szCs w:val="22"/>
              </w:rPr>
              <w:t>In der Theorie ...</w:t>
            </w:r>
            <w:r w:rsidRPr="002867B4">
              <w:rPr>
                <w:rFonts w:ascii="Arial" w:hAnsi="Arial" w:cs="Arial"/>
                <w:sz w:val="22"/>
                <w:szCs w:val="22"/>
              </w:rPr>
              <w:br/>
              <w:t xml:space="preserve">Man sollte </w:t>
            </w:r>
            <w:r>
              <w:rPr>
                <w:rFonts w:ascii="Arial" w:hAnsi="Arial" w:cs="Arial"/>
                <w:sz w:val="22"/>
                <w:szCs w:val="22"/>
              </w:rPr>
              <w:t>berücksichtigen, dass ...</w:t>
            </w:r>
          </w:p>
          <w:p w14:paraId="4DADE374" w14:textId="77777777" w:rsidR="00885EDE" w:rsidRPr="00BE0D2B" w:rsidRDefault="00885EDE" w:rsidP="00885EDE">
            <w:pPr>
              <w:pStyle w:val="StandardWeb"/>
              <w:shd w:val="clear" w:color="auto" w:fill="FFFFFF"/>
              <w:spacing w:before="0" w:beforeAutospacing="0" w:after="0" w:afterAutospacing="0"/>
              <w:rPr>
                <w:rFonts w:ascii="Arial" w:hAnsi="Arial" w:cs="Arial"/>
                <w:sz w:val="22"/>
                <w:szCs w:val="22"/>
              </w:rPr>
            </w:pPr>
            <w:r>
              <w:rPr>
                <w:rFonts w:ascii="Arial" w:hAnsi="Arial" w:cs="Arial"/>
                <w:sz w:val="22"/>
                <w:szCs w:val="22"/>
              </w:rPr>
              <w:t>Wie wir schon oft gelesen/gesehen/erfahren haben, ...</w:t>
            </w:r>
          </w:p>
        </w:tc>
      </w:tr>
      <w:tr w:rsidR="00885EDE" w:rsidRPr="00106047" w14:paraId="36893A33" w14:textId="77777777" w:rsidTr="00D0521B">
        <w:tc>
          <w:tcPr>
            <w:tcW w:w="3112" w:type="dxa"/>
          </w:tcPr>
          <w:p w14:paraId="2CF43A05" w14:textId="17FD69CE" w:rsidR="00885EDE" w:rsidRPr="00106047" w:rsidRDefault="00885EDE" w:rsidP="00DF0DE0">
            <w:pPr>
              <w:spacing w:before="60" w:after="60"/>
              <w:rPr>
                <w:rFonts w:cs="Arial"/>
              </w:rPr>
            </w:pPr>
            <w:r>
              <w:rPr>
                <w:rFonts w:cs="Arial"/>
              </w:rPr>
              <w:t>Reaktion auf Argumente</w:t>
            </w:r>
          </w:p>
        </w:tc>
        <w:tc>
          <w:tcPr>
            <w:tcW w:w="6103" w:type="dxa"/>
          </w:tcPr>
          <w:p w14:paraId="3062A9EF" w14:textId="77777777" w:rsidR="00885EDE" w:rsidRPr="00C02F26" w:rsidRDefault="00885EDE" w:rsidP="00885EDE">
            <w:pPr>
              <w:spacing w:line="240" w:lineRule="auto"/>
              <w:rPr>
                <w:rFonts w:cs="Arial"/>
                <w:u w:val="single"/>
              </w:rPr>
            </w:pPr>
            <w:r w:rsidRPr="00C02F26">
              <w:rPr>
                <w:rFonts w:cs="Arial"/>
                <w:u w:val="single"/>
              </w:rPr>
              <w:t>Zustimmung</w:t>
            </w:r>
          </w:p>
          <w:p w14:paraId="541E00AD" w14:textId="6F563788" w:rsidR="00885EDE" w:rsidRDefault="00885EDE" w:rsidP="00885EDE">
            <w:pPr>
              <w:spacing w:line="240" w:lineRule="auto"/>
              <w:rPr>
                <w:rFonts w:cs="Arial"/>
              </w:rPr>
            </w:pPr>
            <w:r>
              <w:rPr>
                <w:rFonts w:cs="Arial"/>
              </w:rPr>
              <w:t xml:space="preserve">Da stimme ich </w:t>
            </w:r>
            <w:r w:rsidR="00D359E8">
              <w:rPr>
                <w:rFonts w:cs="Arial"/>
              </w:rPr>
              <w:t>dir zu.</w:t>
            </w:r>
          </w:p>
          <w:p w14:paraId="1E0CD84C" w14:textId="6FD0D55B" w:rsidR="00885EDE" w:rsidRDefault="00885EDE" w:rsidP="00885EDE">
            <w:pPr>
              <w:spacing w:line="240" w:lineRule="auto"/>
              <w:rPr>
                <w:rFonts w:cs="Arial"/>
              </w:rPr>
            </w:pPr>
            <w:r w:rsidRPr="002867B4">
              <w:rPr>
                <w:rFonts w:cs="Arial"/>
              </w:rPr>
              <w:t>Das finde/glaube/meine ich auch.</w:t>
            </w:r>
            <w:r w:rsidRPr="002867B4">
              <w:rPr>
                <w:rFonts w:cs="Arial"/>
              </w:rPr>
              <w:br/>
              <w:t xml:space="preserve">Da hast du </w:t>
            </w:r>
            <w:r>
              <w:rPr>
                <w:rFonts w:cs="Arial"/>
              </w:rPr>
              <w:t>Recht</w:t>
            </w:r>
            <w:r w:rsidR="0092440C">
              <w:rPr>
                <w:rFonts w:cs="Arial"/>
              </w:rPr>
              <w:t>.</w:t>
            </w:r>
            <w:r w:rsidRPr="002867B4">
              <w:rPr>
                <w:rFonts w:cs="Arial"/>
              </w:rPr>
              <w:br/>
              <w:t xml:space="preserve">Das ist ein </w:t>
            </w:r>
            <w:r>
              <w:rPr>
                <w:rFonts w:cs="Arial"/>
              </w:rPr>
              <w:t xml:space="preserve">wichtiges </w:t>
            </w:r>
            <w:r w:rsidRPr="002867B4">
              <w:rPr>
                <w:rFonts w:cs="Arial"/>
              </w:rPr>
              <w:t>Argument</w:t>
            </w:r>
            <w:r>
              <w:rPr>
                <w:rFonts w:cs="Arial"/>
              </w:rPr>
              <w:t>.</w:t>
            </w:r>
          </w:p>
          <w:p w14:paraId="6DD2A137" w14:textId="10B584D3" w:rsidR="00885EDE" w:rsidRDefault="0092440C" w:rsidP="00885EDE">
            <w:pPr>
              <w:spacing w:line="240" w:lineRule="auto"/>
              <w:rPr>
                <w:rFonts w:cs="Arial"/>
              </w:rPr>
            </w:pPr>
            <w:r>
              <w:rPr>
                <w:rFonts w:cs="Arial"/>
              </w:rPr>
              <w:t>Dein Argument überzeugt mich.</w:t>
            </w:r>
          </w:p>
          <w:p w14:paraId="447FB15E" w14:textId="77777777" w:rsidR="00885EDE" w:rsidRDefault="00885EDE" w:rsidP="00885EDE">
            <w:pPr>
              <w:spacing w:line="240" w:lineRule="auto"/>
              <w:rPr>
                <w:rFonts w:cs="Arial"/>
              </w:rPr>
            </w:pPr>
            <w:r>
              <w:rPr>
                <w:rFonts w:cs="Arial"/>
              </w:rPr>
              <w:t>Richtig!</w:t>
            </w:r>
          </w:p>
          <w:p w14:paraId="71C43CAF" w14:textId="46740817" w:rsidR="00885EDE" w:rsidRDefault="00885EDE" w:rsidP="00885EDE">
            <w:pPr>
              <w:spacing w:line="240" w:lineRule="auto"/>
              <w:rPr>
                <w:rFonts w:cs="Arial"/>
              </w:rPr>
            </w:pPr>
            <w:r>
              <w:rPr>
                <w:rFonts w:cs="Arial"/>
              </w:rPr>
              <w:t>Genau!</w:t>
            </w:r>
            <w:r w:rsidRPr="002867B4">
              <w:rPr>
                <w:rFonts w:cs="Arial"/>
              </w:rPr>
              <w:br/>
            </w:r>
            <w:r>
              <w:rPr>
                <w:rFonts w:cs="Arial"/>
              </w:rPr>
              <w:t>So ha</w:t>
            </w:r>
            <w:r w:rsidR="0092440C">
              <w:rPr>
                <w:rFonts w:cs="Arial"/>
              </w:rPr>
              <w:t>be ich das auch schon erlebt.</w:t>
            </w:r>
          </w:p>
          <w:p w14:paraId="1059081A" w14:textId="77777777" w:rsidR="00885EDE" w:rsidRDefault="00885EDE" w:rsidP="00885EDE">
            <w:pPr>
              <w:spacing w:line="240" w:lineRule="auto"/>
              <w:rPr>
                <w:rFonts w:cs="Arial"/>
              </w:rPr>
            </w:pPr>
          </w:p>
          <w:p w14:paraId="4298911B" w14:textId="77777777" w:rsidR="00885EDE" w:rsidRPr="00C02F26" w:rsidRDefault="00885EDE" w:rsidP="00885EDE">
            <w:pPr>
              <w:spacing w:line="240" w:lineRule="auto"/>
              <w:rPr>
                <w:rFonts w:cs="Arial"/>
                <w:u w:val="single"/>
              </w:rPr>
            </w:pPr>
            <w:r w:rsidRPr="00C02F26">
              <w:rPr>
                <w:rFonts w:cs="Arial"/>
                <w:u w:val="single"/>
              </w:rPr>
              <w:t>Zweifel</w:t>
            </w:r>
          </w:p>
          <w:p w14:paraId="72039378" w14:textId="420FC458" w:rsidR="00885EDE" w:rsidRPr="002867B4" w:rsidRDefault="00885EDE" w:rsidP="00885EDE">
            <w:pPr>
              <w:spacing w:line="240" w:lineRule="auto"/>
              <w:rPr>
                <w:rFonts w:cs="Arial"/>
              </w:rPr>
            </w:pPr>
            <w:r>
              <w:rPr>
                <w:rFonts w:cs="Arial"/>
              </w:rPr>
              <w:t>Kannst</w:t>
            </w:r>
            <w:r w:rsidRPr="002867B4">
              <w:rPr>
                <w:rFonts w:cs="Arial"/>
              </w:rPr>
              <w:t xml:space="preserve"> du das beweisen</w:t>
            </w:r>
            <w:r>
              <w:rPr>
                <w:rFonts w:cs="Arial"/>
              </w:rPr>
              <w:t>/begründen/belegen</w:t>
            </w:r>
            <w:r w:rsidRPr="002867B4">
              <w:rPr>
                <w:rFonts w:cs="Arial"/>
              </w:rPr>
              <w:t>?</w:t>
            </w:r>
          </w:p>
          <w:p w14:paraId="0E3D5A8F" w14:textId="77777777" w:rsidR="00885EDE" w:rsidRDefault="00885EDE" w:rsidP="00885EDE">
            <w:pPr>
              <w:spacing w:line="240" w:lineRule="auto"/>
              <w:rPr>
                <w:rFonts w:cs="Arial"/>
              </w:rPr>
            </w:pPr>
            <w:r w:rsidRPr="002867B4">
              <w:rPr>
                <w:rFonts w:cs="Arial"/>
              </w:rPr>
              <w:t>Dein Argument</w:t>
            </w:r>
            <w:r>
              <w:rPr>
                <w:rFonts w:cs="Arial"/>
              </w:rPr>
              <w:t>/deine Aussage</w:t>
            </w:r>
            <w:r w:rsidRPr="002867B4">
              <w:rPr>
                <w:rFonts w:cs="Arial"/>
              </w:rPr>
              <w:t xml:space="preserve"> leuchtet mir </w:t>
            </w:r>
            <w:r>
              <w:rPr>
                <w:rFonts w:cs="Arial"/>
              </w:rPr>
              <w:t xml:space="preserve">nicht </w:t>
            </w:r>
            <w:r w:rsidRPr="002867B4">
              <w:rPr>
                <w:rFonts w:cs="Arial"/>
              </w:rPr>
              <w:t>ein.</w:t>
            </w:r>
          </w:p>
          <w:p w14:paraId="62C7CC15" w14:textId="77777777" w:rsidR="00885EDE" w:rsidRPr="002867B4" w:rsidRDefault="00885EDE" w:rsidP="00885EDE">
            <w:pPr>
              <w:spacing w:line="240" w:lineRule="auto"/>
              <w:rPr>
                <w:rFonts w:cs="Arial"/>
              </w:rPr>
            </w:pPr>
            <w:r w:rsidRPr="002867B4">
              <w:rPr>
                <w:rFonts w:cs="Arial"/>
              </w:rPr>
              <w:t xml:space="preserve">Da bin ich mir nicht </w:t>
            </w:r>
            <w:r>
              <w:rPr>
                <w:rFonts w:cs="Arial"/>
              </w:rPr>
              <w:t xml:space="preserve">so </w:t>
            </w:r>
            <w:r w:rsidRPr="002867B4">
              <w:rPr>
                <w:rFonts w:cs="Arial"/>
              </w:rPr>
              <w:t>sicher.</w:t>
            </w:r>
          </w:p>
          <w:p w14:paraId="25ED1AF2" w14:textId="3995F5E0" w:rsidR="00885EDE" w:rsidRDefault="00885EDE" w:rsidP="00885EDE">
            <w:pPr>
              <w:spacing w:line="240" w:lineRule="auto"/>
              <w:rPr>
                <w:rFonts w:cs="Arial"/>
              </w:rPr>
            </w:pPr>
            <w:r w:rsidRPr="002867B4">
              <w:rPr>
                <w:rFonts w:cs="Arial"/>
              </w:rPr>
              <w:t>Bist du sicher?</w:t>
            </w:r>
          </w:p>
          <w:p w14:paraId="142F7D2D" w14:textId="77777777" w:rsidR="00885EDE" w:rsidRPr="002867B4" w:rsidRDefault="00885EDE" w:rsidP="00885EDE">
            <w:pPr>
              <w:spacing w:line="240" w:lineRule="auto"/>
              <w:rPr>
                <w:rFonts w:cs="Arial"/>
              </w:rPr>
            </w:pPr>
            <w:r>
              <w:rPr>
                <w:rFonts w:cs="Arial"/>
              </w:rPr>
              <w:t>Wirklich?</w:t>
            </w:r>
          </w:p>
          <w:p w14:paraId="7CE1D0DB" w14:textId="490668EB" w:rsidR="00885EDE" w:rsidRPr="002867B4" w:rsidRDefault="00885EDE" w:rsidP="00885EDE">
            <w:pPr>
              <w:spacing w:line="240" w:lineRule="auto"/>
              <w:rPr>
                <w:rFonts w:cs="Arial"/>
              </w:rPr>
            </w:pPr>
            <w:r>
              <w:rPr>
                <w:rFonts w:cs="Arial"/>
              </w:rPr>
              <w:t>Woher w</w:t>
            </w:r>
            <w:r w:rsidRPr="002867B4">
              <w:rPr>
                <w:rFonts w:cs="Arial"/>
              </w:rPr>
              <w:t xml:space="preserve">eißt du das </w:t>
            </w:r>
            <w:r>
              <w:rPr>
                <w:rFonts w:cs="Arial"/>
              </w:rPr>
              <w:t>(so genau)</w:t>
            </w:r>
            <w:r w:rsidRPr="002867B4">
              <w:rPr>
                <w:rFonts w:cs="Arial"/>
              </w:rPr>
              <w:t>?</w:t>
            </w:r>
          </w:p>
          <w:p w14:paraId="7E165385" w14:textId="15F3D158" w:rsidR="00885EDE" w:rsidRDefault="00885EDE" w:rsidP="00885EDE">
            <w:pPr>
              <w:spacing w:line="240" w:lineRule="auto"/>
              <w:rPr>
                <w:rFonts w:cs="Arial"/>
              </w:rPr>
            </w:pPr>
            <w:r w:rsidRPr="002867B4">
              <w:rPr>
                <w:rFonts w:cs="Arial"/>
              </w:rPr>
              <w:t>Das kann ich nicht glauben.</w:t>
            </w:r>
          </w:p>
          <w:p w14:paraId="398F2029" w14:textId="77777777" w:rsidR="00885EDE" w:rsidRDefault="00885EDE" w:rsidP="00885EDE">
            <w:pPr>
              <w:spacing w:line="240" w:lineRule="auto"/>
              <w:rPr>
                <w:rFonts w:cs="Arial"/>
              </w:rPr>
            </w:pPr>
          </w:p>
          <w:p w14:paraId="42D18EB3" w14:textId="77777777" w:rsidR="00885EDE" w:rsidRDefault="00885EDE" w:rsidP="00885EDE">
            <w:pPr>
              <w:spacing w:line="240" w:lineRule="auto"/>
              <w:rPr>
                <w:rFonts w:cs="Arial"/>
                <w:u w:val="single"/>
              </w:rPr>
            </w:pPr>
            <w:r w:rsidRPr="005C6CDD">
              <w:rPr>
                <w:rFonts w:cs="Arial"/>
                <w:u w:val="single"/>
              </w:rPr>
              <w:t>Ablehnung</w:t>
            </w:r>
          </w:p>
          <w:p w14:paraId="7C5C3FA4" w14:textId="77777777" w:rsidR="00885EDE" w:rsidRPr="005C6CDD" w:rsidRDefault="00885EDE" w:rsidP="00885EDE">
            <w:pPr>
              <w:spacing w:line="240" w:lineRule="auto"/>
              <w:rPr>
                <w:rFonts w:cs="Arial"/>
              </w:rPr>
            </w:pPr>
            <w:r w:rsidRPr="005C6CDD">
              <w:rPr>
                <w:rFonts w:cs="Arial"/>
              </w:rPr>
              <w:t>Ich bin da anderer Meinung.</w:t>
            </w:r>
          </w:p>
          <w:p w14:paraId="7A0275E1" w14:textId="77777777" w:rsidR="00885EDE" w:rsidRPr="005C6CDD" w:rsidRDefault="00885EDE" w:rsidP="00885EDE">
            <w:pPr>
              <w:spacing w:line="240" w:lineRule="auto"/>
              <w:rPr>
                <w:rFonts w:cs="Arial"/>
              </w:rPr>
            </w:pPr>
            <w:r w:rsidRPr="005C6CDD">
              <w:rPr>
                <w:rFonts w:cs="Arial"/>
              </w:rPr>
              <w:t>Das habe ich schon ganz anders gesehen.</w:t>
            </w:r>
          </w:p>
          <w:p w14:paraId="4B7129F4" w14:textId="77777777" w:rsidR="00885EDE" w:rsidRPr="005C6CDD" w:rsidRDefault="00885EDE" w:rsidP="00885EDE">
            <w:pPr>
              <w:spacing w:line="240" w:lineRule="auto"/>
              <w:rPr>
                <w:rFonts w:cs="Arial"/>
              </w:rPr>
            </w:pPr>
            <w:r w:rsidRPr="005C6CDD">
              <w:rPr>
                <w:rFonts w:cs="Arial"/>
              </w:rPr>
              <w:t xml:space="preserve">Im Gegensatz dazu finde ich </w:t>
            </w:r>
            <w:r>
              <w:rPr>
                <w:rFonts w:cs="Arial"/>
              </w:rPr>
              <w:t>…</w:t>
            </w:r>
          </w:p>
          <w:p w14:paraId="4F636129" w14:textId="77777777" w:rsidR="00885EDE" w:rsidRPr="002867B4" w:rsidRDefault="00885EDE" w:rsidP="00885EDE">
            <w:pPr>
              <w:spacing w:line="240" w:lineRule="auto"/>
              <w:rPr>
                <w:rFonts w:cs="Arial"/>
              </w:rPr>
            </w:pPr>
            <w:r w:rsidRPr="002867B4">
              <w:rPr>
                <w:rFonts w:cs="Arial"/>
              </w:rPr>
              <w:t>Das finde/glaube/meine ich nicht.</w:t>
            </w:r>
          </w:p>
          <w:p w14:paraId="329354D6" w14:textId="77777777" w:rsidR="00885EDE" w:rsidRPr="002867B4" w:rsidRDefault="00885EDE" w:rsidP="00885EDE">
            <w:pPr>
              <w:spacing w:line="240" w:lineRule="auto"/>
              <w:rPr>
                <w:rFonts w:cs="Arial"/>
              </w:rPr>
            </w:pPr>
            <w:r w:rsidRPr="002867B4">
              <w:rPr>
                <w:rFonts w:cs="Arial"/>
              </w:rPr>
              <w:t>Da bin ich ganz anderer Meinung/Ansicht, weil</w:t>
            </w:r>
            <w:r>
              <w:rPr>
                <w:rFonts w:cs="Arial"/>
              </w:rPr>
              <w:t xml:space="preserve"> </w:t>
            </w:r>
            <w:r w:rsidRPr="002867B4">
              <w:rPr>
                <w:rFonts w:cs="Arial"/>
              </w:rPr>
              <w:t>...</w:t>
            </w:r>
          </w:p>
          <w:p w14:paraId="592A61A5" w14:textId="77777777" w:rsidR="00885EDE" w:rsidRPr="002867B4" w:rsidRDefault="00885EDE" w:rsidP="00885EDE">
            <w:pPr>
              <w:spacing w:line="240" w:lineRule="auto"/>
              <w:rPr>
                <w:rFonts w:cs="Arial"/>
              </w:rPr>
            </w:pPr>
            <w:r w:rsidRPr="002867B4">
              <w:rPr>
                <w:rFonts w:cs="Arial"/>
              </w:rPr>
              <w:t>Das kann ich nicht nachvollziehen</w:t>
            </w:r>
            <w:r>
              <w:rPr>
                <w:rFonts w:cs="Arial"/>
              </w:rPr>
              <w:t>/da kann ich nicht z</w:t>
            </w:r>
            <w:r>
              <w:rPr>
                <w:rFonts w:cs="Arial"/>
              </w:rPr>
              <w:t>u</w:t>
            </w:r>
            <w:r>
              <w:rPr>
                <w:rFonts w:cs="Arial"/>
              </w:rPr>
              <w:t>stimmen</w:t>
            </w:r>
            <w:r w:rsidRPr="002867B4">
              <w:rPr>
                <w:rFonts w:cs="Arial"/>
              </w:rPr>
              <w:t>, weil</w:t>
            </w:r>
            <w:r>
              <w:rPr>
                <w:rFonts w:cs="Arial"/>
              </w:rPr>
              <w:t xml:space="preserve"> </w:t>
            </w:r>
            <w:r w:rsidRPr="002867B4">
              <w:rPr>
                <w:rFonts w:cs="Arial"/>
              </w:rPr>
              <w:t>...</w:t>
            </w:r>
          </w:p>
          <w:p w14:paraId="49F0D0DB" w14:textId="77777777" w:rsidR="00885EDE" w:rsidRPr="00106047" w:rsidRDefault="00885EDE" w:rsidP="00885EDE">
            <w:pPr>
              <w:spacing w:line="240" w:lineRule="auto"/>
              <w:rPr>
                <w:rFonts w:cs="Arial"/>
              </w:rPr>
            </w:pPr>
            <w:r w:rsidRPr="002867B4">
              <w:rPr>
                <w:rFonts w:cs="Arial"/>
              </w:rPr>
              <w:t xml:space="preserve">Das ist ein </w:t>
            </w:r>
            <w:r>
              <w:rPr>
                <w:rFonts w:cs="Arial"/>
              </w:rPr>
              <w:t>Irrtum/</w:t>
            </w:r>
            <w:r w:rsidRPr="002867B4">
              <w:rPr>
                <w:rFonts w:cs="Arial"/>
              </w:rPr>
              <w:t>Vorurteil</w:t>
            </w:r>
            <w:r>
              <w:rPr>
                <w:rFonts w:cs="Arial"/>
              </w:rPr>
              <w:t>/Klischee.</w:t>
            </w:r>
          </w:p>
        </w:tc>
      </w:tr>
    </w:tbl>
    <w:p w14:paraId="498A8BCC" w14:textId="77777777" w:rsidR="00D36369" w:rsidRDefault="00D36369">
      <w:pPr>
        <w:spacing w:line="240" w:lineRule="auto"/>
        <w:rPr>
          <w:b/>
          <w:sz w:val="21"/>
          <w:szCs w:val="21"/>
        </w:rPr>
      </w:pPr>
    </w:p>
    <w:p w14:paraId="6321DFB5" w14:textId="77777777" w:rsidR="00885EDE" w:rsidRDefault="00885EDE">
      <w:pPr>
        <w:spacing w:line="240" w:lineRule="auto"/>
        <w:rPr>
          <w:b/>
          <w:sz w:val="21"/>
          <w:szCs w:val="21"/>
        </w:rPr>
      </w:pPr>
    </w:p>
    <w:tbl>
      <w:tblPr>
        <w:tblStyle w:val="Tabellenraster"/>
        <w:tblpPr w:leftFromText="141" w:rightFromText="141" w:vertAnchor="text" w:horzAnchor="page" w:tblpX="1450" w:tblpY="443"/>
        <w:tblW w:w="9215" w:type="dxa"/>
        <w:tblLook w:val="04A0" w:firstRow="1" w:lastRow="0" w:firstColumn="1" w:lastColumn="0" w:noHBand="0" w:noVBand="1"/>
      </w:tblPr>
      <w:tblGrid>
        <w:gridCol w:w="3112"/>
        <w:gridCol w:w="6103"/>
      </w:tblGrid>
      <w:tr w:rsidR="00885EDE" w:rsidRPr="00106047" w14:paraId="04DE1C4A" w14:textId="77777777" w:rsidTr="00D0521B">
        <w:tc>
          <w:tcPr>
            <w:tcW w:w="3112" w:type="dxa"/>
          </w:tcPr>
          <w:p w14:paraId="2590115A" w14:textId="77777777" w:rsidR="00885EDE" w:rsidRDefault="00885EDE" w:rsidP="00D0521B">
            <w:pPr>
              <w:spacing w:before="60" w:after="60"/>
              <w:rPr>
                <w:rFonts w:cs="Arial"/>
              </w:rPr>
            </w:pPr>
            <w:r>
              <w:rPr>
                <w:rFonts w:cs="Arial"/>
              </w:rPr>
              <w:lastRenderedPageBreak/>
              <w:t>Vorschläge</w:t>
            </w:r>
          </w:p>
        </w:tc>
        <w:tc>
          <w:tcPr>
            <w:tcW w:w="6103" w:type="dxa"/>
          </w:tcPr>
          <w:p w14:paraId="22F66112" w14:textId="77777777" w:rsidR="00885EDE" w:rsidRPr="002867B4" w:rsidRDefault="00885EDE" w:rsidP="00D0521B">
            <w:pPr>
              <w:spacing w:line="240" w:lineRule="auto"/>
              <w:rPr>
                <w:rFonts w:cs="Arial"/>
              </w:rPr>
            </w:pPr>
            <w:r w:rsidRPr="002867B4">
              <w:rPr>
                <w:rFonts w:cs="Arial"/>
              </w:rPr>
              <w:t xml:space="preserve">Wir könnten </w:t>
            </w:r>
            <w:r>
              <w:rPr>
                <w:rFonts w:cs="Arial"/>
              </w:rPr>
              <w:t>...</w:t>
            </w:r>
          </w:p>
          <w:p w14:paraId="60F6ABEE" w14:textId="77777777" w:rsidR="00885EDE" w:rsidRDefault="00885EDE" w:rsidP="00D0521B">
            <w:pPr>
              <w:spacing w:line="240" w:lineRule="auto"/>
              <w:rPr>
                <w:rFonts w:cs="Arial"/>
              </w:rPr>
            </w:pPr>
            <w:r>
              <w:rPr>
                <w:rFonts w:cs="Arial"/>
              </w:rPr>
              <w:t>Ich bin dafür, dass ...</w:t>
            </w:r>
          </w:p>
          <w:p w14:paraId="722EB2BC" w14:textId="77777777" w:rsidR="00885EDE" w:rsidRDefault="00885EDE" w:rsidP="00D0521B">
            <w:pPr>
              <w:spacing w:line="240" w:lineRule="auto"/>
              <w:rPr>
                <w:rFonts w:cs="Arial"/>
              </w:rPr>
            </w:pPr>
            <w:r w:rsidRPr="002867B4">
              <w:rPr>
                <w:rFonts w:cs="Arial"/>
              </w:rPr>
              <w:t xml:space="preserve">Ich schlage vor, wir </w:t>
            </w:r>
            <w:r>
              <w:rPr>
                <w:rFonts w:cs="Arial"/>
              </w:rPr>
              <w:t>...</w:t>
            </w:r>
          </w:p>
          <w:p w14:paraId="048BB802" w14:textId="77777777" w:rsidR="00885EDE" w:rsidRDefault="00885EDE" w:rsidP="00D0521B">
            <w:pPr>
              <w:spacing w:line="240" w:lineRule="auto"/>
              <w:rPr>
                <w:rFonts w:cs="Arial"/>
              </w:rPr>
            </w:pPr>
            <w:r w:rsidRPr="002867B4">
              <w:rPr>
                <w:rFonts w:cs="Arial"/>
              </w:rPr>
              <w:t xml:space="preserve">Was </w:t>
            </w:r>
            <w:r>
              <w:rPr>
                <w:rFonts w:cs="Arial"/>
              </w:rPr>
              <w:t>hältst davon, ....</w:t>
            </w:r>
          </w:p>
          <w:p w14:paraId="7F1ED2CE" w14:textId="77777777" w:rsidR="00885EDE" w:rsidRPr="002867B4" w:rsidRDefault="00885EDE" w:rsidP="00D0521B">
            <w:pPr>
              <w:spacing w:line="240" w:lineRule="auto"/>
              <w:rPr>
                <w:rFonts w:cs="Arial"/>
              </w:rPr>
            </w:pPr>
            <w:r>
              <w:rPr>
                <w:rFonts w:cs="Arial"/>
              </w:rPr>
              <w:t>Ich möchte einen Gegenvorschlag machen: ...</w:t>
            </w:r>
          </w:p>
          <w:p w14:paraId="5C8A1DDF" w14:textId="77777777" w:rsidR="00885EDE" w:rsidRPr="002867B4" w:rsidRDefault="00885EDE" w:rsidP="00D0521B">
            <w:pPr>
              <w:spacing w:line="240" w:lineRule="auto"/>
              <w:rPr>
                <w:rFonts w:cs="Arial"/>
              </w:rPr>
            </w:pPr>
            <w:r w:rsidRPr="002867B4">
              <w:rPr>
                <w:rFonts w:cs="Arial"/>
              </w:rPr>
              <w:t xml:space="preserve">Ich würde gern einen anderen Vorschlag </w:t>
            </w:r>
            <w:r>
              <w:rPr>
                <w:rFonts w:cs="Arial"/>
              </w:rPr>
              <w:t>unterbreiten</w:t>
            </w:r>
            <w:r w:rsidRPr="002867B4">
              <w:rPr>
                <w:rFonts w:cs="Arial"/>
              </w:rPr>
              <w:t>.</w:t>
            </w:r>
          </w:p>
          <w:p w14:paraId="39A8E9BA" w14:textId="77777777" w:rsidR="00885EDE" w:rsidRPr="002867B4" w:rsidRDefault="00885EDE" w:rsidP="00D0521B">
            <w:pPr>
              <w:spacing w:line="240" w:lineRule="auto"/>
              <w:rPr>
                <w:rFonts w:cs="Arial"/>
              </w:rPr>
            </w:pPr>
            <w:r w:rsidRPr="002867B4">
              <w:rPr>
                <w:rFonts w:cs="Arial"/>
              </w:rPr>
              <w:t xml:space="preserve">Ich </w:t>
            </w:r>
            <w:r>
              <w:rPr>
                <w:rFonts w:cs="Arial"/>
              </w:rPr>
              <w:t>habe</w:t>
            </w:r>
            <w:r w:rsidRPr="002867B4">
              <w:rPr>
                <w:rFonts w:cs="Arial"/>
              </w:rPr>
              <w:t xml:space="preserve"> eine </w:t>
            </w:r>
            <w:r>
              <w:rPr>
                <w:rFonts w:cs="Arial"/>
              </w:rPr>
              <w:t>(</w:t>
            </w:r>
            <w:r w:rsidRPr="002867B4">
              <w:rPr>
                <w:rFonts w:cs="Arial"/>
              </w:rPr>
              <w:t>andere</w:t>
            </w:r>
            <w:r>
              <w:rPr>
                <w:rFonts w:cs="Arial"/>
              </w:rPr>
              <w:t>)</w:t>
            </w:r>
            <w:r w:rsidRPr="002867B4">
              <w:rPr>
                <w:rFonts w:cs="Arial"/>
              </w:rPr>
              <w:t xml:space="preserve"> Idee</w:t>
            </w:r>
            <w:r>
              <w:rPr>
                <w:rFonts w:cs="Arial"/>
              </w:rPr>
              <w:t xml:space="preserve"> </w:t>
            </w:r>
            <w:r w:rsidRPr="002867B4">
              <w:rPr>
                <w:rFonts w:cs="Arial"/>
              </w:rPr>
              <w:t>.</w:t>
            </w:r>
            <w:r>
              <w:rPr>
                <w:rFonts w:cs="Arial"/>
              </w:rPr>
              <w:t>..</w:t>
            </w:r>
          </w:p>
          <w:p w14:paraId="514FFE5D" w14:textId="56BC8E90" w:rsidR="00885EDE" w:rsidRPr="002E6424" w:rsidRDefault="00885EDE" w:rsidP="00D0521B">
            <w:pPr>
              <w:spacing w:line="240" w:lineRule="auto"/>
              <w:rPr>
                <w:rFonts w:cs="Arial"/>
              </w:rPr>
            </w:pPr>
            <w:r w:rsidRPr="002867B4">
              <w:rPr>
                <w:rFonts w:cs="Arial"/>
              </w:rPr>
              <w:t xml:space="preserve">Was hältst du von </w:t>
            </w:r>
            <w:r>
              <w:rPr>
                <w:rFonts w:cs="Arial"/>
              </w:rPr>
              <w:t>...</w:t>
            </w:r>
          </w:p>
        </w:tc>
      </w:tr>
      <w:tr w:rsidR="00885EDE" w:rsidRPr="00106047" w14:paraId="3EDB0BB3" w14:textId="77777777" w:rsidTr="00D0521B">
        <w:tc>
          <w:tcPr>
            <w:tcW w:w="3112" w:type="dxa"/>
          </w:tcPr>
          <w:p w14:paraId="57F008F1" w14:textId="77777777" w:rsidR="00885EDE" w:rsidRDefault="00885EDE" w:rsidP="00D0521B">
            <w:pPr>
              <w:spacing w:before="60" w:after="60"/>
              <w:rPr>
                <w:rFonts w:cs="Arial"/>
              </w:rPr>
            </w:pPr>
            <w:r>
              <w:rPr>
                <w:rFonts w:cs="Arial"/>
              </w:rPr>
              <w:t>Zusammenfassung</w:t>
            </w:r>
          </w:p>
        </w:tc>
        <w:tc>
          <w:tcPr>
            <w:tcW w:w="6103" w:type="dxa"/>
          </w:tcPr>
          <w:p w14:paraId="2E93D906" w14:textId="77777777" w:rsidR="00885EDE" w:rsidRDefault="00885EDE" w:rsidP="00D0521B">
            <w:pPr>
              <w:spacing w:line="240" w:lineRule="auto"/>
              <w:rPr>
                <w:rFonts w:cs="Arial"/>
              </w:rPr>
            </w:pPr>
            <w:r>
              <w:rPr>
                <w:rFonts w:cs="Arial"/>
              </w:rPr>
              <w:t>Letztlich ...</w:t>
            </w:r>
          </w:p>
          <w:p w14:paraId="78F97BFD" w14:textId="77777777" w:rsidR="00885EDE" w:rsidRDefault="00885EDE" w:rsidP="00D0521B">
            <w:pPr>
              <w:spacing w:line="240" w:lineRule="auto"/>
              <w:rPr>
                <w:rFonts w:cs="Arial"/>
              </w:rPr>
            </w:pPr>
            <w:r>
              <w:rPr>
                <w:rFonts w:cs="Arial"/>
              </w:rPr>
              <w:t>Alles in allem ...</w:t>
            </w:r>
            <w:r w:rsidRPr="002867B4">
              <w:rPr>
                <w:rFonts w:cs="Arial"/>
              </w:rPr>
              <w:t xml:space="preserve"> </w:t>
            </w:r>
          </w:p>
          <w:p w14:paraId="16169DB0" w14:textId="12DCF549" w:rsidR="00885EDE" w:rsidRDefault="00885EDE" w:rsidP="00D0521B">
            <w:pPr>
              <w:spacing w:line="240" w:lineRule="auto"/>
              <w:rPr>
                <w:rFonts w:cs="Arial"/>
              </w:rPr>
            </w:pPr>
            <w:r w:rsidRPr="002867B4">
              <w:rPr>
                <w:rFonts w:cs="Arial"/>
              </w:rPr>
              <w:t>Wägt man das Für und Wide</w:t>
            </w:r>
            <w:r>
              <w:rPr>
                <w:rFonts w:cs="Arial"/>
              </w:rPr>
              <w:t>r/alle Argumente</w:t>
            </w:r>
            <w:r w:rsidRPr="002867B4">
              <w:rPr>
                <w:rFonts w:cs="Arial"/>
              </w:rPr>
              <w:t xml:space="preserve"> ab, so kommt man zu dem Ergebnis</w:t>
            </w:r>
            <w:r w:rsidR="00A31D11">
              <w:rPr>
                <w:rFonts w:cs="Arial"/>
              </w:rPr>
              <w:t>,</w:t>
            </w:r>
            <w:r>
              <w:rPr>
                <w:rFonts w:cs="Arial"/>
              </w:rPr>
              <w:t xml:space="preserve"> </w:t>
            </w:r>
            <w:r w:rsidRPr="002867B4">
              <w:rPr>
                <w:rFonts w:cs="Arial"/>
              </w:rPr>
              <w:t>...</w:t>
            </w:r>
          </w:p>
          <w:p w14:paraId="7CAC1751" w14:textId="77777777" w:rsidR="00885EDE" w:rsidRDefault="00885EDE" w:rsidP="00D0521B">
            <w:pPr>
              <w:spacing w:line="240" w:lineRule="auto"/>
              <w:rPr>
                <w:rFonts w:cs="Arial"/>
              </w:rPr>
            </w:pPr>
            <w:r>
              <w:rPr>
                <w:rFonts w:cs="Arial"/>
              </w:rPr>
              <w:t>Als Schlussfolgerung(en) sehe ich ...</w:t>
            </w:r>
          </w:p>
          <w:p w14:paraId="710768F9" w14:textId="15CA7451" w:rsidR="00885EDE" w:rsidRDefault="00885EDE" w:rsidP="00D0521B">
            <w:pPr>
              <w:spacing w:line="240" w:lineRule="auto"/>
              <w:rPr>
                <w:rFonts w:cs="Arial"/>
              </w:rPr>
            </w:pPr>
            <w:r>
              <w:rPr>
                <w:rFonts w:cs="Arial"/>
              </w:rPr>
              <w:t>Um die Ideen und Argumente zusammenzufassen</w:t>
            </w:r>
            <w:r w:rsidR="00A31D11">
              <w:rPr>
                <w:rFonts w:cs="Arial"/>
              </w:rPr>
              <w:t>,</w:t>
            </w:r>
            <w:r>
              <w:rPr>
                <w:rFonts w:cs="Arial"/>
              </w:rPr>
              <w:t xml:space="preserve"> ...</w:t>
            </w:r>
          </w:p>
          <w:p w14:paraId="4452FDAF" w14:textId="50BA4A8A" w:rsidR="00885EDE" w:rsidRPr="002867B4" w:rsidRDefault="00885EDE" w:rsidP="00D0521B">
            <w:pPr>
              <w:spacing w:line="240" w:lineRule="auto"/>
              <w:rPr>
                <w:rFonts w:cs="Arial"/>
              </w:rPr>
            </w:pPr>
            <w:r>
              <w:rPr>
                <w:rFonts w:cs="Arial"/>
              </w:rPr>
              <w:t>Zusammenfassend kann man sagen</w:t>
            </w:r>
            <w:r w:rsidR="00A31D11">
              <w:rPr>
                <w:rFonts w:cs="Arial"/>
              </w:rPr>
              <w:t>,</w:t>
            </w:r>
            <w:r>
              <w:rPr>
                <w:rFonts w:cs="Arial"/>
              </w:rPr>
              <w:t xml:space="preserve"> ...</w:t>
            </w:r>
          </w:p>
        </w:tc>
      </w:tr>
    </w:tbl>
    <w:p w14:paraId="745CA5CB" w14:textId="77777777" w:rsidR="00885EDE" w:rsidRDefault="00885EDE">
      <w:pPr>
        <w:spacing w:line="240" w:lineRule="auto"/>
        <w:rPr>
          <w:b/>
          <w:sz w:val="21"/>
          <w:szCs w:val="21"/>
        </w:rPr>
      </w:pPr>
    </w:p>
    <w:p w14:paraId="21515FCC" w14:textId="77777777" w:rsidR="00885EDE" w:rsidRDefault="00885EDE">
      <w:pPr>
        <w:spacing w:line="240" w:lineRule="auto"/>
        <w:rPr>
          <w:b/>
          <w:sz w:val="21"/>
          <w:szCs w:val="21"/>
        </w:rPr>
      </w:pPr>
    </w:p>
    <w:p w14:paraId="49D4E31C" w14:textId="77777777" w:rsidR="00885EDE" w:rsidRDefault="00885EDE">
      <w:pPr>
        <w:spacing w:line="240" w:lineRule="auto"/>
        <w:rPr>
          <w:b/>
          <w:sz w:val="21"/>
          <w:szCs w:val="21"/>
        </w:rPr>
      </w:pPr>
      <w:r>
        <w:rPr>
          <w:b/>
          <w:sz w:val="21"/>
          <w:szCs w:val="21"/>
        </w:rPr>
        <w:br w:type="page"/>
      </w:r>
    </w:p>
    <w:p w14:paraId="07198663" w14:textId="77777777" w:rsidR="003E5634" w:rsidRPr="00C74714" w:rsidRDefault="00885EDE" w:rsidP="003E5634">
      <w:pPr>
        <w:spacing w:line="240" w:lineRule="auto"/>
        <w:rPr>
          <w:b/>
        </w:rPr>
      </w:pPr>
      <w:r w:rsidRPr="00C74714">
        <w:rPr>
          <w:b/>
        </w:rPr>
        <w:lastRenderedPageBreak/>
        <w:t xml:space="preserve">Material 3: </w:t>
      </w:r>
      <w:r w:rsidR="003E5634" w:rsidRPr="00C74714">
        <w:rPr>
          <w:b/>
        </w:rPr>
        <w:t>Beobachtungs</w:t>
      </w:r>
      <w:r w:rsidR="00A541F2" w:rsidRPr="00C74714">
        <w:rPr>
          <w:b/>
        </w:rPr>
        <w:t>- und Einschätzungsbögen</w:t>
      </w:r>
    </w:p>
    <w:p w14:paraId="794535F0" w14:textId="77777777" w:rsidR="00885EDE" w:rsidRPr="00C74714" w:rsidRDefault="00885EDE" w:rsidP="003E5634">
      <w:pPr>
        <w:spacing w:line="240" w:lineRule="auto"/>
        <w:rPr>
          <w:b/>
        </w:rPr>
      </w:pPr>
    </w:p>
    <w:p w14:paraId="3EE09F24" w14:textId="1A90CA3E" w:rsidR="00E73D14" w:rsidRPr="00C74714" w:rsidRDefault="003E2414" w:rsidP="007F7774">
      <w:pPr>
        <w:spacing w:after="60" w:line="240" w:lineRule="auto"/>
        <w:rPr>
          <w:b/>
        </w:rPr>
      </w:pPr>
      <w:r w:rsidRPr="00C74714">
        <w:rPr>
          <w:b/>
        </w:rPr>
        <w:t>Beobachtungsbogen</w:t>
      </w:r>
      <w:r w:rsidR="00A541F2" w:rsidRPr="00C74714">
        <w:rPr>
          <w:b/>
        </w:rPr>
        <w:t xml:space="preserve"> 1: </w:t>
      </w:r>
      <w:r w:rsidRPr="00C74714">
        <w:rPr>
          <w:b/>
        </w:rPr>
        <w:t>Diskussionsleiterin</w:t>
      </w:r>
      <w:r w:rsidR="00F31FC7" w:rsidRPr="00C74714">
        <w:rPr>
          <w:b/>
        </w:rPr>
        <w:t>nen</w:t>
      </w:r>
      <w:r w:rsidR="007F7774" w:rsidRPr="00C74714">
        <w:rPr>
          <w:b/>
        </w:rPr>
        <w:t>/Disk</w:t>
      </w:r>
      <w:r w:rsidR="00E73D14" w:rsidRPr="00C74714">
        <w:rPr>
          <w:b/>
        </w:rPr>
        <w:t>ussionsleiter</w:t>
      </w:r>
    </w:p>
    <w:tbl>
      <w:tblPr>
        <w:tblStyle w:val="Tabellenraster"/>
        <w:tblW w:w="0" w:type="auto"/>
        <w:tblLook w:val="04A0" w:firstRow="1" w:lastRow="0" w:firstColumn="1" w:lastColumn="0" w:noHBand="0" w:noVBand="1"/>
      </w:tblPr>
      <w:tblGrid>
        <w:gridCol w:w="3545"/>
        <w:gridCol w:w="2014"/>
        <w:gridCol w:w="1813"/>
        <w:gridCol w:w="1688"/>
      </w:tblGrid>
      <w:tr w:rsidR="003E2414" w:rsidRPr="00C74714" w14:paraId="11C3E93A" w14:textId="77777777" w:rsidTr="0093529B">
        <w:trPr>
          <w:trHeight w:val="166"/>
        </w:trPr>
        <w:tc>
          <w:tcPr>
            <w:tcW w:w="9060" w:type="dxa"/>
            <w:gridSpan w:val="4"/>
          </w:tcPr>
          <w:p w14:paraId="1BEA3BF0" w14:textId="45B2EBDE" w:rsidR="003E2414" w:rsidRPr="00C74714" w:rsidRDefault="00A541F2" w:rsidP="006F6075">
            <w:pPr>
              <w:spacing w:before="120" w:after="120" w:line="240" w:lineRule="auto"/>
              <w:rPr>
                <w:b/>
              </w:rPr>
            </w:pPr>
            <w:r w:rsidRPr="00C74714">
              <w:rPr>
                <w:b/>
              </w:rPr>
              <w:t xml:space="preserve">Aufgabe: </w:t>
            </w:r>
            <w:r w:rsidR="003E2414" w:rsidRPr="00C74714">
              <w:rPr>
                <w:b/>
              </w:rPr>
              <w:t>Beobachte die Diskussion und schätze die Leistung der Diskussionsleit</w:t>
            </w:r>
            <w:r w:rsidR="003E2414" w:rsidRPr="00C74714">
              <w:rPr>
                <w:b/>
              </w:rPr>
              <w:t>e</w:t>
            </w:r>
            <w:r w:rsidR="003E2414" w:rsidRPr="00C74714">
              <w:rPr>
                <w:b/>
              </w:rPr>
              <w:t xml:space="preserve">rin/des Diskussionsleiters </w:t>
            </w:r>
            <w:r w:rsidR="006F6075" w:rsidRPr="00C74714">
              <w:rPr>
                <w:b/>
              </w:rPr>
              <w:t>mit</w:t>
            </w:r>
            <w:r w:rsidR="00E73D14" w:rsidRPr="00C74714">
              <w:rPr>
                <w:b/>
              </w:rPr>
              <w:t>h</w:t>
            </w:r>
            <w:r w:rsidR="006F6075" w:rsidRPr="00C74714">
              <w:rPr>
                <w:b/>
              </w:rPr>
              <w:t>ilfe der folgenden Kriterien e</w:t>
            </w:r>
            <w:r w:rsidR="003E2414" w:rsidRPr="00C74714">
              <w:rPr>
                <w:b/>
              </w:rPr>
              <w:t>in</w:t>
            </w:r>
            <w:r w:rsidRPr="00C74714">
              <w:rPr>
                <w:b/>
              </w:rPr>
              <w:t>.</w:t>
            </w:r>
          </w:p>
          <w:p w14:paraId="040A1492" w14:textId="77777777" w:rsidR="006F6075" w:rsidRPr="00C74714" w:rsidRDefault="006F6075" w:rsidP="006F6075">
            <w:pPr>
              <w:spacing w:before="120" w:after="120" w:line="240" w:lineRule="auto"/>
              <w:rPr>
                <w:b/>
              </w:rPr>
            </w:pPr>
            <w:r w:rsidRPr="00C74714">
              <w:rPr>
                <w:b/>
              </w:rPr>
              <w:t>Formuliere eine Einschätzung für das Auswertungsgespräch.</w:t>
            </w:r>
          </w:p>
        </w:tc>
      </w:tr>
      <w:tr w:rsidR="00A541F2" w:rsidRPr="00C74714" w14:paraId="61789F58" w14:textId="77777777" w:rsidTr="00A541F2">
        <w:trPr>
          <w:trHeight w:val="431"/>
        </w:trPr>
        <w:tc>
          <w:tcPr>
            <w:tcW w:w="3545" w:type="dxa"/>
          </w:tcPr>
          <w:p w14:paraId="23D714CA" w14:textId="77777777" w:rsidR="003E2414" w:rsidRPr="00C74714" w:rsidRDefault="003E2414" w:rsidP="006F6075">
            <w:pPr>
              <w:spacing w:before="120" w:after="120" w:line="240" w:lineRule="auto"/>
            </w:pPr>
            <w:r w:rsidRPr="00C74714">
              <w:t xml:space="preserve">Kriterium </w:t>
            </w:r>
          </w:p>
        </w:tc>
        <w:tc>
          <w:tcPr>
            <w:tcW w:w="2014" w:type="dxa"/>
          </w:tcPr>
          <w:p w14:paraId="0D453E23" w14:textId="77777777" w:rsidR="003E2414" w:rsidRPr="00C74714" w:rsidRDefault="003E2414" w:rsidP="006F6075">
            <w:pPr>
              <w:spacing w:before="120" w:after="120" w:line="240" w:lineRule="auto"/>
            </w:pPr>
            <w:r w:rsidRPr="00C74714">
              <w:t>trifft vollständig zu</w:t>
            </w:r>
          </w:p>
        </w:tc>
        <w:tc>
          <w:tcPr>
            <w:tcW w:w="1813" w:type="dxa"/>
          </w:tcPr>
          <w:p w14:paraId="346D7365" w14:textId="77777777" w:rsidR="003E2414" w:rsidRPr="00C74714" w:rsidRDefault="003E2414" w:rsidP="006F6075">
            <w:pPr>
              <w:spacing w:before="120" w:after="120" w:line="240" w:lineRule="auto"/>
            </w:pPr>
            <w:r w:rsidRPr="00C74714">
              <w:t>trifft zum Teil zu</w:t>
            </w:r>
          </w:p>
        </w:tc>
        <w:tc>
          <w:tcPr>
            <w:tcW w:w="1688" w:type="dxa"/>
          </w:tcPr>
          <w:p w14:paraId="65F0C9BF" w14:textId="77777777" w:rsidR="003E2414" w:rsidRPr="00C74714" w:rsidRDefault="003E2414" w:rsidP="006F6075">
            <w:pPr>
              <w:spacing w:before="120" w:after="120" w:line="240" w:lineRule="auto"/>
            </w:pPr>
            <w:r w:rsidRPr="00C74714">
              <w:t>trifft gar nicht zu</w:t>
            </w:r>
          </w:p>
        </w:tc>
      </w:tr>
      <w:tr w:rsidR="00A541F2" w:rsidRPr="00C74714" w14:paraId="0ADD573E" w14:textId="77777777" w:rsidTr="00A541F2">
        <w:trPr>
          <w:trHeight w:val="668"/>
        </w:trPr>
        <w:tc>
          <w:tcPr>
            <w:tcW w:w="3545" w:type="dxa"/>
          </w:tcPr>
          <w:p w14:paraId="6B85CF94" w14:textId="77777777" w:rsidR="003E2414" w:rsidRPr="00C74714" w:rsidRDefault="00894520" w:rsidP="006F6075">
            <w:pPr>
              <w:spacing w:before="120" w:after="120" w:line="240" w:lineRule="auto"/>
            </w:pPr>
            <w:r w:rsidRPr="00C74714">
              <w:t>Die Leiter</w:t>
            </w:r>
            <w:r w:rsidR="003E2414" w:rsidRPr="00C74714">
              <w:t>in</w:t>
            </w:r>
            <w:r w:rsidRPr="00C74714">
              <w:t>/der Leiter</w:t>
            </w:r>
            <w:r w:rsidR="003E2414" w:rsidRPr="00C74714">
              <w:t xml:space="preserve"> eröffnet die Diskussion.</w:t>
            </w:r>
          </w:p>
        </w:tc>
        <w:tc>
          <w:tcPr>
            <w:tcW w:w="2014" w:type="dxa"/>
          </w:tcPr>
          <w:p w14:paraId="07794E17" w14:textId="77777777" w:rsidR="003E2414" w:rsidRPr="00C74714" w:rsidRDefault="003E2414" w:rsidP="006F6075">
            <w:pPr>
              <w:spacing w:before="120" w:after="120" w:line="240" w:lineRule="auto"/>
              <w:rPr>
                <w:b/>
              </w:rPr>
            </w:pPr>
          </w:p>
        </w:tc>
        <w:tc>
          <w:tcPr>
            <w:tcW w:w="1813" w:type="dxa"/>
          </w:tcPr>
          <w:p w14:paraId="53B57C6E" w14:textId="77777777" w:rsidR="003E2414" w:rsidRPr="00C74714" w:rsidRDefault="003E2414" w:rsidP="006F6075">
            <w:pPr>
              <w:spacing w:before="120" w:after="120" w:line="240" w:lineRule="auto"/>
              <w:rPr>
                <w:b/>
              </w:rPr>
            </w:pPr>
          </w:p>
        </w:tc>
        <w:tc>
          <w:tcPr>
            <w:tcW w:w="1688" w:type="dxa"/>
          </w:tcPr>
          <w:p w14:paraId="74736B03" w14:textId="77777777" w:rsidR="003E2414" w:rsidRPr="00C74714" w:rsidRDefault="003E2414" w:rsidP="006F6075">
            <w:pPr>
              <w:spacing w:before="120" w:after="120" w:line="240" w:lineRule="auto"/>
              <w:rPr>
                <w:b/>
              </w:rPr>
            </w:pPr>
          </w:p>
        </w:tc>
      </w:tr>
      <w:tr w:rsidR="00A541F2" w:rsidRPr="00C74714" w14:paraId="1FA84FA2" w14:textId="77777777" w:rsidTr="00A541F2">
        <w:trPr>
          <w:trHeight w:val="808"/>
        </w:trPr>
        <w:tc>
          <w:tcPr>
            <w:tcW w:w="3545" w:type="dxa"/>
          </w:tcPr>
          <w:p w14:paraId="68689075" w14:textId="0ACADD7C" w:rsidR="003E2414" w:rsidRPr="00C74714" w:rsidRDefault="00894520" w:rsidP="00E73D14">
            <w:pPr>
              <w:spacing w:before="120" w:after="120" w:line="240" w:lineRule="auto"/>
            </w:pPr>
            <w:r w:rsidRPr="00C74714">
              <w:t xml:space="preserve">Die Leiterin/der Leiter </w:t>
            </w:r>
            <w:r w:rsidR="003E2414" w:rsidRPr="00C74714">
              <w:t xml:space="preserve">lenkt die Diskussion durch </w:t>
            </w:r>
            <w:r w:rsidR="00E73D14" w:rsidRPr="00C74714">
              <w:t>die Aufford</w:t>
            </w:r>
            <w:r w:rsidR="00E73D14" w:rsidRPr="00C74714">
              <w:t>e</w:t>
            </w:r>
            <w:r w:rsidR="00E73D14" w:rsidRPr="00C74714">
              <w:t>rung der Teilnehmer</w:t>
            </w:r>
            <w:r w:rsidR="003E2414" w:rsidRPr="00C74714">
              <w:t>innen</w:t>
            </w:r>
            <w:r w:rsidR="00E73D14" w:rsidRPr="00C74714">
              <w:t xml:space="preserve"> und Teilnehmer</w:t>
            </w:r>
            <w:r w:rsidR="003E2414" w:rsidRPr="00C74714">
              <w:t xml:space="preserve"> </w:t>
            </w:r>
            <w:r w:rsidR="00E73D14" w:rsidRPr="00C74714">
              <w:t>sowie</w:t>
            </w:r>
            <w:r w:rsidR="003E2414" w:rsidRPr="00C74714">
              <w:t xml:space="preserve"> durch Frag</w:t>
            </w:r>
            <w:r w:rsidR="003E2414" w:rsidRPr="00C74714">
              <w:t>e</w:t>
            </w:r>
            <w:r w:rsidR="003E2414" w:rsidRPr="00C74714">
              <w:t>stellungen.</w:t>
            </w:r>
          </w:p>
        </w:tc>
        <w:tc>
          <w:tcPr>
            <w:tcW w:w="2014" w:type="dxa"/>
          </w:tcPr>
          <w:p w14:paraId="0E7AB56B" w14:textId="77777777" w:rsidR="003E2414" w:rsidRPr="00C74714" w:rsidRDefault="003E2414" w:rsidP="006F6075">
            <w:pPr>
              <w:spacing w:before="120" w:after="120" w:line="240" w:lineRule="auto"/>
              <w:rPr>
                <w:b/>
              </w:rPr>
            </w:pPr>
          </w:p>
        </w:tc>
        <w:tc>
          <w:tcPr>
            <w:tcW w:w="1813" w:type="dxa"/>
          </w:tcPr>
          <w:p w14:paraId="148E8657" w14:textId="77777777" w:rsidR="003E2414" w:rsidRPr="00C74714" w:rsidRDefault="003E2414" w:rsidP="006F6075">
            <w:pPr>
              <w:spacing w:before="120" w:after="120" w:line="240" w:lineRule="auto"/>
              <w:rPr>
                <w:b/>
              </w:rPr>
            </w:pPr>
          </w:p>
        </w:tc>
        <w:tc>
          <w:tcPr>
            <w:tcW w:w="1688" w:type="dxa"/>
          </w:tcPr>
          <w:p w14:paraId="3AC4817C" w14:textId="77777777" w:rsidR="003E2414" w:rsidRPr="00C74714" w:rsidRDefault="003E2414" w:rsidP="006F6075">
            <w:pPr>
              <w:spacing w:before="120" w:after="120" w:line="240" w:lineRule="auto"/>
              <w:rPr>
                <w:b/>
              </w:rPr>
            </w:pPr>
          </w:p>
        </w:tc>
      </w:tr>
      <w:tr w:rsidR="00A541F2" w:rsidRPr="00C74714" w14:paraId="1F27FB7B" w14:textId="77777777" w:rsidTr="00A541F2">
        <w:trPr>
          <w:trHeight w:val="1054"/>
        </w:trPr>
        <w:tc>
          <w:tcPr>
            <w:tcW w:w="3545" w:type="dxa"/>
          </w:tcPr>
          <w:p w14:paraId="1703CEAC" w14:textId="2EA47717" w:rsidR="003E2414" w:rsidRPr="00C74714" w:rsidRDefault="00894520" w:rsidP="00E73D14">
            <w:pPr>
              <w:spacing w:before="120" w:after="120" w:line="240" w:lineRule="auto"/>
            </w:pPr>
            <w:r w:rsidRPr="00C74714">
              <w:t xml:space="preserve">Die Leiterin/der Leiter </w:t>
            </w:r>
            <w:r w:rsidR="003E2414" w:rsidRPr="00C74714">
              <w:t xml:space="preserve">wendet sich den Gesprächspartnerinnen </w:t>
            </w:r>
            <w:r w:rsidR="00E73D14" w:rsidRPr="00C74714">
              <w:t xml:space="preserve">und Gesprächspartnern </w:t>
            </w:r>
            <w:r w:rsidR="003E2414" w:rsidRPr="00C74714">
              <w:t>zu und hält Blickkontakt.</w:t>
            </w:r>
          </w:p>
        </w:tc>
        <w:tc>
          <w:tcPr>
            <w:tcW w:w="2014" w:type="dxa"/>
          </w:tcPr>
          <w:p w14:paraId="081C67A4" w14:textId="77777777" w:rsidR="003E2414" w:rsidRPr="00C74714" w:rsidRDefault="003E2414" w:rsidP="006F6075">
            <w:pPr>
              <w:spacing w:before="120" w:after="120" w:line="240" w:lineRule="auto"/>
              <w:rPr>
                <w:b/>
              </w:rPr>
            </w:pPr>
          </w:p>
        </w:tc>
        <w:tc>
          <w:tcPr>
            <w:tcW w:w="1813" w:type="dxa"/>
          </w:tcPr>
          <w:p w14:paraId="44C0B92C" w14:textId="77777777" w:rsidR="003E2414" w:rsidRPr="00C74714" w:rsidRDefault="003E2414" w:rsidP="006F6075">
            <w:pPr>
              <w:spacing w:before="120" w:after="120" w:line="240" w:lineRule="auto"/>
              <w:rPr>
                <w:b/>
              </w:rPr>
            </w:pPr>
          </w:p>
        </w:tc>
        <w:tc>
          <w:tcPr>
            <w:tcW w:w="1688" w:type="dxa"/>
          </w:tcPr>
          <w:p w14:paraId="308CA879" w14:textId="77777777" w:rsidR="003E2414" w:rsidRPr="00C74714" w:rsidRDefault="003E2414" w:rsidP="006F6075">
            <w:pPr>
              <w:spacing w:before="120" w:after="120" w:line="240" w:lineRule="auto"/>
              <w:rPr>
                <w:b/>
              </w:rPr>
            </w:pPr>
          </w:p>
        </w:tc>
      </w:tr>
      <w:tr w:rsidR="00A541F2" w:rsidRPr="00C74714" w14:paraId="14824641" w14:textId="77777777" w:rsidTr="00A541F2">
        <w:trPr>
          <w:trHeight w:val="1054"/>
        </w:trPr>
        <w:tc>
          <w:tcPr>
            <w:tcW w:w="3545" w:type="dxa"/>
          </w:tcPr>
          <w:p w14:paraId="5BE76923" w14:textId="77777777" w:rsidR="003E2414" w:rsidRPr="00C74714" w:rsidRDefault="00894520" w:rsidP="006F6075">
            <w:pPr>
              <w:spacing w:before="120" w:after="120" w:line="240" w:lineRule="auto"/>
            </w:pPr>
            <w:r w:rsidRPr="00C74714">
              <w:t xml:space="preserve">Die Leiterin/der Leiter </w:t>
            </w:r>
            <w:r w:rsidR="00F31FC7" w:rsidRPr="00C74714">
              <w:t xml:space="preserve">greift die </w:t>
            </w:r>
            <w:r w:rsidR="003E2414" w:rsidRPr="00C74714">
              <w:t xml:space="preserve">Aussagen anderer auf, </w:t>
            </w:r>
            <w:r w:rsidR="00F31FC7" w:rsidRPr="00C74714">
              <w:t>fasst z</w:t>
            </w:r>
            <w:r w:rsidR="00F31FC7" w:rsidRPr="00C74714">
              <w:t>u</w:t>
            </w:r>
            <w:r w:rsidR="00F31FC7" w:rsidRPr="00C74714">
              <w:t>sammen und kommentiert.</w:t>
            </w:r>
          </w:p>
        </w:tc>
        <w:tc>
          <w:tcPr>
            <w:tcW w:w="2014" w:type="dxa"/>
          </w:tcPr>
          <w:p w14:paraId="57B93A2E" w14:textId="77777777" w:rsidR="003E2414" w:rsidRPr="00C74714" w:rsidRDefault="003E2414" w:rsidP="006F6075">
            <w:pPr>
              <w:spacing w:before="120" w:after="120" w:line="240" w:lineRule="auto"/>
              <w:rPr>
                <w:b/>
              </w:rPr>
            </w:pPr>
          </w:p>
        </w:tc>
        <w:tc>
          <w:tcPr>
            <w:tcW w:w="1813" w:type="dxa"/>
          </w:tcPr>
          <w:p w14:paraId="77F9E813" w14:textId="77777777" w:rsidR="003E2414" w:rsidRPr="00C74714" w:rsidRDefault="003E2414" w:rsidP="006F6075">
            <w:pPr>
              <w:spacing w:before="120" w:after="120" w:line="240" w:lineRule="auto"/>
              <w:rPr>
                <w:b/>
              </w:rPr>
            </w:pPr>
          </w:p>
        </w:tc>
        <w:tc>
          <w:tcPr>
            <w:tcW w:w="1688" w:type="dxa"/>
          </w:tcPr>
          <w:p w14:paraId="49491A49" w14:textId="77777777" w:rsidR="003E2414" w:rsidRPr="00C74714" w:rsidRDefault="003E2414" w:rsidP="006F6075">
            <w:pPr>
              <w:spacing w:before="120" w:after="120" w:line="240" w:lineRule="auto"/>
              <w:rPr>
                <w:b/>
              </w:rPr>
            </w:pPr>
          </w:p>
        </w:tc>
      </w:tr>
      <w:tr w:rsidR="001A2323" w:rsidRPr="00C74714" w14:paraId="479876AD" w14:textId="77777777" w:rsidTr="001A2323">
        <w:trPr>
          <w:trHeight w:val="333"/>
        </w:trPr>
        <w:tc>
          <w:tcPr>
            <w:tcW w:w="9060" w:type="dxa"/>
            <w:gridSpan w:val="4"/>
          </w:tcPr>
          <w:p w14:paraId="64CDD605" w14:textId="77777777" w:rsidR="001A2323" w:rsidRPr="00C74714" w:rsidRDefault="001A2323" w:rsidP="006F6075">
            <w:pPr>
              <w:spacing w:before="120" w:after="120" w:line="240" w:lineRule="auto"/>
              <w:rPr>
                <w:b/>
              </w:rPr>
            </w:pPr>
            <w:r w:rsidRPr="00C74714">
              <w:rPr>
                <w:b/>
              </w:rPr>
              <w:sym w:font="Wingdings" w:char="F022"/>
            </w:r>
          </w:p>
        </w:tc>
      </w:tr>
      <w:tr w:rsidR="00A541F2" w:rsidRPr="00C74714" w14:paraId="453F43CA" w14:textId="77777777" w:rsidTr="00C843D5">
        <w:trPr>
          <w:trHeight w:val="1054"/>
        </w:trPr>
        <w:tc>
          <w:tcPr>
            <w:tcW w:w="9060" w:type="dxa"/>
            <w:gridSpan w:val="4"/>
          </w:tcPr>
          <w:p w14:paraId="3F0DA42A" w14:textId="0282F50A" w:rsidR="00A541F2" w:rsidRPr="00C74714" w:rsidRDefault="006A0657" w:rsidP="006F6075">
            <w:pPr>
              <w:spacing w:before="120" w:after="120" w:line="240" w:lineRule="auto"/>
              <w:rPr>
                <w:b/>
              </w:rPr>
            </w:pPr>
            <w:r w:rsidRPr="00C74714">
              <w:rPr>
                <w:b/>
              </w:rPr>
              <w:t>Einschätzung</w:t>
            </w:r>
          </w:p>
          <w:p w14:paraId="74FF3BE6" w14:textId="77777777" w:rsidR="006A0657" w:rsidRPr="00C74714" w:rsidRDefault="006A0657" w:rsidP="006F6075">
            <w:pPr>
              <w:spacing w:before="120" w:after="120" w:line="240" w:lineRule="auto"/>
            </w:pPr>
          </w:p>
          <w:p w14:paraId="095FA685" w14:textId="77777777" w:rsidR="00A541F2" w:rsidRPr="00C74714" w:rsidRDefault="00A541F2" w:rsidP="006F6075">
            <w:pPr>
              <w:spacing w:before="120" w:after="120" w:line="240" w:lineRule="auto"/>
            </w:pPr>
            <w:r w:rsidRPr="00C74714">
              <w:t>Das ist dir besonders gelungen:</w:t>
            </w:r>
          </w:p>
          <w:p w14:paraId="3583E5D4" w14:textId="77777777" w:rsidR="00A541F2" w:rsidRPr="00C74714" w:rsidRDefault="00A541F2" w:rsidP="006F6075">
            <w:pPr>
              <w:spacing w:before="120" w:after="120" w:line="240" w:lineRule="auto"/>
            </w:pPr>
          </w:p>
          <w:p w14:paraId="2014C19F" w14:textId="77777777" w:rsidR="00A541F2" w:rsidRPr="00C74714" w:rsidRDefault="00A541F2" w:rsidP="006F6075">
            <w:pPr>
              <w:spacing w:before="120" w:after="120" w:line="240" w:lineRule="auto"/>
            </w:pPr>
          </w:p>
          <w:p w14:paraId="5754AECD" w14:textId="77777777" w:rsidR="00A541F2" w:rsidRPr="00C74714" w:rsidRDefault="00A541F2" w:rsidP="006F6075">
            <w:pPr>
              <w:spacing w:before="120" w:after="120" w:line="240" w:lineRule="auto"/>
            </w:pPr>
          </w:p>
          <w:p w14:paraId="66C2D798" w14:textId="7C0F87C0" w:rsidR="00A541F2" w:rsidRPr="00C74714" w:rsidRDefault="00A541F2" w:rsidP="006F6075">
            <w:pPr>
              <w:spacing w:before="120" w:after="120" w:line="240" w:lineRule="auto"/>
            </w:pPr>
            <w:r w:rsidRPr="00C74714">
              <w:t>Das könntest du verbessern:</w:t>
            </w:r>
          </w:p>
          <w:p w14:paraId="5BD5DC5A" w14:textId="77777777" w:rsidR="00A541F2" w:rsidRPr="00C74714" w:rsidRDefault="00A541F2" w:rsidP="006F6075">
            <w:pPr>
              <w:spacing w:before="120" w:after="120" w:line="240" w:lineRule="auto"/>
            </w:pPr>
          </w:p>
          <w:p w14:paraId="36734562" w14:textId="77777777" w:rsidR="00A541F2" w:rsidRPr="00C74714" w:rsidRDefault="00A541F2" w:rsidP="006F6075">
            <w:pPr>
              <w:spacing w:before="120" w:after="120" w:line="240" w:lineRule="auto"/>
            </w:pPr>
          </w:p>
          <w:p w14:paraId="76797941" w14:textId="77777777" w:rsidR="00E73D14" w:rsidRPr="00C74714" w:rsidRDefault="00E73D14" w:rsidP="006F6075">
            <w:pPr>
              <w:spacing w:before="120" w:after="120" w:line="240" w:lineRule="auto"/>
            </w:pPr>
          </w:p>
          <w:p w14:paraId="7F398E86" w14:textId="560A7386" w:rsidR="00A541F2" w:rsidRPr="00C74714" w:rsidRDefault="00A541F2" w:rsidP="006F6075">
            <w:pPr>
              <w:spacing w:before="120" w:after="120" w:line="240" w:lineRule="auto"/>
            </w:pPr>
            <w:r w:rsidRPr="00C74714">
              <w:t xml:space="preserve">Dazu </w:t>
            </w:r>
            <w:r w:rsidR="00444033" w:rsidRPr="00C74714">
              <w:t>schlage ich vor, dass du ...</w:t>
            </w:r>
          </w:p>
          <w:p w14:paraId="5E1DA749" w14:textId="77777777" w:rsidR="00A541F2" w:rsidRPr="00C74714" w:rsidRDefault="00A541F2" w:rsidP="006F6075">
            <w:pPr>
              <w:spacing w:before="120" w:after="120" w:line="240" w:lineRule="auto"/>
              <w:rPr>
                <w:b/>
              </w:rPr>
            </w:pPr>
          </w:p>
          <w:p w14:paraId="32A7780F" w14:textId="77777777" w:rsidR="00A541F2" w:rsidRPr="00C74714" w:rsidRDefault="00A541F2" w:rsidP="006F6075">
            <w:pPr>
              <w:spacing w:before="120" w:after="120" w:line="240" w:lineRule="auto"/>
              <w:rPr>
                <w:b/>
              </w:rPr>
            </w:pPr>
          </w:p>
          <w:p w14:paraId="5DB59770" w14:textId="77777777" w:rsidR="00A541F2" w:rsidRPr="00C74714" w:rsidRDefault="00A541F2" w:rsidP="006F6075">
            <w:pPr>
              <w:spacing w:before="120" w:after="120" w:line="240" w:lineRule="auto"/>
              <w:rPr>
                <w:b/>
              </w:rPr>
            </w:pPr>
          </w:p>
          <w:p w14:paraId="28B1ADB3" w14:textId="77777777" w:rsidR="00A541F2" w:rsidRPr="00C74714" w:rsidRDefault="00A541F2" w:rsidP="006F6075">
            <w:pPr>
              <w:spacing w:before="120" w:after="120" w:line="240" w:lineRule="auto"/>
              <w:rPr>
                <w:b/>
              </w:rPr>
            </w:pPr>
          </w:p>
          <w:p w14:paraId="0B7C93D0" w14:textId="77777777" w:rsidR="00A541F2" w:rsidRPr="00C74714" w:rsidRDefault="00A541F2" w:rsidP="006F6075">
            <w:pPr>
              <w:spacing w:before="120" w:after="120" w:line="240" w:lineRule="auto"/>
              <w:rPr>
                <w:b/>
              </w:rPr>
            </w:pPr>
          </w:p>
        </w:tc>
      </w:tr>
    </w:tbl>
    <w:p w14:paraId="27188330" w14:textId="77777777" w:rsidR="003E2414" w:rsidRPr="003E5634" w:rsidRDefault="003E2414" w:rsidP="003E5634">
      <w:pPr>
        <w:spacing w:line="240" w:lineRule="auto"/>
        <w:rPr>
          <w:b/>
          <w:sz w:val="21"/>
          <w:szCs w:val="21"/>
        </w:rPr>
      </w:pPr>
    </w:p>
    <w:p w14:paraId="7EA9DA65" w14:textId="7119B0E4" w:rsidR="006A0657" w:rsidRPr="00C74714" w:rsidRDefault="00A541F2" w:rsidP="007F7774">
      <w:pPr>
        <w:spacing w:after="60" w:line="240" w:lineRule="auto"/>
        <w:rPr>
          <w:b/>
        </w:rPr>
      </w:pPr>
      <w:r w:rsidRPr="00C74714">
        <w:rPr>
          <w:b/>
        </w:rPr>
        <w:lastRenderedPageBreak/>
        <w:t>Beobachtungsbogen 2</w:t>
      </w:r>
      <w:r w:rsidR="00894520" w:rsidRPr="00C74714">
        <w:rPr>
          <w:b/>
        </w:rPr>
        <w:t>:</w:t>
      </w:r>
      <w:r w:rsidR="006A0657" w:rsidRPr="00C74714">
        <w:rPr>
          <w:b/>
        </w:rPr>
        <w:t xml:space="preserve"> Teilnehmer</w:t>
      </w:r>
      <w:r w:rsidRPr="00C74714">
        <w:rPr>
          <w:b/>
        </w:rPr>
        <w:t>innen</w:t>
      </w:r>
      <w:r w:rsidR="006A0657" w:rsidRPr="00C74714">
        <w:rPr>
          <w:b/>
        </w:rPr>
        <w:t>/Teilnehmer</w:t>
      </w:r>
    </w:p>
    <w:tbl>
      <w:tblPr>
        <w:tblStyle w:val="Tabellenraster"/>
        <w:tblW w:w="0" w:type="auto"/>
        <w:tblLook w:val="04A0" w:firstRow="1" w:lastRow="0" w:firstColumn="1" w:lastColumn="0" w:noHBand="0" w:noVBand="1"/>
      </w:tblPr>
      <w:tblGrid>
        <w:gridCol w:w="5034"/>
        <w:gridCol w:w="1290"/>
        <w:gridCol w:w="1332"/>
        <w:gridCol w:w="1404"/>
      </w:tblGrid>
      <w:tr w:rsidR="003E5634" w:rsidRPr="00C74714" w14:paraId="233C2E3E" w14:textId="77777777" w:rsidTr="003E5634">
        <w:trPr>
          <w:trHeight w:val="1054"/>
        </w:trPr>
        <w:tc>
          <w:tcPr>
            <w:tcW w:w="9060" w:type="dxa"/>
            <w:gridSpan w:val="4"/>
          </w:tcPr>
          <w:p w14:paraId="0D9145F2" w14:textId="0AB31271" w:rsidR="003E5634" w:rsidRPr="00C74714" w:rsidRDefault="003E5634" w:rsidP="006F6075">
            <w:pPr>
              <w:spacing w:before="120" w:after="120" w:line="240" w:lineRule="auto"/>
              <w:rPr>
                <w:b/>
              </w:rPr>
            </w:pPr>
            <w:r w:rsidRPr="00C74714">
              <w:rPr>
                <w:b/>
              </w:rPr>
              <w:t xml:space="preserve">Beobachte die Diskussion und schätze die Leistung </w:t>
            </w:r>
            <w:r w:rsidR="00894520" w:rsidRPr="00C74714">
              <w:rPr>
                <w:b/>
              </w:rPr>
              <w:t>der Diskussionsteilnehm</w:t>
            </w:r>
            <w:r w:rsidR="00894520" w:rsidRPr="00C74714">
              <w:rPr>
                <w:b/>
              </w:rPr>
              <w:t>e</w:t>
            </w:r>
            <w:r w:rsidR="00894520" w:rsidRPr="00C74714">
              <w:rPr>
                <w:b/>
              </w:rPr>
              <w:t>rin/</w:t>
            </w:r>
            <w:r w:rsidRPr="00C74714">
              <w:rPr>
                <w:b/>
              </w:rPr>
              <w:t xml:space="preserve">des Diskussionsteilnehmers </w:t>
            </w:r>
            <w:r w:rsidR="0092440C" w:rsidRPr="00C74714">
              <w:rPr>
                <w:b/>
              </w:rPr>
              <w:t>mith</w:t>
            </w:r>
            <w:r w:rsidR="006F6075" w:rsidRPr="00C74714">
              <w:rPr>
                <w:b/>
              </w:rPr>
              <w:t>ilfe der folgenden Kriterien ein.</w:t>
            </w:r>
          </w:p>
          <w:p w14:paraId="19350CE3" w14:textId="77777777" w:rsidR="003E5634" w:rsidRPr="00C74714" w:rsidRDefault="006F6075" w:rsidP="006F6075">
            <w:pPr>
              <w:spacing w:before="120" w:after="120" w:line="240" w:lineRule="auto"/>
            </w:pPr>
            <w:r w:rsidRPr="00C74714">
              <w:rPr>
                <w:b/>
              </w:rPr>
              <w:t xml:space="preserve">Formuliere eine </w:t>
            </w:r>
            <w:r w:rsidR="003E5634" w:rsidRPr="00C74714">
              <w:rPr>
                <w:b/>
              </w:rPr>
              <w:t xml:space="preserve">Einschätzung </w:t>
            </w:r>
            <w:r w:rsidRPr="00C74714">
              <w:rPr>
                <w:b/>
              </w:rPr>
              <w:t xml:space="preserve">für das </w:t>
            </w:r>
            <w:r w:rsidR="003E5634" w:rsidRPr="00C74714">
              <w:rPr>
                <w:b/>
              </w:rPr>
              <w:t>Auswertungsgespräch.</w:t>
            </w:r>
          </w:p>
        </w:tc>
      </w:tr>
      <w:tr w:rsidR="006F6075" w:rsidRPr="00C74714" w14:paraId="1DA32348" w14:textId="77777777" w:rsidTr="006F6075">
        <w:trPr>
          <w:trHeight w:val="431"/>
        </w:trPr>
        <w:tc>
          <w:tcPr>
            <w:tcW w:w="5034" w:type="dxa"/>
          </w:tcPr>
          <w:p w14:paraId="56C6C8D4" w14:textId="7AD7C45C" w:rsidR="003E5634" w:rsidRPr="00C74714" w:rsidRDefault="003E5634" w:rsidP="00DF0DE0">
            <w:pPr>
              <w:spacing w:before="120" w:after="120" w:line="240" w:lineRule="auto"/>
            </w:pPr>
            <w:r w:rsidRPr="00C74714">
              <w:t>Kriterium</w:t>
            </w:r>
          </w:p>
        </w:tc>
        <w:tc>
          <w:tcPr>
            <w:tcW w:w="1290" w:type="dxa"/>
          </w:tcPr>
          <w:p w14:paraId="231351B9" w14:textId="77777777" w:rsidR="003E5634" w:rsidRPr="00C74714" w:rsidRDefault="003E5634" w:rsidP="006F6075">
            <w:pPr>
              <w:spacing w:before="120" w:after="120" w:line="240" w:lineRule="auto"/>
            </w:pPr>
            <w:r w:rsidRPr="00C74714">
              <w:t>trifft vol</w:t>
            </w:r>
            <w:r w:rsidRPr="00C74714">
              <w:t>l</w:t>
            </w:r>
            <w:r w:rsidRPr="00C74714">
              <w:t>ständig zu</w:t>
            </w:r>
          </w:p>
        </w:tc>
        <w:tc>
          <w:tcPr>
            <w:tcW w:w="1332" w:type="dxa"/>
          </w:tcPr>
          <w:p w14:paraId="3732DE7B" w14:textId="77777777" w:rsidR="003E5634" w:rsidRPr="00C74714" w:rsidRDefault="003E5634" w:rsidP="006F6075">
            <w:pPr>
              <w:spacing w:before="120" w:after="120" w:line="240" w:lineRule="auto"/>
            </w:pPr>
            <w:r w:rsidRPr="00C74714">
              <w:t>trifft zum Teil zu</w:t>
            </w:r>
          </w:p>
        </w:tc>
        <w:tc>
          <w:tcPr>
            <w:tcW w:w="1404" w:type="dxa"/>
          </w:tcPr>
          <w:p w14:paraId="358DD7F8" w14:textId="77777777" w:rsidR="003E5634" w:rsidRPr="00C74714" w:rsidRDefault="003E5634" w:rsidP="006F6075">
            <w:pPr>
              <w:spacing w:before="120" w:after="120" w:line="240" w:lineRule="auto"/>
            </w:pPr>
            <w:r w:rsidRPr="00C74714">
              <w:t>trifft gar nicht zu</w:t>
            </w:r>
          </w:p>
        </w:tc>
      </w:tr>
      <w:tr w:rsidR="00E13E6C" w:rsidRPr="00C74714" w14:paraId="34B444D7" w14:textId="77777777" w:rsidTr="006F6075">
        <w:trPr>
          <w:trHeight w:val="431"/>
        </w:trPr>
        <w:tc>
          <w:tcPr>
            <w:tcW w:w="5034" w:type="dxa"/>
          </w:tcPr>
          <w:p w14:paraId="168D40FF" w14:textId="77777777" w:rsidR="00E13E6C" w:rsidRPr="00C74714" w:rsidRDefault="00E13E6C" w:rsidP="006F6075">
            <w:pPr>
              <w:spacing w:before="120" w:after="120" w:line="240" w:lineRule="auto"/>
            </w:pPr>
            <w:r w:rsidRPr="00C74714">
              <w:t>Der Textinhalt/die Idee wurde vorgestellt.</w:t>
            </w:r>
          </w:p>
        </w:tc>
        <w:tc>
          <w:tcPr>
            <w:tcW w:w="1290" w:type="dxa"/>
          </w:tcPr>
          <w:p w14:paraId="4403472F" w14:textId="77777777" w:rsidR="00E13E6C" w:rsidRPr="00C74714" w:rsidRDefault="00E13E6C" w:rsidP="006F6075">
            <w:pPr>
              <w:spacing w:before="120" w:after="120" w:line="240" w:lineRule="auto"/>
            </w:pPr>
          </w:p>
        </w:tc>
        <w:tc>
          <w:tcPr>
            <w:tcW w:w="1332" w:type="dxa"/>
          </w:tcPr>
          <w:p w14:paraId="4CCEBA07" w14:textId="77777777" w:rsidR="00E13E6C" w:rsidRPr="00C74714" w:rsidRDefault="00E13E6C" w:rsidP="006F6075">
            <w:pPr>
              <w:spacing w:before="120" w:after="120" w:line="240" w:lineRule="auto"/>
            </w:pPr>
          </w:p>
        </w:tc>
        <w:tc>
          <w:tcPr>
            <w:tcW w:w="1404" w:type="dxa"/>
          </w:tcPr>
          <w:p w14:paraId="31C38439" w14:textId="77777777" w:rsidR="00E13E6C" w:rsidRPr="00C74714" w:rsidRDefault="00E13E6C" w:rsidP="006F6075">
            <w:pPr>
              <w:spacing w:before="120" w:after="120" w:line="240" w:lineRule="auto"/>
            </w:pPr>
          </w:p>
        </w:tc>
      </w:tr>
      <w:tr w:rsidR="00E13E6C" w:rsidRPr="00C74714" w14:paraId="76E47A97" w14:textId="77777777" w:rsidTr="006F6075">
        <w:trPr>
          <w:trHeight w:val="431"/>
        </w:trPr>
        <w:tc>
          <w:tcPr>
            <w:tcW w:w="5034" w:type="dxa"/>
          </w:tcPr>
          <w:p w14:paraId="02C1C68C" w14:textId="77777777" w:rsidR="00E13E6C" w:rsidRPr="00C74714" w:rsidRDefault="00E13E6C" w:rsidP="006F6075">
            <w:pPr>
              <w:spacing w:before="120" w:after="120" w:line="240" w:lineRule="auto"/>
            </w:pPr>
            <w:r w:rsidRPr="00C74714">
              <w:t>Durch klare Aussagen und nachvollziehbare B</w:t>
            </w:r>
            <w:r w:rsidRPr="00C74714">
              <w:t>e</w:t>
            </w:r>
            <w:r w:rsidRPr="00C74714">
              <w:t>gründungen wird deutlich, wie die Teilnehm</w:t>
            </w:r>
            <w:r w:rsidRPr="00C74714">
              <w:t>e</w:t>
            </w:r>
            <w:r w:rsidRPr="00C74714">
              <w:t>rin/der Teilnehmer zu der Idee steht.</w:t>
            </w:r>
          </w:p>
        </w:tc>
        <w:tc>
          <w:tcPr>
            <w:tcW w:w="1290" w:type="dxa"/>
          </w:tcPr>
          <w:p w14:paraId="5EEAA58D" w14:textId="77777777" w:rsidR="00E13E6C" w:rsidRPr="00C74714" w:rsidRDefault="00E13E6C" w:rsidP="006F6075">
            <w:pPr>
              <w:spacing w:before="120" w:after="120" w:line="240" w:lineRule="auto"/>
            </w:pPr>
          </w:p>
        </w:tc>
        <w:tc>
          <w:tcPr>
            <w:tcW w:w="1332" w:type="dxa"/>
          </w:tcPr>
          <w:p w14:paraId="6ADDF102" w14:textId="77777777" w:rsidR="00E13E6C" w:rsidRPr="00C74714" w:rsidRDefault="00E13E6C" w:rsidP="006F6075">
            <w:pPr>
              <w:spacing w:before="120" w:after="120" w:line="240" w:lineRule="auto"/>
            </w:pPr>
          </w:p>
        </w:tc>
        <w:tc>
          <w:tcPr>
            <w:tcW w:w="1404" w:type="dxa"/>
          </w:tcPr>
          <w:p w14:paraId="5F73C1F3" w14:textId="77777777" w:rsidR="00E13E6C" w:rsidRPr="00C74714" w:rsidRDefault="00E13E6C" w:rsidP="006F6075">
            <w:pPr>
              <w:spacing w:before="120" w:after="120" w:line="240" w:lineRule="auto"/>
            </w:pPr>
          </w:p>
        </w:tc>
      </w:tr>
      <w:tr w:rsidR="006F6075" w:rsidRPr="00C74714" w14:paraId="74E9625F" w14:textId="77777777" w:rsidTr="009700C9">
        <w:trPr>
          <w:trHeight w:val="375"/>
        </w:trPr>
        <w:tc>
          <w:tcPr>
            <w:tcW w:w="5034" w:type="dxa"/>
          </w:tcPr>
          <w:p w14:paraId="363FE19A" w14:textId="77777777" w:rsidR="003E5634" w:rsidRPr="00C74714" w:rsidRDefault="003E5634" w:rsidP="006F6075">
            <w:pPr>
              <w:spacing w:before="120" w:after="120" w:line="240" w:lineRule="auto"/>
            </w:pPr>
            <w:r w:rsidRPr="00C74714">
              <w:t>Es wurden verschiedene Argumente eingesetzt.</w:t>
            </w:r>
          </w:p>
        </w:tc>
        <w:tc>
          <w:tcPr>
            <w:tcW w:w="1290" w:type="dxa"/>
          </w:tcPr>
          <w:p w14:paraId="4BBE9667" w14:textId="77777777" w:rsidR="003E5634" w:rsidRPr="00C74714" w:rsidRDefault="003E5634" w:rsidP="006F6075">
            <w:pPr>
              <w:spacing w:before="120" w:after="120" w:line="240" w:lineRule="auto"/>
            </w:pPr>
          </w:p>
        </w:tc>
        <w:tc>
          <w:tcPr>
            <w:tcW w:w="1332" w:type="dxa"/>
          </w:tcPr>
          <w:p w14:paraId="699CD5DE" w14:textId="77777777" w:rsidR="003E5634" w:rsidRPr="00C74714" w:rsidRDefault="003E5634" w:rsidP="006F6075">
            <w:pPr>
              <w:spacing w:before="120" w:after="120" w:line="240" w:lineRule="auto"/>
            </w:pPr>
          </w:p>
        </w:tc>
        <w:tc>
          <w:tcPr>
            <w:tcW w:w="1404" w:type="dxa"/>
          </w:tcPr>
          <w:p w14:paraId="40C5876E" w14:textId="77777777" w:rsidR="003E5634" w:rsidRPr="00C74714" w:rsidRDefault="003E5634" w:rsidP="006F6075">
            <w:pPr>
              <w:spacing w:before="120" w:after="120" w:line="240" w:lineRule="auto"/>
            </w:pPr>
          </w:p>
        </w:tc>
      </w:tr>
      <w:tr w:rsidR="006F6075" w:rsidRPr="00C74714" w14:paraId="4886EC07" w14:textId="77777777" w:rsidTr="00E13E6C">
        <w:trPr>
          <w:trHeight w:val="738"/>
        </w:trPr>
        <w:tc>
          <w:tcPr>
            <w:tcW w:w="5034" w:type="dxa"/>
          </w:tcPr>
          <w:p w14:paraId="386FC76E" w14:textId="77777777" w:rsidR="003E5634" w:rsidRPr="00C74714" w:rsidRDefault="003E5634" w:rsidP="006F6075">
            <w:pPr>
              <w:spacing w:before="120" w:after="120" w:line="240" w:lineRule="auto"/>
            </w:pPr>
            <w:r w:rsidRPr="00C74714">
              <w:t>Die Argumente wurden nicht nur genannt, so</w:t>
            </w:r>
            <w:r w:rsidRPr="00C74714">
              <w:t>n</w:t>
            </w:r>
            <w:r w:rsidRPr="00C74714">
              <w:t>dern auch erläutert.</w:t>
            </w:r>
          </w:p>
        </w:tc>
        <w:tc>
          <w:tcPr>
            <w:tcW w:w="1290" w:type="dxa"/>
          </w:tcPr>
          <w:p w14:paraId="3342969C" w14:textId="77777777" w:rsidR="003E5634" w:rsidRPr="00C74714" w:rsidRDefault="003E5634" w:rsidP="006F6075">
            <w:pPr>
              <w:spacing w:before="120" w:after="120" w:line="240" w:lineRule="auto"/>
            </w:pPr>
          </w:p>
        </w:tc>
        <w:tc>
          <w:tcPr>
            <w:tcW w:w="1332" w:type="dxa"/>
          </w:tcPr>
          <w:p w14:paraId="1C98BBBC" w14:textId="77777777" w:rsidR="003E5634" w:rsidRPr="00C74714" w:rsidRDefault="003E5634" w:rsidP="006F6075">
            <w:pPr>
              <w:spacing w:before="120" w:after="120" w:line="240" w:lineRule="auto"/>
            </w:pPr>
          </w:p>
        </w:tc>
        <w:tc>
          <w:tcPr>
            <w:tcW w:w="1404" w:type="dxa"/>
          </w:tcPr>
          <w:p w14:paraId="2A66E5B4" w14:textId="77777777" w:rsidR="003E5634" w:rsidRPr="00C74714" w:rsidRDefault="003E5634" w:rsidP="006F6075">
            <w:pPr>
              <w:spacing w:before="120" w:after="120" w:line="240" w:lineRule="auto"/>
            </w:pPr>
          </w:p>
        </w:tc>
      </w:tr>
      <w:tr w:rsidR="006F6075" w:rsidRPr="00C74714" w14:paraId="08169CA1" w14:textId="77777777" w:rsidTr="009700C9">
        <w:trPr>
          <w:trHeight w:val="459"/>
        </w:trPr>
        <w:tc>
          <w:tcPr>
            <w:tcW w:w="5034" w:type="dxa"/>
          </w:tcPr>
          <w:p w14:paraId="7B19A6E0" w14:textId="77777777" w:rsidR="003E5634" w:rsidRPr="00C74714" w:rsidRDefault="003E5634" w:rsidP="006F6075">
            <w:pPr>
              <w:spacing w:before="120" w:after="120" w:line="240" w:lineRule="auto"/>
            </w:pPr>
            <w:r w:rsidRPr="00C74714">
              <w:t>Die Beispiele und Belege waren anschaulich und treffend.</w:t>
            </w:r>
          </w:p>
        </w:tc>
        <w:tc>
          <w:tcPr>
            <w:tcW w:w="1290" w:type="dxa"/>
          </w:tcPr>
          <w:p w14:paraId="2223D384" w14:textId="77777777" w:rsidR="003E5634" w:rsidRPr="00C74714" w:rsidRDefault="003E5634" w:rsidP="006F6075">
            <w:pPr>
              <w:spacing w:before="120" w:after="120" w:line="240" w:lineRule="auto"/>
            </w:pPr>
          </w:p>
        </w:tc>
        <w:tc>
          <w:tcPr>
            <w:tcW w:w="1332" w:type="dxa"/>
          </w:tcPr>
          <w:p w14:paraId="53763768" w14:textId="77777777" w:rsidR="003E5634" w:rsidRPr="00C74714" w:rsidRDefault="003E5634" w:rsidP="006F6075">
            <w:pPr>
              <w:spacing w:before="120" w:after="120" w:line="240" w:lineRule="auto"/>
            </w:pPr>
          </w:p>
        </w:tc>
        <w:tc>
          <w:tcPr>
            <w:tcW w:w="1404" w:type="dxa"/>
          </w:tcPr>
          <w:p w14:paraId="7938836B" w14:textId="77777777" w:rsidR="003E5634" w:rsidRPr="00C74714" w:rsidRDefault="003E5634" w:rsidP="006F6075">
            <w:pPr>
              <w:spacing w:before="120" w:after="120" w:line="240" w:lineRule="auto"/>
            </w:pPr>
          </w:p>
        </w:tc>
      </w:tr>
      <w:tr w:rsidR="006F6075" w:rsidRPr="00C74714" w14:paraId="1C06EC45" w14:textId="77777777" w:rsidTr="006F6075">
        <w:trPr>
          <w:trHeight w:val="1054"/>
        </w:trPr>
        <w:tc>
          <w:tcPr>
            <w:tcW w:w="5034" w:type="dxa"/>
          </w:tcPr>
          <w:p w14:paraId="66839099" w14:textId="77777777" w:rsidR="003E5634" w:rsidRPr="00C74714" w:rsidRDefault="00E13E6C" w:rsidP="00E13E6C">
            <w:pPr>
              <w:spacing w:before="120" w:after="120" w:line="240" w:lineRule="auto"/>
            </w:pPr>
            <w:r w:rsidRPr="00C74714">
              <w:t xml:space="preserve">Die Aussagen </w:t>
            </w:r>
            <w:r w:rsidR="00894520" w:rsidRPr="00C74714">
              <w:t>der Diskussionspartnerin/</w:t>
            </w:r>
            <w:r w:rsidRPr="00C74714">
              <w:t>des Di</w:t>
            </w:r>
            <w:r w:rsidRPr="00C74714">
              <w:t>s</w:t>
            </w:r>
            <w:r w:rsidRPr="00C74714">
              <w:t>kussionspartners wurden aufge</w:t>
            </w:r>
            <w:r w:rsidR="00894520" w:rsidRPr="00C74714">
              <w:t>griffen. Die Tei</w:t>
            </w:r>
            <w:r w:rsidR="00894520" w:rsidRPr="00C74714">
              <w:t>l</w:t>
            </w:r>
            <w:r w:rsidR="00894520" w:rsidRPr="00C74714">
              <w:t>nehmerin/d</w:t>
            </w:r>
            <w:r w:rsidRPr="00C74714">
              <w:t>er Teilnehmer setzte sich damit au</w:t>
            </w:r>
            <w:r w:rsidRPr="00C74714">
              <w:t>s</w:t>
            </w:r>
            <w:r w:rsidRPr="00C74714">
              <w:t>einander.</w:t>
            </w:r>
          </w:p>
        </w:tc>
        <w:tc>
          <w:tcPr>
            <w:tcW w:w="1290" w:type="dxa"/>
          </w:tcPr>
          <w:p w14:paraId="604F1BB1" w14:textId="77777777" w:rsidR="003E5634" w:rsidRPr="00C74714" w:rsidRDefault="003E5634" w:rsidP="006F6075">
            <w:pPr>
              <w:spacing w:before="120" w:after="120" w:line="240" w:lineRule="auto"/>
            </w:pPr>
          </w:p>
        </w:tc>
        <w:tc>
          <w:tcPr>
            <w:tcW w:w="1332" w:type="dxa"/>
          </w:tcPr>
          <w:p w14:paraId="55E63489" w14:textId="77777777" w:rsidR="003E5634" w:rsidRPr="00C74714" w:rsidRDefault="003E5634" w:rsidP="006F6075">
            <w:pPr>
              <w:spacing w:before="120" w:after="120" w:line="240" w:lineRule="auto"/>
            </w:pPr>
          </w:p>
        </w:tc>
        <w:tc>
          <w:tcPr>
            <w:tcW w:w="1404" w:type="dxa"/>
          </w:tcPr>
          <w:p w14:paraId="7B7A406F" w14:textId="77777777" w:rsidR="003E5634" w:rsidRPr="00C74714" w:rsidRDefault="003E5634" w:rsidP="006F6075">
            <w:pPr>
              <w:spacing w:before="120" w:after="120" w:line="240" w:lineRule="auto"/>
            </w:pPr>
          </w:p>
        </w:tc>
      </w:tr>
      <w:tr w:rsidR="00E13E6C" w:rsidRPr="00C74714" w14:paraId="6767A130" w14:textId="77777777" w:rsidTr="006F6075">
        <w:trPr>
          <w:trHeight w:val="1054"/>
        </w:trPr>
        <w:tc>
          <w:tcPr>
            <w:tcW w:w="5034" w:type="dxa"/>
          </w:tcPr>
          <w:p w14:paraId="50A2D5FA" w14:textId="77777777" w:rsidR="00E13E6C" w:rsidRPr="00C74714" w:rsidRDefault="00894520" w:rsidP="00E13E6C">
            <w:pPr>
              <w:spacing w:before="120" w:after="120" w:line="240" w:lineRule="auto"/>
            </w:pPr>
            <w:r w:rsidRPr="00C74714">
              <w:t>Die Teilnehmerin/d</w:t>
            </w:r>
            <w:r w:rsidR="00E13E6C" w:rsidRPr="00C74714">
              <w:t xml:space="preserve">er Teilnehmer spricht nicht nur, wenn sie/er dazu aufgefordert wird, sondern geht von selbst auf die anderen </w:t>
            </w:r>
            <w:r w:rsidRPr="00C74714">
              <w:t xml:space="preserve">Teilnehmerinnen und </w:t>
            </w:r>
            <w:r w:rsidR="00E13E6C" w:rsidRPr="00C74714">
              <w:t>Teilnehmer ein.</w:t>
            </w:r>
          </w:p>
        </w:tc>
        <w:tc>
          <w:tcPr>
            <w:tcW w:w="1290" w:type="dxa"/>
          </w:tcPr>
          <w:p w14:paraId="11F7B988" w14:textId="77777777" w:rsidR="00E13E6C" w:rsidRPr="00C74714" w:rsidRDefault="00E13E6C" w:rsidP="006F6075">
            <w:pPr>
              <w:spacing w:before="120" w:after="120" w:line="240" w:lineRule="auto"/>
            </w:pPr>
          </w:p>
        </w:tc>
        <w:tc>
          <w:tcPr>
            <w:tcW w:w="1332" w:type="dxa"/>
          </w:tcPr>
          <w:p w14:paraId="6795447C" w14:textId="77777777" w:rsidR="00E13E6C" w:rsidRPr="00C74714" w:rsidRDefault="00E13E6C" w:rsidP="006F6075">
            <w:pPr>
              <w:spacing w:before="120" w:after="120" w:line="240" w:lineRule="auto"/>
            </w:pPr>
          </w:p>
        </w:tc>
        <w:tc>
          <w:tcPr>
            <w:tcW w:w="1404" w:type="dxa"/>
          </w:tcPr>
          <w:p w14:paraId="64713E15" w14:textId="77777777" w:rsidR="00E13E6C" w:rsidRPr="00C74714" w:rsidRDefault="00E13E6C" w:rsidP="006F6075">
            <w:pPr>
              <w:spacing w:before="120" w:after="120" w:line="240" w:lineRule="auto"/>
            </w:pPr>
          </w:p>
        </w:tc>
      </w:tr>
      <w:tr w:rsidR="00E13E6C" w:rsidRPr="00C74714" w14:paraId="7193587B" w14:textId="77777777" w:rsidTr="006F6075">
        <w:trPr>
          <w:trHeight w:val="1054"/>
        </w:trPr>
        <w:tc>
          <w:tcPr>
            <w:tcW w:w="5034" w:type="dxa"/>
          </w:tcPr>
          <w:p w14:paraId="0D9FAE6B" w14:textId="77777777" w:rsidR="00E13E6C" w:rsidRPr="00C74714" w:rsidRDefault="00894520" w:rsidP="00E13E6C">
            <w:pPr>
              <w:spacing w:before="120" w:after="120" w:line="240" w:lineRule="auto"/>
            </w:pPr>
            <w:r w:rsidRPr="00C74714">
              <w:t>Die Teilnehmerin/d</w:t>
            </w:r>
            <w:r w:rsidR="00E13E6C" w:rsidRPr="00C74714">
              <w:t>er Teilnehmer meldet sich oft zu Wort und geht auf verschiedene Aspekte der Teilfragen/Problemstellungen ein.</w:t>
            </w:r>
          </w:p>
        </w:tc>
        <w:tc>
          <w:tcPr>
            <w:tcW w:w="1290" w:type="dxa"/>
          </w:tcPr>
          <w:p w14:paraId="41F2FBA3" w14:textId="77777777" w:rsidR="00E13E6C" w:rsidRPr="00C74714" w:rsidRDefault="00E13E6C" w:rsidP="006F6075">
            <w:pPr>
              <w:spacing w:before="120" w:after="120" w:line="240" w:lineRule="auto"/>
            </w:pPr>
          </w:p>
        </w:tc>
        <w:tc>
          <w:tcPr>
            <w:tcW w:w="1332" w:type="dxa"/>
          </w:tcPr>
          <w:p w14:paraId="21AC81F8" w14:textId="77777777" w:rsidR="00E13E6C" w:rsidRPr="00C74714" w:rsidRDefault="00E13E6C" w:rsidP="006F6075">
            <w:pPr>
              <w:spacing w:before="120" w:after="120" w:line="240" w:lineRule="auto"/>
            </w:pPr>
          </w:p>
        </w:tc>
        <w:tc>
          <w:tcPr>
            <w:tcW w:w="1404" w:type="dxa"/>
          </w:tcPr>
          <w:p w14:paraId="7202D431" w14:textId="77777777" w:rsidR="00E13E6C" w:rsidRPr="00C74714" w:rsidRDefault="00E13E6C" w:rsidP="006F6075">
            <w:pPr>
              <w:spacing w:before="120" w:after="120" w:line="240" w:lineRule="auto"/>
            </w:pPr>
          </w:p>
        </w:tc>
      </w:tr>
      <w:tr w:rsidR="00E13E6C" w:rsidRPr="00C74714" w14:paraId="3C8CE59B" w14:textId="77777777" w:rsidTr="009700C9">
        <w:trPr>
          <w:trHeight w:val="668"/>
        </w:trPr>
        <w:tc>
          <w:tcPr>
            <w:tcW w:w="5034" w:type="dxa"/>
          </w:tcPr>
          <w:p w14:paraId="3CB64A1D" w14:textId="77777777" w:rsidR="00E13E6C" w:rsidRPr="00C74714" w:rsidRDefault="00E13E6C" w:rsidP="00E13E6C">
            <w:pPr>
              <w:spacing w:before="120" w:after="120" w:line="240" w:lineRule="auto"/>
            </w:pPr>
            <w:r w:rsidRPr="00C74714">
              <w:t>Die Teilnehmerin/der Teilnehmer spricht zusa</w:t>
            </w:r>
            <w:r w:rsidRPr="00C74714">
              <w:t>m</w:t>
            </w:r>
            <w:r w:rsidRPr="00C74714">
              <w:t>menhängend und verständlich.</w:t>
            </w:r>
          </w:p>
        </w:tc>
        <w:tc>
          <w:tcPr>
            <w:tcW w:w="1290" w:type="dxa"/>
          </w:tcPr>
          <w:p w14:paraId="384615E0" w14:textId="77777777" w:rsidR="00E13E6C" w:rsidRPr="00C74714" w:rsidRDefault="00E13E6C" w:rsidP="006F6075">
            <w:pPr>
              <w:spacing w:before="120" w:after="120" w:line="240" w:lineRule="auto"/>
            </w:pPr>
          </w:p>
        </w:tc>
        <w:tc>
          <w:tcPr>
            <w:tcW w:w="1332" w:type="dxa"/>
          </w:tcPr>
          <w:p w14:paraId="73C1F5F5" w14:textId="77777777" w:rsidR="00E13E6C" w:rsidRPr="00C74714" w:rsidRDefault="00E13E6C" w:rsidP="006F6075">
            <w:pPr>
              <w:spacing w:before="120" w:after="120" w:line="240" w:lineRule="auto"/>
            </w:pPr>
          </w:p>
        </w:tc>
        <w:tc>
          <w:tcPr>
            <w:tcW w:w="1404" w:type="dxa"/>
          </w:tcPr>
          <w:p w14:paraId="7305B20F" w14:textId="77777777" w:rsidR="00E13E6C" w:rsidRPr="00C74714" w:rsidRDefault="00E13E6C" w:rsidP="006F6075">
            <w:pPr>
              <w:spacing w:before="120" w:after="120" w:line="240" w:lineRule="auto"/>
            </w:pPr>
          </w:p>
        </w:tc>
      </w:tr>
      <w:tr w:rsidR="00E13E6C" w:rsidRPr="00C74714" w14:paraId="5EF7A308" w14:textId="77777777" w:rsidTr="009700C9">
        <w:trPr>
          <w:trHeight w:val="640"/>
        </w:trPr>
        <w:tc>
          <w:tcPr>
            <w:tcW w:w="5034" w:type="dxa"/>
          </w:tcPr>
          <w:p w14:paraId="04514467" w14:textId="77777777" w:rsidR="00E13E6C" w:rsidRPr="00C74714" w:rsidRDefault="00E13E6C" w:rsidP="00E13E6C">
            <w:pPr>
              <w:spacing w:before="120" w:after="120" w:line="240" w:lineRule="auto"/>
            </w:pPr>
            <w:r w:rsidRPr="00C74714">
              <w:t>Die Teilnehmerin/der Teilnehmer wendet sich den Gesprächspartner</w:t>
            </w:r>
            <w:r w:rsidR="00894520" w:rsidRPr="00C74714">
              <w:t>innen und Gesprächspar</w:t>
            </w:r>
            <w:r w:rsidR="00894520" w:rsidRPr="00C74714">
              <w:t>t</w:t>
            </w:r>
            <w:r w:rsidR="00894520" w:rsidRPr="00C74714">
              <w:t>ner</w:t>
            </w:r>
            <w:r w:rsidRPr="00C74714">
              <w:t>n zu und hält Blickkontakt.</w:t>
            </w:r>
          </w:p>
        </w:tc>
        <w:tc>
          <w:tcPr>
            <w:tcW w:w="1290" w:type="dxa"/>
          </w:tcPr>
          <w:p w14:paraId="3CB9D5C5" w14:textId="77777777" w:rsidR="00E13E6C" w:rsidRPr="00C74714" w:rsidRDefault="00E13E6C" w:rsidP="006F6075">
            <w:pPr>
              <w:spacing w:before="120" w:after="120" w:line="240" w:lineRule="auto"/>
            </w:pPr>
          </w:p>
        </w:tc>
        <w:tc>
          <w:tcPr>
            <w:tcW w:w="1332" w:type="dxa"/>
          </w:tcPr>
          <w:p w14:paraId="404AC2CE" w14:textId="77777777" w:rsidR="00E13E6C" w:rsidRPr="00C74714" w:rsidRDefault="00E13E6C" w:rsidP="006F6075">
            <w:pPr>
              <w:spacing w:before="120" w:after="120" w:line="240" w:lineRule="auto"/>
            </w:pPr>
          </w:p>
        </w:tc>
        <w:tc>
          <w:tcPr>
            <w:tcW w:w="1404" w:type="dxa"/>
          </w:tcPr>
          <w:p w14:paraId="0F202351" w14:textId="77777777" w:rsidR="00E13E6C" w:rsidRPr="00C74714" w:rsidRDefault="00E13E6C" w:rsidP="006F6075">
            <w:pPr>
              <w:spacing w:before="120" w:after="120" w:line="240" w:lineRule="auto"/>
            </w:pPr>
          </w:p>
        </w:tc>
      </w:tr>
      <w:tr w:rsidR="001A2323" w:rsidRPr="00C74714" w14:paraId="05E0276A" w14:textId="77777777" w:rsidTr="00C843D5">
        <w:trPr>
          <w:trHeight w:val="333"/>
        </w:trPr>
        <w:tc>
          <w:tcPr>
            <w:tcW w:w="9060" w:type="dxa"/>
            <w:gridSpan w:val="4"/>
          </w:tcPr>
          <w:p w14:paraId="5D36441E" w14:textId="77777777" w:rsidR="001A2323" w:rsidRPr="00C74714" w:rsidRDefault="001A2323" w:rsidP="00C843D5">
            <w:pPr>
              <w:spacing w:before="120" w:after="120" w:line="240" w:lineRule="auto"/>
              <w:rPr>
                <w:b/>
              </w:rPr>
            </w:pPr>
            <w:r w:rsidRPr="00C74714">
              <w:rPr>
                <w:b/>
              </w:rPr>
              <w:sym w:font="Wingdings" w:char="F022"/>
            </w:r>
          </w:p>
        </w:tc>
      </w:tr>
      <w:tr w:rsidR="00E13E6C" w:rsidRPr="00C74714" w14:paraId="518F7E24" w14:textId="77777777" w:rsidTr="00DF0DE0">
        <w:trPr>
          <w:trHeight w:val="2591"/>
        </w:trPr>
        <w:tc>
          <w:tcPr>
            <w:tcW w:w="9060" w:type="dxa"/>
            <w:gridSpan w:val="4"/>
          </w:tcPr>
          <w:p w14:paraId="0354D24C" w14:textId="52DF5CE5" w:rsidR="00E13E6C" w:rsidRPr="00C74714" w:rsidRDefault="006A0657" w:rsidP="00C843D5">
            <w:pPr>
              <w:spacing w:before="120" w:after="120" w:line="240" w:lineRule="auto"/>
              <w:rPr>
                <w:b/>
              </w:rPr>
            </w:pPr>
            <w:r w:rsidRPr="00C74714">
              <w:rPr>
                <w:b/>
              </w:rPr>
              <w:t>Einschätzung</w:t>
            </w:r>
          </w:p>
          <w:p w14:paraId="68145758" w14:textId="77777777" w:rsidR="00E13E6C" w:rsidRPr="00C74714" w:rsidRDefault="00E13E6C" w:rsidP="00C843D5">
            <w:pPr>
              <w:spacing w:before="120" w:after="120" w:line="240" w:lineRule="auto"/>
            </w:pPr>
            <w:r w:rsidRPr="00C74714">
              <w:t>Das ist dir besonders gelungen:</w:t>
            </w:r>
          </w:p>
          <w:p w14:paraId="772A565C" w14:textId="77777777" w:rsidR="001A2323" w:rsidRPr="00C74714" w:rsidRDefault="001A2323" w:rsidP="00C843D5">
            <w:pPr>
              <w:spacing w:before="120" w:after="120" w:line="240" w:lineRule="auto"/>
            </w:pPr>
          </w:p>
          <w:p w14:paraId="2E400F1E" w14:textId="4295081D" w:rsidR="00E13E6C" w:rsidRPr="00C74714" w:rsidRDefault="00E13E6C" w:rsidP="00C843D5">
            <w:pPr>
              <w:spacing w:before="120" w:after="120" w:line="240" w:lineRule="auto"/>
            </w:pPr>
            <w:r w:rsidRPr="00C74714">
              <w:t>Das könntest du verbessern:</w:t>
            </w:r>
          </w:p>
          <w:p w14:paraId="6A90C9F0" w14:textId="77777777" w:rsidR="00E13E6C" w:rsidRPr="00C74714" w:rsidRDefault="00E13E6C" w:rsidP="00C843D5">
            <w:pPr>
              <w:spacing w:before="120" w:after="120" w:line="240" w:lineRule="auto"/>
            </w:pPr>
          </w:p>
          <w:p w14:paraId="03CC596E" w14:textId="0C8A9E87" w:rsidR="00AE0CA6" w:rsidRPr="00C74714" w:rsidRDefault="00E13E6C" w:rsidP="00DF0DE0">
            <w:pPr>
              <w:spacing w:before="120" w:after="120" w:line="240" w:lineRule="auto"/>
            </w:pPr>
            <w:r w:rsidRPr="00C74714">
              <w:t>Da</w:t>
            </w:r>
            <w:r w:rsidR="0087235A" w:rsidRPr="00C74714">
              <w:t>zu schlage ich vor, dass du ...</w:t>
            </w:r>
            <w:bookmarkStart w:id="0" w:name="_GoBack"/>
            <w:bookmarkEnd w:id="0"/>
          </w:p>
        </w:tc>
      </w:tr>
    </w:tbl>
    <w:p w14:paraId="4C6FD8A6" w14:textId="77777777" w:rsidR="008119C5" w:rsidRPr="00C2144F" w:rsidRDefault="008119C5" w:rsidP="00DF0DE0">
      <w:pPr>
        <w:rPr>
          <w:sz w:val="2"/>
          <w:szCs w:val="2"/>
        </w:rPr>
      </w:pPr>
    </w:p>
    <w:sectPr w:rsidR="008119C5" w:rsidRPr="00C2144F" w:rsidSect="00DF6481">
      <w:headerReference w:type="default" r:id="rId21"/>
      <w:footerReference w:type="even" r:id="rId22"/>
      <w:footerReference w:type="default" r:id="rId23"/>
      <w:headerReference w:type="first" r:id="rId24"/>
      <w:footerReference w:type="first" r:id="rId25"/>
      <w:pgSz w:w="11906" w:h="16838"/>
      <w:pgMar w:top="1247" w:right="1418" w:bottom="567" w:left="1418" w:header="567" w:footer="8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5FC276" w14:textId="77777777" w:rsidR="004720D9" w:rsidRDefault="004720D9" w:rsidP="00837EC7">
      <w:pPr>
        <w:spacing w:line="240" w:lineRule="auto"/>
      </w:pPr>
      <w:r>
        <w:separator/>
      </w:r>
    </w:p>
  </w:endnote>
  <w:endnote w:type="continuationSeparator" w:id="0">
    <w:p w14:paraId="43DF703A" w14:textId="77777777" w:rsidR="004720D9" w:rsidRDefault="004720D9" w:rsidP="00837EC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1AEF25" w14:textId="77777777" w:rsidR="002E26EE" w:rsidRDefault="002E26EE" w:rsidP="003E5634">
    <w:pPr>
      <w:pStyle w:val="Fuzeile"/>
      <w:framePr w:wrap="none"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4655216D" w14:textId="77777777" w:rsidR="002E26EE" w:rsidRDefault="002E26EE" w:rsidP="00467A95">
    <w:pPr>
      <w:pStyle w:val="Fuzeil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1EBCC0" w14:textId="77777777" w:rsidR="002E26EE" w:rsidRDefault="002E26EE" w:rsidP="003E5634">
    <w:pPr>
      <w:pStyle w:val="Fuzeile"/>
      <w:framePr w:wrap="none"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DF0DE0">
      <w:rPr>
        <w:rStyle w:val="Seitenzahl"/>
        <w:noProof/>
      </w:rPr>
      <w:t>15</w:t>
    </w:r>
    <w:r>
      <w:rPr>
        <w:rStyle w:val="Seitenzahl"/>
      </w:rPr>
      <w:fldChar w:fldCharType="end"/>
    </w:r>
  </w:p>
  <w:p w14:paraId="1F3C072A" w14:textId="77777777" w:rsidR="002E26EE" w:rsidRPr="00E32499" w:rsidRDefault="002E26EE" w:rsidP="00D0521B">
    <w:pPr>
      <w:widowControl w:val="0"/>
      <w:kinsoku w:val="0"/>
      <w:overflowPunct w:val="0"/>
      <w:autoSpaceDE w:val="0"/>
      <w:autoSpaceDN w:val="0"/>
      <w:adjustRightInd w:val="0"/>
      <w:spacing w:line="240" w:lineRule="auto"/>
      <w:rPr>
        <w:rFonts w:eastAsiaTheme="minorEastAsia" w:cs="Arial"/>
        <w:sz w:val="30"/>
        <w:szCs w:val="30"/>
        <w:lang w:eastAsia="de-DE"/>
      </w:rPr>
    </w:pPr>
  </w:p>
  <w:p w14:paraId="5CEBA202" w14:textId="77777777" w:rsidR="002E26EE" w:rsidRPr="00A96E28" w:rsidRDefault="002E26EE" w:rsidP="00D0521B">
    <w:pPr>
      <w:pStyle w:val="Fuzeile"/>
      <w:ind w:firstLine="2124"/>
      <w:rPr>
        <w:rFonts w:cs="Arial"/>
        <w:sz w:val="20"/>
        <w:szCs w:val="20"/>
      </w:rPr>
    </w:pPr>
    <w:r w:rsidRPr="00A96E28">
      <w:rPr>
        <w:rFonts w:cs="Arial"/>
        <w:noProof/>
        <w:sz w:val="20"/>
        <w:szCs w:val="20"/>
        <w:lang w:eastAsia="de-DE"/>
      </w:rPr>
      <mc:AlternateContent>
        <mc:Choice Requires="wps">
          <w:drawing>
            <wp:anchor distT="0" distB="0" distL="114300" distR="114300" simplePos="0" relativeHeight="251661312" behindDoc="1" locked="0" layoutInCell="0" allowOverlap="1" wp14:anchorId="63786D85" wp14:editId="1E0E6521">
              <wp:simplePos x="0" y="0"/>
              <wp:positionH relativeFrom="page">
                <wp:posOffset>930910</wp:posOffset>
              </wp:positionH>
              <wp:positionV relativeFrom="paragraph">
                <wp:posOffset>-38100</wp:posOffset>
              </wp:positionV>
              <wp:extent cx="1231900" cy="431800"/>
              <wp:effectExtent l="0" t="0" r="0" b="0"/>
              <wp:wrapNone/>
              <wp:docPr id="362" name="Rechteck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3949F" w14:textId="77777777" w:rsidR="002E26EE" w:rsidRDefault="002E26EE" w:rsidP="00D0521B">
                          <w:pPr>
                            <w:spacing w:line="680" w:lineRule="atLeast"/>
                          </w:pPr>
                          <w:r>
                            <w:rPr>
                              <w:rFonts w:ascii="Times New Roman" w:hAnsi="Times New Roman"/>
                              <w:noProof/>
                              <w:sz w:val="24"/>
                              <w:szCs w:val="24"/>
                              <w:lang w:eastAsia="de-DE"/>
                            </w:rPr>
                            <w:drawing>
                              <wp:inline distT="0" distB="0" distL="0" distR="0" wp14:anchorId="0D13F47F" wp14:editId="5197551F">
                                <wp:extent cx="1236345" cy="431800"/>
                                <wp:effectExtent l="0" t="0" r="1905" b="635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6345" cy="431800"/>
                                        </a:xfrm>
                                        <a:prstGeom prst="rect">
                                          <a:avLst/>
                                        </a:prstGeom>
                                        <a:noFill/>
                                        <a:ln>
                                          <a:noFill/>
                                        </a:ln>
                                      </pic:spPr>
                                    </pic:pic>
                                  </a:graphicData>
                                </a:graphic>
                              </wp:inline>
                            </w:drawing>
                          </w:r>
                        </w:p>
                        <w:p w14:paraId="56A98AED" w14:textId="77777777" w:rsidR="002E26EE" w:rsidRDefault="002E26EE" w:rsidP="00D0521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5="http://schemas.microsoft.com/office/word/2012/wordml">
          <w:pict>
            <v:rect w14:anchorId="63786D85" id="Rechteck 362" o:spid="_x0000_s1027" style="position:absolute;left:0;text-align:left;margin-left:73.3pt;margin-top:-2.95pt;width:97pt;height:3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" o:allowincell="f" filled="f" stroked="f">
              <v:textbox inset="0,0,0,0">
                <w:txbxContent>
                  <w:p w14:paraId="5743949F" w14:textId="77777777" w:rsidR="000A3EF0" w:rsidRDefault="000A3EF0" w:rsidP="00D0521B">
                    <w:pPr>
                      <w:spacing w:line="680" w:lineRule="atLeast"/>
                    </w:pPr>
                    <w:r>
                      <w:rPr>
                        <w:rFonts w:ascii="Times New Roman" w:hAnsi="Times New Roman"/>
                        <w:noProof/>
                        <w:sz w:val="24"/>
                        <w:szCs w:val="24"/>
                        <w:lang w:eastAsia="de-DE"/>
                      </w:rPr>
                      <w:drawing>
                        <wp:inline distT="0" distB="0" distL="0" distR="0" wp14:anchorId="0D13F47F" wp14:editId="5197551F">
                          <wp:extent cx="1236345" cy="431800"/>
                          <wp:effectExtent l="0" t="0" r="1905" b="635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36345" cy="431800"/>
                                  </a:xfrm>
                                  <a:prstGeom prst="rect">
                                    <a:avLst/>
                                  </a:prstGeom>
                                  <a:noFill/>
                                  <a:ln>
                                    <a:noFill/>
                                  </a:ln>
                                </pic:spPr>
                              </pic:pic>
                            </a:graphicData>
                          </a:graphic>
                        </wp:inline>
                      </w:drawing>
                    </w:r>
                  </w:p>
                  <w:p w14:paraId="56A98AED" w14:textId="77777777" w:rsidR="000A3EF0" w:rsidRDefault="000A3EF0" w:rsidP="00D0521B"/>
                </w:txbxContent>
              </v:textbox>
              <w10:wrap anchorx="page"/>
            </v:rect>
          </w:pict>
        </mc:Fallback>
      </mc:AlternateContent>
    </w:r>
    <w:r w:rsidRPr="00A96E28">
      <w:rPr>
        <w:rFonts w:cs="Arial"/>
        <w:sz w:val="20"/>
        <w:szCs w:val="20"/>
      </w:rPr>
      <w:t>Sofern</w:t>
    </w:r>
    <w:r w:rsidRPr="00A96E28">
      <w:rPr>
        <w:rFonts w:cs="Arial"/>
        <w:spacing w:val="1"/>
        <w:sz w:val="20"/>
        <w:szCs w:val="20"/>
      </w:rPr>
      <w:t xml:space="preserve"> </w:t>
    </w:r>
    <w:r w:rsidRPr="00A96E28">
      <w:rPr>
        <w:rFonts w:cs="Arial"/>
        <w:sz w:val="20"/>
        <w:szCs w:val="20"/>
      </w:rPr>
      <w:t>nicht</w:t>
    </w:r>
    <w:r w:rsidRPr="00A96E28">
      <w:rPr>
        <w:rFonts w:cs="Arial"/>
        <w:spacing w:val="1"/>
        <w:sz w:val="20"/>
        <w:szCs w:val="20"/>
      </w:rPr>
      <w:t xml:space="preserve"> </w:t>
    </w:r>
    <w:r w:rsidRPr="00AA06B3">
      <w:rPr>
        <w:rFonts w:cs="Arial"/>
        <w:sz w:val="20"/>
        <w:szCs w:val="20"/>
      </w:rPr>
      <w:t>abweichend</w:t>
    </w:r>
    <w:r w:rsidRPr="00A96E28">
      <w:rPr>
        <w:rFonts w:cs="Arial"/>
        <w:spacing w:val="1"/>
        <w:sz w:val="20"/>
        <w:szCs w:val="20"/>
      </w:rPr>
      <w:t xml:space="preserve"> </w:t>
    </w:r>
    <w:r w:rsidRPr="00A96E28">
      <w:rPr>
        <w:rFonts w:cs="Arial"/>
        <w:sz w:val="20"/>
        <w:szCs w:val="20"/>
      </w:rPr>
      <w:t xml:space="preserve">gekennzeichnet, </w:t>
    </w:r>
  </w:p>
  <w:p w14:paraId="56B31911" w14:textId="77777777" w:rsidR="002E26EE" w:rsidRPr="00A96E28" w:rsidRDefault="002E26EE" w:rsidP="00D0521B">
    <w:pPr>
      <w:pStyle w:val="Fuzeile"/>
      <w:ind w:firstLine="2124"/>
      <w:rPr>
        <w:rFonts w:cs="Arial"/>
        <w:sz w:val="20"/>
        <w:szCs w:val="20"/>
      </w:rPr>
    </w:pPr>
    <w:r w:rsidRPr="00A96E28">
      <w:rPr>
        <w:rFonts w:cs="Arial"/>
        <w:sz w:val="20"/>
        <w:szCs w:val="20"/>
      </w:rPr>
      <w:t>veröffentlicht</w:t>
    </w:r>
    <w:r w:rsidRPr="00A96E28">
      <w:rPr>
        <w:rFonts w:cs="Arial"/>
        <w:spacing w:val="1"/>
        <w:sz w:val="20"/>
        <w:szCs w:val="20"/>
      </w:rPr>
      <w:t xml:space="preserve"> </w:t>
    </w:r>
    <w:r w:rsidRPr="00A96E28">
      <w:rPr>
        <w:rFonts w:cs="Arial"/>
        <w:sz w:val="20"/>
        <w:szCs w:val="20"/>
      </w:rPr>
      <w:t>unter</w:t>
    </w:r>
    <w:r w:rsidRPr="00A96E28">
      <w:rPr>
        <w:rFonts w:cs="Arial"/>
        <w:spacing w:val="1"/>
        <w:sz w:val="20"/>
        <w:szCs w:val="20"/>
      </w:rPr>
      <w:t xml:space="preserve"> </w:t>
    </w:r>
    <w:r w:rsidRPr="00A96E28">
      <w:rPr>
        <w:rFonts w:cs="Arial"/>
        <w:sz w:val="20"/>
        <w:szCs w:val="20"/>
      </w:rPr>
      <w:t>CC</w:t>
    </w:r>
    <w:r w:rsidRPr="00A96E28">
      <w:rPr>
        <w:rFonts w:cs="Arial"/>
        <w:spacing w:val="1"/>
        <w:sz w:val="20"/>
        <w:szCs w:val="20"/>
      </w:rPr>
      <w:t xml:space="preserve"> </w:t>
    </w:r>
    <w:r w:rsidRPr="00A96E28">
      <w:rPr>
        <w:rFonts w:cs="Arial"/>
        <w:sz w:val="20"/>
        <w:szCs w:val="20"/>
      </w:rPr>
      <w:t>BY</w:t>
    </w:r>
    <w:r w:rsidRPr="00A96E28">
      <w:rPr>
        <w:rFonts w:cs="Arial"/>
        <w:spacing w:val="1"/>
        <w:sz w:val="20"/>
        <w:szCs w:val="20"/>
      </w:rPr>
      <w:t xml:space="preserve"> </w:t>
    </w:r>
    <w:r w:rsidRPr="00A96E28">
      <w:rPr>
        <w:rFonts w:cs="Arial"/>
        <w:sz w:val="20"/>
        <w:szCs w:val="20"/>
      </w:rPr>
      <w:t>4.0,</w:t>
    </w:r>
    <w:r w:rsidRPr="00A96E28">
      <w:rPr>
        <w:rFonts w:cs="Arial"/>
        <w:spacing w:val="1"/>
        <w:sz w:val="20"/>
        <w:szCs w:val="20"/>
      </w:rPr>
      <w:t xml:space="preserve"> </w:t>
    </w:r>
    <w:r w:rsidRPr="00A96E28">
      <w:rPr>
        <w:rFonts w:cs="Arial"/>
        <w:sz w:val="20"/>
        <w:szCs w:val="20"/>
      </w:rPr>
      <w:t>LISUM</w:t>
    </w:r>
    <w:r w:rsidRPr="00A96E28">
      <w:rPr>
        <w:rFonts w:cs="Arial"/>
        <w:spacing w:val="1"/>
        <w:sz w:val="20"/>
        <w:szCs w:val="20"/>
      </w:rPr>
      <w:t xml:space="preserve"> </w:t>
    </w:r>
    <w:r w:rsidRPr="00A96E28">
      <w:rPr>
        <w:rFonts w:cs="Arial"/>
        <w:sz w:val="20"/>
        <w:szCs w:val="20"/>
      </w:rPr>
      <w:t>2017</w:t>
    </w:r>
  </w:p>
  <w:p w14:paraId="2FD5820F" w14:textId="77777777" w:rsidR="002E26EE" w:rsidRDefault="002E26EE" w:rsidP="00467A95">
    <w:pPr>
      <w:pStyle w:val="Fuzeile"/>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AB6DA6" w14:textId="77777777" w:rsidR="002E26EE" w:rsidRPr="006C0969" w:rsidRDefault="002E26EE" w:rsidP="006C0969">
    <w:pPr>
      <w:widowControl w:val="0"/>
      <w:kinsoku w:val="0"/>
      <w:overflowPunct w:val="0"/>
      <w:autoSpaceDE w:val="0"/>
      <w:autoSpaceDN w:val="0"/>
      <w:adjustRightInd w:val="0"/>
      <w:spacing w:line="240" w:lineRule="auto"/>
      <w:rPr>
        <w:rFonts w:eastAsiaTheme="minorEastAsia" w:cs="Arial"/>
        <w:sz w:val="30"/>
        <w:szCs w:val="30"/>
        <w:lang w:eastAsia="de-DE"/>
      </w:rPr>
    </w:pPr>
  </w:p>
  <w:p w14:paraId="229A58EA" w14:textId="77777777" w:rsidR="002E26EE" w:rsidRPr="006C0969" w:rsidRDefault="002E26EE" w:rsidP="006C0969">
    <w:pPr>
      <w:tabs>
        <w:tab w:val="center" w:pos="4536"/>
        <w:tab w:val="right" w:pos="9072"/>
      </w:tabs>
      <w:ind w:firstLine="2124"/>
      <w:rPr>
        <w:rFonts w:cs="Arial"/>
        <w:sz w:val="20"/>
        <w:szCs w:val="20"/>
      </w:rPr>
    </w:pPr>
    <w:r w:rsidRPr="006C0969">
      <w:rPr>
        <w:rFonts w:cs="Arial"/>
        <w:noProof/>
        <w:sz w:val="20"/>
        <w:szCs w:val="20"/>
        <w:lang w:eastAsia="de-DE"/>
      </w:rPr>
      <mc:AlternateContent>
        <mc:Choice Requires="wps">
          <w:drawing>
            <wp:anchor distT="0" distB="0" distL="114300" distR="114300" simplePos="0" relativeHeight="251663360" behindDoc="1" locked="0" layoutInCell="0" allowOverlap="1" wp14:anchorId="4B20FC21" wp14:editId="4B754EE9">
              <wp:simplePos x="0" y="0"/>
              <wp:positionH relativeFrom="page">
                <wp:posOffset>930910</wp:posOffset>
              </wp:positionH>
              <wp:positionV relativeFrom="paragraph">
                <wp:posOffset>-38100</wp:posOffset>
              </wp:positionV>
              <wp:extent cx="1231900" cy="431800"/>
              <wp:effectExtent l="0" t="0" r="0" b="0"/>
              <wp:wrapNone/>
              <wp:docPr id="9" name="Rechteck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9B3FD5" w14:textId="77777777" w:rsidR="002E26EE" w:rsidRDefault="002E26EE" w:rsidP="006C0969">
                          <w:pPr>
                            <w:spacing w:line="680" w:lineRule="atLeast"/>
                          </w:pPr>
                          <w:r>
                            <w:rPr>
                              <w:rFonts w:ascii="Times New Roman" w:hAnsi="Times New Roman"/>
                              <w:noProof/>
                              <w:sz w:val="24"/>
                              <w:szCs w:val="24"/>
                              <w:lang w:eastAsia="de-DE"/>
                            </w:rPr>
                            <w:drawing>
                              <wp:inline distT="0" distB="0" distL="0" distR="0" wp14:anchorId="35A96DD0" wp14:editId="3FE69F73">
                                <wp:extent cx="1236345" cy="431800"/>
                                <wp:effectExtent l="0" t="0" r="1905" b="635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6345" cy="431800"/>
                                        </a:xfrm>
                                        <a:prstGeom prst="rect">
                                          <a:avLst/>
                                        </a:prstGeom>
                                        <a:noFill/>
                                        <a:ln>
                                          <a:noFill/>
                                        </a:ln>
                                      </pic:spPr>
                                    </pic:pic>
                                  </a:graphicData>
                                </a:graphic>
                              </wp:inline>
                            </w:drawing>
                          </w:r>
                        </w:p>
                        <w:p w14:paraId="1CECA825" w14:textId="77777777" w:rsidR="002E26EE" w:rsidRDefault="002E26EE" w:rsidP="006C096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5="http://schemas.microsoft.com/office/word/2012/wordml">
          <w:pict>
            <v:rect w14:anchorId="4B20FC21" id="Rechteck 9" o:spid="_x0000_s1028" style="position:absolute;left:0;text-align:left;margin-left:73.3pt;margin-top:-2.95pt;width:97pt;height:34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" o:allowincell="f" filled="f" stroked="f">
              <v:textbox inset="0,0,0,0">
                <w:txbxContent>
                  <w:p w14:paraId="569B3FD5" w14:textId="77777777" w:rsidR="000A3EF0" w:rsidRDefault="000A3EF0" w:rsidP="006C0969">
                    <w:pPr>
                      <w:spacing w:line="680" w:lineRule="atLeast"/>
                    </w:pPr>
                    <w:r>
                      <w:rPr>
                        <w:rFonts w:ascii="Times New Roman" w:hAnsi="Times New Roman"/>
                        <w:noProof/>
                        <w:sz w:val="24"/>
                        <w:szCs w:val="24"/>
                        <w:lang w:eastAsia="de-DE"/>
                      </w:rPr>
                      <w:drawing>
                        <wp:inline distT="0" distB="0" distL="0" distR="0" wp14:anchorId="35A96DD0" wp14:editId="3FE69F73">
                          <wp:extent cx="1236345" cy="431800"/>
                          <wp:effectExtent l="0" t="0" r="1905" b="635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36345" cy="431800"/>
                                  </a:xfrm>
                                  <a:prstGeom prst="rect">
                                    <a:avLst/>
                                  </a:prstGeom>
                                  <a:noFill/>
                                  <a:ln>
                                    <a:noFill/>
                                  </a:ln>
                                </pic:spPr>
                              </pic:pic>
                            </a:graphicData>
                          </a:graphic>
                        </wp:inline>
                      </w:drawing>
                    </w:r>
                  </w:p>
                  <w:p w14:paraId="1CECA825" w14:textId="77777777" w:rsidR="000A3EF0" w:rsidRDefault="000A3EF0" w:rsidP="006C0969"/>
                </w:txbxContent>
              </v:textbox>
              <w10:wrap anchorx="page"/>
            </v:rect>
          </w:pict>
        </mc:Fallback>
      </mc:AlternateContent>
    </w:r>
    <w:r w:rsidRPr="006C0969">
      <w:rPr>
        <w:rFonts w:cs="Arial"/>
        <w:sz w:val="20"/>
        <w:szCs w:val="20"/>
      </w:rPr>
      <w:t>Sofern</w:t>
    </w:r>
    <w:r w:rsidRPr="006C0969">
      <w:rPr>
        <w:rFonts w:cs="Arial"/>
        <w:spacing w:val="1"/>
        <w:sz w:val="20"/>
        <w:szCs w:val="20"/>
      </w:rPr>
      <w:t xml:space="preserve"> </w:t>
    </w:r>
    <w:r w:rsidRPr="006C0969">
      <w:rPr>
        <w:rFonts w:cs="Arial"/>
        <w:sz w:val="20"/>
        <w:szCs w:val="20"/>
      </w:rPr>
      <w:t>nicht</w:t>
    </w:r>
    <w:r w:rsidRPr="006C0969">
      <w:rPr>
        <w:rFonts w:cs="Arial"/>
        <w:spacing w:val="1"/>
        <w:sz w:val="20"/>
        <w:szCs w:val="20"/>
      </w:rPr>
      <w:t xml:space="preserve"> </w:t>
    </w:r>
    <w:r w:rsidRPr="006C0969">
      <w:rPr>
        <w:rFonts w:cs="Arial"/>
        <w:sz w:val="20"/>
        <w:szCs w:val="20"/>
      </w:rPr>
      <w:t>abweichend</w:t>
    </w:r>
    <w:r w:rsidRPr="006C0969">
      <w:rPr>
        <w:rFonts w:cs="Arial"/>
        <w:spacing w:val="1"/>
        <w:sz w:val="20"/>
        <w:szCs w:val="20"/>
      </w:rPr>
      <w:t xml:space="preserve"> </w:t>
    </w:r>
    <w:r w:rsidRPr="006C0969">
      <w:rPr>
        <w:rFonts w:cs="Arial"/>
        <w:sz w:val="20"/>
        <w:szCs w:val="20"/>
      </w:rPr>
      <w:t xml:space="preserve">gekennzeichnet, </w:t>
    </w:r>
  </w:p>
  <w:p w14:paraId="1651DA28" w14:textId="77777777" w:rsidR="002E26EE" w:rsidRPr="006C0969" w:rsidRDefault="002E26EE" w:rsidP="006C0969">
    <w:pPr>
      <w:tabs>
        <w:tab w:val="center" w:pos="4536"/>
        <w:tab w:val="right" w:pos="9072"/>
      </w:tabs>
      <w:ind w:firstLine="2124"/>
      <w:rPr>
        <w:rFonts w:cs="Arial"/>
        <w:sz w:val="20"/>
        <w:szCs w:val="20"/>
      </w:rPr>
    </w:pPr>
    <w:r w:rsidRPr="006C0969">
      <w:rPr>
        <w:rFonts w:cs="Arial"/>
        <w:sz w:val="20"/>
        <w:szCs w:val="20"/>
      </w:rPr>
      <w:t>veröffentlicht</w:t>
    </w:r>
    <w:r w:rsidRPr="006C0969">
      <w:rPr>
        <w:rFonts w:cs="Arial"/>
        <w:spacing w:val="1"/>
        <w:sz w:val="20"/>
        <w:szCs w:val="20"/>
      </w:rPr>
      <w:t xml:space="preserve"> </w:t>
    </w:r>
    <w:r w:rsidRPr="006C0969">
      <w:rPr>
        <w:rFonts w:cs="Arial"/>
        <w:sz w:val="20"/>
        <w:szCs w:val="20"/>
      </w:rPr>
      <w:t>unter</w:t>
    </w:r>
    <w:r w:rsidRPr="006C0969">
      <w:rPr>
        <w:rFonts w:cs="Arial"/>
        <w:spacing w:val="1"/>
        <w:sz w:val="20"/>
        <w:szCs w:val="20"/>
      </w:rPr>
      <w:t xml:space="preserve"> </w:t>
    </w:r>
    <w:r w:rsidRPr="006C0969">
      <w:rPr>
        <w:rFonts w:cs="Arial"/>
        <w:sz w:val="20"/>
        <w:szCs w:val="20"/>
      </w:rPr>
      <w:t>CC</w:t>
    </w:r>
    <w:r w:rsidRPr="006C0969">
      <w:rPr>
        <w:rFonts w:cs="Arial"/>
        <w:spacing w:val="1"/>
        <w:sz w:val="20"/>
        <w:szCs w:val="20"/>
      </w:rPr>
      <w:t xml:space="preserve"> </w:t>
    </w:r>
    <w:r w:rsidRPr="006C0969">
      <w:rPr>
        <w:rFonts w:cs="Arial"/>
        <w:sz w:val="20"/>
        <w:szCs w:val="20"/>
      </w:rPr>
      <w:t>BY</w:t>
    </w:r>
    <w:r w:rsidRPr="006C0969">
      <w:rPr>
        <w:rFonts w:cs="Arial"/>
        <w:spacing w:val="1"/>
        <w:sz w:val="20"/>
        <w:szCs w:val="20"/>
      </w:rPr>
      <w:t xml:space="preserve"> </w:t>
    </w:r>
    <w:r w:rsidRPr="006C0969">
      <w:rPr>
        <w:rFonts w:cs="Arial"/>
        <w:sz w:val="20"/>
        <w:szCs w:val="20"/>
      </w:rPr>
      <w:t>4.0,</w:t>
    </w:r>
    <w:r w:rsidRPr="006C0969">
      <w:rPr>
        <w:rFonts w:cs="Arial"/>
        <w:spacing w:val="1"/>
        <w:sz w:val="20"/>
        <w:szCs w:val="20"/>
      </w:rPr>
      <w:t xml:space="preserve"> </w:t>
    </w:r>
    <w:r w:rsidRPr="006C0969">
      <w:rPr>
        <w:rFonts w:cs="Arial"/>
        <w:sz w:val="20"/>
        <w:szCs w:val="20"/>
      </w:rPr>
      <w:t>LISUM</w:t>
    </w:r>
    <w:r w:rsidRPr="006C0969">
      <w:rPr>
        <w:rFonts w:cs="Arial"/>
        <w:spacing w:val="1"/>
        <w:sz w:val="20"/>
        <w:szCs w:val="20"/>
      </w:rPr>
      <w:t xml:space="preserve"> </w:t>
    </w:r>
    <w:r w:rsidRPr="006C0969">
      <w:rPr>
        <w:rFonts w:cs="Arial"/>
        <w:sz w:val="20"/>
        <w:szCs w:val="20"/>
      </w:rPr>
      <w:t>2017</w:t>
    </w:r>
  </w:p>
  <w:p w14:paraId="5D2AFF81" w14:textId="77777777" w:rsidR="002E26EE" w:rsidRPr="006C0969" w:rsidRDefault="002E26EE">
    <w:pPr>
      <w:pStyle w:val="Fuzeile"/>
      <w:rPr>
        <w:rFonts w:cs="Arial"/>
        <w:sz w:val="20"/>
        <w:szCs w:val="20"/>
      </w:rPr>
    </w:pPr>
    <w:r>
      <w:rPr>
        <w:rFonts w:cs="Arial"/>
        <w:sz w:val="20"/>
        <w:szCs w:val="20"/>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6A9A23" w14:textId="77777777" w:rsidR="004720D9" w:rsidRDefault="004720D9" w:rsidP="00837EC7">
      <w:pPr>
        <w:spacing w:line="240" w:lineRule="auto"/>
      </w:pPr>
      <w:r>
        <w:separator/>
      </w:r>
    </w:p>
  </w:footnote>
  <w:footnote w:type="continuationSeparator" w:id="0">
    <w:p w14:paraId="3A6FBB51" w14:textId="77777777" w:rsidR="004720D9" w:rsidRDefault="004720D9" w:rsidP="00837EC7">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452AD7" w14:textId="77777777" w:rsidR="002E26EE" w:rsidRPr="008119C5" w:rsidRDefault="002E26EE" w:rsidP="00672FFE">
    <w:pPr>
      <w:pBdr>
        <w:bottom w:val="single" w:sz="4" w:space="1" w:color="auto"/>
      </w:pBdr>
      <w:rPr>
        <w:b/>
        <w:sz w:val="28"/>
        <w:szCs w:val="28"/>
      </w:rPr>
    </w:pPr>
    <w:r>
      <w:rPr>
        <w:b/>
        <w:noProof/>
        <w:sz w:val="28"/>
        <w:szCs w:val="28"/>
        <w:lang w:eastAsia="de-DE"/>
      </w:rPr>
      <w:drawing>
        <wp:anchor distT="0" distB="0" distL="114300" distR="114300" simplePos="0" relativeHeight="251659264" behindDoc="0" locked="0" layoutInCell="1" allowOverlap="1" wp14:anchorId="6A323A0D" wp14:editId="23EA02C1">
          <wp:simplePos x="0" y="0"/>
          <wp:positionH relativeFrom="column">
            <wp:posOffset>4655820</wp:posOffset>
          </wp:positionH>
          <wp:positionV relativeFrom="paragraph">
            <wp:posOffset>-230081</wp:posOffset>
          </wp:positionV>
          <wp:extent cx="1107017" cy="431800"/>
          <wp:effectExtent l="19050" t="0" r="0" b="0"/>
          <wp:wrapNone/>
          <wp:docPr id="12" name="Bild 1" descr="LOGO-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original"/>
                  <pic:cNvPicPr>
                    <a:picLocks noChangeAspect="1" noChangeArrowheads="1"/>
                  </pic:cNvPicPr>
                </pic:nvPicPr>
                <pic:blipFill>
                  <a:blip r:embed="rId1"/>
                  <a:srcRect/>
                  <a:stretch>
                    <a:fillRect/>
                  </a:stretch>
                </pic:blipFill>
                <pic:spPr bwMode="auto">
                  <a:xfrm>
                    <a:off x="0" y="0"/>
                    <a:ext cx="1107017" cy="431800"/>
                  </a:xfrm>
                  <a:prstGeom prst="rect">
                    <a:avLst/>
                  </a:prstGeom>
                  <a:noFill/>
                </pic:spPr>
              </pic:pic>
            </a:graphicData>
          </a:graphic>
        </wp:anchor>
      </w:drawing>
    </w:r>
  </w:p>
  <w:p w14:paraId="6B892B55" w14:textId="77777777" w:rsidR="002E26EE" w:rsidRDefault="002E26EE" w:rsidP="00B94BD8">
    <w:pPr>
      <w:pStyle w:val="Kopfzeile"/>
      <w:spacing w:line="240" w:lineRule="auto"/>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1AF8BC" w14:textId="77777777" w:rsidR="002E26EE" w:rsidRDefault="002E26EE" w:rsidP="00484AAC">
    <w:pPr>
      <w:pStyle w:val="Kopfzeile"/>
      <w:tabs>
        <w:tab w:val="clear" w:pos="4536"/>
        <w:tab w:val="clear" w:pos="9072"/>
        <w:tab w:val="left" w:pos="8340"/>
      </w:tabs>
    </w:pPr>
    <w:r>
      <w:rPr>
        <w:b/>
        <w:noProof/>
        <w:sz w:val="28"/>
        <w:szCs w:val="28"/>
        <w:lang w:eastAsia="de-DE"/>
      </w:rPr>
      <w:drawing>
        <wp:anchor distT="0" distB="0" distL="114300" distR="114300" simplePos="0" relativeHeight="251665408" behindDoc="0" locked="0" layoutInCell="1" allowOverlap="1" wp14:anchorId="294A665A" wp14:editId="2645497D">
          <wp:simplePos x="0" y="0"/>
          <wp:positionH relativeFrom="column">
            <wp:posOffset>4662170</wp:posOffset>
          </wp:positionH>
          <wp:positionV relativeFrom="paragraph">
            <wp:posOffset>-130175</wp:posOffset>
          </wp:positionV>
          <wp:extent cx="1104900" cy="472440"/>
          <wp:effectExtent l="0" t="0" r="0" b="3810"/>
          <wp:wrapNone/>
          <wp:docPr id="13" name="Bild 1" descr="LOGO-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original"/>
                  <pic:cNvPicPr>
                    <a:picLocks noChangeAspect="1" noChangeArrowheads="1"/>
                  </pic:cNvPicPr>
                </pic:nvPicPr>
                <pic:blipFill>
                  <a:blip r:embed="rId1"/>
                  <a:srcRect/>
                  <a:stretch>
                    <a:fillRect/>
                  </a:stretch>
                </pic:blipFill>
                <pic:spPr bwMode="auto">
                  <a:xfrm>
                    <a:off x="0" y="0"/>
                    <a:ext cx="1104900" cy="472440"/>
                  </a:xfrm>
                  <a:prstGeom prst="rect">
                    <a:avLst/>
                  </a:prstGeom>
                  <a:noFill/>
                </pic:spPr>
              </pic:pic>
            </a:graphicData>
          </a:graphic>
          <wp14:sizeRelV relativeFrom="margin">
            <wp14:pctHeight>0</wp14:pctHeight>
          </wp14:sizeRelV>
        </wp:anchor>
      </w:drawing>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33127"/>
    <w:multiLevelType w:val="hybridMultilevel"/>
    <w:tmpl w:val="A06484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54A158B"/>
    <w:multiLevelType w:val="hybridMultilevel"/>
    <w:tmpl w:val="4E1ACE44"/>
    <w:lvl w:ilvl="0" w:tplc="20AA7E7A">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196E5117"/>
    <w:multiLevelType w:val="hybridMultilevel"/>
    <w:tmpl w:val="A0B6F6A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1F3020A9"/>
    <w:multiLevelType w:val="hybridMultilevel"/>
    <w:tmpl w:val="456254CA"/>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4">
    <w:nsid w:val="2A331E07"/>
    <w:multiLevelType w:val="hybridMultilevel"/>
    <w:tmpl w:val="738E973C"/>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5">
    <w:nsid w:val="4D7C41E0"/>
    <w:multiLevelType w:val="hybridMultilevel"/>
    <w:tmpl w:val="F0744FF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69704C9B"/>
    <w:multiLevelType w:val="hybridMultilevel"/>
    <w:tmpl w:val="EE26A5A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6A701A80"/>
    <w:multiLevelType w:val="hybridMultilevel"/>
    <w:tmpl w:val="D04EF9CC"/>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8">
    <w:nsid w:val="74540003"/>
    <w:multiLevelType w:val="hybridMultilevel"/>
    <w:tmpl w:val="53C63EB4"/>
    <w:lvl w:ilvl="0" w:tplc="B79EB524">
      <w:start w:val="1"/>
      <w:numFmt w:val="bullet"/>
      <w:lvlText w:val="­"/>
      <w:lvlJc w:val="left"/>
      <w:pPr>
        <w:ind w:left="360" w:hanging="360"/>
      </w:pPr>
      <w:rPr>
        <w:rFonts w:ascii="Courier New" w:hAnsi="Courier New" w:hint="default"/>
        <w:color w:val="auto"/>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nsid w:val="7B331E9A"/>
    <w:multiLevelType w:val="hybridMultilevel"/>
    <w:tmpl w:val="21180DF8"/>
    <w:lvl w:ilvl="0" w:tplc="20AA7E7A">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8"/>
  </w:num>
  <w:num w:numId="2">
    <w:abstractNumId w:val="6"/>
  </w:num>
  <w:num w:numId="3">
    <w:abstractNumId w:val="0"/>
  </w:num>
  <w:num w:numId="4">
    <w:abstractNumId w:val="2"/>
  </w:num>
  <w:num w:numId="5">
    <w:abstractNumId w:val="3"/>
  </w:num>
  <w:num w:numId="6">
    <w:abstractNumId w:val="5"/>
  </w:num>
  <w:num w:numId="7">
    <w:abstractNumId w:val="9"/>
  </w:num>
  <w:num w:numId="8">
    <w:abstractNumId w:val="7"/>
  </w:num>
  <w:num w:numId="9">
    <w:abstractNumId w:val="1"/>
  </w:num>
  <w:num w:numId="10">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defaultTabStop w:val="708"/>
  <w:autoHyphenation/>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1575"/>
    <w:rsid w:val="0001729B"/>
    <w:rsid w:val="00025605"/>
    <w:rsid w:val="00032418"/>
    <w:rsid w:val="0004165F"/>
    <w:rsid w:val="0004477A"/>
    <w:rsid w:val="00052A27"/>
    <w:rsid w:val="00055086"/>
    <w:rsid w:val="00066B63"/>
    <w:rsid w:val="00080840"/>
    <w:rsid w:val="00087E30"/>
    <w:rsid w:val="000921AE"/>
    <w:rsid w:val="000A2A61"/>
    <w:rsid w:val="000A3EF0"/>
    <w:rsid w:val="000A4429"/>
    <w:rsid w:val="000A4B8B"/>
    <w:rsid w:val="000B46D3"/>
    <w:rsid w:val="000B77E1"/>
    <w:rsid w:val="000C0F20"/>
    <w:rsid w:val="000C40D1"/>
    <w:rsid w:val="000D17D4"/>
    <w:rsid w:val="000D4D2A"/>
    <w:rsid w:val="000E0151"/>
    <w:rsid w:val="000E7076"/>
    <w:rsid w:val="0010299B"/>
    <w:rsid w:val="0011074C"/>
    <w:rsid w:val="00115843"/>
    <w:rsid w:val="001258C2"/>
    <w:rsid w:val="00133562"/>
    <w:rsid w:val="00136172"/>
    <w:rsid w:val="001416D6"/>
    <w:rsid w:val="00142DFA"/>
    <w:rsid w:val="00155A09"/>
    <w:rsid w:val="00155F4E"/>
    <w:rsid w:val="001634E6"/>
    <w:rsid w:val="00163881"/>
    <w:rsid w:val="00163D87"/>
    <w:rsid w:val="001645A4"/>
    <w:rsid w:val="001671F2"/>
    <w:rsid w:val="001714C6"/>
    <w:rsid w:val="00185133"/>
    <w:rsid w:val="00195FBC"/>
    <w:rsid w:val="001A2323"/>
    <w:rsid w:val="001A4DB9"/>
    <w:rsid w:val="001A611B"/>
    <w:rsid w:val="001A71B9"/>
    <w:rsid w:val="001B043E"/>
    <w:rsid w:val="001B1806"/>
    <w:rsid w:val="001C3197"/>
    <w:rsid w:val="001D072B"/>
    <w:rsid w:val="001E2506"/>
    <w:rsid w:val="001F10AE"/>
    <w:rsid w:val="001F1F28"/>
    <w:rsid w:val="001F319E"/>
    <w:rsid w:val="001F4DC0"/>
    <w:rsid w:val="001F68AA"/>
    <w:rsid w:val="00201BE7"/>
    <w:rsid w:val="00202F49"/>
    <w:rsid w:val="00206E1F"/>
    <w:rsid w:val="00213054"/>
    <w:rsid w:val="00213A9B"/>
    <w:rsid w:val="002207C1"/>
    <w:rsid w:val="002348B8"/>
    <w:rsid w:val="0023577B"/>
    <w:rsid w:val="00270DFC"/>
    <w:rsid w:val="002801EB"/>
    <w:rsid w:val="002823BC"/>
    <w:rsid w:val="00285B5B"/>
    <w:rsid w:val="002A04B8"/>
    <w:rsid w:val="002A07E2"/>
    <w:rsid w:val="002A0EBF"/>
    <w:rsid w:val="002A2294"/>
    <w:rsid w:val="002A5D0E"/>
    <w:rsid w:val="002B14FC"/>
    <w:rsid w:val="002C72CE"/>
    <w:rsid w:val="002D115F"/>
    <w:rsid w:val="002D3F70"/>
    <w:rsid w:val="002D55C9"/>
    <w:rsid w:val="002E1682"/>
    <w:rsid w:val="002E26EE"/>
    <w:rsid w:val="002E373B"/>
    <w:rsid w:val="002E3B21"/>
    <w:rsid w:val="002E6424"/>
    <w:rsid w:val="002F3C8C"/>
    <w:rsid w:val="00300E1A"/>
    <w:rsid w:val="00321743"/>
    <w:rsid w:val="0032616B"/>
    <w:rsid w:val="003331BC"/>
    <w:rsid w:val="00334567"/>
    <w:rsid w:val="00334A09"/>
    <w:rsid w:val="00337600"/>
    <w:rsid w:val="0035333F"/>
    <w:rsid w:val="00363539"/>
    <w:rsid w:val="00372B3B"/>
    <w:rsid w:val="003739E9"/>
    <w:rsid w:val="0037616D"/>
    <w:rsid w:val="00381AB2"/>
    <w:rsid w:val="00387601"/>
    <w:rsid w:val="003911AF"/>
    <w:rsid w:val="003A1522"/>
    <w:rsid w:val="003B58AB"/>
    <w:rsid w:val="003B75FF"/>
    <w:rsid w:val="003C32BF"/>
    <w:rsid w:val="003D08B0"/>
    <w:rsid w:val="003D4125"/>
    <w:rsid w:val="003D7CB3"/>
    <w:rsid w:val="003E2414"/>
    <w:rsid w:val="003E5513"/>
    <w:rsid w:val="003E5634"/>
    <w:rsid w:val="003F4234"/>
    <w:rsid w:val="0040115E"/>
    <w:rsid w:val="004072A0"/>
    <w:rsid w:val="00411215"/>
    <w:rsid w:val="00411347"/>
    <w:rsid w:val="00415BCE"/>
    <w:rsid w:val="004434D7"/>
    <w:rsid w:val="00444033"/>
    <w:rsid w:val="00445672"/>
    <w:rsid w:val="0045082D"/>
    <w:rsid w:val="0045370E"/>
    <w:rsid w:val="00454ECB"/>
    <w:rsid w:val="00461A0F"/>
    <w:rsid w:val="00467A95"/>
    <w:rsid w:val="00467ABE"/>
    <w:rsid w:val="004720D9"/>
    <w:rsid w:val="00472F93"/>
    <w:rsid w:val="004738DA"/>
    <w:rsid w:val="00484AAC"/>
    <w:rsid w:val="004851BE"/>
    <w:rsid w:val="00485604"/>
    <w:rsid w:val="004959CA"/>
    <w:rsid w:val="0049671A"/>
    <w:rsid w:val="00496D76"/>
    <w:rsid w:val="00497F9E"/>
    <w:rsid w:val="004A5112"/>
    <w:rsid w:val="004C368D"/>
    <w:rsid w:val="004C485B"/>
    <w:rsid w:val="004C5D31"/>
    <w:rsid w:val="004C6BBD"/>
    <w:rsid w:val="004C6DAC"/>
    <w:rsid w:val="004F076A"/>
    <w:rsid w:val="004F19D7"/>
    <w:rsid w:val="004F3656"/>
    <w:rsid w:val="004F3A52"/>
    <w:rsid w:val="004F4FE8"/>
    <w:rsid w:val="004F7618"/>
    <w:rsid w:val="00504C78"/>
    <w:rsid w:val="005052CB"/>
    <w:rsid w:val="00511575"/>
    <w:rsid w:val="00513ABD"/>
    <w:rsid w:val="00521830"/>
    <w:rsid w:val="00522CC4"/>
    <w:rsid w:val="005303F9"/>
    <w:rsid w:val="005313F6"/>
    <w:rsid w:val="00533B08"/>
    <w:rsid w:val="00535A98"/>
    <w:rsid w:val="00537A2A"/>
    <w:rsid w:val="00540637"/>
    <w:rsid w:val="00554F29"/>
    <w:rsid w:val="0056749A"/>
    <w:rsid w:val="00571EF0"/>
    <w:rsid w:val="0058214D"/>
    <w:rsid w:val="005960DF"/>
    <w:rsid w:val="0059797A"/>
    <w:rsid w:val="005A400F"/>
    <w:rsid w:val="005B428A"/>
    <w:rsid w:val="005C16CC"/>
    <w:rsid w:val="005C2B04"/>
    <w:rsid w:val="005D0DEB"/>
    <w:rsid w:val="005D358E"/>
    <w:rsid w:val="005D3E35"/>
    <w:rsid w:val="005F0980"/>
    <w:rsid w:val="005F1ACA"/>
    <w:rsid w:val="00606CAA"/>
    <w:rsid w:val="00631CB9"/>
    <w:rsid w:val="0064296D"/>
    <w:rsid w:val="006553B2"/>
    <w:rsid w:val="00656F1F"/>
    <w:rsid w:val="006573C1"/>
    <w:rsid w:val="00672636"/>
    <w:rsid w:val="00672FFE"/>
    <w:rsid w:val="00676BBC"/>
    <w:rsid w:val="00677337"/>
    <w:rsid w:val="006775BF"/>
    <w:rsid w:val="00680804"/>
    <w:rsid w:val="00681B44"/>
    <w:rsid w:val="0068428D"/>
    <w:rsid w:val="00684F67"/>
    <w:rsid w:val="006A0657"/>
    <w:rsid w:val="006A22F8"/>
    <w:rsid w:val="006A599E"/>
    <w:rsid w:val="006B6AD7"/>
    <w:rsid w:val="006C0969"/>
    <w:rsid w:val="006C69A9"/>
    <w:rsid w:val="006C713F"/>
    <w:rsid w:val="006D021D"/>
    <w:rsid w:val="006D084A"/>
    <w:rsid w:val="006D5EEA"/>
    <w:rsid w:val="006D719E"/>
    <w:rsid w:val="006E0F6E"/>
    <w:rsid w:val="006E4D09"/>
    <w:rsid w:val="006F1657"/>
    <w:rsid w:val="006F6075"/>
    <w:rsid w:val="00700587"/>
    <w:rsid w:val="007024FB"/>
    <w:rsid w:val="007118BD"/>
    <w:rsid w:val="00711BDC"/>
    <w:rsid w:val="00720E35"/>
    <w:rsid w:val="00726AA3"/>
    <w:rsid w:val="00727420"/>
    <w:rsid w:val="007357B6"/>
    <w:rsid w:val="00740B13"/>
    <w:rsid w:val="00752152"/>
    <w:rsid w:val="00754E36"/>
    <w:rsid w:val="00755F5D"/>
    <w:rsid w:val="007571DC"/>
    <w:rsid w:val="007621DD"/>
    <w:rsid w:val="00765A64"/>
    <w:rsid w:val="00765F6F"/>
    <w:rsid w:val="0077043C"/>
    <w:rsid w:val="0077614A"/>
    <w:rsid w:val="007B1068"/>
    <w:rsid w:val="007C1D1C"/>
    <w:rsid w:val="007C32D6"/>
    <w:rsid w:val="007C3E2C"/>
    <w:rsid w:val="007D6BA1"/>
    <w:rsid w:val="007E709E"/>
    <w:rsid w:val="007F164F"/>
    <w:rsid w:val="007F3002"/>
    <w:rsid w:val="007F7774"/>
    <w:rsid w:val="00800BD6"/>
    <w:rsid w:val="008109AD"/>
    <w:rsid w:val="0081124F"/>
    <w:rsid w:val="00811255"/>
    <w:rsid w:val="008119C5"/>
    <w:rsid w:val="00815A36"/>
    <w:rsid w:val="008164AA"/>
    <w:rsid w:val="00820851"/>
    <w:rsid w:val="0082187F"/>
    <w:rsid w:val="00825908"/>
    <w:rsid w:val="00826C8F"/>
    <w:rsid w:val="00832031"/>
    <w:rsid w:val="008355C4"/>
    <w:rsid w:val="00837EC7"/>
    <w:rsid w:val="008436D6"/>
    <w:rsid w:val="0084538F"/>
    <w:rsid w:val="008459CD"/>
    <w:rsid w:val="00845EFF"/>
    <w:rsid w:val="00850BC3"/>
    <w:rsid w:val="00853FCB"/>
    <w:rsid w:val="0087235A"/>
    <w:rsid w:val="008807DE"/>
    <w:rsid w:val="00885EDE"/>
    <w:rsid w:val="00894520"/>
    <w:rsid w:val="00894D41"/>
    <w:rsid w:val="008964FD"/>
    <w:rsid w:val="008A1768"/>
    <w:rsid w:val="008B1D49"/>
    <w:rsid w:val="008B4D67"/>
    <w:rsid w:val="008B69E5"/>
    <w:rsid w:val="008B6E6E"/>
    <w:rsid w:val="008C04C9"/>
    <w:rsid w:val="008C7986"/>
    <w:rsid w:val="008D4BA4"/>
    <w:rsid w:val="008D66BE"/>
    <w:rsid w:val="008E2ED1"/>
    <w:rsid w:val="008E7D45"/>
    <w:rsid w:val="008F61C5"/>
    <w:rsid w:val="008F78E6"/>
    <w:rsid w:val="00902DA5"/>
    <w:rsid w:val="009071CF"/>
    <w:rsid w:val="0091160C"/>
    <w:rsid w:val="0091593A"/>
    <w:rsid w:val="0092440C"/>
    <w:rsid w:val="0093529B"/>
    <w:rsid w:val="00937B60"/>
    <w:rsid w:val="0095558E"/>
    <w:rsid w:val="00963664"/>
    <w:rsid w:val="009639C7"/>
    <w:rsid w:val="00963CB6"/>
    <w:rsid w:val="009700C9"/>
    <w:rsid w:val="00971722"/>
    <w:rsid w:val="00976BF2"/>
    <w:rsid w:val="00982E5C"/>
    <w:rsid w:val="00990DC9"/>
    <w:rsid w:val="00991F4F"/>
    <w:rsid w:val="009A17F3"/>
    <w:rsid w:val="009A1D85"/>
    <w:rsid w:val="009C59AA"/>
    <w:rsid w:val="009D7898"/>
    <w:rsid w:val="009E39A0"/>
    <w:rsid w:val="009F42E4"/>
    <w:rsid w:val="009F6EF1"/>
    <w:rsid w:val="00A06F15"/>
    <w:rsid w:val="00A1296C"/>
    <w:rsid w:val="00A20523"/>
    <w:rsid w:val="00A31D11"/>
    <w:rsid w:val="00A366CC"/>
    <w:rsid w:val="00A450C1"/>
    <w:rsid w:val="00A51339"/>
    <w:rsid w:val="00A53DB9"/>
    <w:rsid w:val="00A540DD"/>
    <w:rsid w:val="00A541F2"/>
    <w:rsid w:val="00A56965"/>
    <w:rsid w:val="00A57E9B"/>
    <w:rsid w:val="00A65F52"/>
    <w:rsid w:val="00A6743D"/>
    <w:rsid w:val="00A75E78"/>
    <w:rsid w:val="00A775A9"/>
    <w:rsid w:val="00A804F8"/>
    <w:rsid w:val="00A828A1"/>
    <w:rsid w:val="00A828AD"/>
    <w:rsid w:val="00A84C96"/>
    <w:rsid w:val="00A90E5D"/>
    <w:rsid w:val="00A91E84"/>
    <w:rsid w:val="00A95892"/>
    <w:rsid w:val="00A973E5"/>
    <w:rsid w:val="00AA13A8"/>
    <w:rsid w:val="00AA7293"/>
    <w:rsid w:val="00AB509B"/>
    <w:rsid w:val="00AD39E6"/>
    <w:rsid w:val="00AE0CA6"/>
    <w:rsid w:val="00AE1B14"/>
    <w:rsid w:val="00AE2D84"/>
    <w:rsid w:val="00AE3A55"/>
    <w:rsid w:val="00AE64D3"/>
    <w:rsid w:val="00AF1A9B"/>
    <w:rsid w:val="00AF3151"/>
    <w:rsid w:val="00B0434A"/>
    <w:rsid w:val="00B064C9"/>
    <w:rsid w:val="00B14EEB"/>
    <w:rsid w:val="00B15C76"/>
    <w:rsid w:val="00B15EF8"/>
    <w:rsid w:val="00B2327A"/>
    <w:rsid w:val="00B254C7"/>
    <w:rsid w:val="00B32352"/>
    <w:rsid w:val="00B33290"/>
    <w:rsid w:val="00B542E5"/>
    <w:rsid w:val="00B6562A"/>
    <w:rsid w:val="00B7169F"/>
    <w:rsid w:val="00B75E87"/>
    <w:rsid w:val="00B8442F"/>
    <w:rsid w:val="00B94BD8"/>
    <w:rsid w:val="00B96AE9"/>
    <w:rsid w:val="00BB164B"/>
    <w:rsid w:val="00BB44B1"/>
    <w:rsid w:val="00BC1058"/>
    <w:rsid w:val="00BC2437"/>
    <w:rsid w:val="00BC763D"/>
    <w:rsid w:val="00BD753D"/>
    <w:rsid w:val="00BD7E76"/>
    <w:rsid w:val="00BE7704"/>
    <w:rsid w:val="00BF0158"/>
    <w:rsid w:val="00BF22FF"/>
    <w:rsid w:val="00BF2994"/>
    <w:rsid w:val="00BF4880"/>
    <w:rsid w:val="00C01D4F"/>
    <w:rsid w:val="00C05EFE"/>
    <w:rsid w:val="00C14E7E"/>
    <w:rsid w:val="00C1650E"/>
    <w:rsid w:val="00C16860"/>
    <w:rsid w:val="00C17F88"/>
    <w:rsid w:val="00C2144F"/>
    <w:rsid w:val="00C2632F"/>
    <w:rsid w:val="00C26F68"/>
    <w:rsid w:val="00C27A3A"/>
    <w:rsid w:val="00C40A67"/>
    <w:rsid w:val="00C45169"/>
    <w:rsid w:val="00C468AD"/>
    <w:rsid w:val="00C47F23"/>
    <w:rsid w:val="00C5490E"/>
    <w:rsid w:val="00C6552D"/>
    <w:rsid w:val="00C71EC2"/>
    <w:rsid w:val="00C74714"/>
    <w:rsid w:val="00C752F4"/>
    <w:rsid w:val="00C843D5"/>
    <w:rsid w:val="00C860AF"/>
    <w:rsid w:val="00C97F7E"/>
    <w:rsid w:val="00CB1E8C"/>
    <w:rsid w:val="00CB3549"/>
    <w:rsid w:val="00CC36D0"/>
    <w:rsid w:val="00CC5492"/>
    <w:rsid w:val="00CD51AA"/>
    <w:rsid w:val="00CE3432"/>
    <w:rsid w:val="00CE52EE"/>
    <w:rsid w:val="00CF4DAF"/>
    <w:rsid w:val="00D00800"/>
    <w:rsid w:val="00D0205D"/>
    <w:rsid w:val="00D0521B"/>
    <w:rsid w:val="00D0707C"/>
    <w:rsid w:val="00D226DE"/>
    <w:rsid w:val="00D270BC"/>
    <w:rsid w:val="00D359E8"/>
    <w:rsid w:val="00D36369"/>
    <w:rsid w:val="00D41BE0"/>
    <w:rsid w:val="00D52C18"/>
    <w:rsid w:val="00D93CD8"/>
    <w:rsid w:val="00DA5C8B"/>
    <w:rsid w:val="00DB5FA8"/>
    <w:rsid w:val="00DC554E"/>
    <w:rsid w:val="00DC563E"/>
    <w:rsid w:val="00DC5DAA"/>
    <w:rsid w:val="00DC762A"/>
    <w:rsid w:val="00DD0C30"/>
    <w:rsid w:val="00DF0BBE"/>
    <w:rsid w:val="00DF0DE0"/>
    <w:rsid w:val="00DF308F"/>
    <w:rsid w:val="00DF6481"/>
    <w:rsid w:val="00E05AB1"/>
    <w:rsid w:val="00E1193E"/>
    <w:rsid w:val="00E139E4"/>
    <w:rsid w:val="00E13E6C"/>
    <w:rsid w:val="00E16A0E"/>
    <w:rsid w:val="00E16B27"/>
    <w:rsid w:val="00E30D98"/>
    <w:rsid w:val="00E335F8"/>
    <w:rsid w:val="00E42FA5"/>
    <w:rsid w:val="00E431BF"/>
    <w:rsid w:val="00E432F8"/>
    <w:rsid w:val="00E45CC4"/>
    <w:rsid w:val="00E54420"/>
    <w:rsid w:val="00E579BF"/>
    <w:rsid w:val="00E635E6"/>
    <w:rsid w:val="00E640F6"/>
    <w:rsid w:val="00E72519"/>
    <w:rsid w:val="00E73D14"/>
    <w:rsid w:val="00E74845"/>
    <w:rsid w:val="00E748E7"/>
    <w:rsid w:val="00E84ADD"/>
    <w:rsid w:val="00E85381"/>
    <w:rsid w:val="00E85DB9"/>
    <w:rsid w:val="00E86529"/>
    <w:rsid w:val="00E914F0"/>
    <w:rsid w:val="00E91AB7"/>
    <w:rsid w:val="00E96359"/>
    <w:rsid w:val="00EA4734"/>
    <w:rsid w:val="00EA5291"/>
    <w:rsid w:val="00EB070D"/>
    <w:rsid w:val="00EB5FD8"/>
    <w:rsid w:val="00EC1F75"/>
    <w:rsid w:val="00EC51CF"/>
    <w:rsid w:val="00EC68C4"/>
    <w:rsid w:val="00EC7CBC"/>
    <w:rsid w:val="00EC7D6A"/>
    <w:rsid w:val="00ED0EC3"/>
    <w:rsid w:val="00EE0817"/>
    <w:rsid w:val="00EE51CD"/>
    <w:rsid w:val="00F122B4"/>
    <w:rsid w:val="00F17F92"/>
    <w:rsid w:val="00F2257F"/>
    <w:rsid w:val="00F233CB"/>
    <w:rsid w:val="00F25E9F"/>
    <w:rsid w:val="00F27025"/>
    <w:rsid w:val="00F31FC7"/>
    <w:rsid w:val="00F372D1"/>
    <w:rsid w:val="00F5187C"/>
    <w:rsid w:val="00F6057E"/>
    <w:rsid w:val="00F6568A"/>
    <w:rsid w:val="00F717EF"/>
    <w:rsid w:val="00F86862"/>
    <w:rsid w:val="00F95310"/>
    <w:rsid w:val="00FA0BB9"/>
    <w:rsid w:val="00FA2759"/>
    <w:rsid w:val="00FA4DC2"/>
    <w:rsid w:val="00FB3ED5"/>
    <w:rsid w:val="00FB4423"/>
    <w:rsid w:val="00FB4C43"/>
    <w:rsid w:val="00FC4993"/>
    <w:rsid w:val="00FD331F"/>
    <w:rsid w:val="00FE05A4"/>
    <w:rsid w:val="00FE559F"/>
    <w:rsid w:val="00FF076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8BC1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4"/>
        <w:szCs w:val="24"/>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AE3A55"/>
    <w:pPr>
      <w:spacing w:line="276" w:lineRule="auto"/>
    </w:pPr>
    <w:rPr>
      <w:rFonts w:ascii="Arial" w:hAnsi="Arial"/>
      <w:sz w:val="22"/>
      <w:szCs w:val="22"/>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Verzeichnis1">
    <w:name w:val="toc 1"/>
    <w:basedOn w:val="Standard"/>
    <w:next w:val="Standard"/>
    <w:autoRedefine/>
    <w:uiPriority w:val="39"/>
    <w:unhideWhenUsed/>
    <w:qFormat/>
    <w:rsid w:val="00D41BE0"/>
    <w:pPr>
      <w:spacing w:after="100"/>
    </w:pPr>
    <w:rPr>
      <w:rFonts w:eastAsia="Times New Roman"/>
      <w:sz w:val="28"/>
      <w:lang w:val="en-US" w:bidi="en-US"/>
    </w:rPr>
  </w:style>
  <w:style w:type="paragraph" w:styleId="Listenabsatz">
    <w:name w:val="List Paragraph"/>
    <w:basedOn w:val="Standard"/>
    <w:uiPriority w:val="34"/>
    <w:qFormat/>
    <w:rsid w:val="00185133"/>
    <w:pPr>
      <w:ind w:left="708"/>
    </w:pPr>
  </w:style>
  <w:style w:type="table" w:styleId="Tabellenraster">
    <w:name w:val="Table Grid"/>
    <w:basedOn w:val="NormaleTabelle"/>
    <w:uiPriority w:val="59"/>
    <w:rsid w:val="00E579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nhideWhenUsed/>
    <w:rsid w:val="00837EC7"/>
    <w:pPr>
      <w:tabs>
        <w:tab w:val="center" w:pos="4536"/>
        <w:tab w:val="right" w:pos="9072"/>
      </w:tabs>
    </w:pPr>
  </w:style>
  <w:style w:type="character" w:customStyle="1" w:styleId="KopfzeileZchn">
    <w:name w:val="Kopfzeile Zchn"/>
    <w:basedOn w:val="Absatz-Standardschriftart"/>
    <w:link w:val="Kopfzeile"/>
    <w:rsid w:val="00837EC7"/>
    <w:rPr>
      <w:rFonts w:ascii="Arial" w:hAnsi="Arial"/>
      <w:sz w:val="22"/>
      <w:szCs w:val="22"/>
      <w:lang w:eastAsia="en-US"/>
    </w:rPr>
  </w:style>
  <w:style w:type="paragraph" w:styleId="Fuzeile">
    <w:name w:val="footer"/>
    <w:basedOn w:val="Standard"/>
    <w:link w:val="FuzeileZchn"/>
    <w:uiPriority w:val="99"/>
    <w:unhideWhenUsed/>
    <w:rsid w:val="00837EC7"/>
    <w:pPr>
      <w:tabs>
        <w:tab w:val="center" w:pos="4536"/>
        <w:tab w:val="right" w:pos="9072"/>
      </w:tabs>
    </w:pPr>
  </w:style>
  <w:style w:type="character" w:customStyle="1" w:styleId="FuzeileZchn">
    <w:name w:val="Fußzeile Zchn"/>
    <w:basedOn w:val="Absatz-Standardschriftart"/>
    <w:link w:val="Fuzeile"/>
    <w:uiPriority w:val="99"/>
    <w:rsid w:val="00837EC7"/>
    <w:rPr>
      <w:rFonts w:ascii="Arial" w:hAnsi="Arial"/>
      <w:sz w:val="22"/>
      <w:szCs w:val="22"/>
      <w:lang w:eastAsia="en-US"/>
    </w:rPr>
  </w:style>
  <w:style w:type="paragraph" w:styleId="Sprechblasentext">
    <w:name w:val="Balloon Text"/>
    <w:basedOn w:val="Standard"/>
    <w:link w:val="SprechblasentextZchn"/>
    <w:uiPriority w:val="99"/>
    <w:semiHidden/>
    <w:unhideWhenUsed/>
    <w:rsid w:val="00837EC7"/>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37EC7"/>
    <w:rPr>
      <w:rFonts w:ascii="Tahoma" w:hAnsi="Tahoma" w:cs="Tahoma"/>
      <w:sz w:val="16"/>
      <w:szCs w:val="16"/>
      <w:lang w:eastAsia="en-US"/>
    </w:rPr>
  </w:style>
  <w:style w:type="paragraph" w:styleId="Funotentext">
    <w:name w:val="footnote text"/>
    <w:basedOn w:val="Standard"/>
    <w:link w:val="FunotentextZchn1"/>
    <w:uiPriority w:val="99"/>
    <w:unhideWhenUsed/>
    <w:rsid w:val="00F86862"/>
    <w:pPr>
      <w:suppressAutoHyphens/>
      <w:spacing w:after="120" w:line="240" w:lineRule="auto"/>
      <w:jc w:val="both"/>
    </w:pPr>
    <w:rPr>
      <w:rFonts w:ascii="Calibri" w:eastAsia="Times New Roman" w:hAnsi="Calibri"/>
      <w:bCs/>
      <w:kern w:val="1"/>
      <w:sz w:val="20"/>
      <w:szCs w:val="20"/>
      <w:lang w:eastAsia="ar-SA"/>
    </w:rPr>
  </w:style>
  <w:style w:type="character" w:customStyle="1" w:styleId="FunotentextZchn">
    <w:name w:val="Fußnotentext Zchn"/>
    <w:basedOn w:val="Absatz-Standardschriftart"/>
    <w:uiPriority w:val="99"/>
    <w:semiHidden/>
    <w:rsid w:val="00F86862"/>
    <w:rPr>
      <w:rFonts w:ascii="Arial" w:hAnsi="Arial"/>
      <w:lang w:eastAsia="en-US"/>
    </w:rPr>
  </w:style>
  <w:style w:type="character" w:customStyle="1" w:styleId="FunotentextZchn1">
    <w:name w:val="Fußnotentext Zchn1"/>
    <w:basedOn w:val="Absatz-Standardschriftart"/>
    <w:link w:val="Funotentext"/>
    <w:uiPriority w:val="99"/>
    <w:rsid w:val="00F86862"/>
    <w:rPr>
      <w:rFonts w:eastAsia="Times New Roman"/>
      <w:bCs/>
      <w:kern w:val="1"/>
      <w:lang w:eastAsia="ar-SA"/>
    </w:rPr>
  </w:style>
  <w:style w:type="character" w:styleId="Funotenzeichen">
    <w:name w:val="footnote reference"/>
    <w:basedOn w:val="Absatz-Standardschriftart"/>
    <w:uiPriority w:val="99"/>
    <w:unhideWhenUsed/>
    <w:rsid w:val="00F86862"/>
    <w:rPr>
      <w:vertAlign w:val="superscript"/>
    </w:rPr>
  </w:style>
  <w:style w:type="character" w:styleId="Platzhaltertext">
    <w:name w:val="Placeholder Text"/>
    <w:basedOn w:val="Absatz-Standardschriftart"/>
    <w:uiPriority w:val="99"/>
    <w:semiHidden/>
    <w:rsid w:val="00B94BD8"/>
    <w:rPr>
      <w:color w:val="808080"/>
    </w:rPr>
  </w:style>
  <w:style w:type="character" w:styleId="Hyperlink">
    <w:name w:val="Hyperlink"/>
    <w:uiPriority w:val="99"/>
    <w:unhideWhenUsed/>
    <w:rsid w:val="003B75FF"/>
    <w:rPr>
      <w:color w:val="0000FF"/>
      <w:u w:val="single"/>
    </w:rPr>
  </w:style>
  <w:style w:type="character" w:customStyle="1" w:styleId="Internetlink">
    <w:name w:val="Internetlink"/>
    <w:basedOn w:val="Absatz-Standardschriftart"/>
    <w:uiPriority w:val="99"/>
    <w:unhideWhenUsed/>
    <w:rsid w:val="001F68AA"/>
    <w:rPr>
      <w:color w:val="0000FF" w:themeColor="hyperlink"/>
      <w:u w:val="single"/>
    </w:rPr>
  </w:style>
  <w:style w:type="character" w:styleId="BesuchterHyperlink">
    <w:name w:val="FollowedHyperlink"/>
    <w:basedOn w:val="Absatz-Standardschriftart"/>
    <w:uiPriority w:val="99"/>
    <w:semiHidden/>
    <w:unhideWhenUsed/>
    <w:rsid w:val="0035333F"/>
    <w:rPr>
      <w:color w:val="800080" w:themeColor="followedHyperlink"/>
      <w:u w:val="single"/>
    </w:rPr>
  </w:style>
  <w:style w:type="character" w:styleId="Seitenzahl">
    <w:name w:val="page number"/>
    <w:basedOn w:val="Absatz-Standardschriftart"/>
    <w:uiPriority w:val="99"/>
    <w:semiHidden/>
    <w:unhideWhenUsed/>
    <w:rsid w:val="00467A95"/>
  </w:style>
  <w:style w:type="paragraph" w:styleId="StandardWeb">
    <w:name w:val="Normal (Web)"/>
    <w:basedOn w:val="Standard"/>
    <w:uiPriority w:val="99"/>
    <w:unhideWhenUsed/>
    <w:rsid w:val="003E5634"/>
    <w:pPr>
      <w:spacing w:before="100" w:beforeAutospacing="1" w:after="100" w:afterAutospacing="1" w:line="240" w:lineRule="auto"/>
    </w:pPr>
    <w:rPr>
      <w:rFonts w:ascii="Times New Roman" w:hAnsi="Times New Roman"/>
      <w:sz w:val="24"/>
      <w:szCs w:val="24"/>
      <w:lang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4"/>
        <w:szCs w:val="24"/>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AE3A55"/>
    <w:pPr>
      <w:spacing w:line="276" w:lineRule="auto"/>
    </w:pPr>
    <w:rPr>
      <w:rFonts w:ascii="Arial" w:hAnsi="Arial"/>
      <w:sz w:val="22"/>
      <w:szCs w:val="22"/>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Verzeichnis1">
    <w:name w:val="toc 1"/>
    <w:basedOn w:val="Standard"/>
    <w:next w:val="Standard"/>
    <w:autoRedefine/>
    <w:uiPriority w:val="39"/>
    <w:unhideWhenUsed/>
    <w:qFormat/>
    <w:rsid w:val="00D41BE0"/>
    <w:pPr>
      <w:spacing w:after="100"/>
    </w:pPr>
    <w:rPr>
      <w:rFonts w:eastAsia="Times New Roman"/>
      <w:sz w:val="28"/>
      <w:lang w:val="en-US" w:bidi="en-US"/>
    </w:rPr>
  </w:style>
  <w:style w:type="paragraph" w:styleId="Listenabsatz">
    <w:name w:val="List Paragraph"/>
    <w:basedOn w:val="Standard"/>
    <w:uiPriority w:val="34"/>
    <w:qFormat/>
    <w:rsid w:val="00185133"/>
    <w:pPr>
      <w:ind w:left="708"/>
    </w:pPr>
  </w:style>
  <w:style w:type="table" w:styleId="Tabellenraster">
    <w:name w:val="Table Grid"/>
    <w:basedOn w:val="NormaleTabelle"/>
    <w:uiPriority w:val="59"/>
    <w:rsid w:val="00E579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nhideWhenUsed/>
    <w:rsid w:val="00837EC7"/>
    <w:pPr>
      <w:tabs>
        <w:tab w:val="center" w:pos="4536"/>
        <w:tab w:val="right" w:pos="9072"/>
      </w:tabs>
    </w:pPr>
  </w:style>
  <w:style w:type="character" w:customStyle="1" w:styleId="KopfzeileZchn">
    <w:name w:val="Kopfzeile Zchn"/>
    <w:basedOn w:val="Absatz-Standardschriftart"/>
    <w:link w:val="Kopfzeile"/>
    <w:rsid w:val="00837EC7"/>
    <w:rPr>
      <w:rFonts w:ascii="Arial" w:hAnsi="Arial"/>
      <w:sz w:val="22"/>
      <w:szCs w:val="22"/>
      <w:lang w:eastAsia="en-US"/>
    </w:rPr>
  </w:style>
  <w:style w:type="paragraph" w:styleId="Fuzeile">
    <w:name w:val="footer"/>
    <w:basedOn w:val="Standard"/>
    <w:link w:val="FuzeileZchn"/>
    <w:uiPriority w:val="99"/>
    <w:unhideWhenUsed/>
    <w:rsid w:val="00837EC7"/>
    <w:pPr>
      <w:tabs>
        <w:tab w:val="center" w:pos="4536"/>
        <w:tab w:val="right" w:pos="9072"/>
      </w:tabs>
    </w:pPr>
  </w:style>
  <w:style w:type="character" w:customStyle="1" w:styleId="FuzeileZchn">
    <w:name w:val="Fußzeile Zchn"/>
    <w:basedOn w:val="Absatz-Standardschriftart"/>
    <w:link w:val="Fuzeile"/>
    <w:uiPriority w:val="99"/>
    <w:rsid w:val="00837EC7"/>
    <w:rPr>
      <w:rFonts w:ascii="Arial" w:hAnsi="Arial"/>
      <w:sz w:val="22"/>
      <w:szCs w:val="22"/>
      <w:lang w:eastAsia="en-US"/>
    </w:rPr>
  </w:style>
  <w:style w:type="paragraph" w:styleId="Sprechblasentext">
    <w:name w:val="Balloon Text"/>
    <w:basedOn w:val="Standard"/>
    <w:link w:val="SprechblasentextZchn"/>
    <w:uiPriority w:val="99"/>
    <w:semiHidden/>
    <w:unhideWhenUsed/>
    <w:rsid w:val="00837EC7"/>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37EC7"/>
    <w:rPr>
      <w:rFonts w:ascii="Tahoma" w:hAnsi="Tahoma" w:cs="Tahoma"/>
      <w:sz w:val="16"/>
      <w:szCs w:val="16"/>
      <w:lang w:eastAsia="en-US"/>
    </w:rPr>
  </w:style>
  <w:style w:type="paragraph" w:styleId="Funotentext">
    <w:name w:val="footnote text"/>
    <w:basedOn w:val="Standard"/>
    <w:link w:val="FunotentextZchn1"/>
    <w:uiPriority w:val="99"/>
    <w:unhideWhenUsed/>
    <w:rsid w:val="00F86862"/>
    <w:pPr>
      <w:suppressAutoHyphens/>
      <w:spacing w:after="120" w:line="240" w:lineRule="auto"/>
      <w:jc w:val="both"/>
    </w:pPr>
    <w:rPr>
      <w:rFonts w:ascii="Calibri" w:eastAsia="Times New Roman" w:hAnsi="Calibri"/>
      <w:bCs/>
      <w:kern w:val="1"/>
      <w:sz w:val="20"/>
      <w:szCs w:val="20"/>
      <w:lang w:eastAsia="ar-SA"/>
    </w:rPr>
  </w:style>
  <w:style w:type="character" w:customStyle="1" w:styleId="FunotentextZchn">
    <w:name w:val="Fußnotentext Zchn"/>
    <w:basedOn w:val="Absatz-Standardschriftart"/>
    <w:uiPriority w:val="99"/>
    <w:semiHidden/>
    <w:rsid w:val="00F86862"/>
    <w:rPr>
      <w:rFonts w:ascii="Arial" w:hAnsi="Arial"/>
      <w:lang w:eastAsia="en-US"/>
    </w:rPr>
  </w:style>
  <w:style w:type="character" w:customStyle="1" w:styleId="FunotentextZchn1">
    <w:name w:val="Fußnotentext Zchn1"/>
    <w:basedOn w:val="Absatz-Standardschriftart"/>
    <w:link w:val="Funotentext"/>
    <w:uiPriority w:val="99"/>
    <w:rsid w:val="00F86862"/>
    <w:rPr>
      <w:rFonts w:eastAsia="Times New Roman"/>
      <w:bCs/>
      <w:kern w:val="1"/>
      <w:lang w:eastAsia="ar-SA"/>
    </w:rPr>
  </w:style>
  <w:style w:type="character" w:styleId="Funotenzeichen">
    <w:name w:val="footnote reference"/>
    <w:basedOn w:val="Absatz-Standardschriftart"/>
    <w:uiPriority w:val="99"/>
    <w:unhideWhenUsed/>
    <w:rsid w:val="00F86862"/>
    <w:rPr>
      <w:vertAlign w:val="superscript"/>
    </w:rPr>
  </w:style>
  <w:style w:type="character" w:styleId="Platzhaltertext">
    <w:name w:val="Placeholder Text"/>
    <w:basedOn w:val="Absatz-Standardschriftart"/>
    <w:uiPriority w:val="99"/>
    <w:semiHidden/>
    <w:rsid w:val="00B94BD8"/>
    <w:rPr>
      <w:color w:val="808080"/>
    </w:rPr>
  </w:style>
  <w:style w:type="character" w:styleId="Hyperlink">
    <w:name w:val="Hyperlink"/>
    <w:uiPriority w:val="99"/>
    <w:unhideWhenUsed/>
    <w:rsid w:val="003B75FF"/>
    <w:rPr>
      <w:color w:val="0000FF"/>
      <w:u w:val="single"/>
    </w:rPr>
  </w:style>
  <w:style w:type="character" w:customStyle="1" w:styleId="Internetlink">
    <w:name w:val="Internetlink"/>
    <w:basedOn w:val="Absatz-Standardschriftart"/>
    <w:uiPriority w:val="99"/>
    <w:unhideWhenUsed/>
    <w:rsid w:val="001F68AA"/>
    <w:rPr>
      <w:color w:val="0000FF" w:themeColor="hyperlink"/>
      <w:u w:val="single"/>
    </w:rPr>
  </w:style>
  <w:style w:type="character" w:styleId="BesuchterHyperlink">
    <w:name w:val="FollowedHyperlink"/>
    <w:basedOn w:val="Absatz-Standardschriftart"/>
    <w:uiPriority w:val="99"/>
    <w:semiHidden/>
    <w:unhideWhenUsed/>
    <w:rsid w:val="0035333F"/>
    <w:rPr>
      <w:color w:val="800080" w:themeColor="followedHyperlink"/>
      <w:u w:val="single"/>
    </w:rPr>
  </w:style>
  <w:style w:type="character" w:styleId="Seitenzahl">
    <w:name w:val="page number"/>
    <w:basedOn w:val="Absatz-Standardschriftart"/>
    <w:uiPriority w:val="99"/>
    <w:semiHidden/>
    <w:unhideWhenUsed/>
    <w:rsid w:val="00467A95"/>
  </w:style>
  <w:style w:type="paragraph" w:styleId="StandardWeb">
    <w:name w:val="Normal (Web)"/>
    <w:basedOn w:val="Standard"/>
    <w:uiPriority w:val="99"/>
    <w:unhideWhenUsed/>
    <w:rsid w:val="003E5634"/>
    <w:pPr>
      <w:spacing w:before="100" w:beforeAutospacing="1" w:after="100" w:afterAutospacing="1" w:line="240" w:lineRule="auto"/>
    </w:pPr>
    <w:rPr>
      <w:rFonts w:ascii="Times New Roman" w:hAnsi="Times New Roman"/>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2543663">
      <w:bodyDiv w:val="1"/>
      <w:marLeft w:val="0"/>
      <w:marRight w:val="0"/>
      <w:marTop w:val="0"/>
      <w:marBottom w:val="0"/>
      <w:divBdr>
        <w:top w:val="none" w:sz="0" w:space="0" w:color="auto"/>
        <w:left w:val="none" w:sz="0" w:space="0" w:color="auto"/>
        <w:bottom w:val="none" w:sz="0" w:space="0" w:color="auto"/>
        <w:right w:val="none" w:sz="0" w:space="0" w:color="auto"/>
      </w:divBdr>
    </w:div>
    <w:div w:id="830170690">
      <w:bodyDiv w:val="1"/>
      <w:marLeft w:val="0"/>
      <w:marRight w:val="0"/>
      <w:marTop w:val="0"/>
      <w:marBottom w:val="0"/>
      <w:divBdr>
        <w:top w:val="none" w:sz="0" w:space="0" w:color="auto"/>
        <w:left w:val="none" w:sz="0" w:space="0" w:color="auto"/>
        <w:bottom w:val="none" w:sz="0" w:space="0" w:color="auto"/>
        <w:right w:val="none" w:sz="0" w:space="0" w:color="auto"/>
      </w:divBdr>
    </w:div>
    <w:div w:id="1195922974">
      <w:bodyDiv w:val="1"/>
      <w:marLeft w:val="0"/>
      <w:marRight w:val="0"/>
      <w:marTop w:val="0"/>
      <w:marBottom w:val="0"/>
      <w:divBdr>
        <w:top w:val="none" w:sz="0" w:space="0" w:color="auto"/>
        <w:left w:val="none" w:sz="0" w:space="0" w:color="auto"/>
        <w:bottom w:val="none" w:sz="0" w:space="0" w:color="auto"/>
        <w:right w:val="none" w:sz="0" w:space="0" w:color="auto"/>
      </w:divBdr>
      <w:divsChild>
        <w:div w:id="796876004">
          <w:marLeft w:val="0"/>
          <w:marRight w:val="0"/>
          <w:marTop w:val="0"/>
          <w:marBottom w:val="0"/>
          <w:divBdr>
            <w:top w:val="none" w:sz="0" w:space="0" w:color="auto"/>
            <w:left w:val="none" w:sz="0" w:space="0" w:color="auto"/>
            <w:bottom w:val="none" w:sz="0" w:space="0" w:color="auto"/>
            <w:right w:val="none" w:sz="0" w:space="0" w:color="auto"/>
          </w:divBdr>
          <w:divsChild>
            <w:div w:id="1742826441">
              <w:marLeft w:val="0"/>
              <w:marRight w:val="0"/>
              <w:marTop w:val="0"/>
              <w:marBottom w:val="0"/>
              <w:divBdr>
                <w:top w:val="none" w:sz="0" w:space="0" w:color="auto"/>
                <w:left w:val="none" w:sz="0" w:space="0" w:color="auto"/>
                <w:bottom w:val="none" w:sz="0" w:space="0" w:color="auto"/>
                <w:right w:val="none" w:sz="0" w:space="0" w:color="auto"/>
              </w:divBdr>
              <w:divsChild>
                <w:div w:id="1377049364">
                  <w:marLeft w:val="0"/>
                  <w:marRight w:val="0"/>
                  <w:marTop w:val="0"/>
                  <w:marBottom w:val="0"/>
                  <w:divBdr>
                    <w:top w:val="none" w:sz="0" w:space="0" w:color="auto"/>
                    <w:left w:val="none" w:sz="0" w:space="0" w:color="auto"/>
                    <w:bottom w:val="none" w:sz="0" w:space="0" w:color="auto"/>
                    <w:right w:val="none" w:sz="0" w:space="0" w:color="auto"/>
                  </w:divBdr>
                  <w:divsChild>
                    <w:div w:id="90657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3806461">
      <w:bodyDiv w:val="1"/>
      <w:marLeft w:val="0"/>
      <w:marRight w:val="0"/>
      <w:marTop w:val="0"/>
      <w:marBottom w:val="0"/>
      <w:divBdr>
        <w:top w:val="none" w:sz="0" w:space="0" w:color="auto"/>
        <w:left w:val="none" w:sz="0" w:space="0" w:color="auto"/>
        <w:bottom w:val="none" w:sz="0" w:space="0" w:color="auto"/>
        <w:right w:val="none" w:sz="0" w:space="0" w:color="auto"/>
      </w:divBdr>
      <w:divsChild>
        <w:div w:id="1892492996">
          <w:marLeft w:val="0"/>
          <w:marRight w:val="0"/>
          <w:marTop w:val="0"/>
          <w:marBottom w:val="0"/>
          <w:divBdr>
            <w:top w:val="none" w:sz="0" w:space="0" w:color="auto"/>
            <w:left w:val="none" w:sz="0" w:space="0" w:color="auto"/>
            <w:bottom w:val="none" w:sz="0" w:space="0" w:color="auto"/>
            <w:right w:val="none" w:sz="0" w:space="0" w:color="auto"/>
          </w:divBdr>
          <w:divsChild>
            <w:div w:id="1200438469">
              <w:marLeft w:val="0"/>
              <w:marRight w:val="0"/>
              <w:marTop w:val="0"/>
              <w:marBottom w:val="0"/>
              <w:divBdr>
                <w:top w:val="none" w:sz="0" w:space="0" w:color="auto"/>
                <w:left w:val="none" w:sz="0" w:space="0" w:color="auto"/>
                <w:bottom w:val="none" w:sz="0" w:space="0" w:color="auto"/>
                <w:right w:val="none" w:sz="0" w:space="0" w:color="auto"/>
              </w:divBdr>
              <w:divsChild>
                <w:div w:id="739325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473120">
      <w:bodyDiv w:val="1"/>
      <w:marLeft w:val="0"/>
      <w:marRight w:val="0"/>
      <w:marTop w:val="0"/>
      <w:marBottom w:val="0"/>
      <w:divBdr>
        <w:top w:val="none" w:sz="0" w:space="0" w:color="auto"/>
        <w:left w:val="none" w:sz="0" w:space="0" w:color="auto"/>
        <w:bottom w:val="none" w:sz="0" w:space="0" w:color="auto"/>
        <w:right w:val="none" w:sz="0" w:space="0" w:color="auto"/>
      </w:divBdr>
    </w:div>
    <w:div w:id="1605723701">
      <w:bodyDiv w:val="1"/>
      <w:marLeft w:val="0"/>
      <w:marRight w:val="0"/>
      <w:marTop w:val="0"/>
      <w:marBottom w:val="0"/>
      <w:divBdr>
        <w:top w:val="none" w:sz="0" w:space="0" w:color="auto"/>
        <w:left w:val="none" w:sz="0" w:space="0" w:color="auto"/>
        <w:bottom w:val="none" w:sz="0" w:space="0" w:color="auto"/>
        <w:right w:val="none" w:sz="0" w:space="0" w:color="auto"/>
      </w:divBdr>
      <w:divsChild>
        <w:div w:id="837694657">
          <w:marLeft w:val="0"/>
          <w:marRight w:val="0"/>
          <w:marTop w:val="0"/>
          <w:marBottom w:val="0"/>
          <w:divBdr>
            <w:top w:val="none" w:sz="0" w:space="0" w:color="auto"/>
            <w:left w:val="none" w:sz="0" w:space="0" w:color="auto"/>
            <w:bottom w:val="none" w:sz="0" w:space="0" w:color="auto"/>
            <w:right w:val="none" w:sz="0" w:space="0" w:color="auto"/>
          </w:divBdr>
          <w:divsChild>
            <w:div w:id="137654988">
              <w:marLeft w:val="0"/>
              <w:marRight w:val="0"/>
              <w:marTop w:val="0"/>
              <w:marBottom w:val="0"/>
              <w:divBdr>
                <w:top w:val="none" w:sz="0" w:space="0" w:color="auto"/>
                <w:left w:val="none" w:sz="0" w:space="0" w:color="auto"/>
                <w:bottom w:val="none" w:sz="0" w:space="0" w:color="auto"/>
                <w:right w:val="none" w:sz="0" w:space="0" w:color="auto"/>
              </w:divBdr>
              <w:divsChild>
                <w:div w:id="774711973">
                  <w:marLeft w:val="0"/>
                  <w:marRight w:val="0"/>
                  <w:marTop w:val="0"/>
                  <w:marBottom w:val="0"/>
                  <w:divBdr>
                    <w:top w:val="none" w:sz="0" w:space="0" w:color="auto"/>
                    <w:left w:val="none" w:sz="0" w:space="0" w:color="auto"/>
                    <w:bottom w:val="none" w:sz="0" w:space="0" w:color="auto"/>
                    <w:right w:val="none" w:sz="0" w:space="0" w:color="auto"/>
                  </w:divBdr>
                  <w:divsChild>
                    <w:div w:id="99696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youtube.com/watch?v=WqdzcNdIB5Q" TargetMode="External"/><Relationship Id="rId18" Type="http://schemas.openxmlformats.org/officeDocument/2006/relationships/hyperlink" Target="https://climate.nasa.gov/adopt-the-planet/"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hyperlink" Target="https://www.youtube.com/watch?v=Ci7yMuQ1gqc)" TargetMode="External"/><Relationship Id="rId17" Type="http://schemas.openxmlformats.org/officeDocument/2006/relationships/hyperlink" Target="http://iss.de.astroviewer.net" TargetMode="External"/><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2.tiff"/><Relationship Id="rId20"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youtube.com/watch?v=KGUp_Gt_Nc0)" TargetMode="External"/><Relationship Id="rId24"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hyperlink" Target="https://www.youtube.com/watch?v=Ci7yMuQ1gqc" TargetMode="External"/><Relationship Id="rId23" Type="http://schemas.openxmlformats.org/officeDocument/2006/relationships/footer" Target="footer2.xml"/><Relationship Id="rId10" Type="http://schemas.openxmlformats.org/officeDocument/2006/relationships/hyperlink" Target="https://www.youtube.com/watch?v=WqdzcNdIB5Q" TargetMode="External"/><Relationship Id="rId19" Type="http://schemas.openxmlformats.org/officeDocument/2006/relationships/image" Target="media/image3.jpeg"/><Relationship Id="rId4" Type="http://schemas.microsoft.com/office/2007/relationships/stylesWithEffects" Target="stylesWithEffects.xml"/><Relationship Id="rId9" Type="http://schemas.openxmlformats.org/officeDocument/2006/relationships/image" Target="media/image1.tiff"/><Relationship Id="rId14" Type="http://schemas.openxmlformats.org/officeDocument/2006/relationships/hyperlink" Target="https://www.youtube.com/watch?v=KGUp_Gt_Nc0)" TargetMode="External"/><Relationship Id="rId22" Type="http://schemas.openxmlformats.org/officeDocument/2006/relationships/footer" Target="footer1.xml"/><Relationship Id="rId27" Type="http://schemas.openxmlformats.org/officeDocument/2006/relationships/theme" Target="theme/theme1.xml"/></Relationships>
</file>

<file path=word/_rels/footer2.xml.rels><?xml version="1.0" encoding="UTF-8" standalone="yes"?>
<Relationships xmlns="http://schemas.openxmlformats.org/package/2006/relationships"><Relationship Id="rId2" Type="http://schemas.openxmlformats.org/officeDocument/2006/relationships/image" Target="media/image60.png"/><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2" Type="http://schemas.openxmlformats.org/officeDocument/2006/relationships/image" Target="media/image60.png"/><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ietzel\AppData\Local\Temp\XPgrpwise\Formatvorlage_standardillustrierende_Aufg_2014_12_01.dotx"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D519752-FBE7-4498-85F0-81E2799A74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Formatvorlage_standardillustrierende_Aufg_2014_12_01.dotx</Template>
  <TotalTime>0</TotalTime>
  <Pages>16</Pages>
  <Words>4869</Words>
  <Characters>30680</Characters>
  <Application>Microsoft Office Word</Application>
  <DocSecurity>0</DocSecurity>
  <Lines>255</Lines>
  <Paragraphs>70</Paragraphs>
  <ScaleCrop>false</ScaleCrop>
  <HeadingPairs>
    <vt:vector size="2" baseType="variant">
      <vt:variant>
        <vt:lpstr>Titel</vt:lpstr>
      </vt:variant>
      <vt:variant>
        <vt:i4>1</vt:i4>
      </vt:variant>
    </vt:vector>
  </HeadingPairs>
  <TitlesOfParts>
    <vt:vector size="1" baseType="lpstr">
      <vt:lpstr/>
    </vt:vector>
  </TitlesOfParts>
  <Company>L I S U M</Company>
  <LinksUpToDate>false</LinksUpToDate>
  <CharactersWithSpaces>35479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Gietzel</dc:creator>
  <cp:lastModifiedBy>Foerster</cp:lastModifiedBy>
  <cp:revision>2</cp:revision>
  <cp:lastPrinted>2017-11-20T12:59:00Z</cp:lastPrinted>
  <dcterms:created xsi:type="dcterms:W3CDTF">2017-11-29T10:27:00Z</dcterms:created>
  <dcterms:modified xsi:type="dcterms:W3CDTF">2017-11-29T10:27:00Z</dcterms:modified>
</cp:coreProperties>
</file>