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D3F70" w:rsidRDefault="002D3F70" w:rsidP="00B94BD8">
      <w:pPr>
        <w:spacing w:after="120"/>
      </w:pPr>
      <w:r w:rsidRPr="008119C5">
        <w:t xml:space="preserve">Hinweis: Wünschenswert ist die Entwicklung von mehreren Aufgaben zu </w:t>
      </w:r>
      <w:r w:rsidRPr="008119C5">
        <w:rPr>
          <w:b/>
        </w:rPr>
        <w:t>einer</w:t>
      </w:r>
      <w:r w:rsidRPr="008119C5">
        <w:t xml:space="preserve"> Kompetenz, die die Progression der Standards (A</w:t>
      </w:r>
      <w:r w:rsidR="008119C5" w:rsidRPr="008119C5">
        <w:t xml:space="preserve"> – </w:t>
      </w:r>
      <w:r w:rsidRPr="008119C5">
        <w:t>H) abbilden.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6058D4" w:rsidRPr="00202F49" w:rsidRDefault="00D12C56" w:rsidP="00321743">
            <w:pPr>
              <w:spacing w:before="200" w:after="200"/>
            </w:pPr>
            <w:r>
              <w:t>Englisch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D12C56" w:rsidP="00321743">
            <w:pPr>
              <w:spacing w:before="200" w:after="200"/>
            </w:pPr>
            <w:r>
              <w:t>Funktionale kommunikative Kompetenz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D82511" w:rsidRDefault="00275DC1" w:rsidP="00321743">
            <w:pPr>
              <w:tabs>
                <w:tab w:val="left" w:pos="1373"/>
              </w:tabs>
              <w:spacing w:before="200" w:after="200"/>
              <w:rPr>
                <w:noProof/>
              </w:rPr>
            </w:pPr>
            <w:r w:rsidRPr="00D82511">
              <w:rPr>
                <w:noProof/>
              </w:rPr>
              <w:t>Dialogisches Sprechen</w:t>
            </w:r>
          </w:p>
          <w:p w:rsidR="00C118D5" w:rsidRPr="00D82511" w:rsidRDefault="00C118D5" w:rsidP="00321743">
            <w:pPr>
              <w:tabs>
                <w:tab w:val="left" w:pos="1373"/>
              </w:tabs>
              <w:spacing w:before="200" w:after="200"/>
            </w:pPr>
            <w:r w:rsidRPr="00D82511">
              <w:rPr>
                <w:noProof/>
              </w:rPr>
              <w:t>Verfügen über sprachliche Mi</w:t>
            </w:r>
            <w:r w:rsidR="007C41AC" w:rsidRPr="00D82511">
              <w:rPr>
                <w:noProof/>
              </w:rPr>
              <w:t>ttel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D82511" w:rsidRDefault="00216C3F" w:rsidP="00BE7704">
            <w:pPr>
              <w:tabs>
                <w:tab w:val="left" w:pos="1190"/>
              </w:tabs>
              <w:spacing w:before="200" w:after="200"/>
            </w:pPr>
            <w:r w:rsidRPr="00D82511">
              <w:t>B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7A047D" w:rsidRPr="00D82511" w:rsidRDefault="007A047D" w:rsidP="00275DC1">
            <w:pPr>
              <w:autoSpaceDE w:val="0"/>
              <w:autoSpaceDN w:val="0"/>
              <w:adjustRightInd w:val="0"/>
              <w:spacing w:line="240" w:lineRule="auto"/>
            </w:pPr>
            <w:r w:rsidRPr="00D82511">
              <w:t>Die Schülerinnen und Schüler können</w:t>
            </w:r>
          </w:p>
          <w:p w:rsidR="000D05D0" w:rsidRPr="00D82511" w:rsidRDefault="000D05D0" w:rsidP="00275DC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lang w:eastAsia="de-DE"/>
              </w:rPr>
            </w:pPr>
          </w:p>
          <w:p w:rsidR="00A71C2F" w:rsidRPr="00D82511" w:rsidRDefault="00216C3F" w:rsidP="006058D4">
            <w:pPr>
              <w:autoSpaceDE w:val="0"/>
              <w:autoSpaceDN w:val="0"/>
              <w:adjustRightInd w:val="0"/>
              <w:spacing w:line="240" w:lineRule="auto"/>
            </w:pPr>
            <w:r w:rsidRPr="00D82511">
              <w:t>eingeübte Sprachmuster in kurzen Dialogen in einfa</w:t>
            </w:r>
            <w:r w:rsidR="00D46124" w:rsidRPr="00D82511">
              <w:t>chen, sehr vertrauten Alltags</w:t>
            </w:r>
            <w:r w:rsidR="00D46124" w:rsidRPr="00D82511">
              <w:softHyphen/>
            </w:r>
            <w:r w:rsidR="00D46124" w:rsidRPr="00D82511">
              <w:softHyphen/>
            </w:r>
            <w:r w:rsidRPr="00D82511">
              <w:t xml:space="preserve">situationen reproduzieren </w:t>
            </w:r>
          </w:p>
          <w:p w:rsidR="008E2ED1" w:rsidRPr="00D82511" w:rsidRDefault="00F65B29" w:rsidP="006058D4">
            <w:pPr>
              <w:autoSpaceDE w:val="0"/>
              <w:autoSpaceDN w:val="0"/>
              <w:adjustRightInd w:val="0"/>
              <w:spacing w:line="240" w:lineRule="auto"/>
              <w:rPr>
                <w:color w:val="9BBB59" w:themeColor="accent3"/>
                <w:sz w:val="18"/>
                <w:szCs w:val="18"/>
              </w:rPr>
            </w:pPr>
            <w:r w:rsidRPr="00D82511">
              <w:rPr>
                <w:color w:val="9BBB59" w:themeColor="accent3"/>
                <w:sz w:val="18"/>
                <w:szCs w:val="18"/>
              </w:rPr>
              <w:t>(EN</w:t>
            </w:r>
            <w:r w:rsidR="00216C3F" w:rsidRPr="00D82511">
              <w:rPr>
                <w:color w:val="9BBB59" w:themeColor="accent3"/>
                <w:sz w:val="18"/>
                <w:szCs w:val="18"/>
              </w:rPr>
              <w:t>-K1.3.1.AB)</w:t>
            </w:r>
          </w:p>
          <w:p w:rsidR="00F65B29" w:rsidRPr="00D82511" w:rsidRDefault="00F65B29" w:rsidP="006058D4">
            <w:pPr>
              <w:autoSpaceDE w:val="0"/>
              <w:autoSpaceDN w:val="0"/>
              <w:adjustRightInd w:val="0"/>
              <w:spacing w:line="240" w:lineRule="auto"/>
              <w:rPr>
                <w:color w:val="9BBB59" w:themeColor="accent3"/>
                <w:sz w:val="18"/>
                <w:szCs w:val="18"/>
              </w:rPr>
            </w:pPr>
          </w:p>
          <w:p w:rsidR="00F65B29" w:rsidRPr="00D82511" w:rsidRDefault="00F65B29" w:rsidP="00F65B29">
            <w:pPr>
              <w:autoSpaceDE w:val="0"/>
              <w:autoSpaceDN w:val="0"/>
              <w:adjustRightInd w:val="0"/>
              <w:spacing w:line="240" w:lineRule="auto"/>
            </w:pPr>
            <w:r w:rsidRPr="00D82511">
              <w:t>Die Schülerinnen und Schüler können</w:t>
            </w:r>
          </w:p>
          <w:p w:rsidR="00F65B29" w:rsidRPr="00D82511" w:rsidRDefault="00F65B29" w:rsidP="00F65B29">
            <w:pPr>
              <w:pStyle w:val="Default"/>
              <w:rPr>
                <w:sz w:val="22"/>
              </w:rPr>
            </w:pPr>
            <w:r w:rsidRPr="00D82511">
              <w:rPr>
                <w:sz w:val="22"/>
                <w:szCs w:val="22"/>
              </w:rPr>
              <w:t>einzelne, vertraute Wörter und Wendungen aus häufigen Al</w:t>
            </w:r>
            <w:r w:rsidRPr="00D82511">
              <w:rPr>
                <w:sz w:val="22"/>
                <w:szCs w:val="22"/>
              </w:rPr>
              <w:t>l</w:t>
            </w:r>
            <w:r w:rsidRPr="00D82511">
              <w:rPr>
                <w:sz w:val="22"/>
                <w:szCs w:val="22"/>
              </w:rPr>
              <w:t xml:space="preserve">tagssituationen verständlich nachsprechen und verwenden </w:t>
            </w:r>
          </w:p>
          <w:p w:rsidR="00F65B29" w:rsidRPr="00D82511" w:rsidRDefault="00F65B29" w:rsidP="006058D4">
            <w:pPr>
              <w:autoSpaceDE w:val="0"/>
              <w:autoSpaceDN w:val="0"/>
              <w:adjustRightInd w:val="0"/>
              <w:spacing w:line="240" w:lineRule="auto"/>
              <w:rPr>
                <w:color w:val="9BBB59" w:themeColor="accent3"/>
                <w:sz w:val="18"/>
                <w:szCs w:val="18"/>
              </w:rPr>
            </w:pPr>
            <w:r w:rsidRPr="00D82511">
              <w:rPr>
                <w:b/>
                <w:color w:val="9BBB59" w:themeColor="accent3"/>
                <w:sz w:val="18"/>
                <w:szCs w:val="18"/>
              </w:rPr>
              <w:t>(EN-K1.6.1.B)</w:t>
            </w:r>
          </w:p>
          <w:p w:rsidR="00216C3F" w:rsidRPr="00D82511" w:rsidRDefault="00216C3F" w:rsidP="006058D4">
            <w:pPr>
              <w:autoSpaceDE w:val="0"/>
              <w:autoSpaceDN w:val="0"/>
              <w:adjustRightInd w:val="0"/>
              <w:spacing w:line="240" w:lineRule="auto"/>
            </w:pP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C12028" w:rsidRDefault="00C12028" w:rsidP="00C1202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>Individuum und Lebenswelt</w:t>
            </w:r>
          </w:p>
          <w:p w:rsidR="007A047D" w:rsidRPr="00202F49" w:rsidRDefault="00C12028" w:rsidP="00C12028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b/>
                <w:color w:val="9BBB59" w:themeColor="accent3"/>
                <w:sz w:val="18"/>
                <w:szCs w:val="18"/>
              </w:rPr>
              <w:t>(EN</w:t>
            </w:r>
            <w:r w:rsidR="007A047D" w:rsidRPr="009466B0">
              <w:rPr>
                <w:b/>
                <w:color w:val="9BBB59" w:themeColor="accent3"/>
                <w:sz w:val="18"/>
                <w:szCs w:val="18"/>
              </w:rPr>
              <w:t>-I1)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5C16CC" w:rsidP="00321743">
            <w:pPr>
              <w:tabs>
                <w:tab w:val="left" w:pos="1190"/>
              </w:tabs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275DC1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</w:t>
            </w:r>
            <w:r w:rsidR="00F17F92" w:rsidRPr="008119C5">
              <w:rPr>
                <w:b/>
              </w:rPr>
              <w:t>alboffen</w:t>
            </w:r>
            <w:r>
              <w:rPr>
                <w:b/>
              </w:rPr>
              <w:t xml:space="preserve"> x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6058D4" w:rsidP="007A047D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</w:t>
            </w:r>
            <w:r w:rsidR="00F17F92" w:rsidRPr="008119C5">
              <w:rPr>
                <w:b/>
              </w:rPr>
              <w:t>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lastRenderedPageBreak/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F5187C" w:rsidP="00321743">
            <w:pPr>
              <w:spacing w:before="200" w:after="200"/>
            </w:pP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9"/>
          <w:foot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15371B" w:rsidRDefault="00F5187C" w:rsidP="00BF22FF">
      <w:pPr>
        <w:spacing w:before="60" w:after="60"/>
        <w:rPr>
          <w:b/>
          <w:sz w:val="24"/>
          <w:szCs w:val="24"/>
        </w:rPr>
      </w:pPr>
      <w:r w:rsidRPr="0015371B">
        <w:rPr>
          <w:b/>
          <w:sz w:val="24"/>
          <w:szCs w:val="24"/>
        </w:rPr>
        <w:t xml:space="preserve">Aufgabe und Material: </w:t>
      </w:r>
    </w:p>
    <w:p w:rsidR="00592ABE" w:rsidRPr="0015371B" w:rsidRDefault="00E414BD" w:rsidP="00BF22FF">
      <w:pPr>
        <w:spacing w:before="60" w:after="60"/>
        <w:rPr>
          <w:b/>
        </w:rPr>
      </w:pPr>
      <w:r>
        <w:rPr>
          <w:b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6" type="#_x0000_t202" style="position:absolute;margin-left:-18pt;margin-top:7.85pt;width:502.75pt;height:528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">
            <v:textbox>
              <w:txbxContent>
                <w:p w:rsidR="00183E84" w:rsidRPr="006E439A" w:rsidRDefault="00183E84" w:rsidP="00C118D5">
                  <w:pPr>
                    <w:spacing w:before="60" w:after="60" w:line="360" w:lineRule="auto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Planning a party  </w:t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  <w:t>Role Card Partner A</w:t>
                  </w:r>
                </w:p>
                <w:p w:rsidR="00183E84" w:rsidRPr="00D82511" w:rsidRDefault="00044332" w:rsidP="00183E84">
                  <w:pPr>
                    <w:pStyle w:val="Listenabsatz"/>
                    <w:numPr>
                      <w:ilvl w:val="3"/>
                      <w:numId w:val="17"/>
                    </w:numPr>
                    <w:spacing w:before="60"/>
                    <w:ind w:left="567" w:hanging="283"/>
                    <w:rPr>
                      <w:lang w:val="en-US"/>
                    </w:rPr>
                  </w:pPr>
                  <w:r w:rsidRPr="00D82511">
                    <w:rPr>
                      <w:lang w:val="en-US"/>
                    </w:rPr>
                    <w:t xml:space="preserve">Next week it’s your </w:t>
                  </w:r>
                  <w:r w:rsidR="00183E84" w:rsidRPr="00D82511">
                    <w:rPr>
                      <w:lang w:val="en-US"/>
                    </w:rPr>
                    <w:t>Halloween party. Yo</w:t>
                  </w:r>
                  <w:r w:rsidRPr="00D82511">
                    <w:rPr>
                      <w:lang w:val="en-US"/>
                    </w:rPr>
                    <w:t xml:space="preserve">u invite Nayeli, Sarah and Ben </w:t>
                  </w:r>
                  <w:r w:rsidR="00183E84" w:rsidRPr="00D82511">
                    <w:rPr>
                      <w:lang w:val="en-US"/>
                    </w:rPr>
                    <w:t>from your part</w:t>
                  </w:r>
                  <w:r w:rsidRPr="00D82511">
                    <w:rPr>
                      <w:lang w:val="en-US"/>
                    </w:rPr>
                    <w:t>ner school in London</w:t>
                  </w:r>
                  <w:r w:rsidR="00183E84" w:rsidRPr="00D82511">
                    <w:rPr>
                      <w:lang w:val="en-US"/>
                    </w:rPr>
                    <w:t xml:space="preserve">. </w:t>
                  </w:r>
                  <w:r w:rsidRPr="00D82511">
                    <w:rPr>
                      <w:lang w:val="en-US"/>
                    </w:rPr>
                    <w:t>Work with a partner and fi</w:t>
                  </w:r>
                  <w:r w:rsidR="00183E84" w:rsidRPr="00D82511">
                    <w:rPr>
                      <w:lang w:val="en-US"/>
                    </w:rPr>
                    <w:t>nd out more about Nayeli’s, Sarah’s and Ben’s f</w:t>
                  </w:r>
                  <w:r w:rsidR="00183E84" w:rsidRPr="00D82511">
                    <w:rPr>
                      <w:lang w:val="en-US"/>
                    </w:rPr>
                    <w:t>a</w:t>
                  </w:r>
                  <w:r w:rsidR="00183E84" w:rsidRPr="00D82511">
                    <w:rPr>
                      <w:lang w:val="en-US"/>
                    </w:rPr>
                    <w:t>vour</w:t>
                  </w:r>
                  <w:r w:rsidRPr="00D82511">
                    <w:rPr>
                      <w:lang w:val="en-US"/>
                    </w:rPr>
                    <w:t>ite food and drinks. YOU START.</w:t>
                  </w:r>
                </w:p>
                <w:p w:rsidR="00183E84" w:rsidRPr="00D82511" w:rsidRDefault="00183E84" w:rsidP="00D46124">
                  <w:pPr>
                    <w:pStyle w:val="Listenabsatz"/>
                    <w:spacing w:before="60"/>
                    <w:ind w:left="720"/>
                    <w:rPr>
                      <w:sz w:val="6"/>
                      <w:lang w:val="en-US"/>
                    </w:rPr>
                  </w:pPr>
                </w:p>
                <w:p w:rsidR="00183E84" w:rsidRPr="00D82511" w:rsidRDefault="0015371B" w:rsidP="00F65B29">
                  <w:pPr>
                    <w:pStyle w:val="Listenabsatz"/>
                    <w:numPr>
                      <w:ilvl w:val="0"/>
                      <w:numId w:val="18"/>
                    </w:numPr>
                    <w:spacing w:before="60" w:after="60"/>
                    <w:ind w:left="567" w:hanging="283"/>
                    <w:rPr>
                      <w:lang w:val="en-US"/>
                    </w:rPr>
                  </w:pPr>
                  <w:r w:rsidRPr="00D82511">
                    <w:t>Nächste Woche ist eure</w:t>
                  </w:r>
                  <w:r w:rsidR="00044332" w:rsidRPr="00D82511">
                    <w:t xml:space="preserve"> Halloween-Party</w:t>
                  </w:r>
                  <w:r w:rsidR="00183E84" w:rsidRPr="00D82511">
                    <w:t>. I</w:t>
                  </w:r>
                  <w:r w:rsidR="00044332" w:rsidRPr="00D82511">
                    <w:t xml:space="preserve">hr ladet Nayeli, Sarah und Ben </w:t>
                  </w:r>
                  <w:r w:rsidR="00183E84" w:rsidRPr="00D82511">
                    <w:t>aus</w:t>
                  </w:r>
                  <w:r w:rsidR="00044332" w:rsidRPr="00D82511">
                    <w:t xml:space="preserve"> eurer Partne</w:t>
                  </w:r>
                  <w:r w:rsidR="00044332" w:rsidRPr="00D82511">
                    <w:t>r</w:t>
                  </w:r>
                  <w:r w:rsidR="00044332" w:rsidRPr="00D82511">
                    <w:t xml:space="preserve">schule in London </w:t>
                  </w:r>
                  <w:r w:rsidR="00183E84" w:rsidRPr="00D82511">
                    <w:t xml:space="preserve">ein. </w:t>
                  </w:r>
                  <w:r w:rsidR="00044332" w:rsidRPr="00D82511">
                    <w:t>Arbeite mit einer Partnerin</w:t>
                  </w:r>
                  <w:r w:rsidR="004D1557">
                    <w:t xml:space="preserve"> </w:t>
                  </w:r>
                  <w:r w:rsidR="00044332" w:rsidRPr="00D82511">
                    <w:t>/</w:t>
                  </w:r>
                  <w:r w:rsidR="004D1557">
                    <w:t xml:space="preserve"> </w:t>
                  </w:r>
                  <w:r w:rsidR="00044332" w:rsidRPr="00D82511">
                    <w:t>einem Partner und f</w:t>
                  </w:r>
                  <w:r w:rsidR="00183E84" w:rsidRPr="00D82511">
                    <w:t>inde noch mehr über Nayelis, Sarahs und Bens Lieblings</w:t>
                  </w:r>
                  <w:r w:rsidR="00044332" w:rsidRPr="00D82511">
                    <w:t xml:space="preserve">essen und Lieblingsgetränke heraus. </w:t>
                  </w:r>
                  <w:r w:rsidR="00044332" w:rsidRPr="00D82511">
                    <w:rPr>
                      <w:lang w:val="en-US"/>
                    </w:rPr>
                    <w:t>DU FÄNGST AN.</w:t>
                  </w:r>
                  <w:r w:rsidR="006227CE" w:rsidRPr="00D82511">
                    <w:rPr>
                      <w:lang w:val="en-US"/>
                    </w:rPr>
                    <w:t xml:space="preserve"> </w:t>
                  </w:r>
                </w:p>
                <w:p w:rsidR="00183E84" w:rsidRPr="00D82511" w:rsidRDefault="00183E84" w:rsidP="00183E84">
                  <w:pPr>
                    <w:spacing w:before="60" w:after="60"/>
                    <w:rPr>
                      <w:lang w:val="en-US"/>
                    </w:rPr>
                  </w:pPr>
                </w:p>
                <w:tbl>
                  <w:tblPr>
                    <w:tblStyle w:val="Tabellenraster"/>
                    <w:tblW w:w="0" w:type="auto"/>
                    <w:tblInd w:w="392" w:type="dxa"/>
                    <w:tblLook w:val="04A0" w:firstRow="1" w:lastRow="0" w:firstColumn="1" w:lastColumn="0" w:noHBand="0" w:noVBand="1"/>
                  </w:tblPr>
                  <w:tblGrid>
                    <w:gridCol w:w="2302"/>
                    <w:gridCol w:w="2302"/>
                    <w:gridCol w:w="2303"/>
                    <w:gridCol w:w="2303"/>
                  </w:tblGrid>
                  <w:tr w:rsidR="00183E84" w:rsidRPr="00D82511" w:rsidTr="00D46124">
                    <w:tc>
                      <w:tcPr>
                        <w:tcW w:w="2302" w:type="dxa"/>
                      </w:tcPr>
                      <w:p w:rsidR="00183E84" w:rsidRPr="00D82511" w:rsidRDefault="00183E84" w:rsidP="00D46124">
                        <w:pPr>
                          <w:spacing w:before="60" w:after="6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02" w:type="dxa"/>
                      </w:tcPr>
                      <w:p w:rsidR="00183E84" w:rsidRPr="00D82511" w:rsidRDefault="00183E84" w:rsidP="00D46124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 w:rsidRPr="00D82511">
                          <w:rPr>
                            <w:b/>
                            <w:lang w:val="en-US"/>
                          </w:rPr>
                          <w:t>Nayeli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183E84" w:rsidRPr="00D82511" w:rsidRDefault="00183E84" w:rsidP="00D46124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 w:rsidRPr="00D82511">
                          <w:rPr>
                            <w:b/>
                            <w:lang w:val="en-US"/>
                          </w:rPr>
                          <w:t>Sarah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183E84" w:rsidRPr="00D82511" w:rsidRDefault="00183E84" w:rsidP="00D46124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 w:rsidRPr="00D82511">
                          <w:rPr>
                            <w:b/>
                            <w:lang w:val="en-US"/>
                          </w:rPr>
                          <w:t>Ben</w:t>
                        </w:r>
                      </w:p>
                    </w:tc>
                  </w:tr>
                  <w:tr w:rsidR="00183E84" w:rsidTr="00D46124">
                    <w:tc>
                      <w:tcPr>
                        <w:tcW w:w="2302" w:type="dxa"/>
                      </w:tcPr>
                      <w:p w:rsidR="00183E84" w:rsidRPr="00D82511" w:rsidRDefault="00183E84" w:rsidP="00D46124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 w:rsidRPr="00D82511">
                          <w:rPr>
                            <w:b/>
                            <w:lang w:val="en-US"/>
                          </w:rPr>
                          <w:t>Favourite food</w:t>
                        </w:r>
                      </w:p>
                    </w:tc>
                    <w:tc>
                      <w:tcPr>
                        <w:tcW w:w="2302" w:type="dxa"/>
                      </w:tcPr>
                      <w:p w:rsidR="00183E84" w:rsidRPr="00D82511" w:rsidRDefault="00183E84" w:rsidP="00D46124">
                        <w:pPr>
                          <w:spacing w:before="60" w:after="60"/>
                          <w:jc w:val="center"/>
                          <w:rPr>
                            <w:noProof/>
                            <w:lang w:eastAsia="de-DE"/>
                          </w:rPr>
                        </w:pPr>
                        <w:r w:rsidRPr="00D82511">
                          <w:rPr>
                            <w:rFonts w:ascii="Verdana" w:hAnsi="Verdana"/>
                            <w:noProof/>
                            <w:sz w:val="20"/>
                            <w:szCs w:val="20"/>
                            <w:lang w:eastAsia="de-DE"/>
                          </w:rPr>
                          <w:drawing>
                            <wp:inline distT="0" distB="0" distL="0" distR="0">
                              <wp:extent cx="831555" cy="722537"/>
                              <wp:effectExtent l="19050" t="0" r="6645" b="0"/>
                              <wp:docPr id="7" name="Bild 1" descr="Illustration of a hamburger : Free Stock Phot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llustration of a hamburger : Free Stock Phot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2277" cy="723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3E84" w:rsidRPr="00D46124" w:rsidRDefault="00183E84" w:rsidP="00D46124">
                        <w:pPr>
                          <w:spacing w:before="60" w:after="60"/>
                          <w:jc w:val="center"/>
                          <w:rPr>
                            <w:color w:val="FF0000"/>
                            <w:lang w:val="en-US"/>
                          </w:rPr>
                        </w:pPr>
                        <w:r w:rsidRPr="00D82511">
                          <w:rPr>
                            <w:noProof/>
                            <w:lang w:eastAsia="de-DE"/>
                          </w:rPr>
                          <w:t>hamburger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183E84" w:rsidRPr="00DB073E" w:rsidRDefault="00183E84" w:rsidP="00D46124">
                        <w:pPr>
                          <w:spacing w:before="60" w:after="60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183E84" w:rsidRPr="00DB073E" w:rsidRDefault="00183E84" w:rsidP="00D46124">
                        <w:pPr>
                          <w:spacing w:before="60" w:after="60"/>
                          <w:rPr>
                            <w:lang w:val="en-US"/>
                          </w:rPr>
                        </w:pPr>
                      </w:p>
                    </w:tc>
                  </w:tr>
                  <w:tr w:rsidR="00183E84" w:rsidTr="00D46124">
                    <w:tc>
                      <w:tcPr>
                        <w:tcW w:w="2302" w:type="dxa"/>
                      </w:tcPr>
                      <w:p w:rsidR="00183E84" w:rsidRDefault="00183E84" w:rsidP="00D46124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Favourite drink</w:t>
                        </w:r>
                      </w:p>
                    </w:tc>
                    <w:tc>
                      <w:tcPr>
                        <w:tcW w:w="2302" w:type="dxa"/>
                      </w:tcPr>
                      <w:p w:rsidR="00183E84" w:rsidRPr="00DB073E" w:rsidRDefault="00183E84" w:rsidP="00D46124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183E84" w:rsidRDefault="00183E84" w:rsidP="00D46124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color w:val="0000FF"/>
                            <w:lang w:eastAsia="de-DE"/>
                          </w:rPr>
                          <w:drawing>
                            <wp:inline distT="0" distB="0" distL="0" distR="0">
                              <wp:extent cx="867154" cy="1045029"/>
                              <wp:effectExtent l="19050" t="0" r="9146" b="0"/>
                              <wp:docPr id="4" name="Bild 2" descr="File:Glass Half Full bw 1.JPG">
                                <a:hlinkClick xmlns:a="http://schemas.openxmlformats.org/drawingml/2006/main" r:id="rId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File:Glass Half Full bw 1.JPG">
                                        <a:hlinkClick r:id="rId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1745" cy="10505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3E84" w:rsidRPr="00DB073E" w:rsidRDefault="00183E84" w:rsidP="00D46124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 w:rsidRPr="00DB073E">
                          <w:rPr>
                            <w:lang w:val="en-US"/>
                          </w:rPr>
                          <w:t>water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183E84" w:rsidRPr="00DB073E" w:rsidRDefault="00183E84" w:rsidP="00D46124">
                        <w:pPr>
                          <w:spacing w:before="60" w:after="60"/>
                          <w:rPr>
                            <w:lang w:val="en-US"/>
                          </w:rPr>
                        </w:pPr>
                      </w:p>
                    </w:tc>
                  </w:tr>
                  <w:tr w:rsidR="00183E84" w:rsidTr="00D46124">
                    <w:tc>
                      <w:tcPr>
                        <w:tcW w:w="2302" w:type="dxa"/>
                      </w:tcPr>
                      <w:p w:rsidR="00183E84" w:rsidRDefault="00183E84" w:rsidP="00D46124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Favourite dessert</w:t>
                        </w:r>
                      </w:p>
                    </w:tc>
                    <w:tc>
                      <w:tcPr>
                        <w:tcW w:w="2302" w:type="dxa"/>
                      </w:tcPr>
                      <w:p w:rsidR="00183E84" w:rsidRPr="003C5738" w:rsidRDefault="00183E84" w:rsidP="00D46124">
                        <w:pPr>
                          <w:spacing w:before="60" w:after="60"/>
                          <w:jc w:val="center"/>
                          <w:rPr>
                            <w:rFonts w:ascii="Helvetica" w:hAnsi="Helvetica"/>
                            <w:noProof/>
                            <w:highlight w:val="yellow"/>
                            <w:lang w:eastAsia="de-DE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1297173" cy="1110839"/>
                              <wp:effectExtent l="19050" t="0" r="0" b="0"/>
                              <wp:docPr id="10" name="Bild 7" descr="https://upload.wikimedia.org/wikipedia/commons/f/f8/Blueberry_muffin%2C_wrapp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upload.wikimedia.org/wikipedia/commons/f/f8/Blueberry_muffin%2C_wrapp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1701" cy="11147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3E84" w:rsidRPr="003C5738" w:rsidRDefault="00183E84" w:rsidP="00D46124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 w:rsidRPr="00D82511">
                          <w:rPr>
                            <w:lang w:val="en-US"/>
                          </w:rPr>
                          <w:t>muffins</w:t>
                        </w:r>
                      </w:p>
                    </w:tc>
                    <w:tc>
                      <w:tcPr>
                        <w:tcW w:w="2303" w:type="dxa"/>
                      </w:tcPr>
                      <w:p w:rsidR="00183E84" w:rsidRPr="00DB073E" w:rsidRDefault="00183E84" w:rsidP="00D46124">
                        <w:pPr>
                          <w:spacing w:before="60" w:after="60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303" w:type="dxa"/>
                      </w:tcPr>
                      <w:p w:rsidR="00183E84" w:rsidRDefault="00183E84" w:rsidP="00D46124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840201" cy="1182335"/>
                              <wp:effectExtent l="19050" t="0" r="0" b="0"/>
                              <wp:docPr id="8" name="Bild 8" descr="C:\Users\Barucki\AppData\Local\Microsoft\Windows\Temporary Internet Files\Content.IE5\JE4QUEGO\7507189102_bf8111bedf_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Barucki\AppData\Local\Microsoft\Windows\Temporary Internet Files\Content.IE5\JE4QUEGO\7507189102_bf8111bedf_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0175" cy="1182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3E84" w:rsidRPr="00DB073E" w:rsidRDefault="00183E84" w:rsidP="00D46124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 w:rsidRPr="00DB073E">
                          <w:rPr>
                            <w:lang w:val="en-US"/>
                          </w:rPr>
                          <w:t>ice-cream</w:t>
                        </w:r>
                      </w:p>
                    </w:tc>
                  </w:tr>
                </w:tbl>
                <w:p w:rsidR="00183E84" w:rsidRDefault="00183E84" w:rsidP="00D46124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D46124">
                  <w:pPr>
                    <w:spacing w:before="60" w:after="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Help:</w:t>
                  </w:r>
                </w:p>
                <w:p w:rsidR="00183E84" w:rsidRDefault="00183E84" w:rsidP="00D46124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D46124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D46124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D46124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D46124"/>
              </w:txbxContent>
            </v:textbox>
          </v:shape>
        </w:pict>
      </w:r>
      <w:r w:rsidR="006970D7" w:rsidRPr="0015371B">
        <w:rPr>
          <w:b/>
        </w:rPr>
        <w:t xml:space="preserve"> </w:t>
      </w: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162E06" w:rsidRPr="0015371B" w:rsidRDefault="00162E06" w:rsidP="00BF22FF">
      <w:pPr>
        <w:spacing w:before="60" w:after="60"/>
        <w:rPr>
          <w:b/>
        </w:rPr>
      </w:pPr>
    </w:p>
    <w:p w:rsidR="006970D7" w:rsidRPr="0015371B" w:rsidRDefault="006970D7" w:rsidP="00BF22FF">
      <w:pPr>
        <w:spacing w:before="60" w:after="60"/>
        <w:rPr>
          <w:b/>
        </w:rPr>
      </w:pPr>
    </w:p>
    <w:p w:rsidR="00DB073E" w:rsidRDefault="00DB073E" w:rsidP="00DB073E">
      <w:pPr>
        <w:pStyle w:val="Listenabsatz"/>
        <w:spacing w:before="60" w:after="60"/>
        <w:ind w:left="720"/>
      </w:pPr>
    </w:p>
    <w:p w:rsidR="00162E06" w:rsidRDefault="00162E06" w:rsidP="00DB073E">
      <w:pPr>
        <w:pStyle w:val="Listenabsatz"/>
        <w:spacing w:before="60" w:after="60"/>
        <w:ind w:left="720"/>
      </w:pPr>
    </w:p>
    <w:p w:rsidR="00162E06" w:rsidRDefault="00162E06" w:rsidP="00DB073E">
      <w:pPr>
        <w:pStyle w:val="Listenabsatz"/>
        <w:spacing w:before="60" w:after="60"/>
        <w:ind w:left="720"/>
      </w:pPr>
    </w:p>
    <w:p w:rsidR="00162E06" w:rsidRPr="00DB073E" w:rsidRDefault="00162E06" w:rsidP="00DB073E">
      <w:pPr>
        <w:pStyle w:val="Listenabsatz"/>
        <w:spacing w:before="60" w:after="60"/>
        <w:ind w:left="720"/>
      </w:pPr>
    </w:p>
    <w:p w:rsidR="006E439A" w:rsidRPr="00DB073E" w:rsidRDefault="006E439A" w:rsidP="006E439A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E414BD" w:rsidP="00BF22FF">
      <w:pPr>
        <w:spacing w:before="60" w:after="60"/>
        <w:rPr>
          <w:b/>
        </w:rPr>
      </w:pPr>
      <w:r>
        <w:rPr>
          <w:noProof/>
          <w:lang w:eastAsia="de-D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4" o:spid="_x0000_s1027" type="#_x0000_t62" style="position:absolute;margin-left:270pt;margin-top:10.35pt;width:193.35pt;height:3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" adj="-3011,15085">
            <v:textbox>
              <w:txbxContent>
                <w:p w:rsidR="00183E84" w:rsidRPr="00DB073E" w:rsidRDefault="00183E84" w:rsidP="00162E06">
                  <w:pPr>
                    <w:spacing w:before="60" w:after="60"/>
                    <w:rPr>
                      <w:b/>
                    </w:rPr>
                  </w:pPr>
                  <w:r w:rsidRPr="00DB073E">
                    <w:rPr>
                      <w:b/>
                    </w:rPr>
                    <w:t xml:space="preserve">Her / his favourite … is … . </w:t>
                  </w:r>
                </w:p>
                <w:p w:rsidR="00183E84" w:rsidRDefault="00183E84"/>
              </w:txbxContent>
            </v:textbox>
          </v:shape>
        </w:pict>
      </w:r>
      <w:r>
        <w:rPr>
          <w:noProof/>
          <w:lang w:eastAsia="de-DE"/>
        </w:rPr>
        <w:pict>
          <v:shape id="AutoShape 23" o:spid="_x0000_s1028" type="#_x0000_t62" style="position:absolute;margin-left:51pt;margin-top:1.35pt;width:169.65pt;height:47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" adj="23338,7750">
            <v:textbox>
              <w:txbxContent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What is Nayeli’s / Sarah’s / Ben’s favourite …?</w:t>
                  </w:r>
                </w:p>
                <w:p w:rsidR="00183E84" w:rsidRPr="00162E06" w:rsidRDefault="00183E8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592ABE" w:rsidRPr="0015371B" w:rsidRDefault="00592ABE" w:rsidP="00BF22FF">
      <w:pPr>
        <w:spacing w:before="60" w:after="60"/>
        <w:rPr>
          <w:b/>
        </w:rPr>
      </w:pPr>
    </w:p>
    <w:p w:rsidR="00592ABE" w:rsidRPr="0015371B" w:rsidRDefault="00592ABE" w:rsidP="00BF22FF">
      <w:pPr>
        <w:spacing w:before="60" w:after="60"/>
        <w:rPr>
          <w:b/>
        </w:rPr>
      </w:pPr>
    </w:p>
    <w:p w:rsidR="003843DF" w:rsidRDefault="003843DF" w:rsidP="00A71C2F">
      <w:pPr>
        <w:rPr>
          <w:b/>
          <w:sz w:val="18"/>
        </w:rPr>
      </w:pPr>
    </w:p>
    <w:p w:rsidR="000B7F3E" w:rsidRPr="000B7F3E" w:rsidRDefault="000B7F3E" w:rsidP="000B7F3E">
      <w:r w:rsidRPr="000B7F3E">
        <w:rPr>
          <w:b/>
          <w:noProof/>
          <w:sz w:val="18"/>
          <w:lang w:eastAsia="de-DE"/>
        </w:rPr>
        <w:drawing>
          <wp:inline distT="0" distB="0" distL="0" distR="0">
            <wp:extent cx="1227411" cy="429442"/>
            <wp:effectExtent l="19050" t="0" r="0" b="0"/>
            <wp:docPr id="5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</w:rPr>
        <w:t xml:space="preserve"> </w:t>
      </w:r>
      <w:r w:rsidRPr="000B7F3E">
        <w:t>LISUM</w:t>
      </w:r>
    </w:p>
    <w:p w:rsidR="000B7F3E" w:rsidRDefault="000B7F3E" w:rsidP="000B7F3E">
      <w:pPr>
        <w:rPr>
          <w:b/>
          <w:sz w:val="16"/>
          <w:szCs w:val="16"/>
        </w:rPr>
      </w:pPr>
      <w:r w:rsidRPr="000B7F3E">
        <w:rPr>
          <w:b/>
          <w:sz w:val="16"/>
          <w:szCs w:val="16"/>
        </w:rPr>
        <w:t>Bildnachweis</w:t>
      </w:r>
      <w:r>
        <w:rPr>
          <w:b/>
          <w:sz w:val="16"/>
          <w:szCs w:val="16"/>
        </w:rPr>
        <w:t>e</w:t>
      </w:r>
      <w:r w:rsidRPr="000B7F3E">
        <w:rPr>
          <w:b/>
          <w:sz w:val="16"/>
          <w:szCs w:val="16"/>
        </w:rPr>
        <w:t xml:space="preserve">: </w:t>
      </w:r>
    </w:p>
    <w:p w:rsidR="000B7F3E" w:rsidRPr="000B7F3E" w:rsidRDefault="000B7F3E" w:rsidP="000B7F3E">
      <w:pPr>
        <w:rPr>
          <w:sz w:val="16"/>
          <w:szCs w:val="16"/>
        </w:rPr>
      </w:pPr>
      <w:r w:rsidRPr="003843DF">
        <w:rPr>
          <w:noProof/>
          <w:sz w:val="16"/>
          <w:szCs w:val="16"/>
        </w:rPr>
        <w:t>H</w:t>
      </w:r>
      <w:r w:rsidRPr="000B7F3E">
        <w:rPr>
          <w:noProof/>
          <w:sz w:val="16"/>
          <w:szCs w:val="16"/>
        </w:rPr>
        <w:t>amburger:</w:t>
      </w:r>
      <w:r w:rsidRPr="000B7F3E">
        <w:rPr>
          <w:sz w:val="16"/>
          <w:szCs w:val="16"/>
        </w:rPr>
        <w:t xml:space="preserve">  </w:t>
      </w:r>
      <w:hyperlink r:id="rId17" w:history="1">
        <w:r w:rsidRPr="000B7F3E">
          <w:rPr>
            <w:rStyle w:val="Hyperlink"/>
            <w:color w:val="auto"/>
            <w:sz w:val="16"/>
            <w:szCs w:val="16"/>
          </w:rPr>
          <w:t>http://www.freestockphotos.biz/stockphoto/14236</w:t>
        </w:r>
      </w:hyperlink>
      <w:r w:rsidRPr="000B7F3E">
        <w:rPr>
          <w:sz w:val="16"/>
          <w:szCs w:val="16"/>
        </w:rPr>
        <w:t xml:space="preserve"> 28.09.2015</w:t>
      </w:r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Water: </w:t>
      </w:r>
      <w:hyperlink r:id="rId18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https://commons.wikimedia.org/wiki/File:Glass_Half_Full_bw_1.JPG</w:t>
        </w:r>
      </w:hyperlink>
      <w:r w:rsidRPr="000B7F3E">
        <w:rPr>
          <w:sz w:val="16"/>
          <w:szCs w:val="16"/>
          <w:lang w:val="en-US"/>
        </w:rPr>
        <w:t xml:space="preserve">  </w:t>
      </w:r>
      <w:r w:rsidRPr="000B7F3E">
        <w:rPr>
          <w:noProof/>
          <w:sz w:val="16"/>
          <w:szCs w:val="16"/>
          <w:lang w:val="en-US"/>
        </w:rPr>
        <w:t>17.09.2015</w:t>
      </w:r>
    </w:p>
    <w:p w:rsidR="000B7F3E" w:rsidRPr="000B7F3E" w:rsidRDefault="000B7F3E" w:rsidP="000B7F3E">
      <w:pPr>
        <w:rPr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Muffin: </w:t>
      </w:r>
      <w:hyperlink r:id="rId19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https://upload.wikimedia.org/wikipedia/commons/f/f8/Blueberry_muffin%2C_wrapped.jpg</w:t>
        </w:r>
      </w:hyperlink>
      <w:r w:rsidRPr="000B7F3E">
        <w:rPr>
          <w:noProof/>
          <w:sz w:val="16"/>
          <w:szCs w:val="16"/>
          <w:lang w:val="en-US"/>
        </w:rPr>
        <w:t xml:space="preserve"> 17.09.2015</w:t>
      </w:r>
    </w:p>
    <w:p w:rsidR="000B7F3E" w:rsidRPr="000B7F3E" w:rsidRDefault="000B7F3E" w:rsidP="000B7F3E">
      <w:pPr>
        <w:rPr>
          <w:b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Ice-cream: </w:t>
      </w:r>
      <w:hyperlink r:id="rId20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https://www.flickr.com/photos/theimpulsivebuy/7507189102</w:t>
        </w:r>
      </w:hyperlink>
      <w:r w:rsidRPr="000B7F3E">
        <w:rPr>
          <w:sz w:val="16"/>
          <w:szCs w:val="16"/>
          <w:lang w:val="en-US"/>
        </w:rPr>
        <w:t xml:space="preserve">  </w:t>
      </w:r>
      <w:r w:rsidRPr="000B7F3E">
        <w:rPr>
          <w:noProof/>
          <w:sz w:val="16"/>
          <w:szCs w:val="16"/>
          <w:lang w:val="en-US"/>
        </w:rPr>
        <w:t>17.09.2015</w:t>
      </w:r>
    </w:p>
    <w:p w:rsidR="000B7F3E" w:rsidRPr="000B7F3E" w:rsidRDefault="000B7F3E" w:rsidP="000B7F3E">
      <w:pPr>
        <w:rPr>
          <w:noProof/>
          <w:sz w:val="16"/>
          <w:szCs w:val="16"/>
        </w:rPr>
      </w:pPr>
      <w:r w:rsidRPr="000B7F3E">
        <w:rPr>
          <w:noProof/>
          <w:sz w:val="16"/>
          <w:szCs w:val="16"/>
        </w:rPr>
        <w:t>Chicken:</w:t>
      </w:r>
      <w:r w:rsidRPr="000B7F3E">
        <w:rPr>
          <w:sz w:val="16"/>
          <w:szCs w:val="16"/>
        </w:rPr>
        <w:t xml:space="preserve"> </w:t>
      </w:r>
      <w:r w:rsidRPr="000B7F3E">
        <w:rPr>
          <w:noProof/>
          <w:sz w:val="16"/>
          <w:szCs w:val="16"/>
        </w:rPr>
        <w:t xml:space="preserve"> </w:t>
      </w:r>
      <w:hyperlink r:id="rId21" w:anchor="/media/File:Roast_chicken.jpg" w:history="1">
        <w:r w:rsidRPr="000B7F3E">
          <w:rPr>
            <w:rStyle w:val="Hyperlink"/>
            <w:noProof/>
            <w:color w:val="auto"/>
            <w:sz w:val="16"/>
            <w:szCs w:val="16"/>
          </w:rPr>
          <w:t>https://en.wikipedia.org/wiki/Roast_chicken#/media/File:Roast_chicken.jpg</w:t>
        </w:r>
      </w:hyperlink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spaghetti </w:t>
      </w:r>
      <w:hyperlink r:id="rId22" w:anchor="/media/File:Aglio_e_olio.jpg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https://en.wikipedia.org/wiki/Spaghetti_aglio_e_olio#/media/File:Aglio_e_olio.jpg</w:t>
        </w:r>
      </w:hyperlink>
      <w:r w:rsidRPr="000B7F3E">
        <w:rPr>
          <w:noProof/>
          <w:sz w:val="16"/>
          <w:szCs w:val="16"/>
          <w:lang w:val="en-US"/>
        </w:rPr>
        <w:t>, 17.09.2015</w:t>
      </w:r>
    </w:p>
    <w:p w:rsidR="000B7F3E" w:rsidRPr="000B7F3E" w:rsidRDefault="000B7F3E" w:rsidP="000B7F3E">
      <w:pPr>
        <w:rPr>
          <w:b/>
          <w:sz w:val="16"/>
          <w:szCs w:val="16"/>
        </w:rPr>
      </w:pPr>
      <w:r w:rsidRPr="000B7F3E">
        <w:rPr>
          <w:sz w:val="16"/>
          <w:szCs w:val="16"/>
        </w:rPr>
        <w:t xml:space="preserve">lemonade: </w:t>
      </w:r>
      <w:hyperlink r:id="rId23" w:history="1">
        <w:r w:rsidRPr="000B7F3E">
          <w:rPr>
            <w:rStyle w:val="Hyperlink"/>
            <w:color w:val="auto"/>
            <w:sz w:val="16"/>
            <w:szCs w:val="16"/>
          </w:rPr>
          <w:t>https://pixabay.com/de/limonade-glas-trinken-getr%C3%A4nke-308970</w:t>
        </w:r>
      </w:hyperlink>
      <w:r w:rsidRPr="000B7F3E">
        <w:rPr>
          <w:sz w:val="16"/>
          <w:szCs w:val="16"/>
        </w:rPr>
        <w:t xml:space="preserve">, </w:t>
      </w:r>
      <w:r w:rsidRPr="000B7F3E">
        <w:rPr>
          <w:noProof/>
          <w:sz w:val="16"/>
          <w:szCs w:val="16"/>
        </w:rPr>
        <w:t>17.09.2015</w:t>
      </w:r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milk: </w:t>
      </w:r>
      <w:hyperlink r:id="rId24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https://www.flickr.com/photos/marinashemesh/6331771638/in/photostream/</w:t>
        </w:r>
      </w:hyperlink>
      <w:r w:rsidRPr="000B7F3E">
        <w:rPr>
          <w:noProof/>
          <w:sz w:val="16"/>
          <w:szCs w:val="16"/>
          <w:lang w:val="en-US"/>
        </w:rPr>
        <w:t xml:space="preserve">  </w:t>
      </w:r>
      <w:r w:rsidRPr="000B7F3E">
        <w:rPr>
          <w:sz w:val="16"/>
          <w:szCs w:val="16"/>
          <w:lang w:val="en-US"/>
        </w:rPr>
        <w:t>28.09.2015</w:t>
      </w:r>
    </w:p>
    <w:p w:rsidR="003843DF" w:rsidRPr="000B7F3E" w:rsidRDefault="000B7F3E" w:rsidP="000B7F3E">
      <w:pPr>
        <w:rPr>
          <w:b/>
          <w:sz w:val="18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chocolate pudding: </w:t>
      </w:r>
      <w:hyperlink r:id="rId25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https://www.flickr.com/photos/75231152@N00/5393847877</w:t>
        </w:r>
      </w:hyperlink>
      <w:r w:rsidRPr="000B7F3E">
        <w:rPr>
          <w:sz w:val="16"/>
          <w:szCs w:val="16"/>
          <w:lang w:val="en-US"/>
        </w:rPr>
        <w:t xml:space="preserve">, </w:t>
      </w:r>
      <w:r w:rsidRPr="000B7F3E">
        <w:rPr>
          <w:noProof/>
          <w:sz w:val="16"/>
          <w:szCs w:val="16"/>
          <w:lang w:val="en-US"/>
        </w:rPr>
        <w:t>17.09.2015</w:t>
      </w:r>
    </w:p>
    <w:p w:rsidR="00162E06" w:rsidRPr="00A71C2F" w:rsidRDefault="00E414BD" w:rsidP="00BF22FF">
      <w:pPr>
        <w:spacing w:before="60" w:after="60"/>
        <w:rPr>
          <w:b/>
          <w:lang w:val="en-US"/>
        </w:rPr>
      </w:pPr>
      <w:r>
        <w:rPr>
          <w:b/>
          <w:noProof/>
          <w:lang w:eastAsia="de-DE"/>
        </w:rPr>
        <w:pict>
          <v:shape id="Text Box 25" o:spid="_x0000_s1029" type="#_x0000_t202" style="position:absolute;margin-left:-18.1pt;margin-top:-11.7pt;width:502.75pt;height:578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">
            <v:textbox>
              <w:txbxContent>
                <w:p w:rsidR="00044332" w:rsidRPr="0015371B" w:rsidRDefault="00183E84" w:rsidP="0015371B">
                  <w:pPr>
                    <w:spacing w:before="60" w:after="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Planning a party</w:t>
                  </w:r>
                  <w:r w:rsidRPr="00592ABE">
                    <w:rPr>
                      <w:b/>
                      <w:lang w:val="en-US"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</w:r>
                  <w:r>
                    <w:rPr>
                      <w:b/>
                      <w:lang w:val="en-US"/>
                    </w:rPr>
                    <w:tab/>
                    <w:t>Role Card Partner B</w:t>
                  </w:r>
                </w:p>
                <w:p w:rsidR="00044332" w:rsidRPr="00D82511" w:rsidRDefault="00044332" w:rsidP="00044332">
                  <w:pPr>
                    <w:pStyle w:val="Listenabsatz"/>
                    <w:numPr>
                      <w:ilvl w:val="3"/>
                      <w:numId w:val="17"/>
                    </w:numPr>
                    <w:spacing w:before="60" w:after="60"/>
                    <w:ind w:left="567" w:hanging="283"/>
                    <w:rPr>
                      <w:lang w:val="en-US"/>
                    </w:rPr>
                  </w:pPr>
                  <w:r w:rsidRPr="00D82511">
                    <w:rPr>
                      <w:lang w:val="en-US"/>
                    </w:rPr>
                    <w:t>Next week it’s your Halloween party. You invite Nayeli, Sarah and Ben from your partner school in London. Work with a partner and find out more about Nayeli’s, Sarah’s and Ben’s f</w:t>
                  </w:r>
                  <w:r w:rsidRPr="00D82511">
                    <w:rPr>
                      <w:lang w:val="en-US"/>
                    </w:rPr>
                    <w:t>a</w:t>
                  </w:r>
                  <w:r w:rsidRPr="00D82511">
                    <w:rPr>
                      <w:lang w:val="en-US"/>
                    </w:rPr>
                    <w:t>vourite food and drinks. YOUR PARTNER STARTS.</w:t>
                  </w:r>
                </w:p>
                <w:p w:rsidR="00044332" w:rsidRPr="00D82511" w:rsidRDefault="00044332" w:rsidP="00044332">
                  <w:pPr>
                    <w:pStyle w:val="Listenabsatz"/>
                    <w:spacing w:before="60"/>
                    <w:ind w:left="720"/>
                    <w:rPr>
                      <w:sz w:val="6"/>
                      <w:lang w:val="en-US"/>
                    </w:rPr>
                  </w:pPr>
                </w:p>
                <w:p w:rsidR="00183E84" w:rsidRPr="004D1557" w:rsidRDefault="0015371B" w:rsidP="00183E84">
                  <w:pPr>
                    <w:pStyle w:val="Listenabsatz"/>
                    <w:numPr>
                      <w:ilvl w:val="0"/>
                      <w:numId w:val="18"/>
                    </w:numPr>
                    <w:spacing w:before="60" w:after="60"/>
                    <w:ind w:left="567" w:hanging="283"/>
                  </w:pPr>
                  <w:r w:rsidRPr="00D82511">
                    <w:t>Nächste Woche ist eure</w:t>
                  </w:r>
                  <w:r w:rsidR="00044332" w:rsidRPr="00D82511">
                    <w:t xml:space="preserve"> Halloween-Party. Ihr ladet Nayeli, Sarah und Ben aus eurer Partne</w:t>
                  </w:r>
                  <w:r w:rsidR="00044332" w:rsidRPr="00D82511">
                    <w:t>r</w:t>
                  </w:r>
                  <w:r w:rsidR="00044332" w:rsidRPr="00D82511">
                    <w:t>schule in London ein. Arbeite mit einer Partnerin</w:t>
                  </w:r>
                  <w:r w:rsidR="004D1557">
                    <w:t xml:space="preserve"> </w:t>
                  </w:r>
                  <w:r w:rsidR="00044332" w:rsidRPr="00D82511">
                    <w:t>/</w:t>
                  </w:r>
                  <w:r w:rsidR="004D1557">
                    <w:t xml:space="preserve"> </w:t>
                  </w:r>
                  <w:r w:rsidR="00044332" w:rsidRPr="00D82511">
                    <w:t xml:space="preserve">einem Partner und finde noch mehr über Nayelis, Sarahs und Bens Lieblingsessen und Lieblingsgetränke heraus. </w:t>
                  </w:r>
                  <w:r w:rsidR="00044332" w:rsidRPr="004D1557">
                    <w:t>DEINE PARTNERIN/</w:t>
                  </w:r>
                  <w:r w:rsidRPr="004D1557">
                    <w:t xml:space="preserve"> </w:t>
                  </w:r>
                  <w:r w:rsidR="00044332" w:rsidRPr="004D1557">
                    <w:t xml:space="preserve">DEIN PARTNER FÄNGT AN. </w:t>
                  </w:r>
                </w:p>
                <w:p w:rsidR="0015371B" w:rsidRPr="004D1557" w:rsidRDefault="0015371B" w:rsidP="0015371B">
                  <w:pPr>
                    <w:pStyle w:val="Listenabsatz"/>
                    <w:spacing w:before="60" w:after="60"/>
                    <w:ind w:left="567"/>
                    <w:rPr>
                      <w:highlight w:val="yellow"/>
                    </w:rPr>
                  </w:pPr>
                </w:p>
                <w:tbl>
                  <w:tblPr>
                    <w:tblStyle w:val="Tabellen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02"/>
                    <w:gridCol w:w="2302"/>
                    <w:gridCol w:w="2526"/>
                    <w:gridCol w:w="2539"/>
                  </w:tblGrid>
                  <w:tr w:rsidR="00183E84" w:rsidTr="0015371B">
                    <w:tc>
                      <w:tcPr>
                        <w:tcW w:w="2302" w:type="dxa"/>
                      </w:tcPr>
                      <w:p w:rsidR="00183E84" w:rsidRPr="00D46124" w:rsidRDefault="00183E84" w:rsidP="00162E06">
                        <w:pPr>
                          <w:spacing w:before="60" w:after="6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02" w:type="dxa"/>
                      </w:tcPr>
                      <w:p w:rsidR="00183E84" w:rsidRDefault="00183E84" w:rsidP="00162E06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Nayeli</w:t>
                        </w:r>
                      </w:p>
                    </w:tc>
                    <w:tc>
                      <w:tcPr>
                        <w:tcW w:w="2526" w:type="dxa"/>
                      </w:tcPr>
                      <w:p w:rsidR="00183E84" w:rsidRDefault="00183E84" w:rsidP="00162E06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Sarah</w:t>
                        </w:r>
                      </w:p>
                    </w:tc>
                    <w:tc>
                      <w:tcPr>
                        <w:tcW w:w="2539" w:type="dxa"/>
                      </w:tcPr>
                      <w:p w:rsidR="00183E84" w:rsidRDefault="00183E84" w:rsidP="00162E06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Ben</w:t>
                        </w:r>
                      </w:p>
                    </w:tc>
                  </w:tr>
                  <w:tr w:rsidR="00183E84" w:rsidTr="0015371B">
                    <w:tc>
                      <w:tcPr>
                        <w:tcW w:w="2302" w:type="dxa"/>
                      </w:tcPr>
                      <w:p w:rsidR="00183E84" w:rsidRDefault="00183E84" w:rsidP="00162E06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Favourite food</w:t>
                        </w:r>
                      </w:p>
                    </w:tc>
                    <w:tc>
                      <w:tcPr>
                        <w:tcW w:w="2302" w:type="dxa"/>
                      </w:tcPr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526" w:type="dxa"/>
                      </w:tcPr>
                      <w:p w:rsidR="00183E84" w:rsidRPr="009211EE" w:rsidRDefault="00183E84" w:rsidP="009211EE">
                        <w:pPr>
                          <w:spacing w:before="60" w:after="60"/>
                          <w:jc w:val="center"/>
                          <w:rPr>
                            <w:color w:val="FF0000"/>
                            <w:lang w:val="en-US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1440762" cy="1105786"/>
                              <wp:effectExtent l="19050" t="0" r="7038" b="0"/>
                              <wp:docPr id="11" name="Bild 10" descr="https://upload.wikimedia.org/wikipedia/commons/a/a5/Roast_chicke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upload.wikimedia.org/wikipedia/commons/a/a5/Roast_chicke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2933" cy="1107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82511">
                          <w:rPr>
                            <w:lang w:val="en-US"/>
                          </w:rPr>
                          <w:t>chicken</w:t>
                        </w:r>
                      </w:p>
                    </w:tc>
                    <w:tc>
                      <w:tcPr>
                        <w:tcW w:w="2539" w:type="dxa"/>
                      </w:tcPr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1227859" cy="1109392"/>
                              <wp:effectExtent l="19050" t="0" r="0" b="0"/>
                              <wp:docPr id="12" name="Bild 12" descr="Aglio e oli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Aglio e oli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7904" cy="1109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 w:rsidRPr="00DB073E">
                          <w:rPr>
                            <w:lang w:val="en-US"/>
                          </w:rPr>
                          <w:t>spaghetti</w:t>
                        </w:r>
                      </w:p>
                    </w:tc>
                  </w:tr>
                  <w:tr w:rsidR="00183E84" w:rsidTr="0015371B">
                    <w:trPr>
                      <w:trHeight w:val="2024"/>
                    </w:trPr>
                    <w:tc>
                      <w:tcPr>
                        <w:tcW w:w="2302" w:type="dxa"/>
                      </w:tcPr>
                      <w:p w:rsidR="00183E84" w:rsidRDefault="00183E84" w:rsidP="00162E06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Favourite drink</w:t>
                        </w:r>
                      </w:p>
                    </w:tc>
                    <w:tc>
                      <w:tcPr>
                        <w:tcW w:w="2302" w:type="dxa"/>
                      </w:tcPr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ascii="Helvetica" w:hAnsi="Helvetica"/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859724" cy="982995"/>
                              <wp:effectExtent l="19050" t="0" r="0" b="0"/>
                              <wp:docPr id="15" name="Bild 15" descr="Limonade, Glas, Trinken, Getränke, Saft, Obst, Zitro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Limonade, Glas, Trinken, Getränke, Saft, Obst, Zitro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9780" cy="9830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 w:rsidRPr="00DB073E">
                          <w:rPr>
                            <w:lang w:val="en-US"/>
                          </w:rPr>
                          <w:t>lemonade</w:t>
                        </w:r>
                      </w:p>
                    </w:tc>
                    <w:tc>
                      <w:tcPr>
                        <w:tcW w:w="2526" w:type="dxa"/>
                      </w:tcPr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539" w:type="dxa"/>
                      </w:tcPr>
                      <w:p w:rsidR="00183E84" w:rsidRDefault="00183E84" w:rsidP="009211EE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1456172" cy="1091402"/>
                              <wp:effectExtent l="19050" t="0" r="0" b="0"/>
                              <wp:docPr id="13" name="Bild 13" descr="C:\Users\Barucki\AppData\Local\Microsoft\Windows\Temporary Internet Files\Content.IE5\NT630UFB\6331771638_5bd5104844_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Barucki\AppData\Local\Microsoft\Windows\Temporary Internet Files\Content.IE5\NT630UFB\6331771638_5bd5104844_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5689" cy="1091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3E84" w:rsidRPr="0026232F" w:rsidRDefault="00183E84" w:rsidP="009211EE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 w:rsidRPr="0026232F">
                          <w:rPr>
                            <w:lang w:val="en-US"/>
                          </w:rPr>
                          <w:t xml:space="preserve"> </w:t>
                        </w:r>
                        <w:r w:rsidRPr="00D82511">
                          <w:rPr>
                            <w:lang w:val="en-US"/>
                          </w:rPr>
                          <w:t>milk</w:t>
                        </w:r>
                      </w:p>
                    </w:tc>
                  </w:tr>
                  <w:tr w:rsidR="00183E84" w:rsidTr="0015371B">
                    <w:tc>
                      <w:tcPr>
                        <w:tcW w:w="2302" w:type="dxa"/>
                      </w:tcPr>
                      <w:p w:rsidR="00183E84" w:rsidRDefault="00183E84" w:rsidP="00162E06">
                        <w:pPr>
                          <w:spacing w:before="60" w:after="60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Favourite dessert</w:t>
                        </w:r>
                      </w:p>
                    </w:tc>
                    <w:tc>
                      <w:tcPr>
                        <w:tcW w:w="2302" w:type="dxa"/>
                      </w:tcPr>
    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2526" w:type="dxa"/>
                      </w:tcPr>
    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1144731" cy="1268084"/>
                              <wp:effectExtent l="19050" t="0" r="0" b="0"/>
                              <wp:docPr id="21" name="Bild 21" descr="C:\Users\Barucki\AppData\Local\Microsoft\Windows\Temporary Internet Files\Content.Word\5393847877_6b153c0916_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C:\Users\Barucki\AppData\Local\Microsoft\Windows\Temporary Internet Files\Content.Word\5393847877_6b153c0916_b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1845" cy="12759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US"/>
                          </w:rPr>
                          <w:t xml:space="preserve"> chocolate pudding</w:t>
                        </w:r>
                      </w:p>
                    </w:tc>
                    <w:tc>
                      <w:tcPr>
                        <w:tcW w:w="2539" w:type="dxa"/>
                      </w:tcPr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  <w:p w:rsidR="00183E84" w:rsidRPr="00DB073E" w:rsidRDefault="00183E84" w:rsidP="00A71C2F">
                        <w:pPr>
                          <w:spacing w:before="60" w:after="60"/>
                          <w:jc w:val="center"/>
                          <w:rPr>
                            <w:lang w:val="en-US"/>
                          </w:rPr>
                        </w:pPr>
                      </w:p>
                    </w:tc>
                  </w:tr>
                </w:tbl>
                <w:p w:rsidR="00183E84" w:rsidRDefault="00183E84" w:rsidP="00F66DF3">
                  <w:pPr>
                    <w:spacing w:before="60" w:after="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Help:</w:t>
                  </w: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5371B" w:rsidRDefault="0015371B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Help:</w:t>
                  </w:r>
                  <w:r w:rsidRPr="00162E06">
                    <w:rPr>
                      <w:b/>
                      <w:lang w:val="en-US"/>
                    </w:rPr>
                    <w:t xml:space="preserve"> </w:t>
                  </w: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</w:p>
                <w:p w:rsidR="00183E84" w:rsidRDefault="00183E84" w:rsidP="00162E06"/>
              </w:txbxContent>
            </v:textbox>
          </v:shape>
        </w:pict>
      </w:r>
    </w:p>
    <w:p w:rsidR="00162E06" w:rsidRPr="00A71C2F" w:rsidRDefault="00162E06" w:rsidP="00BF22FF">
      <w:pPr>
        <w:spacing w:before="60" w:after="60"/>
        <w:rPr>
          <w:b/>
          <w:lang w:val="en-US"/>
        </w:rPr>
      </w:pPr>
    </w:p>
    <w:p w:rsidR="00162E06" w:rsidRPr="00A71C2F" w:rsidRDefault="00162E06" w:rsidP="00BF22FF">
      <w:pPr>
        <w:spacing w:before="60" w:after="60"/>
        <w:rPr>
          <w:b/>
          <w:lang w:val="en-US"/>
        </w:rPr>
      </w:pPr>
    </w:p>
    <w:p w:rsidR="00162E06" w:rsidRPr="00A71C2F" w:rsidRDefault="00162E06" w:rsidP="00BF22FF">
      <w:pPr>
        <w:spacing w:before="60" w:after="60"/>
        <w:rPr>
          <w:b/>
          <w:lang w:val="en-US"/>
        </w:rPr>
      </w:pPr>
    </w:p>
    <w:p w:rsidR="00162E06" w:rsidRPr="00A71C2F" w:rsidRDefault="00162E06" w:rsidP="00BF22FF">
      <w:pPr>
        <w:spacing w:before="60" w:after="60"/>
        <w:rPr>
          <w:b/>
          <w:lang w:val="en-US"/>
        </w:rPr>
      </w:pPr>
    </w:p>
    <w:p w:rsidR="00162E06" w:rsidRPr="00A71C2F" w:rsidRDefault="00162E06" w:rsidP="00BF22FF">
      <w:pPr>
        <w:spacing w:before="60" w:after="60"/>
        <w:rPr>
          <w:b/>
          <w:lang w:val="en-US"/>
        </w:rPr>
      </w:pPr>
    </w:p>
    <w:p w:rsidR="00162E06" w:rsidRPr="00A71C2F" w:rsidRDefault="00162E06" w:rsidP="00BF22FF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162E06" w:rsidRPr="00A71C2F" w:rsidRDefault="00162E06" w:rsidP="00DB073E">
      <w:pPr>
        <w:spacing w:before="60" w:after="60"/>
        <w:rPr>
          <w:b/>
          <w:lang w:val="en-US"/>
        </w:rPr>
      </w:pPr>
    </w:p>
    <w:p w:rsidR="00B015F2" w:rsidRPr="00A71C2F" w:rsidRDefault="00B015F2" w:rsidP="00BF22FF">
      <w:pPr>
        <w:spacing w:before="60" w:after="60"/>
        <w:rPr>
          <w:b/>
          <w:lang w:val="en-US"/>
        </w:rPr>
      </w:pPr>
    </w:p>
    <w:p w:rsidR="006970D7" w:rsidRPr="00A71C2F" w:rsidRDefault="006970D7" w:rsidP="00BF22FF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E414BD" w:rsidP="0090392C">
      <w:pPr>
        <w:spacing w:before="60" w:after="60"/>
        <w:rPr>
          <w:b/>
          <w:lang w:val="en-US"/>
        </w:rPr>
      </w:pPr>
      <w:r>
        <w:rPr>
          <w:b/>
          <w:noProof/>
          <w:lang w:eastAsia="de-DE"/>
        </w:rPr>
        <w:pict>
          <v:shape id="AutoShape 26" o:spid="_x0000_s1030" type="#_x0000_t62" style="position:absolute;margin-left:27.6pt;margin-top:4.55pt;width:167.15pt;height:58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" adj="26129,12111">
            <v:textbox>
              <w:txbxContent>
                <w:p w:rsidR="00183E84" w:rsidRDefault="00183E84" w:rsidP="00F66DF3">
                  <w:pPr>
                    <w:spacing w:before="60" w:after="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What is Nayeli’s / Sarah’s / Ben’s favourite …?</w:t>
                  </w:r>
                </w:p>
                <w:p w:rsidR="00183E84" w:rsidRDefault="00183E84" w:rsidP="00162E06">
                  <w:pPr>
                    <w:spacing w:before="60" w:after="6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…?</w:t>
                  </w:r>
                </w:p>
                <w:p w:rsidR="00183E84" w:rsidRPr="00162E06" w:rsidRDefault="00183E84" w:rsidP="00162E06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A71C2F" w:rsidRPr="00D46124" w:rsidRDefault="00E414BD" w:rsidP="0090392C">
      <w:pPr>
        <w:spacing w:before="60" w:after="60"/>
        <w:rPr>
          <w:b/>
          <w:lang w:val="en-US"/>
        </w:rPr>
      </w:pPr>
      <w:r>
        <w:rPr>
          <w:b/>
          <w:noProof/>
          <w:lang w:eastAsia="de-DE"/>
        </w:rPr>
        <w:pict>
          <v:shape id="AutoShape 27" o:spid="_x0000_s1031" type="#_x0000_t62" style="position:absolute;margin-left:269.25pt;margin-top:5.9pt;width:193.35pt;height:3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" adj="-3011,15085">
            <v:textbox>
              <w:txbxContent>
                <w:p w:rsidR="00183E84" w:rsidRPr="00DB073E" w:rsidRDefault="00183E84" w:rsidP="00162E06">
                  <w:pPr>
                    <w:spacing w:before="60" w:after="60"/>
                    <w:rPr>
                      <w:b/>
                    </w:rPr>
                  </w:pPr>
                  <w:r w:rsidRPr="00DB073E">
                    <w:rPr>
                      <w:b/>
                    </w:rPr>
                    <w:t xml:space="preserve">Her / his favourite … is … . </w:t>
                  </w:r>
                </w:p>
                <w:p w:rsidR="00183E84" w:rsidRDefault="00183E84" w:rsidP="00162E06"/>
              </w:txbxContent>
            </v:textbox>
          </v:shape>
        </w:pict>
      </w: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A71C2F" w:rsidRPr="00D46124" w:rsidRDefault="00A71C2F" w:rsidP="0090392C">
      <w:pPr>
        <w:spacing w:before="60" w:after="60"/>
        <w:rPr>
          <w:b/>
          <w:lang w:val="en-US"/>
        </w:rPr>
      </w:pPr>
    </w:p>
    <w:p w:rsidR="003843DF" w:rsidRPr="000B7F3E" w:rsidRDefault="003843DF" w:rsidP="00F66DF3">
      <w:pPr>
        <w:rPr>
          <w:b/>
          <w:sz w:val="16"/>
          <w:szCs w:val="16"/>
          <w:lang w:val="en-US"/>
        </w:rPr>
      </w:pPr>
    </w:p>
    <w:p w:rsidR="000B7F3E" w:rsidRPr="000B7F3E" w:rsidRDefault="000B7F3E" w:rsidP="000B7F3E">
      <w:pPr>
        <w:rPr>
          <w:noProof/>
          <w:lang w:val="en-US" w:eastAsia="de-DE"/>
        </w:rPr>
      </w:pPr>
      <w:r w:rsidRPr="000B7F3E"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de-DE"/>
        </w:rPr>
        <w:t xml:space="preserve"> </w:t>
      </w:r>
      <w:r w:rsidRPr="000B7F3E">
        <w:rPr>
          <w:noProof/>
          <w:lang w:val="en-US" w:eastAsia="de-DE"/>
        </w:rPr>
        <w:t>LISUM</w:t>
      </w:r>
    </w:p>
    <w:p w:rsidR="000B7F3E" w:rsidRDefault="000B7F3E" w:rsidP="000B7F3E">
      <w:pPr>
        <w:rPr>
          <w:b/>
          <w:sz w:val="16"/>
          <w:szCs w:val="16"/>
        </w:rPr>
      </w:pPr>
      <w:r w:rsidRPr="000B7F3E">
        <w:rPr>
          <w:b/>
          <w:sz w:val="16"/>
          <w:szCs w:val="16"/>
        </w:rPr>
        <w:t>Bildnachweis</w:t>
      </w:r>
      <w:r>
        <w:rPr>
          <w:b/>
          <w:sz w:val="16"/>
          <w:szCs w:val="16"/>
        </w:rPr>
        <w:t>e</w:t>
      </w:r>
      <w:r w:rsidRPr="000B7F3E">
        <w:rPr>
          <w:b/>
          <w:sz w:val="16"/>
          <w:szCs w:val="16"/>
        </w:rPr>
        <w:t xml:space="preserve">: </w:t>
      </w:r>
    </w:p>
    <w:p w:rsidR="000B7F3E" w:rsidRPr="000B7F3E" w:rsidRDefault="000B7F3E" w:rsidP="000B7F3E">
      <w:pPr>
        <w:rPr>
          <w:sz w:val="16"/>
          <w:szCs w:val="16"/>
        </w:rPr>
      </w:pPr>
      <w:r w:rsidRPr="003843DF">
        <w:rPr>
          <w:noProof/>
          <w:sz w:val="16"/>
          <w:szCs w:val="16"/>
        </w:rPr>
        <w:t>H</w:t>
      </w:r>
      <w:r w:rsidRPr="000B7F3E">
        <w:rPr>
          <w:noProof/>
          <w:sz w:val="16"/>
          <w:szCs w:val="16"/>
        </w:rPr>
        <w:t>amburger:</w:t>
      </w:r>
      <w:r w:rsidRPr="000B7F3E">
        <w:rPr>
          <w:sz w:val="16"/>
          <w:szCs w:val="16"/>
        </w:rPr>
        <w:t xml:space="preserve">  </w:t>
      </w:r>
      <w:hyperlink r:id="rId31" w:history="1">
        <w:r w:rsidRPr="000B7F3E">
          <w:rPr>
            <w:rStyle w:val="Hyperlink"/>
            <w:color w:val="auto"/>
            <w:sz w:val="16"/>
            <w:szCs w:val="16"/>
          </w:rPr>
          <w:t>http://www.freestockphotos.biz/stockphoto/14236</w:t>
        </w:r>
      </w:hyperlink>
      <w:r w:rsidRPr="000B7F3E">
        <w:rPr>
          <w:sz w:val="16"/>
          <w:szCs w:val="16"/>
        </w:rPr>
        <w:t xml:space="preserve"> 28.09.2015</w:t>
      </w:r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Water: </w:t>
      </w:r>
      <w:hyperlink r:id="rId32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https://commons.wikimedia.org/wiki/File:Glass_Half_Full_bw_1.JPG</w:t>
        </w:r>
      </w:hyperlink>
      <w:r w:rsidRPr="000B7F3E">
        <w:rPr>
          <w:sz w:val="16"/>
          <w:szCs w:val="16"/>
          <w:lang w:val="en-US"/>
        </w:rPr>
        <w:t xml:space="preserve">  </w:t>
      </w:r>
      <w:r w:rsidRPr="000B7F3E">
        <w:rPr>
          <w:noProof/>
          <w:sz w:val="16"/>
          <w:szCs w:val="16"/>
          <w:lang w:val="en-US"/>
        </w:rPr>
        <w:t>17.09.2015</w:t>
      </w:r>
    </w:p>
    <w:p w:rsidR="000B7F3E" w:rsidRPr="000B7F3E" w:rsidRDefault="000B7F3E" w:rsidP="000B7F3E">
      <w:pPr>
        <w:rPr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Muffin: </w:t>
      </w:r>
      <w:hyperlink r:id="rId33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https://upload.wikimedia.org/wikipedia/commons/f/f8/Blueberry_muffin%2C_wrapped.jpg</w:t>
        </w:r>
      </w:hyperlink>
      <w:r w:rsidRPr="000B7F3E">
        <w:rPr>
          <w:noProof/>
          <w:sz w:val="16"/>
          <w:szCs w:val="16"/>
          <w:lang w:val="en-US"/>
        </w:rPr>
        <w:t xml:space="preserve"> 17.09.2015</w:t>
      </w:r>
    </w:p>
    <w:p w:rsidR="000B7F3E" w:rsidRPr="000B7F3E" w:rsidRDefault="000B7F3E" w:rsidP="000B7F3E">
      <w:pPr>
        <w:rPr>
          <w:b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Ice-cream: </w:t>
      </w:r>
      <w:hyperlink r:id="rId34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https://www.flickr.com/photos/theimpulsivebuy/7507189102</w:t>
        </w:r>
      </w:hyperlink>
      <w:r w:rsidRPr="000B7F3E">
        <w:rPr>
          <w:sz w:val="16"/>
          <w:szCs w:val="16"/>
          <w:lang w:val="en-US"/>
        </w:rPr>
        <w:t xml:space="preserve">  </w:t>
      </w:r>
      <w:r w:rsidRPr="000B7F3E">
        <w:rPr>
          <w:noProof/>
          <w:sz w:val="16"/>
          <w:szCs w:val="16"/>
          <w:lang w:val="en-US"/>
        </w:rPr>
        <w:t>17.09.2015</w:t>
      </w:r>
    </w:p>
    <w:p w:rsidR="000B7F3E" w:rsidRPr="000B7F3E" w:rsidRDefault="000B7F3E" w:rsidP="000B7F3E">
      <w:pPr>
        <w:rPr>
          <w:noProof/>
          <w:sz w:val="16"/>
          <w:szCs w:val="16"/>
        </w:rPr>
      </w:pPr>
      <w:r w:rsidRPr="000B7F3E">
        <w:rPr>
          <w:noProof/>
          <w:sz w:val="16"/>
          <w:szCs w:val="16"/>
        </w:rPr>
        <w:t>Chicken:</w:t>
      </w:r>
      <w:r w:rsidRPr="000B7F3E">
        <w:rPr>
          <w:sz w:val="16"/>
          <w:szCs w:val="16"/>
        </w:rPr>
        <w:t xml:space="preserve"> </w:t>
      </w:r>
      <w:r w:rsidRPr="000B7F3E">
        <w:rPr>
          <w:noProof/>
          <w:sz w:val="16"/>
          <w:szCs w:val="16"/>
        </w:rPr>
        <w:t xml:space="preserve"> </w:t>
      </w:r>
      <w:hyperlink r:id="rId35" w:anchor="/media/File:Roast_chicken.jpg" w:history="1">
        <w:r w:rsidRPr="000B7F3E">
          <w:rPr>
            <w:rStyle w:val="Hyperlink"/>
            <w:noProof/>
            <w:color w:val="auto"/>
            <w:sz w:val="16"/>
            <w:szCs w:val="16"/>
          </w:rPr>
          <w:t>https://en.wikipedia.org/wiki/Roast_chicken#/media/File:Roast_chicken.jpg</w:t>
        </w:r>
      </w:hyperlink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spaghetti </w:t>
      </w:r>
      <w:hyperlink r:id="rId36" w:anchor="/media/File:Aglio_e_olio.jpg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https://en.wikipedia.org/wiki/Spaghetti_aglio_e_olio#/media/File:Aglio_e_olio.jpg</w:t>
        </w:r>
      </w:hyperlink>
      <w:r w:rsidRPr="000B7F3E">
        <w:rPr>
          <w:noProof/>
          <w:sz w:val="16"/>
          <w:szCs w:val="16"/>
          <w:lang w:val="en-US"/>
        </w:rPr>
        <w:t>, 17.09.2015</w:t>
      </w:r>
    </w:p>
    <w:p w:rsidR="000B7F3E" w:rsidRPr="000B7F3E" w:rsidRDefault="000B7F3E" w:rsidP="000B7F3E">
      <w:pPr>
        <w:rPr>
          <w:b/>
          <w:sz w:val="16"/>
          <w:szCs w:val="16"/>
        </w:rPr>
      </w:pPr>
      <w:r w:rsidRPr="000B7F3E">
        <w:rPr>
          <w:sz w:val="16"/>
          <w:szCs w:val="16"/>
        </w:rPr>
        <w:t xml:space="preserve">lemonade: </w:t>
      </w:r>
      <w:hyperlink r:id="rId37" w:history="1">
        <w:r w:rsidRPr="000B7F3E">
          <w:rPr>
            <w:rStyle w:val="Hyperlink"/>
            <w:color w:val="auto"/>
            <w:sz w:val="16"/>
            <w:szCs w:val="16"/>
          </w:rPr>
          <w:t>https://pixabay.com/de/limonade-glas-trinken-getr%C3%A4nke-308970</w:t>
        </w:r>
      </w:hyperlink>
      <w:r w:rsidRPr="000B7F3E">
        <w:rPr>
          <w:sz w:val="16"/>
          <w:szCs w:val="16"/>
        </w:rPr>
        <w:t xml:space="preserve">, </w:t>
      </w:r>
      <w:r w:rsidRPr="000B7F3E">
        <w:rPr>
          <w:noProof/>
          <w:sz w:val="16"/>
          <w:szCs w:val="16"/>
        </w:rPr>
        <w:t>17.09.2015</w:t>
      </w:r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milk: </w:t>
      </w:r>
      <w:hyperlink r:id="rId38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https://www.flickr.com/photos/marinashemesh/6331771638/in/photostream/</w:t>
        </w:r>
      </w:hyperlink>
      <w:r w:rsidRPr="000B7F3E">
        <w:rPr>
          <w:noProof/>
          <w:sz w:val="16"/>
          <w:szCs w:val="16"/>
          <w:lang w:val="en-US"/>
        </w:rPr>
        <w:t xml:space="preserve">  </w:t>
      </w:r>
      <w:r w:rsidRPr="000B7F3E">
        <w:rPr>
          <w:sz w:val="16"/>
          <w:szCs w:val="16"/>
          <w:lang w:val="en-US"/>
        </w:rPr>
        <w:t>28.09.2015</w:t>
      </w:r>
    </w:p>
    <w:p w:rsidR="000B7F3E" w:rsidRPr="000B7F3E" w:rsidRDefault="000B7F3E" w:rsidP="000B7F3E">
      <w:pPr>
        <w:rPr>
          <w:b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chocolate pudding: </w:t>
      </w:r>
      <w:hyperlink r:id="rId39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https://www.flickr.com/photos/75231152@N00/5393847877</w:t>
        </w:r>
      </w:hyperlink>
      <w:r w:rsidRPr="000B7F3E">
        <w:rPr>
          <w:sz w:val="16"/>
          <w:szCs w:val="16"/>
          <w:lang w:val="en-US"/>
        </w:rPr>
        <w:t xml:space="preserve">, </w:t>
      </w:r>
      <w:r w:rsidRPr="000B7F3E">
        <w:rPr>
          <w:noProof/>
          <w:sz w:val="16"/>
          <w:szCs w:val="16"/>
          <w:lang w:val="en-US"/>
        </w:rPr>
        <w:t>17.09.2015</w:t>
      </w:r>
    </w:p>
    <w:p w:rsidR="0090392C" w:rsidRPr="001C5D6F" w:rsidRDefault="0090392C" w:rsidP="0090392C">
      <w:pPr>
        <w:spacing w:before="60" w:after="60"/>
        <w:rPr>
          <w:b/>
        </w:rPr>
      </w:pPr>
      <w:r w:rsidRPr="001C5D6F">
        <w:rPr>
          <w:b/>
        </w:rPr>
        <w:t>Erwartungshorizont:</w:t>
      </w:r>
    </w:p>
    <w:p w:rsidR="0090392C" w:rsidRDefault="0090392C" w:rsidP="004F3656"/>
    <w:p w:rsidR="0090392C" w:rsidRPr="00F66DF3" w:rsidRDefault="0090392C" w:rsidP="0090392C">
      <w:pPr>
        <w:spacing w:before="60" w:after="60"/>
        <w:rPr>
          <w:b/>
        </w:rPr>
      </w:pPr>
      <w:r w:rsidRPr="00F66DF3">
        <w:rPr>
          <w:b/>
        </w:rPr>
        <w:t>Fragen (Beipiele):</w:t>
      </w:r>
    </w:p>
    <w:p w:rsidR="0090392C" w:rsidRPr="0090392C" w:rsidRDefault="0090392C" w:rsidP="0090392C">
      <w:pPr>
        <w:pStyle w:val="Listenabsatz"/>
        <w:numPr>
          <w:ilvl w:val="0"/>
          <w:numId w:val="19"/>
        </w:numPr>
        <w:spacing w:before="60" w:after="60"/>
        <w:rPr>
          <w:lang w:val="en-US"/>
        </w:rPr>
      </w:pPr>
      <w:r w:rsidRPr="0090392C">
        <w:rPr>
          <w:lang w:val="en-US"/>
        </w:rPr>
        <w:t xml:space="preserve">What is </w:t>
      </w:r>
      <w:r w:rsidR="001361E1">
        <w:rPr>
          <w:lang w:val="en-US"/>
        </w:rPr>
        <w:t xml:space="preserve">Sarah’s </w:t>
      </w:r>
      <w:r w:rsidR="001361E1" w:rsidRPr="0090392C">
        <w:rPr>
          <w:lang w:val="en-US"/>
        </w:rPr>
        <w:t>favourite</w:t>
      </w:r>
      <w:r w:rsidRPr="0090392C">
        <w:rPr>
          <w:lang w:val="en-US"/>
        </w:rPr>
        <w:t xml:space="preserve"> food? </w:t>
      </w:r>
    </w:p>
    <w:p w:rsidR="0090392C" w:rsidRPr="0090392C" w:rsidRDefault="0090392C" w:rsidP="0090392C">
      <w:pPr>
        <w:pStyle w:val="Listenabsatz"/>
        <w:numPr>
          <w:ilvl w:val="0"/>
          <w:numId w:val="19"/>
        </w:numPr>
        <w:spacing w:before="60" w:after="60"/>
        <w:rPr>
          <w:lang w:val="en-US"/>
        </w:rPr>
      </w:pPr>
      <w:r w:rsidRPr="0090392C">
        <w:rPr>
          <w:lang w:val="en-US"/>
        </w:rPr>
        <w:t xml:space="preserve">What is </w:t>
      </w:r>
      <w:r w:rsidR="001361E1">
        <w:rPr>
          <w:lang w:val="en-US"/>
        </w:rPr>
        <w:t xml:space="preserve">Sarah’s </w:t>
      </w:r>
      <w:r w:rsidR="001361E1" w:rsidRPr="0090392C">
        <w:rPr>
          <w:lang w:val="en-US"/>
        </w:rPr>
        <w:t>favourite</w:t>
      </w:r>
      <w:r w:rsidRPr="0090392C">
        <w:rPr>
          <w:lang w:val="en-US"/>
        </w:rPr>
        <w:t xml:space="preserve"> drink? </w:t>
      </w:r>
    </w:p>
    <w:p w:rsidR="0090392C" w:rsidRDefault="0090392C" w:rsidP="0090392C">
      <w:pPr>
        <w:pStyle w:val="Listenabsatz"/>
        <w:numPr>
          <w:ilvl w:val="0"/>
          <w:numId w:val="19"/>
        </w:numPr>
        <w:spacing w:before="60" w:after="60"/>
        <w:rPr>
          <w:lang w:val="en-US"/>
        </w:rPr>
      </w:pPr>
      <w:r w:rsidRPr="0090392C">
        <w:rPr>
          <w:lang w:val="en-US"/>
        </w:rPr>
        <w:t xml:space="preserve">What is </w:t>
      </w:r>
      <w:r>
        <w:rPr>
          <w:lang w:val="en-US"/>
        </w:rPr>
        <w:t>Sarah’s</w:t>
      </w:r>
      <w:r w:rsidRPr="0090392C">
        <w:rPr>
          <w:lang w:val="en-US"/>
        </w:rPr>
        <w:t xml:space="preserve"> favourite dessert?</w:t>
      </w:r>
    </w:p>
    <w:p w:rsidR="0090392C" w:rsidRPr="0090392C" w:rsidRDefault="0090392C" w:rsidP="0090392C">
      <w:pPr>
        <w:pStyle w:val="Listenabsatz"/>
        <w:spacing w:before="60" w:after="60"/>
        <w:ind w:left="720"/>
        <w:rPr>
          <w:lang w:val="en-US"/>
        </w:rPr>
      </w:pPr>
    </w:p>
    <w:p w:rsidR="0090392C" w:rsidRDefault="00C12028" w:rsidP="0090392C">
      <w:pPr>
        <w:spacing w:before="60" w:after="60"/>
        <w:rPr>
          <w:b/>
          <w:lang w:val="en-US"/>
        </w:rPr>
      </w:pPr>
      <w:r>
        <w:rPr>
          <w:b/>
          <w:lang w:val="en-US"/>
        </w:rPr>
        <w:t>Mögliche Schülerantworten</w:t>
      </w:r>
      <w:r w:rsidR="0090392C">
        <w:rPr>
          <w:b/>
          <w:lang w:val="en-US"/>
        </w:rPr>
        <w:t>:</w:t>
      </w:r>
    </w:p>
    <w:p w:rsidR="0090392C" w:rsidRPr="0090392C" w:rsidRDefault="0090392C" w:rsidP="0090392C">
      <w:pPr>
        <w:pStyle w:val="Listenabsatz"/>
        <w:numPr>
          <w:ilvl w:val="0"/>
          <w:numId w:val="19"/>
        </w:numPr>
        <w:spacing w:before="60" w:after="60"/>
        <w:rPr>
          <w:lang w:val="en-US"/>
        </w:rPr>
      </w:pPr>
      <w:r>
        <w:rPr>
          <w:lang w:val="en-US"/>
        </w:rPr>
        <w:t>Sarah’s</w:t>
      </w:r>
      <w:r w:rsidR="004B333C">
        <w:rPr>
          <w:lang w:val="en-US"/>
        </w:rPr>
        <w:t xml:space="preserve"> / Her </w:t>
      </w:r>
      <w:r w:rsidRPr="0090392C">
        <w:rPr>
          <w:lang w:val="en-US"/>
        </w:rPr>
        <w:t xml:space="preserve"> favourite food is </w:t>
      </w:r>
      <w:r w:rsidRPr="00DB073E">
        <w:rPr>
          <w:lang w:val="en-US"/>
        </w:rPr>
        <w:t>chicken</w:t>
      </w:r>
      <w:r w:rsidRPr="0090392C">
        <w:rPr>
          <w:lang w:val="en-US"/>
        </w:rPr>
        <w:t xml:space="preserve">. </w:t>
      </w:r>
    </w:p>
    <w:p w:rsidR="0090392C" w:rsidRPr="0090392C" w:rsidRDefault="0090392C" w:rsidP="0090392C">
      <w:pPr>
        <w:pStyle w:val="Listenabsatz"/>
        <w:numPr>
          <w:ilvl w:val="0"/>
          <w:numId w:val="19"/>
        </w:numPr>
        <w:spacing w:before="60" w:after="60"/>
        <w:rPr>
          <w:lang w:val="en-US"/>
        </w:rPr>
      </w:pPr>
      <w:r>
        <w:rPr>
          <w:lang w:val="en-US"/>
        </w:rPr>
        <w:t>Sarah’s</w:t>
      </w:r>
      <w:r w:rsidR="004B333C">
        <w:rPr>
          <w:lang w:val="en-US"/>
        </w:rPr>
        <w:t xml:space="preserve"> / Her</w:t>
      </w:r>
      <w:r w:rsidRPr="0090392C">
        <w:rPr>
          <w:lang w:val="en-US"/>
        </w:rPr>
        <w:t xml:space="preserve"> favourite drink is water.</w:t>
      </w:r>
    </w:p>
    <w:p w:rsidR="0090392C" w:rsidRPr="0090392C" w:rsidRDefault="0090392C" w:rsidP="0090392C">
      <w:pPr>
        <w:pStyle w:val="Listenabsatz"/>
        <w:numPr>
          <w:ilvl w:val="0"/>
          <w:numId w:val="19"/>
        </w:numPr>
        <w:spacing w:before="60" w:after="60"/>
        <w:rPr>
          <w:lang w:val="en-US"/>
        </w:rPr>
      </w:pPr>
      <w:r>
        <w:rPr>
          <w:lang w:val="en-US"/>
        </w:rPr>
        <w:t>Sarah’s</w:t>
      </w:r>
      <w:r w:rsidR="004B333C">
        <w:rPr>
          <w:lang w:val="en-US"/>
        </w:rPr>
        <w:t xml:space="preserve"> / Her </w:t>
      </w:r>
      <w:r w:rsidRPr="0090392C">
        <w:rPr>
          <w:lang w:val="en-US"/>
        </w:rPr>
        <w:t xml:space="preserve"> favourite dessert is </w:t>
      </w:r>
      <w:r>
        <w:rPr>
          <w:lang w:val="en-US"/>
        </w:rPr>
        <w:t>chocolate pudding</w:t>
      </w:r>
      <w:r w:rsidRPr="0090392C">
        <w:rPr>
          <w:lang w:val="en-US"/>
        </w:rPr>
        <w:t xml:space="preserve">. </w:t>
      </w:r>
    </w:p>
    <w:p w:rsidR="0090392C" w:rsidRDefault="0090392C" w:rsidP="0090392C">
      <w:pPr>
        <w:spacing w:before="60" w:after="60"/>
        <w:rPr>
          <w:b/>
          <w:lang w:val="en-US"/>
        </w:rPr>
      </w:pPr>
    </w:p>
    <w:p w:rsidR="00102A54" w:rsidRDefault="00102A54" w:rsidP="0090392C">
      <w:pPr>
        <w:spacing w:before="60" w:after="60"/>
        <w:rPr>
          <w:b/>
          <w:lang w:val="en-US"/>
        </w:rPr>
      </w:pPr>
    </w:p>
    <w:p w:rsidR="00102A54" w:rsidRDefault="00102A54" w:rsidP="0090392C">
      <w:pPr>
        <w:spacing w:before="60" w:after="60"/>
        <w:rPr>
          <w:b/>
          <w:lang w:val="en-US"/>
        </w:rPr>
      </w:pPr>
    </w:p>
    <w:p w:rsidR="00102A54" w:rsidRDefault="00102A54" w:rsidP="0090392C">
      <w:pPr>
        <w:spacing w:before="60" w:after="60"/>
        <w:rPr>
          <w:b/>
          <w:lang w:val="en-US"/>
        </w:rPr>
      </w:pPr>
    </w:p>
    <w:p w:rsidR="00102A54" w:rsidRDefault="00102A54" w:rsidP="0090392C">
      <w:pPr>
        <w:spacing w:before="60" w:after="60"/>
        <w:rPr>
          <w:b/>
          <w:lang w:val="en-US"/>
        </w:rPr>
      </w:pPr>
    </w:p>
    <w:p w:rsidR="00102A54" w:rsidRDefault="00102A54" w:rsidP="0090392C">
      <w:pPr>
        <w:spacing w:before="60" w:after="60"/>
        <w:rPr>
          <w:b/>
          <w:lang w:val="en-US"/>
        </w:rPr>
      </w:pPr>
    </w:p>
    <w:p w:rsidR="00102A54" w:rsidRDefault="00102A54" w:rsidP="0090392C">
      <w:pPr>
        <w:spacing w:before="60" w:after="60"/>
        <w:rPr>
          <w:b/>
          <w:lang w:val="en-US"/>
        </w:rPr>
      </w:pPr>
    </w:p>
    <w:p w:rsidR="0090392C" w:rsidRPr="0090392C" w:rsidRDefault="0090392C" w:rsidP="004F3656">
      <w:pPr>
        <w:rPr>
          <w:lang w:val="en-US"/>
        </w:rPr>
      </w:pPr>
    </w:p>
    <w:p w:rsidR="0090392C" w:rsidRDefault="0090392C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0B7F3E" w:rsidRDefault="000B7F3E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3843DF" w:rsidRDefault="003843DF" w:rsidP="004F3656">
      <w:pPr>
        <w:rPr>
          <w:lang w:val="en-US"/>
        </w:rPr>
      </w:pPr>
    </w:p>
    <w:p w:rsidR="000B7F3E" w:rsidRPr="0090392C" w:rsidRDefault="000B7F3E" w:rsidP="004F3656">
      <w:pPr>
        <w:rPr>
          <w:lang w:val="en-US"/>
        </w:rPr>
      </w:pPr>
    </w:p>
    <w:p w:rsidR="0090392C" w:rsidRPr="0090392C" w:rsidRDefault="0090392C" w:rsidP="004F3656">
      <w:pPr>
        <w:rPr>
          <w:lang w:val="en-US"/>
        </w:rPr>
      </w:pPr>
    </w:p>
    <w:p w:rsidR="0090392C" w:rsidRDefault="006D084A" w:rsidP="003843DF">
      <w:pPr>
        <w:rPr>
          <w:noProof/>
          <w:lang w:val="en-US" w:eastAsia="de-DE"/>
        </w:rPr>
      </w:pPr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3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47D" w:rsidRPr="003843DF">
        <w:rPr>
          <w:lang w:val="en-US"/>
        </w:rPr>
        <w:t xml:space="preserve"> </w:t>
      </w:r>
      <w:r w:rsidR="000B7F3E">
        <w:rPr>
          <w:noProof/>
          <w:lang w:val="en-US" w:eastAsia="de-DE"/>
        </w:rPr>
        <w:t>LISUM</w:t>
      </w:r>
    </w:p>
    <w:p w:rsidR="000B7F3E" w:rsidRDefault="000B7F3E" w:rsidP="000B7F3E">
      <w:pPr>
        <w:rPr>
          <w:b/>
          <w:sz w:val="16"/>
          <w:szCs w:val="16"/>
        </w:rPr>
      </w:pPr>
      <w:r w:rsidRPr="000B7F3E">
        <w:rPr>
          <w:b/>
          <w:sz w:val="16"/>
          <w:szCs w:val="16"/>
        </w:rPr>
        <w:t>Bildnachweis</w:t>
      </w:r>
      <w:r>
        <w:rPr>
          <w:b/>
          <w:sz w:val="16"/>
          <w:szCs w:val="16"/>
        </w:rPr>
        <w:t>e</w:t>
      </w:r>
      <w:r w:rsidRPr="000B7F3E">
        <w:rPr>
          <w:b/>
          <w:sz w:val="16"/>
          <w:szCs w:val="16"/>
        </w:rPr>
        <w:t xml:space="preserve">: </w:t>
      </w:r>
    </w:p>
    <w:p w:rsidR="000B7F3E" w:rsidRPr="000B7F3E" w:rsidRDefault="000B7F3E" w:rsidP="000B7F3E">
      <w:pPr>
        <w:rPr>
          <w:sz w:val="16"/>
          <w:szCs w:val="16"/>
        </w:rPr>
      </w:pPr>
      <w:r w:rsidRPr="003843DF">
        <w:rPr>
          <w:noProof/>
          <w:sz w:val="16"/>
          <w:szCs w:val="16"/>
        </w:rPr>
        <w:t>H</w:t>
      </w:r>
      <w:r w:rsidRPr="000B7F3E">
        <w:rPr>
          <w:noProof/>
          <w:sz w:val="16"/>
          <w:szCs w:val="16"/>
        </w:rPr>
        <w:t>amburger:</w:t>
      </w:r>
      <w:r w:rsidRPr="000B7F3E">
        <w:rPr>
          <w:sz w:val="16"/>
          <w:szCs w:val="16"/>
        </w:rPr>
        <w:t xml:space="preserve">  </w:t>
      </w:r>
      <w:hyperlink r:id="rId40" w:history="1">
        <w:r w:rsidRPr="000B7F3E">
          <w:rPr>
            <w:rStyle w:val="Hyperlink"/>
            <w:color w:val="auto"/>
            <w:sz w:val="16"/>
            <w:szCs w:val="16"/>
          </w:rPr>
          <w:t>http://www.freestockphotos.biz/stockphoto/14236</w:t>
        </w:r>
      </w:hyperlink>
      <w:r w:rsidRPr="000B7F3E">
        <w:rPr>
          <w:sz w:val="16"/>
          <w:szCs w:val="16"/>
        </w:rPr>
        <w:t xml:space="preserve"> 28.09.2015</w:t>
      </w:r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Water: </w:t>
      </w:r>
      <w:hyperlink r:id="rId41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https://commons.wikimedia.org/wiki/File:Glass_Half_Full_bw_1.JPG</w:t>
        </w:r>
      </w:hyperlink>
      <w:r w:rsidRPr="000B7F3E">
        <w:rPr>
          <w:sz w:val="16"/>
          <w:szCs w:val="16"/>
          <w:lang w:val="en-US"/>
        </w:rPr>
        <w:t xml:space="preserve">  </w:t>
      </w:r>
      <w:r w:rsidRPr="000B7F3E">
        <w:rPr>
          <w:noProof/>
          <w:sz w:val="16"/>
          <w:szCs w:val="16"/>
          <w:lang w:val="en-US"/>
        </w:rPr>
        <w:t>17.09.2015</w:t>
      </w:r>
    </w:p>
    <w:p w:rsidR="000B7F3E" w:rsidRPr="000B7F3E" w:rsidRDefault="000B7F3E" w:rsidP="000B7F3E">
      <w:pPr>
        <w:rPr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Muffin: </w:t>
      </w:r>
      <w:hyperlink r:id="rId42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https://upload.wikimedia.org/wikipedia/commons/f/f8/Blueberry_muffin%2C_wrapped.jpg</w:t>
        </w:r>
      </w:hyperlink>
      <w:r w:rsidRPr="000B7F3E">
        <w:rPr>
          <w:noProof/>
          <w:sz w:val="16"/>
          <w:szCs w:val="16"/>
          <w:lang w:val="en-US"/>
        </w:rPr>
        <w:t xml:space="preserve"> 17.09.2015</w:t>
      </w:r>
    </w:p>
    <w:p w:rsidR="000B7F3E" w:rsidRPr="000B7F3E" w:rsidRDefault="000B7F3E" w:rsidP="000B7F3E">
      <w:pPr>
        <w:rPr>
          <w:b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Ice-cream: </w:t>
      </w:r>
      <w:hyperlink r:id="rId43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https://www.flickr.com/photos/theimpulsivebuy/7507189102</w:t>
        </w:r>
      </w:hyperlink>
      <w:r w:rsidRPr="000B7F3E">
        <w:rPr>
          <w:sz w:val="16"/>
          <w:szCs w:val="16"/>
          <w:lang w:val="en-US"/>
        </w:rPr>
        <w:t xml:space="preserve">  </w:t>
      </w:r>
      <w:r w:rsidRPr="000B7F3E">
        <w:rPr>
          <w:noProof/>
          <w:sz w:val="16"/>
          <w:szCs w:val="16"/>
          <w:lang w:val="en-US"/>
        </w:rPr>
        <w:t>17.09.2015</w:t>
      </w:r>
    </w:p>
    <w:p w:rsidR="000B7F3E" w:rsidRPr="000B7F3E" w:rsidRDefault="000B7F3E" w:rsidP="000B7F3E">
      <w:pPr>
        <w:rPr>
          <w:noProof/>
          <w:sz w:val="16"/>
          <w:szCs w:val="16"/>
        </w:rPr>
      </w:pPr>
      <w:r w:rsidRPr="000B7F3E">
        <w:rPr>
          <w:noProof/>
          <w:sz w:val="16"/>
          <w:szCs w:val="16"/>
        </w:rPr>
        <w:t>Chicken:</w:t>
      </w:r>
      <w:r w:rsidRPr="000B7F3E">
        <w:rPr>
          <w:sz w:val="16"/>
          <w:szCs w:val="16"/>
        </w:rPr>
        <w:t xml:space="preserve"> </w:t>
      </w:r>
      <w:r w:rsidRPr="000B7F3E">
        <w:rPr>
          <w:noProof/>
          <w:sz w:val="16"/>
          <w:szCs w:val="16"/>
        </w:rPr>
        <w:t xml:space="preserve"> </w:t>
      </w:r>
      <w:hyperlink r:id="rId44" w:anchor="/media/File:Roast_chicken.jpg" w:history="1">
        <w:r w:rsidRPr="000B7F3E">
          <w:rPr>
            <w:rStyle w:val="Hyperlink"/>
            <w:noProof/>
            <w:color w:val="auto"/>
            <w:sz w:val="16"/>
            <w:szCs w:val="16"/>
          </w:rPr>
          <w:t>https://en.wikipedia.org/wiki/Roast_chicken#/media/File:Roast_chicken.jpg</w:t>
        </w:r>
      </w:hyperlink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spaghetti </w:t>
      </w:r>
      <w:hyperlink r:id="rId45" w:anchor="/media/File:Aglio_e_olio.jpg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https://en.wikipedia.org/wiki/Spaghetti_aglio_e_olio#/media/File:Aglio_e_olio.jpg</w:t>
        </w:r>
      </w:hyperlink>
      <w:r w:rsidRPr="000B7F3E">
        <w:rPr>
          <w:noProof/>
          <w:sz w:val="16"/>
          <w:szCs w:val="16"/>
          <w:lang w:val="en-US"/>
        </w:rPr>
        <w:t>, 17.09.2015</w:t>
      </w:r>
    </w:p>
    <w:p w:rsidR="000B7F3E" w:rsidRPr="000B7F3E" w:rsidRDefault="000B7F3E" w:rsidP="000B7F3E">
      <w:pPr>
        <w:rPr>
          <w:b/>
          <w:sz w:val="16"/>
          <w:szCs w:val="16"/>
        </w:rPr>
      </w:pPr>
      <w:r w:rsidRPr="000B7F3E">
        <w:rPr>
          <w:sz w:val="16"/>
          <w:szCs w:val="16"/>
        </w:rPr>
        <w:t xml:space="preserve">lemonade: </w:t>
      </w:r>
      <w:hyperlink r:id="rId46" w:history="1">
        <w:r w:rsidRPr="000B7F3E">
          <w:rPr>
            <w:rStyle w:val="Hyperlink"/>
            <w:color w:val="auto"/>
            <w:sz w:val="16"/>
            <w:szCs w:val="16"/>
          </w:rPr>
          <w:t>https://pixabay.com/de/limonade-glas-trinken-getr%C3%A4nke-308970</w:t>
        </w:r>
      </w:hyperlink>
      <w:r w:rsidRPr="000B7F3E">
        <w:rPr>
          <w:sz w:val="16"/>
          <w:szCs w:val="16"/>
        </w:rPr>
        <w:t xml:space="preserve">, </w:t>
      </w:r>
      <w:r w:rsidRPr="000B7F3E">
        <w:rPr>
          <w:noProof/>
          <w:sz w:val="16"/>
          <w:szCs w:val="16"/>
        </w:rPr>
        <w:t>17.09.2015</w:t>
      </w:r>
    </w:p>
    <w:p w:rsidR="000B7F3E" w:rsidRPr="000B7F3E" w:rsidRDefault="000B7F3E" w:rsidP="000B7F3E">
      <w:pPr>
        <w:rPr>
          <w:noProof/>
          <w:sz w:val="16"/>
          <w:szCs w:val="16"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milk: </w:t>
      </w:r>
      <w:hyperlink r:id="rId47" w:history="1">
        <w:r w:rsidRPr="000B7F3E">
          <w:rPr>
            <w:rStyle w:val="Hyperlink"/>
            <w:noProof/>
            <w:color w:val="auto"/>
            <w:sz w:val="16"/>
            <w:szCs w:val="16"/>
            <w:lang w:val="en-US"/>
          </w:rPr>
          <w:t>https://www.flickr.com/photos/marinashemesh/6331771638/in/photostream/</w:t>
        </w:r>
      </w:hyperlink>
      <w:r w:rsidRPr="000B7F3E">
        <w:rPr>
          <w:noProof/>
          <w:sz w:val="16"/>
          <w:szCs w:val="16"/>
          <w:lang w:val="en-US"/>
        </w:rPr>
        <w:t xml:space="preserve">  </w:t>
      </w:r>
      <w:r w:rsidRPr="000B7F3E">
        <w:rPr>
          <w:sz w:val="16"/>
          <w:szCs w:val="16"/>
          <w:lang w:val="en-US"/>
        </w:rPr>
        <w:t>28.09.2015</w:t>
      </w:r>
    </w:p>
    <w:p w:rsidR="000B7F3E" w:rsidRPr="003843DF" w:rsidRDefault="000B7F3E" w:rsidP="003843DF">
      <w:pPr>
        <w:rPr>
          <w:b/>
          <w:lang w:val="en-US"/>
        </w:rPr>
      </w:pPr>
      <w:r w:rsidRPr="000B7F3E">
        <w:rPr>
          <w:noProof/>
          <w:sz w:val="16"/>
          <w:szCs w:val="16"/>
          <w:lang w:val="en-US"/>
        </w:rPr>
        <w:t xml:space="preserve">chocolate pudding: </w:t>
      </w:r>
      <w:hyperlink r:id="rId48" w:history="1">
        <w:r w:rsidRPr="000B7F3E">
          <w:rPr>
            <w:rStyle w:val="Hyperlink"/>
            <w:color w:val="auto"/>
            <w:sz w:val="16"/>
            <w:szCs w:val="16"/>
            <w:lang w:val="en-US"/>
          </w:rPr>
          <w:t>https://www.flickr.com/photos/75231152@N00/5393847877</w:t>
        </w:r>
      </w:hyperlink>
      <w:r w:rsidRPr="000B7F3E">
        <w:rPr>
          <w:sz w:val="16"/>
          <w:szCs w:val="16"/>
          <w:lang w:val="en-US"/>
        </w:rPr>
        <w:t xml:space="preserve">, </w:t>
      </w:r>
      <w:r w:rsidRPr="000B7F3E">
        <w:rPr>
          <w:noProof/>
          <w:sz w:val="16"/>
          <w:szCs w:val="16"/>
          <w:lang w:val="en-US"/>
        </w:rPr>
        <w:t>17.09.2015</w:t>
      </w:r>
    </w:p>
    <w:sectPr w:rsidR="000B7F3E" w:rsidRPr="003843DF" w:rsidSect="004851BE">
      <w:footerReference w:type="default" r:id="rId49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3C9" w:rsidRDefault="00AB43C9" w:rsidP="00837EC7">
      <w:pPr>
        <w:spacing w:line="240" w:lineRule="auto"/>
      </w:pPr>
      <w:r>
        <w:separator/>
      </w:r>
    </w:p>
  </w:endnote>
  <w:endnote w:type="continuationSeparator" w:id="0">
    <w:p w:rsidR="00AB43C9" w:rsidRDefault="00AB43C9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24935"/>
      <w:docPartObj>
        <w:docPartGallery w:val="Page Numbers (Bottom of Page)"/>
        <w:docPartUnique/>
      </w:docPartObj>
    </w:sdtPr>
    <w:sdtEndPr/>
    <w:sdtContent>
      <w:p w:rsidR="00183E84" w:rsidRDefault="00183E84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0A3588">
          <w:fldChar w:fldCharType="begin"/>
        </w:r>
        <w:r>
          <w:instrText xml:space="preserve"> PAGE   \* MERGEFORMAT </w:instrText>
        </w:r>
        <w:r w:rsidR="000A3588">
          <w:fldChar w:fldCharType="separate"/>
        </w:r>
        <w:r w:rsidR="00E414BD">
          <w:rPr>
            <w:noProof/>
          </w:rPr>
          <w:t>1</w:t>
        </w:r>
        <w:r w:rsidR="000A3588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90484"/>
      <w:docPartObj>
        <w:docPartGallery w:val="Page Numbers (Bottom of Page)"/>
        <w:docPartUnique/>
      </w:docPartObj>
    </w:sdtPr>
    <w:sdtEndPr/>
    <w:sdtContent>
      <w:p w:rsidR="00183E84" w:rsidRDefault="00183E84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0A3588">
          <w:fldChar w:fldCharType="begin"/>
        </w:r>
        <w:r>
          <w:instrText xml:space="preserve"> PAGE   \* MERGEFORMAT </w:instrText>
        </w:r>
        <w:r w:rsidR="000A3588">
          <w:fldChar w:fldCharType="separate"/>
        </w:r>
        <w:r w:rsidR="00E414BD">
          <w:rPr>
            <w:noProof/>
          </w:rPr>
          <w:t>5</w:t>
        </w:r>
        <w:r w:rsidR="000A3588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3C9" w:rsidRDefault="00AB43C9" w:rsidP="00837EC7">
      <w:pPr>
        <w:spacing w:line="240" w:lineRule="auto"/>
      </w:pPr>
      <w:r>
        <w:separator/>
      </w:r>
    </w:p>
  </w:footnote>
  <w:footnote w:type="continuationSeparator" w:id="0">
    <w:p w:rsidR="00AB43C9" w:rsidRDefault="00AB43C9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E84" w:rsidRPr="00142DFA" w:rsidRDefault="00183E84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845C3"/>
    <w:multiLevelType w:val="hybridMultilevel"/>
    <w:tmpl w:val="2452C4EE"/>
    <w:lvl w:ilvl="0" w:tplc="78EEC7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52EF5"/>
    <w:multiLevelType w:val="hybridMultilevel"/>
    <w:tmpl w:val="4E2685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A25FC"/>
    <w:multiLevelType w:val="hybridMultilevel"/>
    <w:tmpl w:val="E9CE21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66DC2"/>
    <w:multiLevelType w:val="hybridMultilevel"/>
    <w:tmpl w:val="806E94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232E2B"/>
    <w:multiLevelType w:val="hybridMultilevel"/>
    <w:tmpl w:val="BC7092A4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DA611A"/>
    <w:multiLevelType w:val="hybridMultilevel"/>
    <w:tmpl w:val="BADE6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E61B5B"/>
    <w:multiLevelType w:val="hybridMultilevel"/>
    <w:tmpl w:val="45041C8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45AAB"/>
    <w:multiLevelType w:val="hybridMultilevel"/>
    <w:tmpl w:val="51AA6C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9"/>
  </w:num>
  <w:num w:numId="5">
    <w:abstractNumId w:val="16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7"/>
  </w:num>
  <w:num w:numId="14">
    <w:abstractNumId w:val="11"/>
  </w:num>
  <w:num w:numId="15">
    <w:abstractNumId w:val="14"/>
  </w:num>
  <w:num w:numId="16">
    <w:abstractNumId w:val="15"/>
  </w:num>
  <w:num w:numId="17">
    <w:abstractNumId w:val="6"/>
  </w:num>
  <w:num w:numId="18">
    <w:abstractNumId w:val="5"/>
  </w:num>
  <w:num w:numId="19">
    <w:abstractNumId w:val="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ttachedTemplate r:id="rId1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4E3"/>
    <w:rsid w:val="0004165F"/>
    <w:rsid w:val="00044332"/>
    <w:rsid w:val="00046806"/>
    <w:rsid w:val="00092DC7"/>
    <w:rsid w:val="000A2A61"/>
    <w:rsid w:val="000A3588"/>
    <w:rsid w:val="000A4B8B"/>
    <w:rsid w:val="000B7F3E"/>
    <w:rsid w:val="000C6894"/>
    <w:rsid w:val="000D05D0"/>
    <w:rsid w:val="000F7017"/>
    <w:rsid w:val="00102A54"/>
    <w:rsid w:val="00133562"/>
    <w:rsid w:val="00136172"/>
    <w:rsid w:val="001361E1"/>
    <w:rsid w:val="00142DFA"/>
    <w:rsid w:val="0014777E"/>
    <w:rsid w:val="0015371B"/>
    <w:rsid w:val="00155F4E"/>
    <w:rsid w:val="00162E06"/>
    <w:rsid w:val="001634E6"/>
    <w:rsid w:val="00163D87"/>
    <w:rsid w:val="00183E84"/>
    <w:rsid w:val="001848BD"/>
    <w:rsid w:val="00185133"/>
    <w:rsid w:val="001A71B9"/>
    <w:rsid w:val="001B043E"/>
    <w:rsid w:val="001C3197"/>
    <w:rsid w:val="001C383E"/>
    <w:rsid w:val="001F319E"/>
    <w:rsid w:val="00202F49"/>
    <w:rsid w:val="00206E1F"/>
    <w:rsid w:val="00216C3F"/>
    <w:rsid w:val="002348B8"/>
    <w:rsid w:val="0026232F"/>
    <w:rsid w:val="00271353"/>
    <w:rsid w:val="00275DC1"/>
    <w:rsid w:val="002A04B8"/>
    <w:rsid w:val="002A2294"/>
    <w:rsid w:val="002B14FC"/>
    <w:rsid w:val="002D3F70"/>
    <w:rsid w:val="002D55C9"/>
    <w:rsid w:val="002E1682"/>
    <w:rsid w:val="002F3C8C"/>
    <w:rsid w:val="00300E1A"/>
    <w:rsid w:val="00314F17"/>
    <w:rsid w:val="00321743"/>
    <w:rsid w:val="00334567"/>
    <w:rsid w:val="00363539"/>
    <w:rsid w:val="003676B7"/>
    <w:rsid w:val="00381AB2"/>
    <w:rsid w:val="003843DF"/>
    <w:rsid w:val="003C5738"/>
    <w:rsid w:val="003D5D89"/>
    <w:rsid w:val="003F4234"/>
    <w:rsid w:val="00400F8F"/>
    <w:rsid w:val="0040115E"/>
    <w:rsid w:val="004072A0"/>
    <w:rsid w:val="00411347"/>
    <w:rsid w:val="00414368"/>
    <w:rsid w:val="00445672"/>
    <w:rsid w:val="004528ED"/>
    <w:rsid w:val="00467ABE"/>
    <w:rsid w:val="00467F63"/>
    <w:rsid w:val="004851BE"/>
    <w:rsid w:val="00487A77"/>
    <w:rsid w:val="0049376D"/>
    <w:rsid w:val="0049671A"/>
    <w:rsid w:val="00496D76"/>
    <w:rsid w:val="004B333C"/>
    <w:rsid w:val="004C485B"/>
    <w:rsid w:val="004C5D31"/>
    <w:rsid w:val="004D1557"/>
    <w:rsid w:val="004F3656"/>
    <w:rsid w:val="005052CB"/>
    <w:rsid w:val="00537A2A"/>
    <w:rsid w:val="005652B5"/>
    <w:rsid w:val="005760DD"/>
    <w:rsid w:val="005919B9"/>
    <w:rsid w:val="00592ABE"/>
    <w:rsid w:val="005960DF"/>
    <w:rsid w:val="005B63AB"/>
    <w:rsid w:val="005C16CC"/>
    <w:rsid w:val="005F1ACA"/>
    <w:rsid w:val="006058D4"/>
    <w:rsid w:val="006227CE"/>
    <w:rsid w:val="006242C3"/>
    <w:rsid w:val="00627111"/>
    <w:rsid w:val="00677337"/>
    <w:rsid w:val="006970D7"/>
    <w:rsid w:val="006A22F8"/>
    <w:rsid w:val="006A599E"/>
    <w:rsid w:val="006C2EA7"/>
    <w:rsid w:val="006C713F"/>
    <w:rsid w:val="006D084A"/>
    <w:rsid w:val="006D5EEA"/>
    <w:rsid w:val="006D719E"/>
    <w:rsid w:val="006E439A"/>
    <w:rsid w:val="007024FB"/>
    <w:rsid w:val="007357B6"/>
    <w:rsid w:val="007621DD"/>
    <w:rsid w:val="007A047D"/>
    <w:rsid w:val="007C1D1C"/>
    <w:rsid w:val="007C32D6"/>
    <w:rsid w:val="007C3E2C"/>
    <w:rsid w:val="007C41AC"/>
    <w:rsid w:val="007D6BA1"/>
    <w:rsid w:val="007E14E3"/>
    <w:rsid w:val="00800BD6"/>
    <w:rsid w:val="008109AD"/>
    <w:rsid w:val="008119C5"/>
    <w:rsid w:val="00815184"/>
    <w:rsid w:val="00820851"/>
    <w:rsid w:val="00825908"/>
    <w:rsid w:val="00826C8F"/>
    <w:rsid w:val="00830501"/>
    <w:rsid w:val="00837EC7"/>
    <w:rsid w:val="008A1768"/>
    <w:rsid w:val="008B1D49"/>
    <w:rsid w:val="008B6E6E"/>
    <w:rsid w:val="008C7918"/>
    <w:rsid w:val="008E2ED1"/>
    <w:rsid w:val="008E7D45"/>
    <w:rsid w:val="008F78E6"/>
    <w:rsid w:val="0090392C"/>
    <w:rsid w:val="009211EE"/>
    <w:rsid w:val="00937B60"/>
    <w:rsid w:val="0095558E"/>
    <w:rsid w:val="00971722"/>
    <w:rsid w:val="009A1D85"/>
    <w:rsid w:val="009F42E4"/>
    <w:rsid w:val="00A20523"/>
    <w:rsid w:val="00A23F31"/>
    <w:rsid w:val="00A26E36"/>
    <w:rsid w:val="00A366CC"/>
    <w:rsid w:val="00A514DD"/>
    <w:rsid w:val="00A51D89"/>
    <w:rsid w:val="00A57E9B"/>
    <w:rsid w:val="00A71C2F"/>
    <w:rsid w:val="00A804F8"/>
    <w:rsid w:val="00A828A1"/>
    <w:rsid w:val="00A973E5"/>
    <w:rsid w:val="00AB2B40"/>
    <w:rsid w:val="00AB43C9"/>
    <w:rsid w:val="00AB509B"/>
    <w:rsid w:val="00AD39E6"/>
    <w:rsid w:val="00AE2D84"/>
    <w:rsid w:val="00AE3A55"/>
    <w:rsid w:val="00B015F2"/>
    <w:rsid w:val="00B24019"/>
    <w:rsid w:val="00B542E5"/>
    <w:rsid w:val="00B94BD8"/>
    <w:rsid w:val="00BC763D"/>
    <w:rsid w:val="00BD7E76"/>
    <w:rsid w:val="00BE7704"/>
    <w:rsid w:val="00BF22FF"/>
    <w:rsid w:val="00BF2994"/>
    <w:rsid w:val="00BF4880"/>
    <w:rsid w:val="00C01D4F"/>
    <w:rsid w:val="00C118D5"/>
    <w:rsid w:val="00C12028"/>
    <w:rsid w:val="00C16860"/>
    <w:rsid w:val="00C23E8F"/>
    <w:rsid w:val="00C2632F"/>
    <w:rsid w:val="00C47F23"/>
    <w:rsid w:val="00C6552D"/>
    <w:rsid w:val="00C67A94"/>
    <w:rsid w:val="00C71488"/>
    <w:rsid w:val="00CB3549"/>
    <w:rsid w:val="00CC2D0F"/>
    <w:rsid w:val="00D0707C"/>
    <w:rsid w:val="00D12C56"/>
    <w:rsid w:val="00D205DF"/>
    <w:rsid w:val="00D226DE"/>
    <w:rsid w:val="00D270BC"/>
    <w:rsid w:val="00D41BE0"/>
    <w:rsid w:val="00D46124"/>
    <w:rsid w:val="00D50913"/>
    <w:rsid w:val="00D65837"/>
    <w:rsid w:val="00D81406"/>
    <w:rsid w:val="00D82511"/>
    <w:rsid w:val="00D96DA0"/>
    <w:rsid w:val="00DB073E"/>
    <w:rsid w:val="00DC762A"/>
    <w:rsid w:val="00DD0C30"/>
    <w:rsid w:val="00DF308F"/>
    <w:rsid w:val="00E16A0E"/>
    <w:rsid w:val="00E16B27"/>
    <w:rsid w:val="00E21A77"/>
    <w:rsid w:val="00E40A6D"/>
    <w:rsid w:val="00E414BD"/>
    <w:rsid w:val="00E579BF"/>
    <w:rsid w:val="00E72519"/>
    <w:rsid w:val="00E84ADD"/>
    <w:rsid w:val="00E85DB9"/>
    <w:rsid w:val="00E86529"/>
    <w:rsid w:val="00EA04B8"/>
    <w:rsid w:val="00EA4734"/>
    <w:rsid w:val="00EA5291"/>
    <w:rsid w:val="00EB070D"/>
    <w:rsid w:val="00EC1F75"/>
    <w:rsid w:val="00EC51CF"/>
    <w:rsid w:val="00EC68C4"/>
    <w:rsid w:val="00ED0EC3"/>
    <w:rsid w:val="00EF26F8"/>
    <w:rsid w:val="00F17F92"/>
    <w:rsid w:val="00F2257F"/>
    <w:rsid w:val="00F372D1"/>
    <w:rsid w:val="00F5187C"/>
    <w:rsid w:val="00F65B29"/>
    <w:rsid w:val="00F66DF3"/>
    <w:rsid w:val="00F86862"/>
    <w:rsid w:val="00F93BF0"/>
    <w:rsid w:val="00FA0BB9"/>
    <w:rsid w:val="00FA4DBE"/>
    <w:rsid w:val="00FF0764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  <o:rules v:ext="edit">
        <o:r id="V:Rule1" type="callout" idref="#AutoShape 24"/>
        <o:r id="V:Rule2" type="callout" idref="#AutoShape 23"/>
        <o:r id="V:Rule3" type="callout" idref="#AutoShape 26"/>
        <o:r id="V:Rule4" type="callout" idref="#AutoShape 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A71C2F"/>
    <w:rPr>
      <w:color w:val="0000FF" w:themeColor="hyperlink"/>
      <w:u w:val="single"/>
    </w:rPr>
  </w:style>
  <w:style w:type="paragraph" w:customStyle="1" w:styleId="Default">
    <w:name w:val="Default"/>
    <w:rsid w:val="00F65B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A71C2F"/>
    <w:rPr>
      <w:color w:val="0000FF" w:themeColor="hyperlink"/>
      <w:u w:val="single"/>
    </w:rPr>
  </w:style>
  <w:style w:type="paragraph" w:customStyle="1" w:styleId="Default">
    <w:name w:val="Default"/>
    <w:rsid w:val="00F65B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commons.wikimedia.org/wiki/File:Glass_Half_Full_bw_1.JPG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www.flickr.com/photos/75231152@N00/5393847877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Roast_chicken" TargetMode="External"/><Relationship Id="rId34" Type="http://schemas.openxmlformats.org/officeDocument/2006/relationships/hyperlink" Target="https://www.flickr.com/photos/theimpulsivebuy/7507189102" TargetMode="External"/><Relationship Id="rId42" Type="http://schemas.openxmlformats.org/officeDocument/2006/relationships/hyperlink" Target="https://upload.wikimedia.org/wikipedia/commons/f/f8/Blueberry_muffin%2C_wrapped.jpg" TargetMode="External"/><Relationship Id="rId47" Type="http://schemas.openxmlformats.org/officeDocument/2006/relationships/hyperlink" Target="https://www.flickr.com/photos/marinashemesh/6331771638/in/photostream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upload.wikimedia.org/wikipedia/commons/a/a4/Glass_Half_Full_bw_1.JPG" TargetMode="External"/><Relationship Id="rId17" Type="http://schemas.openxmlformats.org/officeDocument/2006/relationships/hyperlink" Target="http://www.freestockphotos.biz/stockphoto/14236" TargetMode="External"/><Relationship Id="rId25" Type="http://schemas.openxmlformats.org/officeDocument/2006/relationships/hyperlink" Target="https://www.flickr.com/photos/75231152@N00/5393847877" TargetMode="External"/><Relationship Id="rId33" Type="http://schemas.openxmlformats.org/officeDocument/2006/relationships/hyperlink" Target="https://upload.wikimedia.org/wikipedia/commons/f/f8/Blueberry_muffin%2C_wrapped.jpg" TargetMode="External"/><Relationship Id="rId38" Type="http://schemas.openxmlformats.org/officeDocument/2006/relationships/hyperlink" Target="https://www.flickr.com/photos/marinashemesh/6331771638/in/photostream/" TargetMode="External"/><Relationship Id="rId46" Type="http://schemas.openxmlformats.org/officeDocument/2006/relationships/hyperlink" Target="https://pixabay.com/de/limonade-glas-trinken-getr%C3%A4nke-30897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flickr.com/photos/theimpulsivebuy/7507189102" TargetMode="External"/><Relationship Id="rId29" Type="http://schemas.openxmlformats.org/officeDocument/2006/relationships/image" Target="media/image9.jpeg"/><Relationship Id="rId41" Type="http://schemas.openxmlformats.org/officeDocument/2006/relationships/hyperlink" Target="https://commons.wikimedia.org/wiki/File:Glass_Half_Full_bw_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www.flickr.com/photos/marinashemesh/6331771638/in/photostream/" TargetMode="External"/><Relationship Id="rId32" Type="http://schemas.openxmlformats.org/officeDocument/2006/relationships/hyperlink" Target="https://commons.wikimedia.org/wiki/File:Glass_Half_Full_bw_1.JPG" TargetMode="External"/><Relationship Id="rId37" Type="http://schemas.openxmlformats.org/officeDocument/2006/relationships/hyperlink" Target="https://pixabay.com/de/limonade-glas-trinken-getr%C3%A4nke-308970" TargetMode="External"/><Relationship Id="rId40" Type="http://schemas.openxmlformats.org/officeDocument/2006/relationships/hyperlink" Target="http://www.freestockphotos.biz/stockphoto/14236" TargetMode="External"/><Relationship Id="rId45" Type="http://schemas.openxmlformats.org/officeDocument/2006/relationships/hyperlink" Target="https://en.wikipedia.org/wiki/Spaghetti_aglio_e_oli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pixabay.com/de/limonade-glas-trinken-getr%C3%A4nke-308970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en.wikipedia.org/wiki/Spaghetti_aglio_e_olio" TargetMode="External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s://upload.wikimedia.org/wikipedia/commons/f/f8/Blueberry_muffin%2C_wrapped.jpg" TargetMode="External"/><Relationship Id="rId31" Type="http://schemas.openxmlformats.org/officeDocument/2006/relationships/hyperlink" Target="http://www.freestockphotos.biz/stockphoto/14236" TargetMode="External"/><Relationship Id="rId44" Type="http://schemas.openxmlformats.org/officeDocument/2006/relationships/hyperlink" Target="https://en.wikipedia.org/wiki/Roast_chicken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hyperlink" Target="https://en.wikipedia.org/wiki/Spaghetti_aglio_e_olio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s://en.wikipedia.org/wiki/Roast_chicken" TargetMode="External"/><Relationship Id="rId43" Type="http://schemas.openxmlformats.org/officeDocument/2006/relationships/hyperlink" Target="https://www.flickr.com/photos/theimpulsivebuy/7507189102" TargetMode="External"/><Relationship Id="rId48" Type="http://schemas.openxmlformats.org/officeDocument/2006/relationships/hyperlink" Target="https://www.flickr.com/photos/75231152@N00/5393847877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ter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2E8A5-3D54-430F-8980-997DC8B0C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5</Pages>
  <Words>842</Words>
  <Characters>5310</Characters>
  <Application>Microsoft Office Word</Application>
  <DocSecurity>4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Beste</dc:creator>
  <cp:lastModifiedBy>ax</cp:lastModifiedBy>
  <cp:revision>2</cp:revision>
  <dcterms:created xsi:type="dcterms:W3CDTF">2015-12-08T16:21:00Z</dcterms:created>
  <dcterms:modified xsi:type="dcterms:W3CDTF">2015-12-08T16:21:00Z</dcterms:modified>
</cp:coreProperties>
</file>