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CE" w:rsidRDefault="00415BCE" w:rsidP="00B94BD8">
      <w:pPr>
        <w:jc w:val="center"/>
        <w:rPr>
          <w:b/>
          <w:sz w:val="28"/>
          <w:szCs w:val="28"/>
        </w:rPr>
      </w:pPr>
    </w:p>
    <w:p w:rsidR="00B94BD8" w:rsidRDefault="00B94BD8">
      <w:pPr>
        <w:spacing w:line="240" w:lineRule="auto"/>
      </w:pPr>
    </w:p>
    <w:p w:rsidR="005D0DEB" w:rsidRDefault="005D0DEB" w:rsidP="00C26C29">
      <w:pPr>
        <w:rPr>
          <w:b/>
          <w:sz w:val="24"/>
        </w:rPr>
      </w:pPr>
    </w:p>
    <w:p w:rsidR="001F68AA" w:rsidRPr="003F11F4" w:rsidRDefault="001F68AA" w:rsidP="001F68AA">
      <w:pPr>
        <w:jc w:val="center"/>
        <w:rPr>
          <w:b/>
          <w:sz w:val="24"/>
          <w:lang w:val="en-US"/>
        </w:rPr>
      </w:pPr>
      <w:r w:rsidRPr="003F11F4">
        <w:rPr>
          <w:b/>
          <w:sz w:val="24"/>
          <w:lang w:val="en-US"/>
        </w:rPr>
        <w:t>Lernaufgabe</w:t>
      </w:r>
      <w:r w:rsidR="001258C2" w:rsidRPr="003F11F4">
        <w:rPr>
          <w:b/>
          <w:sz w:val="24"/>
          <w:lang w:val="en-US"/>
        </w:rPr>
        <w:t>:</w:t>
      </w:r>
      <w:r w:rsidRPr="003F11F4">
        <w:rPr>
          <w:b/>
          <w:sz w:val="24"/>
          <w:lang w:val="en-US"/>
        </w:rPr>
        <w:t xml:space="preserve"> </w:t>
      </w:r>
      <w:r w:rsidR="004F218E" w:rsidRPr="003F11F4">
        <w:rPr>
          <w:b/>
          <w:sz w:val="24"/>
          <w:lang w:val="en-US"/>
        </w:rPr>
        <w:t>Englisch</w:t>
      </w:r>
    </w:p>
    <w:p w:rsidR="001F68AA" w:rsidRPr="003F11F4" w:rsidRDefault="001F68AA" w:rsidP="001F68AA">
      <w:pPr>
        <w:jc w:val="center"/>
        <w:rPr>
          <w:b/>
          <w:sz w:val="24"/>
          <w:lang w:val="en-US"/>
        </w:rPr>
      </w:pPr>
    </w:p>
    <w:p w:rsidR="00181DC8" w:rsidRPr="003F11F4" w:rsidRDefault="00181DC8" w:rsidP="00181DC8">
      <w:pPr>
        <w:pStyle w:val="Listenabsatz"/>
        <w:jc w:val="center"/>
        <w:rPr>
          <w:rFonts w:ascii="Comic Sans MS" w:hAnsi="Comic Sans MS"/>
          <w:b/>
          <w:sz w:val="28"/>
          <w:lang w:val="en-US"/>
        </w:rPr>
      </w:pPr>
    </w:p>
    <w:p w:rsidR="00181DC8" w:rsidRPr="00E1111E" w:rsidRDefault="00181DC8" w:rsidP="00181DC8">
      <w:pPr>
        <w:pStyle w:val="Listenabsatz"/>
        <w:jc w:val="center"/>
        <w:rPr>
          <w:rFonts w:cs="Arial"/>
          <w:b/>
          <w:sz w:val="32"/>
          <w:szCs w:val="32"/>
          <w:lang w:val="en-US"/>
        </w:rPr>
      </w:pPr>
      <w:r w:rsidRPr="00E1111E">
        <w:rPr>
          <w:rFonts w:cs="Arial"/>
          <w:b/>
          <w:sz w:val="32"/>
          <w:szCs w:val="32"/>
          <w:lang w:val="en-US"/>
        </w:rPr>
        <w:t xml:space="preserve">My </w:t>
      </w:r>
      <w:r w:rsidR="00720314" w:rsidRPr="00E1111E">
        <w:rPr>
          <w:rFonts w:cs="Arial"/>
          <w:b/>
          <w:sz w:val="32"/>
          <w:szCs w:val="32"/>
          <w:lang w:val="en-US"/>
        </w:rPr>
        <w:t xml:space="preserve">Buddy </w:t>
      </w:r>
      <w:r w:rsidRPr="00E1111E">
        <w:rPr>
          <w:rFonts w:cs="Arial"/>
          <w:b/>
          <w:sz w:val="32"/>
          <w:szCs w:val="32"/>
          <w:lang w:val="en-US"/>
        </w:rPr>
        <w:t xml:space="preserve">for </w:t>
      </w:r>
      <w:r w:rsidR="00697CF4" w:rsidRPr="00E1111E">
        <w:rPr>
          <w:rFonts w:cs="Arial"/>
          <w:b/>
          <w:sz w:val="32"/>
          <w:szCs w:val="32"/>
          <w:lang w:val="en-US"/>
        </w:rPr>
        <w:t xml:space="preserve">our </w:t>
      </w:r>
      <w:r w:rsidR="00F5081B" w:rsidRPr="00E1111E">
        <w:rPr>
          <w:rFonts w:cs="Arial"/>
          <w:b/>
          <w:sz w:val="32"/>
          <w:szCs w:val="32"/>
          <w:lang w:val="en-US"/>
        </w:rPr>
        <w:t>Schoo</w:t>
      </w:r>
      <w:r w:rsidR="000905A0" w:rsidRPr="00E1111E">
        <w:rPr>
          <w:rFonts w:cs="Arial"/>
          <w:b/>
          <w:sz w:val="32"/>
          <w:szCs w:val="32"/>
          <w:lang w:val="en-US"/>
        </w:rPr>
        <w:t>l</w:t>
      </w:r>
    </w:p>
    <w:p w:rsidR="001F68AA" w:rsidRPr="003F11F4" w:rsidRDefault="00181DC8" w:rsidP="00181DC8">
      <w:pPr>
        <w:pStyle w:val="Listenabsatz"/>
        <w:tabs>
          <w:tab w:val="left" w:pos="5760"/>
        </w:tabs>
        <w:rPr>
          <w:b/>
          <w:sz w:val="28"/>
          <w:lang w:val="en-US"/>
        </w:rPr>
      </w:pPr>
      <w:r w:rsidRPr="003F11F4">
        <w:rPr>
          <w:rFonts w:ascii="Comic Sans MS" w:hAnsi="Comic Sans MS"/>
          <w:b/>
          <w:sz w:val="28"/>
          <w:lang w:val="en-US"/>
        </w:rPr>
        <w:tab/>
      </w:r>
    </w:p>
    <w:p w:rsidR="001F68AA" w:rsidRPr="003F11F4" w:rsidRDefault="001F68AA" w:rsidP="001F68AA">
      <w:pPr>
        <w:rPr>
          <w:b/>
          <w:sz w:val="28"/>
          <w:lang w:val="en-US"/>
        </w:rPr>
      </w:pPr>
    </w:p>
    <w:p w:rsidR="001F68AA" w:rsidRDefault="00181DC8" w:rsidP="00181DC8">
      <w:pPr>
        <w:jc w:val="center"/>
        <w:rPr>
          <w:b/>
          <w:sz w:val="28"/>
          <w:lang w:val="en-US"/>
        </w:rPr>
      </w:pPr>
      <w:r w:rsidRPr="003F11F4">
        <w:rPr>
          <w:rFonts w:ascii="Comic Sans MS" w:hAnsi="Comic Sans MS"/>
          <w:b/>
          <w:noProof/>
          <w:sz w:val="28"/>
          <w:lang w:eastAsia="de-DE"/>
        </w:rPr>
        <w:drawing>
          <wp:inline distT="0" distB="0" distL="0" distR="0" wp14:anchorId="4634AC4D" wp14:editId="6DC2E8A7">
            <wp:extent cx="1594884" cy="2389758"/>
            <wp:effectExtent l="19050" t="0" r="5316"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96504" cy="2392186"/>
                    </a:xfrm>
                    <a:prstGeom prst="rect">
                      <a:avLst/>
                    </a:prstGeom>
                    <a:noFill/>
                    <a:ln w="9525">
                      <a:noFill/>
                      <a:miter lim="800000"/>
                      <a:headEnd/>
                      <a:tailEnd/>
                    </a:ln>
                  </pic:spPr>
                </pic:pic>
              </a:graphicData>
            </a:graphic>
          </wp:inline>
        </w:drawing>
      </w:r>
    </w:p>
    <w:p w:rsidR="001F68AA" w:rsidRDefault="00181DC8" w:rsidP="00351F8F">
      <w:pPr>
        <w:jc w:val="center"/>
        <w:rPr>
          <w:b/>
          <w:sz w:val="24"/>
          <w:szCs w:val="24"/>
          <w:lang w:val="en-US"/>
        </w:rPr>
      </w:pPr>
      <w:r w:rsidRPr="00351F8F">
        <w:rPr>
          <w:b/>
          <w:sz w:val="24"/>
          <w:szCs w:val="24"/>
          <w:lang w:val="en-US"/>
        </w:rPr>
        <w:t>Abb.</w:t>
      </w:r>
      <w:r w:rsidR="00351F8F">
        <w:rPr>
          <w:b/>
          <w:sz w:val="24"/>
          <w:szCs w:val="24"/>
          <w:lang w:val="en-US"/>
        </w:rPr>
        <w:t>:</w:t>
      </w:r>
      <w:r w:rsidR="0047085A">
        <w:rPr>
          <w:b/>
          <w:sz w:val="24"/>
          <w:szCs w:val="24"/>
          <w:lang w:val="en-US"/>
        </w:rPr>
        <w:t xml:space="preserve"> </w:t>
      </w:r>
      <w:r w:rsidR="00134E44" w:rsidRPr="00351F8F">
        <w:rPr>
          <w:b/>
          <w:sz w:val="24"/>
          <w:szCs w:val="24"/>
          <w:lang w:val="en-US"/>
        </w:rPr>
        <w:t>Buddy Bear</w:t>
      </w:r>
    </w:p>
    <w:p w:rsidR="00351F8F" w:rsidRPr="00351F8F" w:rsidRDefault="00351F8F" w:rsidP="00181DC8">
      <w:pPr>
        <w:jc w:val="center"/>
        <w:rPr>
          <w:b/>
          <w:sz w:val="24"/>
          <w:szCs w:val="24"/>
          <w:lang w:val="en-US"/>
        </w:rPr>
      </w:pPr>
    </w:p>
    <w:p w:rsidR="00351F8F" w:rsidRPr="00600517" w:rsidRDefault="005C296B" w:rsidP="0047085A">
      <w:pPr>
        <w:ind w:left="2832"/>
        <w:rPr>
          <w:rFonts w:cs="Arial"/>
          <w:sz w:val="16"/>
          <w:szCs w:val="16"/>
        </w:rPr>
      </w:pPr>
      <w:r w:rsidRPr="0047085A">
        <w:rPr>
          <w:rFonts w:cs="Arial"/>
          <w:sz w:val="16"/>
          <w:szCs w:val="16"/>
          <w:lang w:val="en-US"/>
        </w:rPr>
        <w:t>OTFW.</w:t>
      </w:r>
      <w:r w:rsidRPr="0047085A">
        <w:rPr>
          <w:rFonts w:cs="Arial"/>
          <w:b/>
          <w:sz w:val="16"/>
          <w:szCs w:val="16"/>
          <w:lang w:val="en-US"/>
        </w:rPr>
        <w:t xml:space="preserve"> </w:t>
      </w:r>
      <w:hyperlink r:id="rId10" w:tooltip="de:Buddy Bär Mieren Maxx" w:history="1">
        <w:r w:rsidRPr="0047085A">
          <w:rPr>
            <w:rFonts w:cs="Arial"/>
            <w:sz w:val="16"/>
            <w:szCs w:val="16"/>
            <w:lang w:val="en-US"/>
          </w:rPr>
          <w:t>Buddy Bär Mieren Maxx</w:t>
        </w:r>
      </w:hyperlink>
      <w:r w:rsidRPr="0047085A">
        <w:rPr>
          <w:rFonts w:cs="Arial"/>
          <w:sz w:val="16"/>
          <w:szCs w:val="16"/>
          <w:lang w:val="en-US"/>
        </w:rPr>
        <w:t xml:space="preserve">. </w:t>
      </w:r>
      <w:r w:rsidRPr="00600517">
        <w:rPr>
          <w:rFonts w:cs="Arial"/>
          <w:sz w:val="16"/>
          <w:szCs w:val="16"/>
        </w:rPr>
        <w:t>2013</w:t>
      </w:r>
      <w:r w:rsidR="00351F8F" w:rsidRPr="00600517">
        <w:rPr>
          <w:rFonts w:cs="Arial"/>
          <w:sz w:val="16"/>
          <w:szCs w:val="16"/>
        </w:rPr>
        <w:t xml:space="preserve">, </w:t>
      </w:r>
      <w:hyperlink r:id="rId11" w:history="1">
        <w:r w:rsidR="00351F8F" w:rsidRPr="00600517">
          <w:rPr>
            <w:rStyle w:val="Hyperlink"/>
            <w:rFonts w:cs="Arial"/>
            <w:color w:val="auto"/>
            <w:sz w:val="16"/>
            <w:szCs w:val="16"/>
            <w:u w:val="none"/>
          </w:rPr>
          <w:t>cc by sa 3.0.de</w:t>
        </w:r>
      </w:hyperlink>
    </w:p>
    <w:p w:rsidR="0047085A" w:rsidRPr="0047085A" w:rsidRDefault="00351F8F" w:rsidP="0047085A">
      <w:pPr>
        <w:ind w:left="2832"/>
        <w:rPr>
          <w:rFonts w:cs="Arial"/>
          <w:sz w:val="16"/>
          <w:szCs w:val="16"/>
        </w:rPr>
      </w:pPr>
      <w:r w:rsidRPr="0047085A">
        <w:rPr>
          <w:rFonts w:cs="Arial"/>
          <w:sz w:val="16"/>
          <w:szCs w:val="16"/>
        </w:rPr>
        <w:t xml:space="preserve">Verfügbar unter: </w:t>
      </w:r>
      <w:r w:rsidR="0047085A" w:rsidRPr="0047085A">
        <w:rPr>
          <w:rFonts w:cs="Arial"/>
          <w:sz w:val="16"/>
          <w:szCs w:val="16"/>
        </w:rPr>
        <w:fldChar w:fldCharType="begin"/>
      </w:r>
      <w:r w:rsidR="0047085A" w:rsidRPr="0047085A">
        <w:rPr>
          <w:rFonts w:cs="Arial"/>
          <w:sz w:val="16"/>
          <w:szCs w:val="16"/>
        </w:rPr>
        <w:instrText xml:space="preserve"> HYPERLINK "https://de.wikipedia.org/wiki/Datei:Skulptur_ </w:instrText>
      </w:r>
    </w:p>
    <w:p w:rsidR="0047085A" w:rsidRPr="0047085A" w:rsidRDefault="0047085A" w:rsidP="0047085A">
      <w:pPr>
        <w:ind w:left="2832"/>
        <w:rPr>
          <w:rStyle w:val="Hyperlink"/>
          <w:rFonts w:cs="Arial"/>
          <w:color w:val="auto"/>
          <w:sz w:val="16"/>
          <w:szCs w:val="16"/>
          <w:u w:val="none"/>
        </w:rPr>
      </w:pPr>
      <w:r w:rsidRPr="0047085A">
        <w:rPr>
          <w:rFonts w:cs="Arial"/>
          <w:sz w:val="16"/>
          <w:szCs w:val="16"/>
        </w:rPr>
        <w:instrText xml:space="preserve">Nordlichtstr_35_(Reind)_Buddy_B%C3%A4r_Mieren_Maxx.jpg" </w:instrText>
      </w:r>
      <w:r w:rsidRPr="0047085A">
        <w:rPr>
          <w:rFonts w:cs="Arial"/>
          <w:sz w:val="16"/>
          <w:szCs w:val="16"/>
        </w:rPr>
        <w:fldChar w:fldCharType="separate"/>
      </w:r>
      <w:r w:rsidRPr="0047085A">
        <w:rPr>
          <w:rStyle w:val="Hyperlink"/>
          <w:rFonts w:cs="Arial"/>
          <w:color w:val="auto"/>
          <w:sz w:val="16"/>
          <w:szCs w:val="16"/>
          <w:u w:val="none"/>
        </w:rPr>
        <w:t xml:space="preserve">https://de.wikipedia.org/wiki/Datei:Skulptur_ </w:t>
      </w:r>
    </w:p>
    <w:p w:rsidR="0047085A" w:rsidRPr="0047085A" w:rsidRDefault="0047085A" w:rsidP="0047085A">
      <w:pPr>
        <w:ind w:left="2832"/>
        <w:rPr>
          <w:rStyle w:val="Hyperlink"/>
          <w:rFonts w:cs="Arial"/>
          <w:color w:val="auto"/>
          <w:sz w:val="16"/>
          <w:szCs w:val="16"/>
          <w:u w:val="none"/>
        </w:rPr>
      </w:pPr>
      <w:r w:rsidRPr="0047085A">
        <w:rPr>
          <w:rStyle w:val="Hyperlink"/>
          <w:rFonts w:cs="Arial"/>
          <w:color w:val="auto"/>
          <w:sz w:val="16"/>
          <w:szCs w:val="16"/>
          <w:u w:val="none"/>
        </w:rPr>
        <w:t>Nordlichtstr_35_(Reind)_Buddy_B%C3%A4r_Mieren_Maxx.jpg</w:t>
      </w:r>
      <w:r w:rsidRPr="0047085A">
        <w:rPr>
          <w:rFonts w:cs="Arial"/>
          <w:sz w:val="16"/>
          <w:szCs w:val="16"/>
        </w:rPr>
        <w:fldChar w:fldCharType="end"/>
      </w:r>
      <w:r w:rsidR="00351F8F" w:rsidRPr="0047085A">
        <w:rPr>
          <w:rStyle w:val="Hyperlink"/>
          <w:rFonts w:cs="Arial"/>
          <w:color w:val="auto"/>
          <w:sz w:val="16"/>
          <w:szCs w:val="16"/>
          <w:u w:val="none"/>
        </w:rPr>
        <w:t xml:space="preserve">, </w:t>
      </w:r>
    </w:p>
    <w:p w:rsidR="00181DC8" w:rsidRPr="0047085A" w:rsidRDefault="00351F8F" w:rsidP="0047085A">
      <w:pPr>
        <w:ind w:left="2832"/>
        <w:rPr>
          <w:rStyle w:val="Hyperlink"/>
          <w:rFonts w:cs="Arial"/>
          <w:color w:val="auto"/>
          <w:sz w:val="16"/>
          <w:szCs w:val="16"/>
          <w:u w:val="none"/>
        </w:rPr>
      </w:pPr>
      <w:r w:rsidRPr="0047085A">
        <w:rPr>
          <w:rStyle w:val="Hyperlink"/>
          <w:rFonts w:cs="Arial"/>
          <w:color w:val="auto"/>
          <w:sz w:val="16"/>
          <w:szCs w:val="16"/>
          <w:u w:val="none"/>
        </w:rPr>
        <w:t>Zugriff am 11.12.2017</w:t>
      </w:r>
    </w:p>
    <w:p w:rsidR="00351F8F" w:rsidRDefault="00351F8F" w:rsidP="00351F8F">
      <w:pPr>
        <w:rPr>
          <w:rStyle w:val="Hyperlink"/>
          <w:rFonts w:ascii="Calibri" w:hAnsi="Calibri"/>
          <w:color w:val="000000"/>
          <w:sz w:val="16"/>
          <w:szCs w:val="16"/>
        </w:rPr>
      </w:pPr>
    </w:p>
    <w:p w:rsidR="00351F8F" w:rsidRDefault="00351F8F" w:rsidP="00351F8F">
      <w:pPr>
        <w:rPr>
          <w:rStyle w:val="Hyperlink"/>
          <w:rFonts w:ascii="Calibri" w:hAnsi="Calibri"/>
          <w:color w:val="000000"/>
          <w:sz w:val="16"/>
          <w:szCs w:val="16"/>
        </w:rPr>
      </w:pPr>
    </w:p>
    <w:p w:rsidR="00351F8F" w:rsidRPr="00351F8F" w:rsidRDefault="00351F8F" w:rsidP="00351F8F">
      <w:pPr>
        <w:rPr>
          <w:sz w:val="28"/>
        </w:rPr>
      </w:pPr>
    </w:p>
    <w:p w:rsidR="005D0DEB" w:rsidRPr="003F11F4" w:rsidRDefault="002824BB" w:rsidP="005D0DEB">
      <w:pPr>
        <w:jc w:val="center"/>
        <w:rPr>
          <w:sz w:val="28"/>
        </w:rPr>
      </w:pPr>
      <w:r>
        <w:rPr>
          <w:sz w:val="28"/>
        </w:rPr>
        <w:t xml:space="preserve">Eine Lernaufgabe </w:t>
      </w:r>
      <w:r w:rsidR="001F68AA" w:rsidRPr="003F11F4">
        <w:rPr>
          <w:sz w:val="28"/>
        </w:rPr>
        <w:t xml:space="preserve">für </w:t>
      </w:r>
      <w:r w:rsidR="005D0DEB" w:rsidRPr="003F11F4">
        <w:rPr>
          <w:sz w:val="28"/>
        </w:rPr>
        <w:t xml:space="preserve">die </w:t>
      </w:r>
      <w:r w:rsidR="00FA5800" w:rsidRPr="003F11F4">
        <w:rPr>
          <w:sz w:val="28"/>
        </w:rPr>
        <w:t>Niveaustufen C und D</w:t>
      </w:r>
      <w:r w:rsidR="00C26C29" w:rsidRPr="003F11F4">
        <w:rPr>
          <w:sz w:val="28"/>
        </w:rPr>
        <w:t xml:space="preserve"> (E)</w:t>
      </w:r>
    </w:p>
    <w:p w:rsidR="004F218E" w:rsidRPr="003F11F4" w:rsidRDefault="00CF206C" w:rsidP="005D0DEB">
      <w:pPr>
        <w:jc w:val="center"/>
        <w:rPr>
          <w:b/>
          <w:sz w:val="28"/>
        </w:rPr>
      </w:pPr>
      <w:r w:rsidRPr="003F11F4">
        <w:rPr>
          <w:sz w:val="28"/>
        </w:rPr>
        <w:t>z</w:t>
      </w:r>
      <w:r w:rsidR="001F68AA" w:rsidRPr="003F11F4">
        <w:rPr>
          <w:sz w:val="28"/>
        </w:rPr>
        <w:t>u</w:t>
      </w:r>
      <w:r w:rsidR="004F218E" w:rsidRPr="003F11F4">
        <w:rPr>
          <w:sz w:val="28"/>
        </w:rPr>
        <w:t xml:space="preserve"> den </w:t>
      </w:r>
      <w:r w:rsidR="001F68AA" w:rsidRPr="003F11F4">
        <w:rPr>
          <w:sz w:val="28"/>
        </w:rPr>
        <w:t>Them</w:t>
      </w:r>
      <w:r w:rsidR="001258C2" w:rsidRPr="003F11F4">
        <w:rPr>
          <w:sz w:val="28"/>
        </w:rPr>
        <w:t>enfeld</w:t>
      </w:r>
      <w:r w:rsidR="004F218E" w:rsidRPr="003F11F4">
        <w:rPr>
          <w:sz w:val="28"/>
        </w:rPr>
        <w:t>ern</w:t>
      </w:r>
      <w:r w:rsidR="005D0DEB" w:rsidRPr="003F11F4">
        <w:rPr>
          <w:b/>
          <w:sz w:val="28"/>
        </w:rPr>
        <w:t xml:space="preserve">  </w:t>
      </w:r>
    </w:p>
    <w:p w:rsidR="004F218E" w:rsidRPr="00F5081B" w:rsidRDefault="004F218E" w:rsidP="00F5081B">
      <w:pPr>
        <w:spacing w:line="240" w:lineRule="auto"/>
        <w:jc w:val="center"/>
        <w:rPr>
          <w:i/>
          <w:sz w:val="28"/>
          <w:szCs w:val="28"/>
        </w:rPr>
      </w:pPr>
      <w:r w:rsidRPr="00F5081B">
        <w:rPr>
          <w:i/>
          <w:sz w:val="28"/>
          <w:szCs w:val="28"/>
        </w:rPr>
        <w:t>Gesellschaft und öffentliches Leben</w:t>
      </w:r>
    </w:p>
    <w:p w:rsidR="004F218E" w:rsidRPr="00F5081B" w:rsidRDefault="004F218E" w:rsidP="00F5081B">
      <w:pPr>
        <w:spacing w:line="240" w:lineRule="auto"/>
        <w:jc w:val="center"/>
        <w:rPr>
          <w:i/>
          <w:sz w:val="28"/>
          <w:szCs w:val="28"/>
        </w:rPr>
      </w:pPr>
      <w:r w:rsidRPr="00F5081B">
        <w:rPr>
          <w:i/>
          <w:sz w:val="28"/>
          <w:szCs w:val="28"/>
        </w:rPr>
        <w:t>Kultur und historischer Hintergrund</w:t>
      </w:r>
    </w:p>
    <w:p w:rsidR="009761C1" w:rsidRDefault="009761C1" w:rsidP="005D0DEB">
      <w:pPr>
        <w:jc w:val="center"/>
        <w:rPr>
          <w:sz w:val="28"/>
        </w:rPr>
      </w:pPr>
    </w:p>
    <w:p w:rsidR="001F68AA" w:rsidRPr="003F11F4" w:rsidRDefault="001F68AA" w:rsidP="005D0DEB">
      <w:pPr>
        <w:jc w:val="center"/>
        <w:rPr>
          <w:sz w:val="28"/>
        </w:rPr>
      </w:pPr>
      <w:r w:rsidRPr="003F11F4">
        <w:rPr>
          <w:sz w:val="28"/>
        </w:rPr>
        <w:t xml:space="preserve">(Zeit: </w:t>
      </w:r>
      <w:r w:rsidR="004F218E" w:rsidRPr="003F11F4">
        <w:rPr>
          <w:sz w:val="28"/>
        </w:rPr>
        <w:t>ca. 5</w:t>
      </w:r>
      <w:r w:rsidR="00A90318">
        <w:rPr>
          <w:sz w:val="28"/>
        </w:rPr>
        <w:t xml:space="preserve"> bis 10</w:t>
      </w:r>
      <w:r w:rsidR="004F218E" w:rsidRPr="003F11F4">
        <w:rPr>
          <w:sz w:val="28"/>
        </w:rPr>
        <w:t xml:space="preserve"> </w:t>
      </w:r>
      <w:r w:rsidRPr="003F11F4">
        <w:rPr>
          <w:sz w:val="28"/>
        </w:rPr>
        <w:t>Unterrichtsstunden)</w:t>
      </w:r>
    </w:p>
    <w:p w:rsidR="00FC247D" w:rsidRPr="003F11F4" w:rsidRDefault="00FC247D" w:rsidP="001F68AA">
      <w:pPr>
        <w:spacing w:before="60" w:after="60"/>
        <w:rPr>
          <w:noProof/>
          <w:lang w:eastAsia="de-DE"/>
        </w:rPr>
      </w:pPr>
    </w:p>
    <w:p w:rsidR="00D33B74" w:rsidRDefault="00D33B74" w:rsidP="001F68AA">
      <w:pPr>
        <w:spacing w:before="60" w:after="60"/>
        <w:rPr>
          <w:noProof/>
          <w:lang w:eastAsia="de-DE"/>
        </w:rPr>
      </w:pPr>
    </w:p>
    <w:p w:rsidR="00A90318" w:rsidRDefault="00A90318" w:rsidP="001F68AA">
      <w:pPr>
        <w:spacing w:before="60" w:after="60"/>
        <w:rPr>
          <w:noProof/>
          <w:lang w:eastAsia="de-DE"/>
        </w:rPr>
      </w:pPr>
    </w:p>
    <w:p w:rsidR="001F68AA" w:rsidRPr="003F11F4" w:rsidRDefault="001F68AA" w:rsidP="00C27A3A">
      <w:pPr>
        <w:spacing w:before="60" w:after="60"/>
        <w:rPr>
          <w:noProof/>
          <w:lang w:eastAsia="de-DE"/>
        </w:rPr>
      </w:pPr>
      <w:r w:rsidRPr="003F11F4">
        <w:rPr>
          <w:b/>
          <w:sz w:val="24"/>
          <w:szCs w:val="24"/>
        </w:rPr>
        <w:br w:type="page"/>
      </w:r>
    </w:p>
    <w:p w:rsidR="001258C2" w:rsidRPr="003F11F4" w:rsidRDefault="0064296D">
      <w:pPr>
        <w:spacing w:line="240" w:lineRule="auto"/>
        <w:rPr>
          <w:b/>
          <w:sz w:val="24"/>
          <w:szCs w:val="24"/>
        </w:rPr>
      </w:pPr>
      <w:r w:rsidRPr="003F11F4">
        <w:rPr>
          <w:b/>
          <w:sz w:val="24"/>
          <w:szCs w:val="24"/>
        </w:rPr>
        <w:lastRenderedPageBreak/>
        <w:t>Rahmenlehrplanbezug:</w:t>
      </w:r>
    </w:p>
    <w:p w:rsidR="000E0151" w:rsidRPr="003F11F4" w:rsidRDefault="000E0151">
      <w:pPr>
        <w:spacing w:line="240" w:lineRule="auto"/>
        <w:rPr>
          <w:b/>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76"/>
        <w:gridCol w:w="6859"/>
      </w:tblGrid>
      <w:tr w:rsidR="000E0151" w:rsidRPr="003F11F4" w:rsidTr="0085229E">
        <w:trPr>
          <w:trHeight w:val="1472"/>
        </w:trPr>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3F11F4" w:rsidRDefault="000E0151" w:rsidP="0085229E">
            <w:pPr>
              <w:spacing w:before="200" w:after="200"/>
              <w:rPr>
                <w:b/>
              </w:rPr>
            </w:pPr>
            <w:r w:rsidRPr="003F11F4">
              <w:rPr>
                <w:b/>
              </w:rPr>
              <w:t>Themenfeld</w:t>
            </w:r>
            <w:r w:rsidR="0085229E">
              <w:rPr>
                <w:b/>
              </w:rPr>
              <w:t>er</w:t>
            </w:r>
          </w:p>
        </w:tc>
        <w:tc>
          <w:tcPr>
            <w:tcW w:w="68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F2B" w:rsidRPr="003F11F4" w:rsidRDefault="00212F2B" w:rsidP="00212F2B">
            <w:pPr>
              <w:spacing w:line="240" w:lineRule="auto"/>
            </w:pPr>
            <w:r w:rsidRPr="003F11F4">
              <w:t>Gesellschaft und öffentliches Leben</w:t>
            </w:r>
            <w:r w:rsidR="009325F4" w:rsidRPr="003F11F4">
              <w:t xml:space="preserve"> (3.2):</w:t>
            </w:r>
          </w:p>
          <w:p w:rsidR="00212F2B" w:rsidRPr="003F11F4" w:rsidRDefault="00741F55" w:rsidP="00212F2B">
            <w:pPr>
              <w:numPr>
                <w:ilvl w:val="0"/>
                <w:numId w:val="3"/>
              </w:numPr>
              <w:spacing w:line="240" w:lineRule="auto"/>
            </w:pPr>
            <w:r w:rsidRPr="003F11F4">
              <w:t>g</w:t>
            </w:r>
            <w:r w:rsidR="00212F2B" w:rsidRPr="003F11F4">
              <w:t>esellschaftliches Engagement</w:t>
            </w:r>
          </w:p>
          <w:p w:rsidR="00212F2B" w:rsidRPr="003F11F4" w:rsidRDefault="00212F2B" w:rsidP="00212F2B">
            <w:pPr>
              <w:spacing w:line="240" w:lineRule="auto"/>
            </w:pPr>
            <w:r w:rsidRPr="003F11F4">
              <w:t xml:space="preserve">Kultur und historischer Hintergrund </w:t>
            </w:r>
            <w:r w:rsidR="009325F4" w:rsidRPr="003F11F4">
              <w:t>(3.3):</w:t>
            </w:r>
          </w:p>
          <w:p w:rsidR="000E0151" w:rsidRPr="003F11F4" w:rsidRDefault="00212F2B" w:rsidP="00236B61">
            <w:pPr>
              <w:pStyle w:val="Listenabsatz"/>
              <w:numPr>
                <w:ilvl w:val="0"/>
                <w:numId w:val="2"/>
              </w:numPr>
              <w:spacing w:line="240" w:lineRule="auto"/>
              <w:contextualSpacing/>
            </w:pPr>
            <w:r w:rsidRPr="003F11F4">
              <w:t>(nationale) Identität</w:t>
            </w:r>
            <w:r w:rsidR="00236B61">
              <w:t xml:space="preserve">, </w:t>
            </w:r>
            <w:r w:rsidR="006C3551" w:rsidRPr="003F11F4">
              <w:t xml:space="preserve">aktuelle </w:t>
            </w:r>
            <w:r w:rsidRPr="003F11F4">
              <w:t>Kunstformen</w:t>
            </w:r>
          </w:p>
        </w:tc>
      </w:tr>
      <w:tr w:rsidR="0064296D" w:rsidRPr="003F11F4" w:rsidTr="0085229E">
        <w:tc>
          <w:tcPr>
            <w:tcW w:w="2376" w:type="dxa"/>
          </w:tcPr>
          <w:p w:rsidR="0064296D" w:rsidRPr="003F11F4" w:rsidRDefault="0064296D" w:rsidP="0085229E">
            <w:pPr>
              <w:spacing w:before="200" w:after="200"/>
              <w:rPr>
                <w:b/>
              </w:rPr>
            </w:pPr>
            <w:r w:rsidRPr="003F11F4">
              <w:rPr>
                <w:b/>
              </w:rPr>
              <w:t>Kompetenz</w:t>
            </w:r>
            <w:r w:rsidR="0085229E">
              <w:rPr>
                <w:b/>
              </w:rPr>
              <w:t>-</w:t>
            </w:r>
            <w:r w:rsidRPr="003F11F4">
              <w:rPr>
                <w:b/>
              </w:rPr>
              <w:t>bereich(e)</w:t>
            </w:r>
          </w:p>
          <w:p w:rsidR="0064296D" w:rsidRPr="003F11F4" w:rsidRDefault="0064296D" w:rsidP="0085229E">
            <w:pPr>
              <w:spacing w:before="200" w:after="200"/>
              <w:rPr>
                <w:b/>
              </w:rPr>
            </w:pPr>
            <w:r w:rsidRPr="003F11F4">
              <w:rPr>
                <w:b/>
              </w:rPr>
              <w:t>(fett = Schwerpunkt)</w:t>
            </w:r>
          </w:p>
        </w:tc>
        <w:tc>
          <w:tcPr>
            <w:tcW w:w="6859" w:type="dxa"/>
            <w:vAlign w:val="center"/>
          </w:tcPr>
          <w:p w:rsidR="00212F2B" w:rsidRPr="003F11F4" w:rsidRDefault="00212F2B" w:rsidP="000905A0">
            <w:pPr>
              <w:spacing w:before="240" w:line="360" w:lineRule="auto"/>
              <w:rPr>
                <w:b/>
              </w:rPr>
            </w:pPr>
            <w:r w:rsidRPr="003F11F4">
              <w:rPr>
                <w:b/>
              </w:rPr>
              <w:t xml:space="preserve">Funktionale kommunikative Kompetenz: </w:t>
            </w:r>
          </w:p>
          <w:p w:rsidR="00826354" w:rsidRPr="003F11F4" w:rsidRDefault="00212F2B" w:rsidP="00212F2B">
            <w:pPr>
              <w:spacing w:line="360" w:lineRule="auto"/>
              <w:ind w:left="459"/>
            </w:pPr>
            <w:r w:rsidRPr="003F11F4">
              <w:t>Leseverstehen, Hör-/</w:t>
            </w:r>
            <w:r w:rsidR="00D85184" w:rsidRPr="003F11F4">
              <w:t>Hörs</w:t>
            </w:r>
            <w:r w:rsidRPr="003F11F4">
              <w:t xml:space="preserve">ehverstehen, </w:t>
            </w:r>
          </w:p>
          <w:p w:rsidR="00212F2B" w:rsidRPr="003F11F4" w:rsidRDefault="00212F2B" w:rsidP="00212F2B">
            <w:pPr>
              <w:spacing w:line="360" w:lineRule="auto"/>
              <w:ind w:left="459"/>
              <w:rPr>
                <w:b/>
              </w:rPr>
            </w:pPr>
            <w:r w:rsidRPr="003F11F4">
              <w:rPr>
                <w:b/>
              </w:rPr>
              <w:t>Sprechen, Schreiben</w:t>
            </w:r>
          </w:p>
          <w:p w:rsidR="00212F2B" w:rsidRPr="003F11F4" w:rsidRDefault="00212F2B" w:rsidP="00212F2B">
            <w:pPr>
              <w:spacing w:line="360" w:lineRule="auto"/>
              <w:ind w:left="459"/>
            </w:pPr>
            <w:r w:rsidRPr="003F11F4">
              <w:t>Verfügen über sprachliche Mittel</w:t>
            </w:r>
          </w:p>
          <w:p w:rsidR="00212F2B" w:rsidRPr="003F11F4" w:rsidRDefault="00212F2B" w:rsidP="00212F2B">
            <w:pPr>
              <w:spacing w:line="360" w:lineRule="auto"/>
              <w:ind w:left="459"/>
              <w:rPr>
                <w:b/>
              </w:rPr>
            </w:pPr>
            <w:r w:rsidRPr="003F11F4">
              <w:t>Text- und Medienkompetenz</w:t>
            </w:r>
          </w:p>
          <w:p w:rsidR="0064296D" w:rsidRPr="003F11F4" w:rsidRDefault="0085229E" w:rsidP="0085229E">
            <w:pPr>
              <w:spacing w:line="360" w:lineRule="auto"/>
            </w:pPr>
            <w:r>
              <w:t>Interkulturelle k</w:t>
            </w:r>
            <w:r w:rsidR="00212F2B" w:rsidRPr="003F11F4">
              <w:t>ommunikative Kompetenz</w:t>
            </w:r>
          </w:p>
        </w:tc>
      </w:tr>
      <w:tr w:rsidR="0064296D" w:rsidRPr="003F11F4" w:rsidTr="0085229E">
        <w:tc>
          <w:tcPr>
            <w:tcW w:w="2376" w:type="dxa"/>
          </w:tcPr>
          <w:p w:rsidR="0064296D" w:rsidRPr="003F11F4" w:rsidRDefault="00830967" w:rsidP="000905A0">
            <w:pPr>
              <w:tabs>
                <w:tab w:val="left" w:pos="1190"/>
              </w:tabs>
              <w:spacing w:before="240"/>
              <w:rPr>
                <w:b/>
              </w:rPr>
            </w:pPr>
            <w:r w:rsidRPr="003F11F4">
              <w:rPr>
                <w:b/>
              </w:rPr>
              <w:t xml:space="preserve">Bezug zu </w:t>
            </w:r>
            <w:r w:rsidR="000E0151" w:rsidRPr="003F11F4">
              <w:rPr>
                <w:b/>
              </w:rPr>
              <w:t>wesent</w:t>
            </w:r>
            <w:r w:rsidR="0085229E">
              <w:rPr>
                <w:b/>
              </w:rPr>
              <w:t>-</w:t>
            </w:r>
            <w:r w:rsidR="000E0151" w:rsidRPr="003F11F4">
              <w:rPr>
                <w:b/>
              </w:rPr>
              <w:t>liche</w:t>
            </w:r>
            <w:r w:rsidRPr="003F11F4">
              <w:rPr>
                <w:b/>
              </w:rPr>
              <w:t>n</w:t>
            </w:r>
            <w:r w:rsidR="000E0151" w:rsidRPr="003F11F4">
              <w:rPr>
                <w:b/>
              </w:rPr>
              <w:t xml:space="preserve"> Standards </w:t>
            </w:r>
          </w:p>
        </w:tc>
        <w:tc>
          <w:tcPr>
            <w:tcW w:w="6859" w:type="dxa"/>
            <w:vAlign w:val="center"/>
          </w:tcPr>
          <w:p w:rsidR="00236B61" w:rsidRPr="003F11F4" w:rsidRDefault="00F74EA3" w:rsidP="000905A0">
            <w:pPr>
              <w:spacing w:before="240" w:line="360" w:lineRule="auto"/>
              <w:rPr>
                <w:b/>
              </w:rPr>
            </w:pPr>
            <w:r w:rsidRPr="003F11F4">
              <w:rPr>
                <w:b/>
              </w:rPr>
              <w:t>Monologisches Sprechen</w:t>
            </w:r>
          </w:p>
          <w:p w:rsidR="00CE5268" w:rsidRPr="003F11F4" w:rsidRDefault="006C3551" w:rsidP="0085229E">
            <w:pPr>
              <w:spacing w:line="360" w:lineRule="auto"/>
            </w:pPr>
            <w:r w:rsidRPr="003F11F4">
              <w:t xml:space="preserve">Die Schülerinnen und Schüler können </w:t>
            </w:r>
          </w:p>
          <w:p w:rsidR="00F74EA3" w:rsidRPr="003F11F4" w:rsidRDefault="00F74EA3" w:rsidP="00830967">
            <w:pPr>
              <w:spacing w:line="240" w:lineRule="auto"/>
            </w:pPr>
            <w:r w:rsidRPr="003F11F4">
              <w:t>C: zu sehr vertrauten Alltagsthemen Auskunft geben, wenn sie ihre Äußerungen unter Nutzung geübter einfacher Satzmuster vorbere</w:t>
            </w:r>
            <w:r w:rsidRPr="003F11F4">
              <w:t>i</w:t>
            </w:r>
            <w:r w:rsidRPr="003F11F4">
              <w:t xml:space="preserve">ten können </w:t>
            </w:r>
          </w:p>
          <w:p w:rsidR="00F74EA3" w:rsidRPr="003F11F4" w:rsidRDefault="00F74EA3" w:rsidP="00F74EA3">
            <w:pPr>
              <w:spacing w:before="80" w:after="80"/>
              <w:rPr>
                <w:bCs/>
              </w:rPr>
            </w:pPr>
            <w:r w:rsidRPr="003F11F4">
              <w:t>D: grundlegende Informationen über vertraute Alltagsthemen unter Verwendung einfacher geübter sprachlicher Mittel nach Vorbere</w:t>
            </w:r>
            <w:r w:rsidRPr="003F11F4">
              <w:t>i</w:t>
            </w:r>
            <w:r w:rsidRPr="003F11F4">
              <w:t>tung zusammenhängend vortragen</w:t>
            </w:r>
          </w:p>
          <w:p w:rsidR="00F74EA3" w:rsidRPr="003F11F4" w:rsidRDefault="00F74EA3" w:rsidP="00830967">
            <w:pPr>
              <w:spacing w:line="240" w:lineRule="auto"/>
            </w:pPr>
            <w:r w:rsidRPr="003F11F4">
              <w:t>E: mit einfachen sprachlichen Mitteln über vertraute Alltagsthemen zunehmend frei zusammenhängend sprechen</w:t>
            </w:r>
            <w:r w:rsidR="002A6F94">
              <w:t>.</w:t>
            </w:r>
          </w:p>
          <w:p w:rsidR="00F74EA3" w:rsidRPr="003F11F4" w:rsidRDefault="00F74EA3" w:rsidP="00830967">
            <w:pPr>
              <w:spacing w:line="240" w:lineRule="auto"/>
            </w:pPr>
          </w:p>
          <w:p w:rsidR="00F74EA3" w:rsidRPr="003F11F4" w:rsidRDefault="00F74EA3" w:rsidP="00236B61">
            <w:pPr>
              <w:spacing w:line="360" w:lineRule="auto"/>
              <w:rPr>
                <w:b/>
              </w:rPr>
            </w:pPr>
            <w:r w:rsidRPr="003F11F4">
              <w:rPr>
                <w:b/>
              </w:rPr>
              <w:t xml:space="preserve">Schreiben </w:t>
            </w:r>
          </w:p>
          <w:p w:rsidR="0085229E" w:rsidRDefault="00F74EA3" w:rsidP="0085229E">
            <w:pPr>
              <w:spacing w:line="360" w:lineRule="auto"/>
            </w:pPr>
            <w:r w:rsidRPr="003F11F4">
              <w:t xml:space="preserve">Die </w:t>
            </w:r>
            <w:r w:rsidR="0085229E">
              <w:t>Schülerinnen und Schüler können</w:t>
            </w:r>
          </w:p>
          <w:p w:rsidR="00F74EA3" w:rsidRPr="0085229E" w:rsidRDefault="00F74EA3" w:rsidP="0085229E">
            <w:pPr>
              <w:spacing w:after="240" w:line="240" w:lineRule="auto"/>
            </w:pPr>
            <w:r w:rsidRPr="003F11F4">
              <w:t xml:space="preserve">C: eine Reihe von vertrauten Wendungen und kurzen Sätzen unter </w:t>
            </w:r>
            <w:r w:rsidRPr="0085229E">
              <w:t>Ve</w:t>
            </w:r>
            <w:r w:rsidR="0065727D" w:rsidRPr="0085229E">
              <w:t>rwendung von Vor</w:t>
            </w:r>
            <w:r w:rsidR="0065727D" w:rsidRPr="0085229E">
              <w:softHyphen/>
              <w:t>lagen</w:t>
            </w:r>
            <w:r w:rsidR="00377540" w:rsidRPr="0085229E">
              <w:t xml:space="preserve"> schreiben</w:t>
            </w:r>
          </w:p>
          <w:p w:rsidR="00F74EA3" w:rsidRPr="003F11F4" w:rsidRDefault="00F74EA3" w:rsidP="0085229E">
            <w:pPr>
              <w:spacing w:line="240" w:lineRule="auto"/>
            </w:pPr>
            <w:r w:rsidRPr="003F11F4">
              <w:t>D: mit einfachen vertrauten sprachlic</w:t>
            </w:r>
            <w:r w:rsidR="0085229E">
              <w:t xml:space="preserve">hen Mitteln kurze, vorbereitete </w:t>
            </w:r>
            <w:r w:rsidRPr="003F11F4">
              <w:t>Texte zu Alltagsthemen</w:t>
            </w:r>
            <w:r w:rsidR="0065727D" w:rsidRPr="003F11F4">
              <w:t xml:space="preserve"> </w:t>
            </w:r>
            <w:r w:rsidRPr="003F11F4">
              <w:t xml:space="preserve">verfassen </w:t>
            </w:r>
          </w:p>
          <w:p w:rsidR="00F74EA3" w:rsidRPr="003F11F4" w:rsidRDefault="00F74EA3" w:rsidP="00F74EA3">
            <w:pPr>
              <w:spacing w:line="240" w:lineRule="auto"/>
            </w:pPr>
            <w:r w:rsidRPr="003F11F4">
              <w:t>unter Anleitung Schreibprozesse durch das Sammeln von Ideen und Wortmaterial vorbereiten</w:t>
            </w:r>
          </w:p>
          <w:p w:rsidR="00F74EA3" w:rsidRPr="003F11F4" w:rsidRDefault="00F74EA3" w:rsidP="002824BB">
            <w:pPr>
              <w:spacing w:before="240" w:line="240" w:lineRule="auto"/>
            </w:pPr>
            <w:r w:rsidRPr="003F11F4">
              <w:t>E: mit vertrauten sprachlichen</w:t>
            </w:r>
            <w:r w:rsidR="0085229E">
              <w:t xml:space="preserve"> Mitteln kurze zusammenhängend</w:t>
            </w:r>
            <w:r w:rsidR="002824BB">
              <w:t xml:space="preserve">e </w:t>
            </w:r>
            <w:r w:rsidRPr="003F11F4">
              <w:t>Texte zu Alltagsthemen verfassen und dabei einige elementare Textsortenmerkmale beachten</w:t>
            </w:r>
          </w:p>
          <w:p w:rsidR="00F74EA3" w:rsidRPr="003F11F4" w:rsidRDefault="00F74EA3" w:rsidP="00F74EA3">
            <w:pPr>
              <w:spacing w:line="240" w:lineRule="auto"/>
            </w:pPr>
            <w:r w:rsidRPr="003F11F4">
              <w:t>unter Anleitung ihren Schreibprozess vorbereiten und ihre Texte nach ausgewählten Kriterien überarbeiten</w:t>
            </w:r>
            <w:r w:rsidR="002A6F94">
              <w:t>.</w:t>
            </w:r>
          </w:p>
          <w:p w:rsidR="00CE5268" w:rsidRPr="003F11F4" w:rsidRDefault="00CE5268" w:rsidP="00236B61">
            <w:pPr>
              <w:spacing w:line="240" w:lineRule="auto"/>
            </w:pPr>
          </w:p>
        </w:tc>
      </w:tr>
      <w:tr w:rsidR="0064296D" w:rsidRPr="003F11F4" w:rsidTr="0085229E">
        <w:trPr>
          <w:trHeight w:val="574"/>
        </w:trPr>
        <w:tc>
          <w:tcPr>
            <w:tcW w:w="2376" w:type="dxa"/>
          </w:tcPr>
          <w:p w:rsidR="0064296D" w:rsidRPr="003F11F4" w:rsidRDefault="000E0151" w:rsidP="000905A0">
            <w:pPr>
              <w:tabs>
                <w:tab w:val="left" w:pos="1190"/>
              </w:tabs>
              <w:spacing w:before="240"/>
              <w:rPr>
                <w:b/>
              </w:rPr>
            </w:pPr>
            <w:r w:rsidRPr="003F11F4">
              <w:rPr>
                <w:b/>
              </w:rPr>
              <w:t>Niveaustufe(n)</w:t>
            </w:r>
          </w:p>
        </w:tc>
        <w:tc>
          <w:tcPr>
            <w:tcW w:w="6859" w:type="dxa"/>
            <w:vAlign w:val="center"/>
          </w:tcPr>
          <w:p w:rsidR="0064296D" w:rsidRPr="003F11F4" w:rsidRDefault="0085229E" w:rsidP="0085229E">
            <w:pPr>
              <w:tabs>
                <w:tab w:val="left" w:pos="1373"/>
              </w:tabs>
              <w:spacing w:before="200" w:after="200"/>
            </w:pPr>
            <w:r>
              <w:t xml:space="preserve">C, </w:t>
            </w:r>
            <w:r w:rsidR="00212F2B" w:rsidRPr="003F11F4">
              <w:t>D</w:t>
            </w:r>
            <w:r w:rsidR="00D156DF" w:rsidRPr="003F11F4">
              <w:t xml:space="preserve"> (E)</w:t>
            </w:r>
            <w:r w:rsidR="00212F2B" w:rsidRPr="003F11F4">
              <w:t xml:space="preserve"> </w:t>
            </w:r>
          </w:p>
        </w:tc>
      </w:tr>
    </w:tbl>
    <w:p w:rsidR="000905A0" w:rsidRDefault="000905A0">
      <w:r>
        <w:br w:type="page"/>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76"/>
        <w:gridCol w:w="6859"/>
      </w:tblGrid>
      <w:tr w:rsidR="0064296D" w:rsidRPr="003F11F4" w:rsidTr="0085229E">
        <w:tc>
          <w:tcPr>
            <w:tcW w:w="2376" w:type="dxa"/>
            <w:tcBorders>
              <w:bottom w:val="single" w:sz="4" w:space="0" w:color="808080" w:themeColor="background1" w:themeShade="80"/>
            </w:tcBorders>
          </w:tcPr>
          <w:p w:rsidR="0064296D" w:rsidRPr="003F11F4" w:rsidRDefault="0064296D" w:rsidP="0085229E">
            <w:pPr>
              <w:tabs>
                <w:tab w:val="left" w:pos="1190"/>
              </w:tabs>
              <w:spacing w:before="200" w:after="200"/>
              <w:rPr>
                <w:b/>
              </w:rPr>
            </w:pPr>
            <w:r w:rsidRPr="003F11F4">
              <w:rPr>
                <w:b/>
              </w:rPr>
              <w:lastRenderedPageBreak/>
              <w:t>Bezug</w:t>
            </w:r>
            <w:r w:rsidR="000E0151" w:rsidRPr="003F11F4">
              <w:rPr>
                <w:b/>
              </w:rPr>
              <w:t xml:space="preserve"> zum</w:t>
            </w:r>
            <w:r w:rsidRPr="003F11F4">
              <w:rPr>
                <w:b/>
              </w:rPr>
              <w:t xml:space="preserve"> Basi</w:t>
            </w:r>
            <w:r w:rsidRPr="003F11F4">
              <w:rPr>
                <w:b/>
              </w:rPr>
              <w:t>s</w:t>
            </w:r>
            <w:r w:rsidRPr="003F11F4">
              <w:rPr>
                <w:b/>
              </w:rPr>
              <w:t xml:space="preserve">curriculum </w:t>
            </w:r>
            <w:r w:rsidR="000E0151" w:rsidRPr="003F11F4">
              <w:rPr>
                <w:b/>
              </w:rPr>
              <w:t>Sprac</w:t>
            </w:r>
            <w:r w:rsidR="000E0151" w:rsidRPr="003F11F4">
              <w:rPr>
                <w:b/>
              </w:rPr>
              <w:t>h</w:t>
            </w:r>
            <w:r w:rsidR="000E0151" w:rsidRPr="003F11F4">
              <w:rPr>
                <w:b/>
              </w:rPr>
              <w:t>bildung</w:t>
            </w:r>
          </w:p>
        </w:tc>
        <w:tc>
          <w:tcPr>
            <w:tcW w:w="6859" w:type="dxa"/>
            <w:tcBorders>
              <w:bottom w:val="single" w:sz="4" w:space="0" w:color="808080" w:themeColor="background1" w:themeShade="80"/>
            </w:tcBorders>
            <w:vAlign w:val="center"/>
          </w:tcPr>
          <w:p w:rsidR="00236B61" w:rsidRDefault="00B3660D" w:rsidP="00236B61">
            <w:pPr>
              <w:tabs>
                <w:tab w:val="left" w:pos="1373"/>
              </w:tabs>
              <w:spacing w:line="240" w:lineRule="auto"/>
              <w:rPr>
                <w:rFonts w:cs="Arial"/>
              </w:rPr>
            </w:pPr>
            <w:r w:rsidRPr="003F11F4">
              <w:rPr>
                <w:rFonts w:cs="Arial"/>
              </w:rPr>
              <w:t>Rezeption/Hörverstehen (1.3.1)</w:t>
            </w:r>
            <w:r w:rsidR="00236B61">
              <w:rPr>
                <w:rFonts w:cs="Arial"/>
              </w:rPr>
              <w:t xml:space="preserve"> </w:t>
            </w:r>
          </w:p>
          <w:p w:rsidR="00B3660D" w:rsidRPr="003F11F4" w:rsidRDefault="00B3660D" w:rsidP="00236B61">
            <w:pPr>
              <w:tabs>
                <w:tab w:val="left" w:pos="1373"/>
              </w:tabs>
              <w:spacing w:line="240" w:lineRule="auto"/>
              <w:rPr>
                <w:rFonts w:cs="Arial"/>
              </w:rPr>
            </w:pPr>
            <w:r w:rsidRPr="003F11F4">
              <w:rPr>
                <w:rFonts w:cs="Arial"/>
              </w:rPr>
              <w:t>Rezeption/Leseverstehen (1.3.2)</w:t>
            </w:r>
          </w:p>
          <w:p w:rsidR="006F1657" w:rsidRPr="003F11F4" w:rsidRDefault="00B3660D" w:rsidP="00236B61">
            <w:pPr>
              <w:tabs>
                <w:tab w:val="left" w:pos="1373"/>
              </w:tabs>
              <w:spacing w:line="240" w:lineRule="auto"/>
              <w:rPr>
                <w:rFonts w:cs="Arial"/>
              </w:rPr>
            </w:pPr>
            <w:r w:rsidRPr="003F11F4">
              <w:rPr>
                <w:rFonts w:cs="Arial"/>
              </w:rPr>
              <w:t>Produktion/Sprechen (1.3.3)</w:t>
            </w:r>
          </w:p>
          <w:p w:rsidR="00B3660D" w:rsidRPr="003F11F4" w:rsidRDefault="00B3660D" w:rsidP="00236B61">
            <w:pPr>
              <w:tabs>
                <w:tab w:val="left" w:pos="1373"/>
              </w:tabs>
              <w:spacing w:line="240" w:lineRule="auto"/>
              <w:rPr>
                <w:rFonts w:ascii="ArialMT" w:hAnsi="ArialMT" w:cs="ArialMT"/>
                <w:lang w:eastAsia="de-DE"/>
              </w:rPr>
            </w:pPr>
            <w:r w:rsidRPr="003F11F4">
              <w:rPr>
                <w:rFonts w:cs="Arial"/>
              </w:rPr>
              <w:t>Produktion/ Schreiben (1.3.4)</w:t>
            </w:r>
          </w:p>
        </w:tc>
      </w:tr>
      <w:tr w:rsidR="000E0151" w:rsidRPr="003F11F4" w:rsidTr="002824BB">
        <w:tc>
          <w:tcPr>
            <w:tcW w:w="2376" w:type="dxa"/>
            <w:tcBorders>
              <w:bottom w:val="single" w:sz="4" w:space="0" w:color="808080" w:themeColor="background1" w:themeShade="80"/>
            </w:tcBorders>
          </w:tcPr>
          <w:p w:rsidR="000E0151" w:rsidRPr="003F11F4" w:rsidRDefault="000E0151" w:rsidP="002824BB">
            <w:pPr>
              <w:tabs>
                <w:tab w:val="left" w:pos="1190"/>
              </w:tabs>
              <w:spacing w:before="200" w:after="200"/>
              <w:rPr>
                <w:b/>
              </w:rPr>
            </w:pPr>
            <w:r w:rsidRPr="003F11F4">
              <w:rPr>
                <w:b/>
              </w:rPr>
              <w:t>Bezug zum Basi</w:t>
            </w:r>
            <w:r w:rsidRPr="003F11F4">
              <w:rPr>
                <w:b/>
              </w:rPr>
              <w:t>s</w:t>
            </w:r>
            <w:r w:rsidRPr="003F11F4">
              <w:rPr>
                <w:b/>
              </w:rPr>
              <w:t>curriculum Medie</w:t>
            </w:r>
            <w:r w:rsidRPr="003F11F4">
              <w:rPr>
                <w:b/>
              </w:rPr>
              <w:t>n</w:t>
            </w:r>
            <w:r w:rsidRPr="003F11F4">
              <w:rPr>
                <w:b/>
              </w:rPr>
              <w:t>bildung</w:t>
            </w:r>
          </w:p>
        </w:tc>
        <w:tc>
          <w:tcPr>
            <w:tcW w:w="6859" w:type="dxa"/>
            <w:tcBorders>
              <w:bottom w:val="single" w:sz="4" w:space="0" w:color="808080" w:themeColor="background1" w:themeShade="80"/>
            </w:tcBorders>
          </w:tcPr>
          <w:p w:rsidR="006F1657" w:rsidRPr="003F11F4" w:rsidRDefault="008D15D5" w:rsidP="002824BB">
            <w:pPr>
              <w:tabs>
                <w:tab w:val="left" w:pos="1373"/>
              </w:tabs>
              <w:spacing w:before="200" w:after="200"/>
            </w:pPr>
            <w:r w:rsidRPr="003F11F4">
              <w:t>Informieren (2.3.1)</w:t>
            </w:r>
            <w:r w:rsidR="00236B61">
              <w:t xml:space="preserve">, </w:t>
            </w:r>
            <w:r w:rsidRPr="003F11F4">
              <w:t>Produzieren (2.3.4)</w:t>
            </w:r>
            <w:r w:rsidR="00236B61">
              <w:t xml:space="preserve">, </w:t>
            </w:r>
            <w:r w:rsidR="00DD01E5" w:rsidRPr="003F11F4">
              <w:t>Präsentieren (2.3.3)</w:t>
            </w:r>
          </w:p>
        </w:tc>
      </w:tr>
      <w:tr w:rsidR="000E0151" w:rsidRPr="003F11F4" w:rsidTr="002824BB">
        <w:tc>
          <w:tcPr>
            <w:tcW w:w="2376" w:type="dxa"/>
            <w:tcBorders>
              <w:bottom w:val="single" w:sz="4" w:space="0" w:color="808080" w:themeColor="background1" w:themeShade="80"/>
            </w:tcBorders>
          </w:tcPr>
          <w:p w:rsidR="000E0151" w:rsidRPr="003F11F4" w:rsidRDefault="000E0151" w:rsidP="002824BB">
            <w:pPr>
              <w:tabs>
                <w:tab w:val="left" w:pos="1190"/>
              </w:tabs>
              <w:spacing w:before="200" w:after="200"/>
              <w:rPr>
                <w:b/>
              </w:rPr>
            </w:pPr>
            <w:r w:rsidRPr="003F11F4">
              <w:rPr>
                <w:b/>
              </w:rPr>
              <w:t>Bezug zu den übe</w:t>
            </w:r>
            <w:r w:rsidRPr="003F11F4">
              <w:rPr>
                <w:b/>
              </w:rPr>
              <w:t>r</w:t>
            </w:r>
            <w:r w:rsidRPr="003F11F4">
              <w:rPr>
                <w:b/>
              </w:rPr>
              <w:t>greifenden Themen</w:t>
            </w:r>
          </w:p>
        </w:tc>
        <w:tc>
          <w:tcPr>
            <w:tcW w:w="6859" w:type="dxa"/>
            <w:tcBorders>
              <w:bottom w:val="single" w:sz="4" w:space="0" w:color="808080" w:themeColor="background1" w:themeShade="80"/>
            </w:tcBorders>
          </w:tcPr>
          <w:p w:rsidR="000E0151" w:rsidRPr="003F11F4" w:rsidRDefault="002824BB" w:rsidP="002824BB">
            <w:pPr>
              <w:tabs>
                <w:tab w:val="left" w:pos="1373"/>
              </w:tabs>
              <w:spacing w:before="200" w:after="200"/>
            </w:pPr>
            <w:r>
              <w:rPr>
                <w:rFonts w:cs="Arial"/>
              </w:rPr>
              <w:t xml:space="preserve">Demokratiebildung </w:t>
            </w:r>
            <w:r w:rsidR="008D15D5" w:rsidRPr="003F11F4">
              <w:rPr>
                <w:rFonts w:cs="Arial"/>
              </w:rPr>
              <w:t>(3.3)</w:t>
            </w:r>
            <w:r w:rsidR="00236B61">
              <w:rPr>
                <w:rFonts w:cs="Arial"/>
              </w:rPr>
              <w:t xml:space="preserve">, </w:t>
            </w:r>
            <w:r w:rsidR="00DD01E5" w:rsidRPr="003F11F4">
              <w:rPr>
                <w:rFonts w:cs="Arial"/>
              </w:rPr>
              <w:t>Interkulturelle Bildung und Erziehung (3.8)</w:t>
            </w:r>
            <w:r w:rsidR="00236B61">
              <w:rPr>
                <w:rFonts w:cs="Arial"/>
              </w:rPr>
              <w:t xml:space="preserve">, </w:t>
            </w:r>
            <w:r w:rsidR="008D15D5" w:rsidRPr="003F11F4">
              <w:rPr>
                <w:rFonts w:cs="Arial"/>
              </w:rPr>
              <w:t>Kulturelle Bildung (3.9)</w:t>
            </w:r>
          </w:p>
        </w:tc>
      </w:tr>
      <w:tr w:rsidR="0064296D" w:rsidRPr="003F11F4" w:rsidTr="002824BB">
        <w:trPr>
          <w:trHeight w:val="259"/>
        </w:trPr>
        <w:tc>
          <w:tcPr>
            <w:tcW w:w="2376" w:type="dxa"/>
            <w:tcBorders>
              <w:top w:val="single" w:sz="4" w:space="0" w:color="808080" w:themeColor="background1" w:themeShade="80"/>
            </w:tcBorders>
          </w:tcPr>
          <w:p w:rsidR="0064296D" w:rsidRPr="003F11F4" w:rsidRDefault="0064296D" w:rsidP="002824BB">
            <w:pPr>
              <w:spacing w:before="200" w:after="200"/>
              <w:rPr>
                <w:b/>
              </w:rPr>
            </w:pPr>
            <w:r w:rsidRPr="003F11F4">
              <w:rPr>
                <w:b/>
              </w:rPr>
              <w:t>Verschlagwortung</w:t>
            </w:r>
          </w:p>
        </w:tc>
        <w:tc>
          <w:tcPr>
            <w:tcW w:w="6859" w:type="dxa"/>
            <w:tcBorders>
              <w:top w:val="single" w:sz="4" w:space="0" w:color="808080" w:themeColor="background1" w:themeShade="80"/>
            </w:tcBorders>
          </w:tcPr>
          <w:p w:rsidR="0064296D" w:rsidRPr="003F11F4" w:rsidRDefault="0005273E" w:rsidP="002824BB">
            <w:pPr>
              <w:spacing w:before="200" w:after="200"/>
            </w:pPr>
            <w:r w:rsidRPr="003F11F4">
              <w:t>Englisch, Texte</w:t>
            </w:r>
            <w:r w:rsidRPr="003F11F4" w:rsidDel="0005273E">
              <w:t xml:space="preserve"> </w:t>
            </w:r>
            <w:r w:rsidR="00DD01E5" w:rsidRPr="003F11F4">
              <w:t>verfassen und präsentieren</w:t>
            </w:r>
            <w:r w:rsidRPr="003F11F4">
              <w:t>,</w:t>
            </w:r>
            <w:r w:rsidR="00DD01E5" w:rsidRPr="003F11F4">
              <w:t xml:space="preserve"> </w:t>
            </w:r>
            <w:r w:rsidRPr="002A6F94">
              <w:rPr>
                <w:i/>
              </w:rPr>
              <w:t xml:space="preserve">Buddy Bear, </w:t>
            </w:r>
            <w:r w:rsidR="00134E44" w:rsidRPr="002A6F94">
              <w:rPr>
                <w:i/>
              </w:rPr>
              <w:t>Shaun the Sheep,</w:t>
            </w:r>
            <w:r w:rsidR="00134E44" w:rsidRPr="00E1111E">
              <w:t xml:space="preserve"> </w:t>
            </w:r>
            <w:r w:rsidRPr="003F11F4">
              <w:t>Gesellschaft, Kultur</w:t>
            </w:r>
          </w:p>
        </w:tc>
      </w:tr>
    </w:tbl>
    <w:p w:rsidR="000E0151" w:rsidRPr="003F11F4" w:rsidRDefault="000E0151">
      <w:pPr>
        <w:spacing w:line="240" w:lineRule="auto"/>
        <w:rPr>
          <w:b/>
          <w:sz w:val="24"/>
          <w:szCs w:val="24"/>
        </w:rPr>
      </w:pPr>
      <w:r w:rsidRPr="003F11F4">
        <w:rPr>
          <w:b/>
          <w:sz w:val="24"/>
          <w:szCs w:val="24"/>
        </w:rPr>
        <w:br w:type="page"/>
      </w:r>
    </w:p>
    <w:p w:rsidR="000E0151" w:rsidRPr="00947DAC" w:rsidRDefault="000E0151" w:rsidP="00824217">
      <w:pPr>
        <w:spacing w:before="60" w:after="60"/>
        <w:jc w:val="both"/>
        <w:rPr>
          <w:b/>
          <w:sz w:val="24"/>
        </w:rPr>
      </w:pPr>
      <w:r w:rsidRPr="00947DAC">
        <w:rPr>
          <w:b/>
          <w:sz w:val="24"/>
        </w:rPr>
        <w:lastRenderedPageBreak/>
        <w:t>Didaktischer Kommentar:</w:t>
      </w:r>
    </w:p>
    <w:p w:rsidR="00A90318" w:rsidRDefault="00FE4599" w:rsidP="00824217">
      <w:pPr>
        <w:jc w:val="both"/>
      </w:pPr>
      <w:r w:rsidRPr="003F11F4">
        <w:t>Die folgende Lernaufgabe ist eine komplexe Aufgabe, die vor allem auf die Weiterentwic</w:t>
      </w:r>
      <w:r w:rsidRPr="003F11F4">
        <w:t>k</w:t>
      </w:r>
      <w:r w:rsidRPr="003F11F4">
        <w:t xml:space="preserve">lung der kommunikativen Kompetenzen Schreiben und Sprechen </w:t>
      </w:r>
      <w:r w:rsidR="00926A89" w:rsidRPr="003F11F4">
        <w:t>ausgerichtet ist und in K</w:t>
      </w:r>
      <w:r w:rsidR="00926A89" w:rsidRPr="003F11F4">
        <w:t>o</w:t>
      </w:r>
      <w:r w:rsidR="00926A89" w:rsidRPr="003F11F4">
        <w:t>operation mit anderen Fächern, vor allem dem Kunstunterricht</w:t>
      </w:r>
      <w:r w:rsidR="00B17838" w:rsidRPr="003F11F4">
        <w:t>,</w:t>
      </w:r>
      <w:r w:rsidR="00926A89" w:rsidRPr="003F11F4">
        <w:t xml:space="preserve"> umgesetzt wird. </w:t>
      </w:r>
      <w:r w:rsidR="00F30313" w:rsidRPr="003F11F4">
        <w:t>Nachde</w:t>
      </w:r>
      <w:r w:rsidR="00926A89" w:rsidRPr="003F11F4">
        <w:t>m</w:t>
      </w:r>
      <w:r w:rsidR="00F30313" w:rsidRPr="003F11F4">
        <w:t xml:space="preserve"> sich die </w:t>
      </w:r>
      <w:r w:rsidR="00926A89" w:rsidRPr="003F11F4">
        <w:t>Schülerinnen und Schüler</w:t>
      </w:r>
      <w:r w:rsidR="00F30313" w:rsidRPr="003F11F4">
        <w:t xml:space="preserve"> mit </w:t>
      </w:r>
      <w:r w:rsidR="00926A89" w:rsidRPr="003F11F4">
        <w:t>bekannten Kunstaktionen (z.</w:t>
      </w:r>
      <w:r w:rsidR="002824BB">
        <w:t xml:space="preserve"> </w:t>
      </w:r>
      <w:r w:rsidR="00926A89" w:rsidRPr="003F11F4">
        <w:t xml:space="preserve">B. </w:t>
      </w:r>
      <w:r w:rsidR="00926A89" w:rsidRPr="003F11F4">
        <w:rPr>
          <w:i/>
        </w:rPr>
        <w:t>Buddy Bears, Shaun in the City</w:t>
      </w:r>
      <w:r w:rsidR="00926A89" w:rsidRPr="003F11F4">
        <w:t xml:space="preserve">) </w:t>
      </w:r>
      <w:r w:rsidR="00F30313" w:rsidRPr="003F11F4">
        <w:t>vertraut gemacht haben</w:t>
      </w:r>
      <w:r w:rsidR="00926A89" w:rsidRPr="003F11F4">
        <w:t>,</w:t>
      </w:r>
      <w:r w:rsidR="00F30313" w:rsidRPr="003F11F4">
        <w:t xml:space="preserve"> </w:t>
      </w:r>
      <w:r w:rsidRPr="003F11F4">
        <w:t xml:space="preserve">kreieren </w:t>
      </w:r>
      <w:r w:rsidR="00926A89" w:rsidRPr="003F11F4">
        <w:t>s</w:t>
      </w:r>
      <w:r w:rsidRPr="003F11F4">
        <w:t>ie eigene Kunstfiguren, beschreiben und b</w:t>
      </w:r>
      <w:r w:rsidRPr="003F11F4">
        <w:t>e</w:t>
      </w:r>
      <w:r w:rsidRPr="003F11F4">
        <w:t xml:space="preserve">werben diese für eine wohltätige Aktion in der Schule. </w:t>
      </w:r>
    </w:p>
    <w:p w:rsidR="00FE4599" w:rsidRPr="003F11F4" w:rsidRDefault="00A90318" w:rsidP="00824217">
      <w:pPr>
        <w:jc w:val="both"/>
      </w:pPr>
      <w:r>
        <w:t>Der Zeitumfang, der im Englischunterricht für die Arbeit an der Aufgabe eingeplant werden muss, hängt z. B. davon ab, inwiefern das Fach Kunst oder andere Möglichkeiten für die gestalterische Arbeit einbezogen und wie die Präsentationen gestaltet werden.</w:t>
      </w:r>
    </w:p>
    <w:p w:rsidR="00FE4599" w:rsidRPr="003F11F4" w:rsidRDefault="00FE4599" w:rsidP="00824217">
      <w:pPr>
        <w:jc w:val="both"/>
      </w:pPr>
    </w:p>
    <w:p w:rsidR="000E57A0" w:rsidRPr="00E1111E" w:rsidRDefault="000E57A0" w:rsidP="00824217">
      <w:pPr>
        <w:pStyle w:val="Listenabsatz"/>
        <w:numPr>
          <w:ilvl w:val="0"/>
          <w:numId w:val="23"/>
        </w:numPr>
        <w:spacing w:before="60" w:after="240"/>
        <w:jc w:val="both"/>
        <w:rPr>
          <w:b/>
        </w:rPr>
      </w:pPr>
      <w:r w:rsidRPr="00E1111E">
        <w:rPr>
          <w:b/>
        </w:rPr>
        <w:t>Bedeutsamkeit des Themas</w:t>
      </w:r>
      <w:r w:rsidR="003025DF" w:rsidRPr="00E1111E">
        <w:rPr>
          <w:b/>
        </w:rPr>
        <w:t xml:space="preserve"> und Poten</w:t>
      </w:r>
      <w:r w:rsidR="002824BB" w:rsidRPr="00E1111E">
        <w:rPr>
          <w:b/>
        </w:rPr>
        <w:t>z</w:t>
      </w:r>
      <w:r w:rsidR="00AD0365" w:rsidRPr="00E1111E">
        <w:rPr>
          <w:b/>
        </w:rPr>
        <w:t>iale</w:t>
      </w:r>
      <w:r w:rsidR="003025DF" w:rsidRPr="00E1111E">
        <w:rPr>
          <w:b/>
        </w:rPr>
        <w:t xml:space="preserve"> der Aufgabe</w:t>
      </w:r>
    </w:p>
    <w:p w:rsidR="003D03D7" w:rsidRPr="003F11F4" w:rsidRDefault="003D03D7" w:rsidP="00824217">
      <w:pPr>
        <w:spacing w:before="60" w:after="60"/>
        <w:jc w:val="both"/>
      </w:pPr>
      <w:r w:rsidRPr="003F11F4">
        <w:t xml:space="preserve">Vielen </w:t>
      </w:r>
      <w:r w:rsidR="000442C5" w:rsidRPr="003F11F4">
        <w:t>Schülerinnen und Schüler</w:t>
      </w:r>
      <w:r w:rsidR="00377540">
        <w:t>n</w:t>
      </w:r>
      <w:r w:rsidR="000442C5" w:rsidRPr="003F11F4" w:rsidDel="000442C5">
        <w:t xml:space="preserve"> </w:t>
      </w:r>
      <w:r w:rsidRPr="003F11F4">
        <w:t>sind die verschieden</w:t>
      </w:r>
      <w:r w:rsidR="00377540">
        <w:t>en</w:t>
      </w:r>
      <w:r w:rsidRPr="003F11F4">
        <w:t xml:space="preserve"> </w:t>
      </w:r>
      <w:r w:rsidRPr="003F11F4">
        <w:rPr>
          <w:i/>
        </w:rPr>
        <w:t xml:space="preserve">Buddy </w:t>
      </w:r>
      <w:r w:rsidR="00A344DA" w:rsidRPr="003F11F4">
        <w:rPr>
          <w:i/>
        </w:rPr>
        <w:t>B</w:t>
      </w:r>
      <w:r w:rsidRPr="003F11F4">
        <w:rPr>
          <w:i/>
        </w:rPr>
        <w:t>ears</w:t>
      </w:r>
      <w:r w:rsidRPr="003F11F4">
        <w:t xml:space="preserve"> aus Berliner Str</w:t>
      </w:r>
      <w:r w:rsidRPr="003F11F4">
        <w:t>a</w:t>
      </w:r>
      <w:r w:rsidRPr="003F11F4">
        <w:t>ßenbildern</w:t>
      </w:r>
      <w:r w:rsidR="000E57A0" w:rsidRPr="003F11F4">
        <w:t>,</w:t>
      </w:r>
      <w:r w:rsidRPr="003F11F4">
        <w:t xml:space="preserve"> aus Presse, Fernsehen und Souvenir</w:t>
      </w:r>
      <w:r w:rsidR="00B17838" w:rsidRPr="003F11F4">
        <w:t>läden</w:t>
      </w:r>
      <w:r w:rsidRPr="003F11F4">
        <w:t xml:space="preserve"> bekannt.</w:t>
      </w:r>
      <w:r w:rsidR="000E57A0" w:rsidRPr="003F11F4">
        <w:t xml:space="preserve"> Ausgehend von d</w:t>
      </w:r>
      <w:r w:rsidR="009123DF" w:rsidRPr="003F11F4">
        <w:t>ies</w:t>
      </w:r>
      <w:r w:rsidR="000E57A0" w:rsidRPr="003F11F4">
        <w:t>en Be</w:t>
      </w:r>
      <w:r w:rsidR="000E57A0" w:rsidRPr="003F11F4">
        <w:t>r</w:t>
      </w:r>
      <w:r w:rsidR="000E57A0" w:rsidRPr="003F11F4">
        <w:t xml:space="preserve">liner Kunst- und Kultobjekten erfahren die </w:t>
      </w:r>
      <w:r w:rsidR="000442C5" w:rsidRPr="003F11F4">
        <w:t>Schülerinnen und Schüler</w:t>
      </w:r>
      <w:r w:rsidR="00B81143" w:rsidRPr="003F11F4">
        <w:t>,</w:t>
      </w:r>
      <w:r w:rsidR="000442C5" w:rsidRPr="003F11F4" w:rsidDel="000442C5">
        <w:t xml:space="preserve"> </w:t>
      </w:r>
      <w:r w:rsidR="000E57A0" w:rsidRPr="003F11F4">
        <w:t xml:space="preserve">wie die Idee der Bären als Botschafter für Toleranz, Frieden und Freiheit </w:t>
      </w:r>
      <w:r w:rsidR="009123DF" w:rsidRPr="003F11F4">
        <w:t>entstanden ist und wo in der Welt solche</w:t>
      </w:r>
      <w:r w:rsidR="000E57A0" w:rsidRPr="003F11F4">
        <w:t xml:space="preserve"> Bären</w:t>
      </w:r>
      <w:r w:rsidR="009123DF" w:rsidRPr="003F11F4">
        <w:t xml:space="preserve"> bzw. ähnliche Kunstprojekte zu finden sind</w:t>
      </w:r>
      <w:r w:rsidR="000E57A0" w:rsidRPr="003F11F4">
        <w:t xml:space="preserve">. </w:t>
      </w:r>
      <w:r w:rsidRPr="003F11F4">
        <w:t>Vielfältige Beiträge im Internet können zur weiteren Anschauung und Recher</w:t>
      </w:r>
      <w:r w:rsidR="00FE4599" w:rsidRPr="003F11F4">
        <w:t>ch</w:t>
      </w:r>
      <w:r w:rsidRPr="003F11F4">
        <w:t>e genutzt werden</w:t>
      </w:r>
      <w:r w:rsidR="009123DF" w:rsidRPr="003F11F4">
        <w:t>.</w:t>
      </w:r>
      <w:r w:rsidRPr="003F11F4">
        <w:t xml:space="preserve"> </w:t>
      </w:r>
    </w:p>
    <w:p w:rsidR="003D35D7" w:rsidRPr="003F11F4" w:rsidRDefault="003D35D7" w:rsidP="00824217">
      <w:pPr>
        <w:spacing w:before="60" w:after="60"/>
        <w:jc w:val="both"/>
      </w:pPr>
    </w:p>
    <w:p w:rsidR="00134E44" w:rsidRPr="003F11F4" w:rsidRDefault="003D03D7" w:rsidP="00824217">
      <w:pPr>
        <w:spacing w:before="60" w:after="60"/>
        <w:jc w:val="both"/>
      </w:pPr>
      <w:r w:rsidRPr="003F11F4">
        <w:t xml:space="preserve">Die </w:t>
      </w:r>
      <w:r w:rsidR="00826157" w:rsidRPr="003F11F4">
        <w:t>Belie</w:t>
      </w:r>
      <w:r w:rsidR="009123DF" w:rsidRPr="003F11F4">
        <w:t xml:space="preserve">btheit der Bären und ihre </w:t>
      </w:r>
      <w:r w:rsidRPr="003F11F4">
        <w:t xml:space="preserve">phantasievolle und farbenfrohe Gestaltung </w:t>
      </w:r>
      <w:r w:rsidR="009123DF" w:rsidRPr="003F11F4">
        <w:t>sind</w:t>
      </w:r>
      <w:r w:rsidRPr="003F11F4">
        <w:t xml:space="preserve"> sehr mot</w:t>
      </w:r>
      <w:r w:rsidRPr="003F11F4">
        <w:t>i</w:t>
      </w:r>
      <w:r w:rsidRPr="003F11F4">
        <w:t xml:space="preserve">vierend für die </w:t>
      </w:r>
      <w:r w:rsidR="009123DF" w:rsidRPr="003F11F4">
        <w:t>inhalt</w:t>
      </w:r>
      <w:r w:rsidR="00FE4599" w:rsidRPr="003F11F4">
        <w:t>l</w:t>
      </w:r>
      <w:r w:rsidR="009123DF" w:rsidRPr="003F11F4">
        <w:t xml:space="preserve">iche und sprachliche Auseinandersetzung mit dem Thema sowie die </w:t>
      </w:r>
      <w:r w:rsidRPr="003F11F4">
        <w:t>eigene kreative Entwi</w:t>
      </w:r>
      <w:r w:rsidR="008A4BE6" w:rsidRPr="003F11F4">
        <w:t>cklung eines</w:t>
      </w:r>
      <w:r w:rsidRPr="003F11F4">
        <w:t xml:space="preserve"> </w:t>
      </w:r>
      <w:r w:rsidR="00826157" w:rsidRPr="003F11F4">
        <w:t>eigene</w:t>
      </w:r>
      <w:r w:rsidR="00B81143" w:rsidRPr="003F11F4">
        <w:t>n</w:t>
      </w:r>
      <w:r w:rsidR="00826157" w:rsidRPr="003F11F4">
        <w:rPr>
          <w:i/>
        </w:rPr>
        <w:t xml:space="preserve"> </w:t>
      </w:r>
      <w:r w:rsidR="009123DF" w:rsidRPr="003F11F4">
        <w:rPr>
          <w:i/>
        </w:rPr>
        <w:t>B</w:t>
      </w:r>
      <w:r w:rsidRPr="003F11F4">
        <w:rPr>
          <w:i/>
        </w:rPr>
        <w:t>ears</w:t>
      </w:r>
      <w:r w:rsidR="00826157" w:rsidRPr="003F11F4">
        <w:rPr>
          <w:i/>
        </w:rPr>
        <w:t xml:space="preserve"> </w:t>
      </w:r>
      <w:r w:rsidR="00826157" w:rsidRPr="003F11F4">
        <w:t>bzw. einer anderen kreativen Figur</w:t>
      </w:r>
      <w:r w:rsidRPr="003F11F4">
        <w:t>. In Ei</w:t>
      </w:r>
      <w:r w:rsidRPr="003F11F4">
        <w:t>n</w:t>
      </w:r>
      <w:r w:rsidRPr="003F11F4">
        <w:t xml:space="preserve">zel- oder Gruppenarbeit stellen die </w:t>
      </w:r>
      <w:r w:rsidR="000442C5" w:rsidRPr="003F11F4">
        <w:t>Schülerinnen und Schüler</w:t>
      </w:r>
      <w:r w:rsidR="000442C5" w:rsidRPr="003F11F4" w:rsidDel="000442C5">
        <w:t xml:space="preserve"> </w:t>
      </w:r>
      <w:r w:rsidRPr="003F11F4">
        <w:t>ihr Modell her</w:t>
      </w:r>
      <w:r w:rsidR="009123DF" w:rsidRPr="003F11F4">
        <w:t xml:space="preserve"> und bereiten ihre Präsentation </w:t>
      </w:r>
      <w:r w:rsidR="00AC610E" w:rsidRPr="003F11F4">
        <w:t xml:space="preserve">in der Fremdsprache </w:t>
      </w:r>
      <w:r w:rsidR="009123DF" w:rsidRPr="003F11F4">
        <w:t>vor</w:t>
      </w:r>
      <w:r w:rsidRPr="003F11F4">
        <w:t>.</w:t>
      </w:r>
      <w:r w:rsidR="00134E44" w:rsidRPr="003F11F4">
        <w:t xml:space="preserve"> Besonders motivierend ist diese Aufgabe durch die bevorstehende Ausstellung oder sogar Versteigerung </w:t>
      </w:r>
      <w:r w:rsidR="00AC610E" w:rsidRPr="003F11F4">
        <w:t>ihrer Kunstobjekte</w:t>
      </w:r>
      <w:r w:rsidR="00134E44" w:rsidRPr="003F11F4">
        <w:t>.</w:t>
      </w:r>
    </w:p>
    <w:p w:rsidR="003D35D7" w:rsidRPr="003F11F4" w:rsidRDefault="003D35D7" w:rsidP="00824217">
      <w:pPr>
        <w:spacing w:before="60" w:after="60"/>
        <w:jc w:val="both"/>
      </w:pPr>
    </w:p>
    <w:p w:rsidR="00FE4599" w:rsidRPr="003F11F4" w:rsidRDefault="00826157" w:rsidP="00824217">
      <w:pPr>
        <w:spacing w:before="60" w:after="60"/>
        <w:jc w:val="both"/>
      </w:pPr>
      <w:r w:rsidRPr="003F11F4">
        <w:t>Die Arbeit an dieser Lernaufgabe ermöglicht vor allem:</w:t>
      </w:r>
    </w:p>
    <w:p w:rsidR="00AC610E" w:rsidRPr="003F11F4" w:rsidRDefault="00AC610E" w:rsidP="00824217">
      <w:pPr>
        <w:pStyle w:val="Listenabsatz"/>
        <w:numPr>
          <w:ilvl w:val="0"/>
          <w:numId w:val="2"/>
        </w:numPr>
        <w:spacing w:before="60" w:after="60"/>
        <w:jc w:val="both"/>
      </w:pPr>
      <w:r w:rsidRPr="003F11F4">
        <w:t xml:space="preserve">die Entwicklung von Kompetenzen im Hör-/Hörseh- und Leseverstehen durch das Verstehen von Texten über Kunstobjekte und </w:t>
      </w:r>
      <w:r w:rsidRPr="003F11F4">
        <w:rPr>
          <w:szCs w:val="20"/>
        </w:rPr>
        <w:t>Wohltätigkeitsaktionen</w:t>
      </w:r>
      <w:r w:rsidRPr="003F11F4">
        <w:t>,</w:t>
      </w:r>
    </w:p>
    <w:p w:rsidR="00AC610E" w:rsidRPr="003F11F4" w:rsidRDefault="00AC610E" w:rsidP="00824217">
      <w:pPr>
        <w:pStyle w:val="Listenabsatz"/>
        <w:numPr>
          <w:ilvl w:val="0"/>
          <w:numId w:val="2"/>
        </w:numPr>
        <w:spacing w:before="60" w:after="60"/>
        <w:jc w:val="both"/>
      </w:pPr>
      <w:r w:rsidRPr="003F11F4">
        <w:t>die Entwicklung von Kompetenzen im Sprechen und Schreiben über ein selbst g</w:t>
      </w:r>
      <w:r w:rsidRPr="003F11F4">
        <w:t>e</w:t>
      </w:r>
      <w:r w:rsidRPr="003F11F4">
        <w:t xml:space="preserve">schaffenes Kunstobjekt, </w:t>
      </w:r>
    </w:p>
    <w:p w:rsidR="00AC610E" w:rsidRPr="003F11F4" w:rsidRDefault="00AC610E" w:rsidP="00824217">
      <w:pPr>
        <w:pStyle w:val="Listenabsatz"/>
        <w:numPr>
          <w:ilvl w:val="0"/>
          <w:numId w:val="2"/>
        </w:numPr>
        <w:spacing w:before="60" w:after="60"/>
        <w:jc w:val="both"/>
      </w:pPr>
      <w:r w:rsidRPr="003F11F4">
        <w:t>vielfältige Aktivitäten zur Arbeit an sprachlichen Mitteln,</w:t>
      </w:r>
    </w:p>
    <w:p w:rsidR="00826157" w:rsidRPr="003F11F4" w:rsidRDefault="00826157" w:rsidP="00824217">
      <w:pPr>
        <w:pStyle w:val="Listenabsatz"/>
        <w:numPr>
          <w:ilvl w:val="0"/>
          <w:numId w:val="2"/>
        </w:numPr>
        <w:spacing w:before="60" w:after="60"/>
        <w:jc w:val="both"/>
      </w:pPr>
      <w:r w:rsidRPr="003F11F4">
        <w:t>die Auseinandersetzung mit Kunstobjekten, deren gesellschaftliche</w:t>
      </w:r>
      <w:r w:rsidR="008D15D5" w:rsidRPr="003F11F4">
        <w:t>r</w:t>
      </w:r>
      <w:r w:rsidRPr="003F11F4">
        <w:t xml:space="preserve"> Aussage und d</w:t>
      </w:r>
      <w:r w:rsidRPr="003F11F4">
        <w:t>e</w:t>
      </w:r>
      <w:r w:rsidRPr="003F11F4">
        <w:t>ren Verwendung, z. B. für wohltätige Zwecke,</w:t>
      </w:r>
    </w:p>
    <w:p w:rsidR="00826157" w:rsidRPr="003F11F4" w:rsidRDefault="00826157" w:rsidP="00824217">
      <w:pPr>
        <w:pStyle w:val="Listenabsatz"/>
        <w:numPr>
          <w:ilvl w:val="0"/>
          <w:numId w:val="2"/>
        </w:numPr>
        <w:spacing w:before="60" w:after="60"/>
        <w:jc w:val="both"/>
      </w:pPr>
      <w:r w:rsidRPr="003F11F4">
        <w:t>eine hohe Schülerorientierung durch kreatives Arbeiten an einem eigenen Kunsto</w:t>
      </w:r>
      <w:r w:rsidRPr="003F11F4">
        <w:t>b</w:t>
      </w:r>
      <w:r w:rsidRPr="003F11F4">
        <w:t>jekt</w:t>
      </w:r>
      <w:r w:rsidR="00EA5B32" w:rsidRPr="003F11F4">
        <w:t>,</w:t>
      </w:r>
    </w:p>
    <w:p w:rsidR="00826157" w:rsidRPr="003F11F4" w:rsidRDefault="00826157" w:rsidP="00824217">
      <w:pPr>
        <w:pStyle w:val="Listenabsatz"/>
        <w:numPr>
          <w:ilvl w:val="0"/>
          <w:numId w:val="2"/>
        </w:numPr>
        <w:spacing w:before="60" w:after="60"/>
        <w:jc w:val="both"/>
      </w:pPr>
      <w:r w:rsidRPr="003F11F4">
        <w:t>die Förderung von Medien- und Sprachbildung</w:t>
      </w:r>
      <w:r w:rsidR="00EA5B32" w:rsidRPr="003F11F4">
        <w:t>,</w:t>
      </w:r>
    </w:p>
    <w:p w:rsidR="00826157" w:rsidRPr="003F11F4" w:rsidRDefault="00826157" w:rsidP="00824217">
      <w:pPr>
        <w:pStyle w:val="Listenabsatz"/>
        <w:numPr>
          <w:ilvl w:val="0"/>
          <w:numId w:val="2"/>
        </w:numPr>
        <w:spacing w:before="60" w:after="60"/>
        <w:jc w:val="both"/>
      </w:pPr>
      <w:r w:rsidRPr="003F11F4">
        <w:t>f</w:t>
      </w:r>
      <w:r w:rsidR="002824BB">
        <w:t>ach</w:t>
      </w:r>
      <w:r w:rsidRPr="003F11F4">
        <w:t>übergreifendes Arbeiten</w:t>
      </w:r>
      <w:r w:rsidR="00EA5B32" w:rsidRPr="003F11F4">
        <w:t>,</w:t>
      </w:r>
    </w:p>
    <w:p w:rsidR="003D35D7" w:rsidRPr="003F11F4" w:rsidRDefault="00826157" w:rsidP="00824217">
      <w:pPr>
        <w:pStyle w:val="Listenabsatz"/>
        <w:numPr>
          <w:ilvl w:val="0"/>
          <w:numId w:val="2"/>
        </w:numPr>
        <w:spacing w:before="60" w:after="60"/>
        <w:jc w:val="both"/>
      </w:pPr>
      <w:r w:rsidRPr="003F11F4">
        <w:t xml:space="preserve">selbstständiges und kooperatives Arbeiten. </w:t>
      </w:r>
    </w:p>
    <w:p w:rsidR="00947DAC" w:rsidRDefault="00947DAC" w:rsidP="00824217">
      <w:pPr>
        <w:spacing w:line="240" w:lineRule="auto"/>
        <w:jc w:val="both"/>
        <w:rPr>
          <w:u w:val="single"/>
        </w:rPr>
      </w:pPr>
      <w:r>
        <w:rPr>
          <w:u w:val="single"/>
        </w:rPr>
        <w:br w:type="page"/>
      </w:r>
    </w:p>
    <w:p w:rsidR="003D35D7" w:rsidRPr="00E1111E" w:rsidRDefault="002824BB" w:rsidP="00824217">
      <w:pPr>
        <w:pStyle w:val="Listenabsatz"/>
        <w:numPr>
          <w:ilvl w:val="0"/>
          <w:numId w:val="23"/>
        </w:numPr>
        <w:spacing w:before="60" w:after="240"/>
        <w:jc w:val="both"/>
        <w:rPr>
          <w:b/>
        </w:rPr>
      </w:pPr>
      <w:r w:rsidRPr="00E1111E">
        <w:rPr>
          <w:b/>
        </w:rPr>
        <w:lastRenderedPageBreak/>
        <w:t>Fa</w:t>
      </w:r>
      <w:r w:rsidR="003D35D7" w:rsidRPr="00E1111E">
        <w:rPr>
          <w:b/>
        </w:rPr>
        <w:t>chübergreifendes Arbeiten</w:t>
      </w:r>
      <w:r w:rsidR="00577F79" w:rsidRPr="00E1111E">
        <w:rPr>
          <w:b/>
        </w:rPr>
        <w:t xml:space="preserve"> und Einbindung in das</w:t>
      </w:r>
      <w:r w:rsidR="007378F5" w:rsidRPr="00E1111E">
        <w:rPr>
          <w:b/>
        </w:rPr>
        <w:t xml:space="preserve"> </w:t>
      </w:r>
      <w:r w:rsidR="00577F79" w:rsidRPr="00E1111E">
        <w:rPr>
          <w:b/>
        </w:rPr>
        <w:t>Schulleben</w:t>
      </w:r>
    </w:p>
    <w:p w:rsidR="00697CF4" w:rsidRPr="003F11F4" w:rsidRDefault="00697CF4" w:rsidP="00824217">
      <w:pPr>
        <w:spacing w:line="240" w:lineRule="auto"/>
        <w:jc w:val="both"/>
      </w:pPr>
      <w:r w:rsidRPr="003F11F4">
        <w:t>In Absprache mit ander</w:t>
      </w:r>
      <w:r w:rsidR="00377540">
        <w:t>e</w:t>
      </w:r>
      <w:r w:rsidRPr="003F11F4">
        <w:t>n Lehrkräften können verschiedene Aspekte zu diesem Thema</w:t>
      </w:r>
    </w:p>
    <w:p w:rsidR="00697CF4" w:rsidRPr="003F11F4" w:rsidRDefault="00697CF4" w:rsidP="00824217">
      <w:pPr>
        <w:spacing w:line="240" w:lineRule="auto"/>
        <w:jc w:val="both"/>
      </w:pPr>
      <w:r w:rsidRPr="003F11F4">
        <w:t xml:space="preserve">in </w:t>
      </w:r>
      <w:r w:rsidR="002824BB">
        <w:t>weiteren</w:t>
      </w:r>
      <w:r w:rsidRPr="003F11F4">
        <w:t xml:space="preserve"> Fächern bearbeitet werden, z.</w:t>
      </w:r>
      <w:r w:rsidR="002824BB">
        <w:t xml:space="preserve"> </w:t>
      </w:r>
      <w:r w:rsidRPr="003F11F4">
        <w:t>B.</w:t>
      </w:r>
      <w:r w:rsidR="002824BB">
        <w:t>:</w:t>
      </w:r>
      <w:r w:rsidRPr="003F11F4">
        <w:t xml:space="preserve">  </w:t>
      </w:r>
    </w:p>
    <w:p w:rsidR="00697CF4" w:rsidRPr="003F11F4" w:rsidRDefault="00697CF4" w:rsidP="00824217">
      <w:pPr>
        <w:spacing w:line="240" w:lineRule="auto"/>
        <w:jc w:val="both"/>
      </w:pPr>
      <w:r w:rsidRPr="003F11F4">
        <w:t xml:space="preserve">im Kunstunterricht </w:t>
      </w:r>
    </w:p>
    <w:p w:rsidR="00697CF4" w:rsidRPr="003F11F4" w:rsidRDefault="00697CF4" w:rsidP="00824217">
      <w:pPr>
        <w:pStyle w:val="Listenabsatz"/>
        <w:numPr>
          <w:ilvl w:val="0"/>
          <w:numId w:val="2"/>
        </w:numPr>
        <w:spacing w:line="240" w:lineRule="auto"/>
        <w:jc w:val="both"/>
      </w:pPr>
      <w:r w:rsidRPr="003F11F4">
        <w:t>Planung und Gestaltung des Kunstobjektes</w:t>
      </w:r>
      <w:r w:rsidR="000A6051" w:rsidRPr="003F11F4">
        <w:t xml:space="preserve"> und ggf. eines Kataloges</w:t>
      </w:r>
    </w:p>
    <w:p w:rsidR="00697CF4" w:rsidRPr="003F11F4" w:rsidRDefault="00697CF4" w:rsidP="00824217">
      <w:pPr>
        <w:spacing w:line="240" w:lineRule="auto"/>
        <w:jc w:val="both"/>
      </w:pPr>
      <w:r w:rsidRPr="003F11F4">
        <w:t>in den Gesellschaftswissenschaften</w:t>
      </w:r>
    </w:p>
    <w:p w:rsidR="00697CF4" w:rsidRPr="003F11F4" w:rsidRDefault="003D5517" w:rsidP="00824217">
      <w:pPr>
        <w:pStyle w:val="Listenabsatz"/>
        <w:numPr>
          <w:ilvl w:val="0"/>
          <w:numId w:val="2"/>
        </w:numPr>
        <w:spacing w:line="240" w:lineRule="auto"/>
        <w:contextualSpacing/>
        <w:jc w:val="both"/>
        <w:rPr>
          <w:lang w:val="en-US"/>
        </w:rPr>
      </w:pPr>
      <w:r w:rsidRPr="003F11F4">
        <w:rPr>
          <w:lang w:val="en-US"/>
        </w:rPr>
        <w:t>k</w:t>
      </w:r>
      <w:r w:rsidR="00697CF4" w:rsidRPr="003F11F4">
        <w:rPr>
          <w:lang w:val="en-US"/>
        </w:rPr>
        <w:t>aritative Organisationen und</w:t>
      </w:r>
      <w:r w:rsidR="000442C5" w:rsidRPr="003F11F4">
        <w:rPr>
          <w:lang w:val="en-US"/>
        </w:rPr>
        <w:t xml:space="preserve"> NGOs</w:t>
      </w:r>
      <w:r w:rsidR="00FA0F70" w:rsidRPr="003F11F4">
        <w:rPr>
          <w:lang w:val="en-US"/>
        </w:rPr>
        <w:t xml:space="preserve"> (</w:t>
      </w:r>
      <w:r w:rsidR="00FA0F70" w:rsidRPr="003F11F4">
        <w:rPr>
          <w:i/>
          <w:iCs/>
          <w:lang w:val="en-US"/>
        </w:rPr>
        <w:t>Non-Governmental Organizations)</w:t>
      </w:r>
      <w:r w:rsidR="00697CF4" w:rsidRPr="003F11F4">
        <w:rPr>
          <w:lang w:val="en-US"/>
        </w:rPr>
        <w:t xml:space="preserve"> </w:t>
      </w:r>
    </w:p>
    <w:p w:rsidR="00697CF4" w:rsidRPr="003F11F4" w:rsidRDefault="00697CF4" w:rsidP="00824217">
      <w:pPr>
        <w:pStyle w:val="Listenabsatz"/>
        <w:numPr>
          <w:ilvl w:val="0"/>
          <w:numId w:val="2"/>
        </w:numPr>
        <w:spacing w:line="240" w:lineRule="auto"/>
        <w:contextualSpacing/>
        <w:jc w:val="both"/>
      </w:pPr>
      <w:r w:rsidRPr="003F11F4">
        <w:t>Spendenaktionen</w:t>
      </w:r>
    </w:p>
    <w:p w:rsidR="00697CF4" w:rsidRPr="003F11F4" w:rsidRDefault="00697CF4" w:rsidP="00824217">
      <w:pPr>
        <w:pStyle w:val="Listenabsatz"/>
        <w:numPr>
          <w:ilvl w:val="0"/>
          <w:numId w:val="2"/>
        </w:numPr>
        <w:spacing w:line="240" w:lineRule="auto"/>
        <w:contextualSpacing/>
        <w:jc w:val="both"/>
      </w:pPr>
      <w:r w:rsidRPr="003F11F4">
        <w:t>Standorte der Buddy Bären weltweit (</w:t>
      </w:r>
      <w:hyperlink r:id="rId12" w:history="1">
        <w:r w:rsidRPr="003F11F4">
          <w:rPr>
            <w:rStyle w:val="Hyperlink"/>
            <w:color w:val="auto"/>
          </w:rPr>
          <w:t>http://www.buddy-baer.com/de/classic-buddy-bears/weltkarte.html</w:t>
        </w:r>
      </w:hyperlink>
      <w:r w:rsidRPr="003F11F4">
        <w:t xml:space="preserve">) </w:t>
      </w:r>
    </w:p>
    <w:p w:rsidR="00697CF4" w:rsidRPr="003F11F4" w:rsidRDefault="00697CF4" w:rsidP="00824217">
      <w:pPr>
        <w:spacing w:line="240" w:lineRule="auto"/>
        <w:jc w:val="both"/>
      </w:pPr>
      <w:r w:rsidRPr="003F11F4">
        <w:t>in Mathematik</w:t>
      </w:r>
    </w:p>
    <w:p w:rsidR="00697CF4" w:rsidRPr="003F11F4" w:rsidRDefault="00697CF4" w:rsidP="00824217">
      <w:pPr>
        <w:pStyle w:val="Listenabsatz"/>
        <w:numPr>
          <w:ilvl w:val="0"/>
          <w:numId w:val="2"/>
        </w:numPr>
        <w:spacing w:line="240" w:lineRule="auto"/>
        <w:jc w:val="both"/>
      </w:pPr>
      <w:r w:rsidRPr="003F11F4">
        <w:t>Berechnungen zu Materialkosten, Einnahmen und Ausgaben</w:t>
      </w:r>
    </w:p>
    <w:p w:rsidR="00697CF4" w:rsidRPr="003F11F4" w:rsidRDefault="00697CF4" w:rsidP="00824217">
      <w:pPr>
        <w:spacing w:line="240" w:lineRule="auto"/>
        <w:jc w:val="both"/>
      </w:pPr>
      <w:r w:rsidRPr="003F11F4">
        <w:t>in Deutsch</w:t>
      </w:r>
    </w:p>
    <w:p w:rsidR="00697CF4" w:rsidRPr="003F11F4" w:rsidRDefault="00697CF4" w:rsidP="00824217">
      <w:pPr>
        <w:pStyle w:val="Listenabsatz"/>
        <w:numPr>
          <w:ilvl w:val="0"/>
          <w:numId w:val="2"/>
        </w:numPr>
        <w:spacing w:line="240" w:lineRule="auto"/>
        <w:jc w:val="both"/>
      </w:pPr>
      <w:r w:rsidRPr="003F11F4">
        <w:t>Schreiben eines Zeitungsartikels</w:t>
      </w:r>
    </w:p>
    <w:p w:rsidR="00697CF4" w:rsidRPr="003F11F4" w:rsidRDefault="00697CF4" w:rsidP="00824217">
      <w:pPr>
        <w:spacing w:line="240" w:lineRule="auto"/>
        <w:jc w:val="both"/>
      </w:pPr>
      <w:r w:rsidRPr="003F11F4">
        <w:t>im Schulleben</w:t>
      </w:r>
    </w:p>
    <w:p w:rsidR="00697CF4" w:rsidRPr="003F11F4" w:rsidRDefault="00697CF4" w:rsidP="00824217">
      <w:pPr>
        <w:pStyle w:val="Listenabsatz"/>
        <w:numPr>
          <w:ilvl w:val="0"/>
          <w:numId w:val="2"/>
        </w:numPr>
        <w:spacing w:line="240" w:lineRule="auto"/>
        <w:contextualSpacing/>
        <w:jc w:val="both"/>
      </w:pPr>
      <w:r w:rsidRPr="003F11F4">
        <w:t>Kreieren eines Schulmaskottchens</w:t>
      </w:r>
    </w:p>
    <w:p w:rsidR="00697CF4" w:rsidRPr="003F11F4" w:rsidRDefault="00697CF4" w:rsidP="00824217">
      <w:pPr>
        <w:pStyle w:val="Listenabsatz"/>
        <w:numPr>
          <w:ilvl w:val="0"/>
          <w:numId w:val="2"/>
        </w:numPr>
        <w:spacing w:line="240" w:lineRule="auto"/>
        <w:contextualSpacing/>
        <w:jc w:val="both"/>
      </w:pPr>
      <w:r w:rsidRPr="003F11F4">
        <w:t>Ausstellung und Versteigerung</w:t>
      </w:r>
      <w:r w:rsidR="006B7DBF">
        <w:t>/Verkauf</w:t>
      </w:r>
      <w:r w:rsidR="00FA0F70" w:rsidRPr="003F11F4">
        <w:t xml:space="preserve"> gegen Spenden</w:t>
      </w:r>
      <w:r w:rsidRPr="003F11F4">
        <w:t>, ggf. auch als Schultradition</w:t>
      </w:r>
    </w:p>
    <w:p w:rsidR="00697CF4" w:rsidRPr="003F11F4" w:rsidRDefault="00697CF4" w:rsidP="00824217">
      <w:pPr>
        <w:pStyle w:val="Listenabsatz"/>
        <w:numPr>
          <w:ilvl w:val="0"/>
          <w:numId w:val="2"/>
        </w:numPr>
        <w:spacing w:before="60" w:after="60" w:line="240" w:lineRule="auto"/>
        <w:contextualSpacing/>
        <w:jc w:val="both"/>
      </w:pPr>
      <w:r w:rsidRPr="003F11F4">
        <w:t>Beitrag zur Verschönerung der Schule</w:t>
      </w:r>
    </w:p>
    <w:p w:rsidR="00697CF4" w:rsidRPr="003F11F4" w:rsidRDefault="00697CF4" w:rsidP="00824217">
      <w:pPr>
        <w:pStyle w:val="Listenabsatz"/>
        <w:numPr>
          <w:ilvl w:val="0"/>
          <w:numId w:val="2"/>
        </w:numPr>
        <w:spacing w:before="60" w:after="60" w:line="240" w:lineRule="auto"/>
        <w:contextualSpacing/>
        <w:jc w:val="both"/>
      </w:pPr>
      <w:r w:rsidRPr="003F11F4">
        <w:t>Identifikation mit der eigenen Schule</w:t>
      </w:r>
    </w:p>
    <w:p w:rsidR="00697CF4" w:rsidRPr="003F11F4" w:rsidRDefault="00697CF4" w:rsidP="00824217">
      <w:pPr>
        <w:jc w:val="both"/>
      </w:pPr>
    </w:p>
    <w:p w:rsidR="00697CF4" w:rsidRPr="003F11F4" w:rsidRDefault="00697CF4" w:rsidP="00824217">
      <w:pPr>
        <w:jc w:val="both"/>
      </w:pPr>
      <w:r w:rsidRPr="003F11F4">
        <w:t xml:space="preserve">Dieses Thema eignet sich ebenso für Projekttage oder eine Projektwoche. Eingebunden werden kann auch eine Exkursion zu </w:t>
      </w:r>
      <w:r w:rsidRPr="003F11F4">
        <w:rPr>
          <w:i/>
        </w:rPr>
        <w:t>Buddy Bears</w:t>
      </w:r>
      <w:r w:rsidRPr="003F11F4">
        <w:t xml:space="preserve"> in Berlin, um diese anzusehen, zu fot</w:t>
      </w:r>
      <w:r w:rsidRPr="003F11F4">
        <w:t>o</w:t>
      </w:r>
      <w:r w:rsidRPr="003F11F4">
        <w:t xml:space="preserve">grafieren und (auf Deutsch oder Englisch) zu beschreiben. (Standorte siehe </w:t>
      </w:r>
      <w:hyperlink r:id="rId13" w:history="1">
        <w:r w:rsidR="000442C5" w:rsidRPr="003F11F4">
          <w:rPr>
            <w:rStyle w:val="Hyperlink"/>
            <w:color w:val="auto"/>
          </w:rPr>
          <w:t>https://www.google.com/maps/d/viewer?mid=1M59t7d6atHVYhxb60aUDdhyp4n4&amp;ll=52.51332165367728%2C13.353072133907971&amp;z=12</w:t>
        </w:r>
      </w:hyperlink>
      <w:r w:rsidRPr="003F11F4">
        <w:t>)</w:t>
      </w:r>
      <w:r w:rsidR="000442C5" w:rsidRPr="003F11F4">
        <w:t xml:space="preserve"> </w:t>
      </w:r>
    </w:p>
    <w:p w:rsidR="00697CF4" w:rsidRPr="003F11F4" w:rsidRDefault="00697CF4" w:rsidP="00824217">
      <w:pPr>
        <w:spacing w:line="240" w:lineRule="auto"/>
        <w:jc w:val="both"/>
      </w:pPr>
    </w:p>
    <w:p w:rsidR="00697CF4" w:rsidRPr="003F11F4" w:rsidRDefault="00697CF4" w:rsidP="00824217">
      <w:pPr>
        <w:jc w:val="both"/>
        <w:rPr>
          <w:rStyle w:val="Fett"/>
        </w:rPr>
      </w:pPr>
      <w:r w:rsidRPr="003F11F4">
        <w:t>Eventuell bestehende Schulpartnerschaften oder der Austausch mit Schulen anderer Länder bieten hervorragende Möglichkeiten für authentisches Sprachhandeln.</w:t>
      </w:r>
      <w:r w:rsidR="00AC610E" w:rsidRPr="003F11F4">
        <w:t xml:space="preserve"> Sind solche Kontakte nicht vorhanden, können </w:t>
      </w:r>
      <w:r w:rsidR="00720314" w:rsidRPr="003F11F4">
        <w:t>anderssprachige</w:t>
      </w:r>
      <w:r w:rsidR="00AC610E" w:rsidRPr="003F11F4">
        <w:t xml:space="preserve"> Gäste </w:t>
      </w:r>
      <w:r w:rsidR="000F1CC2" w:rsidRPr="003F11F4">
        <w:t>zu der Präsentation eingeladen oder deren</w:t>
      </w:r>
      <w:r w:rsidR="00AC610E" w:rsidRPr="003F11F4">
        <w:t xml:space="preserve"> Anwesenheit simuliert </w:t>
      </w:r>
      <w:r w:rsidR="000F1CC2" w:rsidRPr="003F11F4">
        <w:t>werden. Eine englischsprachige Präsentation</w:t>
      </w:r>
      <w:r w:rsidR="003507FD" w:rsidRPr="003F11F4">
        <w:t xml:space="preserve"> </w:t>
      </w:r>
      <w:r w:rsidR="000A6051" w:rsidRPr="003F11F4">
        <w:t>von</w:t>
      </w:r>
      <w:r w:rsidR="000F1CC2" w:rsidRPr="003F11F4">
        <w:t xml:space="preserve"> </w:t>
      </w:r>
      <w:r w:rsidR="003507FD" w:rsidRPr="003F11F4">
        <w:t>Fotos und B</w:t>
      </w:r>
      <w:r w:rsidR="003507FD" w:rsidRPr="003F11F4">
        <w:t>e</w:t>
      </w:r>
      <w:r w:rsidR="003507FD" w:rsidRPr="003F11F4">
        <w:t xml:space="preserve">schreibungen der Kunstwerke </w:t>
      </w:r>
      <w:r w:rsidR="000F1CC2" w:rsidRPr="003F11F4">
        <w:t>auf der Schulhomepage</w:t>
      </w:r>
      <w:r w:rsidR="003507FD" w:rsidRPr="003F11F4">
        <w:t xml:space="preserve"> bzw. in einem Blog</w:t>
      </w:r>
      <w:r w:rsidR="000F1CC2" w:rsidRPr="003F11F4">
        <w:t xml:space="preserve"> ist eine authent</w:t>
      </w:r>
      <w:r w:rsidR="000F1CC2" w:rsidRPr="003F11F4">
        <w:t>i</w:t>
      </w:r>
      <w:r w:rsidR="000F1CC2" w:rsidRPr="003F11F4">
        <w:t xml:space="preserve">sche Plattform für ein internationales Publikum. </w:t>
      </w:r>
    </w:p>
    <w:p w:rsidR="00A90318" w:rsidRDefault="00A90318" w:rsidP="00824217">
      <w:pPr>
        <w:jc w:val="both"/>
        <w:rPr>
          <w:rStyle w:val="Fett"/>
        </w:rPr>
      </w:pPr>
    </w:p>
    <w:p w:rsidR="00947DAC" w:rsidRPr="00E1111E" w:rsidRDefault="009E21C2" w:rsidP="00824217">
      <w:pPr>
        <w:pStyle w:val="Listenabsatz"/>
        <w:numPr>
          <w:ilvl w:val="0"/>
          <w:numId w:val="23"/>
        </w:numPr>
        <w:spacing w:after="240"/>
        <w:jc w:val="both"/>
        <w:rPr>
          <w:rStyle w:val="Fett"/>
        </w:rPr>
      </w:pPr>
      <w:r w:rsidRPr="00E1111E">
        <w:rPr>
          <w:rStyle w:val="Fett"/>
        </w:rPr>
        <w:t xml:space="preserve">Hinführung </w:t>
      </w:r>
    </w:p>
    <w:p w:rsidR="00577F79" w:rsidRPr="003F11F4" w:rsidRDefault="009E21C2" w:rsidP="00824217">
      <w:pPr>
        <w:pStyle w:val="Listenabsatz"/>
        <w:numPr>
          <w:ilvl w:val="0"/>
          <w:numId w:val="12"/>
        </w:numPr>
        <w:ind w:left="284" w:hanging="284"/>
        <w:jc w:val="both"/>
        <w:rPr>
          <w:b/>
        </w:rPr>
      </w:pPr>
      <w:r w:rsidRPr="003F11F4">
        <w:rPr>
          <w:rStyle w:val="Fett"/>
        </w:rPr>
        <w:t xml:space="preserve">Pre-Task </w:t>
      </w:r>
    </w:p>
    <w:p w:rsidR="00947DAC" w:rsidRDefault="009E21C2" w:rsidP="00824217">
      <w:pPr>
        <w:jc w:val="both"/>
      </w:pPr>
      <w:r w:rsidRPr="003F11F4">
        <w:t>Diese Phase dient der inhaltlichen sowie sprachlichen Vorbereitung und Kontextualis</w:t>
      </w:r>
      <w:r w:rsidR="007378F5" w:rsidRPr="003F11F4">
        <w:t>i</w:t>
      </w:r>
      <w:r w:rsidRPr="003F11F4">
        <w:t xml:space="preserve">erung. </w:t>
      </w:r>
      <w:r w:rsidR="00212F2B" w:rsidRPr="003F11F4">
        <w:t xml:space="preserve">Die </w:t>
      </w:r>
      <w:r w:rsidR="000442C5" w:rsidRPr="003F11F4">
        <w:t>Schülerinnen und Schüler</w:t>
      </w:r>
      <w:r w:rsidR="000442C5" w:rsidRPr="003F11F4" w:rsidDel="000442C5">
        <w:t xml:space="preserve"> </w:t>
      </w:r>
      <w:r w:rsidR="00212F2B" w:rsidRPr="003F11F4">
        <w:t>lesen/hören</w:t>
      </w:r>
      <w:r w:rsidR="001D3EBA" w:rsidRPr="003F11F4">
        <w:t xml:space="preserve"> und </w:t>
      </w:r>
      <w:r w:rsidR="00212F2B" w:rsidRPr="003F11F4">
        <w:t>sehen Informationen über Wohltätigkeitsakt</w:t>
      </w:r>
      <w:r w:rsidR="00212F2B" w:rsidRPr="003F11F4">
        <w:t>i</w:t>
      </w:r>
      <w:r w:rsidR="00212F2B" w:rsidRPr="003F11F4">
        <w:t>onen in Großbritannien</w:t>
      </w:r>
      <w:r w:rsidR="000B2CB9" w:rsidRPr="003F11F4">
        <w:t xml:space="preserve"> und Deutschland</w:t>
      </w:r>
      <w:r w:rsidR="00212F2B" w:rsidRPr="003F11F4">
        <w:t xml:space="preserve"> (z.</w:t>
      </w:r>
      <w:r w:rsidR="006B7DBF">
        <w:t xml:space="preserve"> </w:t>
      </w:r>
      <w:r w:rsidR="00212F2B" w:rsidRPr="003F11F4">
        <w:t>B. „</w:t>
      </w:r>
      <w:r w:rsidR="00212F2B" w:rsidRPr="003F11F4">
        <w:rPr>
          <w:i/>
        </w:rPr>
        <w:t>Shaun in the City</w:t>
      </w:r>
      <w:r w:rsidR="006B7DBF">
        <w:t xml:space="preserve">“, </w:t>
      </w:r>
      <w:r w:rsidR="00212F2B" w:rsidRPr="003F11F4">
        <w:rPr>
          <w:i/>
        </w:rPr>
        <w:t>Berlin Buddy bears</w:t>
      </w:r>
      <w:r w:rsidR="00B8427D" w:rsidRPr="003F11F4">
        <w:t>)</w:t>
      </w:r>
      <w:r w:rsidR="00B8427D" w:rsidRPr="003F11F4">
        <w:rPr>
          <w:vertAlign w:val="superscript"/>
        </w:rPr>
        <w:footnoteReference w:id="1"/>
      </w:r>
      <w:r w:rsidR="00212F2B" w:rsidRPr="003F11F4">
        <w:t>. Sie sehen sich Beispiele für Kunstobjekte an, lesen deren Beschreibungen und wählen ihr</w:t>
      </w:r>
      <w:r w:rsidR="000F1CC2" w:rsidRPr="003F11F4">
        <w:t>en</w:t>
      </w:r>
      <w:r w:rsidR="006B7DBF">
        <w:t xml:space="preserve"> </w:t>
      </w:r>
      <w:r w:rsidR="00212F2B" w:rsidRPr="003F11F4">
        <w:rPr>
          <w:i/>
        </w:rPr>
        <w:t>favourite Shaun</w:t>
      </w:r>
      <w:r w:rsidR="006B7DBF">
        <w:rPr>
          <w:i/>
        </w:rPr>
        <w:t xml:space="preserve"> </w:t>
      </w:r>
      <w:r w:rsidR="00212F2B" w:rsidRPr="003F11F4">
        <w:rPr>
          <w:i/>
        </w:rPr>
        <w:t>/</w:t>
      </w:r>
      <w:r w:rsidR="006B7DBF">
        <w:rPr>
          <w:i/>
        </w:rPr>
        <w:t xml:space="preserve"> </w:t>
      </w:r>
      <w:r w:rsidR="00212F2B" w:rsidRPr="003F11F4">
        <w:rPr>
          <w:i/>
        </w:rPr>
        <w:t>Buddy Bear</w:t>
      </w:r>
      <w:r w:rsidR="00212F2B" w:rsidRPr="003F11F4">
        <w:t xml:space="preserve"> aus</w:t>
      </w:r>
      <w:r w:rsidR="000B2CB9" w:rsidRPr="003F11F4">
        <w:t xml:space="preserve"> und sprechen darüber</w:t>
      </w:r>
      <w:r w:rsidR="00212F2B" w:rsidRPr="003F11F4">
        <w:t xml:space="preserve">. </w:t>
      </w:r>
      <w:r w:rsidR="00577F79" w:rsidRPr="003F11F4">
        <w:t>Dabei lernen sie einige sprachliche Mittel kennen, die für die weitere Arbeit an der Aufgabe hilfreich sein können.</w:t>
      </w:r>
    </w:p>
    <w:p w:rsidR="00947DAC" w:rsidRDefault="00947DAC" w:rsidP="009E21C2"/>
    <w:p w:rsidR="00824217" w:rsidRDefault="00947DAC" w:rsidP="00824217">
      <w:pPr>
        <w:spacing w:line="240" w:lineRule="auto"/>
        <w:jc w:val="both"/>
      </w:pPr>
      <w:r w:rsidRPr="003F11F4">
        <w:rPr>
          <w:noProof/>
          <w:lang w:eastAsia="de-DE"/>
        </w:rPr>
        <w:lastRenderedPageBreak/>
        <mc:AlternateContent>
          <mc:Choice Requires="wps">
            <w:drawing>
              <wp:inline distT="0" distB="0" distL="0" distR="0" wp14:anchorId="3C146248" wp14:editId="750B3E97">
                <wp:extent cx="5759450" cy="2344420"/>
                <wp:effectExtent l="0" t="0" r="12700" b="18415"/>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44420"/>
                        </a:xfrm>
                        <a:prstGeom prst="rect">
                          <a:avLst/>
                        </a:prstGeom>
                        <a:solidFill>
                          <a:srgbClr val="FFFFFF"/>
                        </a:solidFill>
                        <a:ln w="9525">
                          <a:solidFill>
                            <a:srgbClr val="000000"/>
                          </a:solidFill>
                          <a:miter lim="800000"/>
                          <a:headEnd/>
                          <a:tailEnd/>
                        </a:ln>
                      </wps:spPr>
                      <wps:txbx>
                        <w:txbxContent>
                          <w:p w:rsidR="00AC5F5D" w:rsidRPr="00E1111E" w:rsidRDefault="00AC5F5D" w:rsidP="00B8427D">
                            <w:pPr>
                              <w:spacing w:line="240" w:lineRule="auto"/>
                            </w:pPr>
                            <w:r w:rsidRPr="00E1111E">
                              <w:t xml:space="preserve">Informationen und Materialien zu </w:t>
                            </w:r>
                            <w:r w:rsidRPr="00E1111E">
                              <w:rPr>
                                <w:i/>
                              </w:rPr>
                              <w:t>Shaun in the City</w:t>
                            </w:r>
                            <w:r w:rsidRPr="00E1111E">
                              <w:t xml:space="preserve">: </w:t>
                            </w:r>
                          </w:p>
                          <w:p w:rsidR="00AC5F5D" w:rsidRPr="00E1111E" w:rsidRDefault="00AC5F5D" w:rsidP="00B8427D">
                            <w:pPr>
                              <w:pStyle w:val="Listenabsatz"/>
                              <w:numPr>
                                <w:ilvl w:val="0"/>
                                <w:numId w:val="8"/>
                              </w:numPr>
                              <w:spacing w:line="240" w:lineRule="auto"/>
                              <w:ind w:left="567" w:hanging="283"/>
                              <w:contextualSpacing/>
                              <w:rPr>
                                <w:color w:val="000000"/>
                                <w:lang w:val="en-US"/>
                              </w:rPr>
                            </w:pPr>
                            <w:r w:rsidRPr="00E1111E">
                              <w:rPr>
                                <w:color w:val="000000"/>
                                <w:lang w:val="en-US"/>
                              </w:rPr>
                              <w:t xml:space="preserve">Informationen </w:t>
                            </w:r>
                          </w:p>
                          <w:p w:rsidR="00AC5F5D" w:rsidRPr="00E1111E" w:rsidRDefault="00DB08E9" w:rsidP="00B8427D">
                            <w:pPr>
                              <w:pStyle w:val="Listenabsatz"/>
                              <w:numPr>
                                <w:ilvl w:val="1"/>
                                <w:numId w:val="8"/>
                              </w:numPr>
                              <w:spacing w:line="240" w:lineRule="auto"/>
                              <w:ind w:left="993" w:hanging="284"/>
                              <w:contextualSpacing/>
                              <w:rPr>
                                <w:color w:val="000000"/>
                                <w:lang w:val="en-US"/>
                              </w:rPr>
                            </w:pPr>
                            <w:hyperlink r:id="rId14" w:history="1">
                              <w:r w:rsidR="00AC5F5D" w:rsidRPr="00E1111E">
                                <w:rPr>
                                  <w:color w:val="000000"/>
                                  <w:lang w:val="en-US"/>
                                </w:rPr>
                                <w:t xml:space="preserve"> www.shauninthecity.org.uk/</w:t>
                              </w:r>
                            </w:hyperlink>
                          </w:p>
                          <w:p w:rsidR="00AC5F5D" w:rsidRPr="00E1111E" w:rsidRDefault="00DB08E9" w:rsidP="00B8427D">
                            <w:pPr>
                              <w:pStyle w:val="Listenabsatz"/>
                              <w:numPr>
                                <w:ilvl w:val="1"/>
                                <w:numId w:val="8"/>
                              </w:numPr>
                              <w:spacing w:line="240" w:lineRule="auto"/>
                              <w:ind w:left="993" w:hanging="284"/>
                              <w:contextualSpacing/>
                              <w:rPr>
                                <w:color w:val="000000"/>
                                <w:lang w:val="en-US"/>
                              </w:rPr>
                            </w:pPr>
                            <w:hyperlink r:id="rId15" w:history="1">
                              <w:r w:rsidR="00AC5F5D" w:rsidRPr="00E1111E">
                                <w:rPr>
                                  <w:color w:val="000000"/>
                                  <w:lang w:val="en-US"/>
                                </w:rPr>
                                <w:t>www.shaunthesheep.com/news/shaun-city-arrives-bristol</w:t>
                              </w:r>
                            </w:hyperlink>
                          </w:p>
                          <w:p w:rsidR="00AC5F5D" w:rsidRPr="00E1111E" w:rsidRDefault="00DB08E9" w:rsidP="00B8427D">
                            <w:pPr>
                              <w:pStyle w:val="Listenabsatz"/>
                              <w:numPr>
                                <w:ilvl w:val="1"/>
                                <w:numId w:val="8"/>
                              </w:numPr>
                              <w:spacing w:line="240" w:lineRule="auto"/>
                              <w:ind w:left="993" w:hanging="284"/>
                              <w:contextualSpacing/>
                              <w:rPr>
                                <w:color w:val="000000"/>
                                <w:lang w:val="en-US"/>
                              </w:rPr>
                            </w:pPr>
                            <w:hyperlink r:id="rId16" w:history="1">
                              <w:r w:rsidR="00AC5F5D" w:rsidRPr="00E1111E">
                                <w:rPr>
                                  <w:color w:val="000000"/>
                                  <w:lang w:val="en-US"/>
                                </w:rPr>
                                <w:t>https://en.wikipedia.org/wiki/Shaun_in_the_City</w:t>
                              </w:r>
                            </w:hyperlink>
                            <w:r w:rsidR="00AC5F5D" w:rsidRPr="00E1111E">
                              <w:rPr>
                                <w:color w:val="000000"/>
                                <w:lang w:val="en-US"/>
                              </w:rPr>
                              <w:t xml:space="preserve"> </w:t>
                            </w:r>
                            <w:hyperlink r:id="rId17" w:history="1">
                              <w:r w:rsidR="00AC5F5D" w:rsidRPr="00E1111E">
                                <w:rPr>
                                  <w:color w:val="000000"/>
                                  <w:lang w:val="en-US"/>
                                </w:rPr>
                                <w:t>http://mappinglondon.co.uk/2015/shaun-in-the-city/</w:t>
                              </w:r>
                            </w:hyperlink>
                            <w:r w:rsidR="00AC5F5D" w:rsidRPr="00E1111E">
                              <w:rPr>
                                <w:color w:val="000000"/>
                                <w:lang w:val="en-US"/>
                              </w:rPr>
                              <w:t xml:space="preserve"> </w:t>
                            </w:r>
                          </w:p>
                          <w:p w:rsidR="00AC5F5D" w:rsidRPr="00E1111E" w:rsidRDefault="00AC5F5D" w:rsidP="00B8427D">
                            <w:pPr>
                              <w:pStyle w:val="Listenabsatz"/>
                              <w:numPr>
                                <w:ilvl w:val="0"/>
                                <w:numId w:val="8"/>
                              </w:numPr>
                              <w:spacing w:line="240" w:lineRule="auto"/>
                              <w:ind w:left="567" w:hanging="283"/>
                              <w:contextualSpacing/>
                              <w:rPr>
                                <w:color w:val="000000"/>
                                <w:lang w:val="en-US"/>
                              </w:rPr>
                            </w:pPr>
                            <w:r w:rsidRPr="00E1111E">
                              <w:rPr>
                                <w:color w:val="000000"/>
                                <w:lang w:val="en-US"/>
                              </w:rPr>
                              <w:t xml:space="preserve">Videos über </w:t>
                            </w:r>
                            <w:r w:rsidRPr="00E1111E">
                              <w:rPr>
                                <w:i/>
                                <w:color w:val="000000"/>
                                <w:lang w:val="en-US"/>
                              </w:rPr>
                              <w:t>Shaun in the City</w:t>
                            </w:r>
                            <w:r w:rsidRPr="00E1111E">
                              <w:rPr>
                                <w:color w:val="000000"/>
                                <w:lang w:val="en-US"/>
                              </w:rPr>
                              <w:t xml:space="preserve"> </w:t>
                            </w:r>
                          </w:p>
                          <w:p w:rsidR="00AC5F5D" w:rsidRPr="00E1111E" w:rsidRDefault="00AC5F5D" w:rsidP="00B8427D">
                            <w:pPr>
                              <w:pStyle w:val="Listenabsatz"/>
                              <w:numPr>
                                <w:ilvl w:val="1"/>
                                <w:numId w:val="8"/>
                              </w:numPr>
                              <w:spacing w:line="240" w:lineRule="auto"/>
                              <w:ind w:left="993" w:hanging="284"/>
                              <w:contextualSpacing/>
                              <w:rPr>
                                <w:color w:val="000000"/>
                                <w:lang w:val="en-US"/>
                              </w:rPr>
                            </w:pPr>
                            <w:r w:rsidRPr="00E1111E">
                              <w:rPr>
                                <w:color w:val="000000"/>
                                <w:lang w:val="en-US"/>
                              </w:rPr>
                              <w:t>www.youtube.com/watch?v=_MwvdTDqEiI</w:t>
                            </w:r>
                          </w:p>
                          <w:p w:rsidR="00AC5F5D" w:rsidRPr="00E1111E" w:rsidRDefault="00DB08E9" w:rsidP="00B8427D">
                            <w:pPr>
                              <w:pStyle w:val="Listenabsatz"/>
                              <w:numPr>
                                <w:ilvl w:val="1"/>
                                <w:numId w:val="8"/>
                              </w:numPr>
                              <w:spacing w:line="240" w:lineRule="auto"/>
                              <w:ind w:left="993" w:hanging="284"/>
                              <w:contextualSpacing/>
                              <w:rPr>
                                <w:color w:val="000000"/>
                                <w:lang w:val="en-US"/>
                              </w:rPr>
                            </w:pPr>
                            <w:hyperlink r:id="rId18" w:history="1">
                              <w:r w:rsidR="00AC5F5D" w:rsidRPr="00E1111E">
                                <w:rPr>
                                  <w:color w:val="000000"/>
                                  <w:lang w:val="en-US"/>
                                </w:rPr>
                                <w:t>www.youtube.com/watch?v=qgTngY3D2wQ</w:t>
                              </w:r>
                            </w:hyperlink>
                          </w:p>
                          <w:p w:rsidR="00AC5F5D" w:rsidRPr="00E1111E" w:rsidRDefault="00AC5F5D" w:rsidP="00B8427D">
                            <w:pPr>
                              <w:pStyle w:val="Listenabsatz"/>
                              <w:numPr>
                                <w:ilvl w:val="1"/>
                                <w:numId w:val="8"/>
                              </w:numPr>
                              <w:spacing w:line="240" w:lineRule="auto"/>
                              <w:ind w:left="993" w:hanging="284"/>
                              <w:contextualSpacing/>
                              <w:rPr>
                                <w:color w:val="000000"/>
                                <w:lang w:val="en-US"/>
                              </w:rPr>
                            </w:pPr>
                            <w:r w:rsidRPr="00E1111E">
                              <w:rPr>
                                <w:color w:val="000000"/>
                                <w:lang w:val="en-US"/>
                              </w:rPr>
                              <w:t>www.youtube.com/watch?v=TvljV5RvnkQ</w:t>
                            </w:r>
                          </w:p>
                          <w:p w:rsidR="00AC5F5D" w:rsidRPr="00E1111E" w:rsidRDefault="00AC5F5D" w:rsidP="00B8427D">
                            <w:pPr>
                              <w:pStyle w:val="Listenabsatz"/>
                              <w:numPr>
                                <w:ilvl w:val="1"/>
                                <w:numId w:val="8"/>
                              </w:numPr>
                              <w:spacing w:line="240" w:lineRule="auto"/>
                              <w:ind w:left="993" w:hanging="284"/>
                              <w:contextualSpacing/>
                              <w:rPr>
                                <w:color w:val="000000"/>
                                <w:lang w:val="en-US"/>
                              </w:rPr>
                            </w:pPr>
                            <w:r w:rsidRPr="00E1111E">
                              <w:rPr>
                                <w:color w:val="000000"/>
                                <w:lang w:val="en-US"/>
                              </w:rPr>
                              <w:t>www.youtube.com/watch?v=4hD7C82TJn0</w:t>
                            </w:r>
                          </w:p>
                          <w:p w:rsidR="00AC5F5D" w:rsidRPr="00E1111E" w:rsidRDefault="00AC5F5D" w:rsidP="00B8427D">
                            <w:pPr>
                              <w:pStyle w:val="Listenabsatz"/>
                              <w:spacing w:line="240" w:lineRule="auto"/>
                              <w:ind w:left="993" w:hanging="284"/>
                              <w:rPr>
                                <w:u w:val="single"/>
                                <w:lang w:val="en-US"/>
                              </w:rPr>
                            </w:pPr>
                          </w:p>
                          <w:p w:rsidR="00AC5F5D" w:rsidRPr="00E1111E" w:rsidRDefault="00AC5F5D" w:rsidP="00B8427D">
                            <w:pPr>
                              <w:spacing w:line="240" w:lineRule="auto"/>
                            </w:pPr>
                            <w:r w:rsidRPr="00E1111E">
                              <w:t xml:space="preserve">Informationen und Materialien zu </w:t>
                            </w:r>
                            <w:r w:rsidRPr="00E1111E">
                              <w:rPr>
                                <w:i/>
                              </w:rPr>
                              <w:t>Berlin Buddy Bears</w:t>
                            </w:r>
                            <w:r w:rsidRPr="00E1111E">
                              <w:t>:</w:t>
                            </w:r>
                          </w:p>
                          <w:p w:rsidR="00AC5F5D" w:rsidRPr="00E1111E" w:rsidRDefault="00AC5F5D" w:rsidP="00B8427D">
                            <w:pPr>
                              <w:pStyle w:val="Listenabsatz"/>
                              <w:numPr>
                                <w:ilvl w:val="1"/>
                                <w:numId w:val="8"/>
                              </w:numPr>
                              <w:spacing w:line="240" w:lineRule="auto"/>
                              <w:ind w:left="993" w:hanging="284"/>
                              <w:contextualSpacing/>
                              <w:rPr>
                                <w:color w:val="000000"/>
                              </w:rPr>
                            </w:pPr>
                            <w:r w:rsidRPr="00E1111E">
                              <w:rPr>
                                <w:color w:val="000000"/>
                              </w:rPr>
                              <w:t xml:space="preserve">www.buddy-baer.com/en.html </w:t>
                            </w:r>
                          </w:p>
                          <w:p w:rsidR="00AC5F5D" w:rsidRPr="00E1111E" w:rsidRDefault="00AC5F5D" w:rsidP="00B8427D">
                            <w:pPr>
                              <w:pStyle w:val="Listenabsatz"/>
                              <w:numPr>
                                <w:ilvl w:val="1"/>
                                <w:numId w:val="8"/>
                              </w:numPr>
                              <w:spacing w:line="240" w:lineRule="auto"/>
                              <w:ind w:left="993" w:hanging="284"/>
                              <w:contextualSpacing/>
                              <w:rPr>
                                <w:color w:val="000000"/>
                              </w:rPr>
                            </w:pPr>
                            <w:r w:rsidRPr="00E1111E">
                              <w:rPr>
                                <w:color w:val="000000"/>
                              </w:rPr>
                              <w:t xml:space="preserve">www.buddy-baer.com/fileadmin/downloads/communication/Malvorloge.pdf </w:t>
                            </w:r>
                          </w:p>
                          <w:p w:rsidR="00AC5F5D" w:rsidRPr="00E1111E" w:rsidRDefault="00AC5F5D" w:rsidP="00B8427D">
                            <w:pPr>
                              <w:pStyle w:val="Listenabsatz"/>
                              <w:numPr>
                                <w:ilvl w:val="1"/>
                                <w:numId w:val="8"/>
                              </w:numPr>
                              <w:spacing w:line="240" w:lineRule="auto"/>
                              <w:ind w:left="993" w:hanging="284"/>
                              <w:contextualSpacing/>
                              <w:rPr>
                                <w:color w:val="000000"/>
                              </w:rPr>
                            </w:pPr>
                            <w:r w:rsidRPr="00E1111E">
                              <w:rPr>
                                <w:color w:val="000000"/>
                              </w:rPr>
                              <w:t>www.buddy-baer.com/fileadmin/bilder/Kidscorner/Malbuch.pdf</w:t>
                            </w:r>
                          </w:p>
                          <w:p w:rsidR="00AC5F5D" w:rsidRPr="00E1111E" w:rsidRDefault="00AC5F5D" w:rsidP="00B8427D">
                            <w:pPr>
                              <w:pStyle w:val="Listenabsatz"/>
                              <w:numPr>
                                <w:ilvl w:val="1"/>
                                <w:numId w:val="8"/>
                              </w:numPr>
                              <w:spacing w:line="240" w:lineRule="auto"/>
                              <w:ind w:left="993" w:hanging="284"/>
                              <w:contextualSpacing/>
                            </w:pPr>
                            <w:r w:rsidRPr="00E1111E">
                              <w:rPr>
                                <w:color w:val="000000"/>
                              </w:rPr>
                              <w:t>www.visitberlin.de/en/spot/the-buddy-bears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453.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">
                <v:textbox style="mso-fit-shape-to-text:t">
                  <w:txbxContent>
                    <w:p w:rsidR="00AC5F5D" w:rsidRPr="00E1111E" w:rsidRDefault="00AC5F5D" w:rsidP="00B8427D">
                      <w:pPr>
                        <w:spacing w:line="240" w:lineRule="auto"/>
                      </w:pPr>
                      <w:r w:rsidRPr="00E1111E">
                        <w:t xml:space="preserve">Informationen und Materialien zu </w:t>
                      </w:r>
                      <w:r w:rsidRPr="00E1111E">
                        <w:rPr>
                          <w:i/>
                        </w:rPr>
                        <w:t>Shaun in the City</w:t>
                      </w:r>
                      <w:r w:rsidRPr="00E1111E">
                        <w:t xml:space="preserve">: </w:t>
                      </w:r>
                    </w:p>
                    <w:p w:rsidR="00AC5F5D" w:rsidRPr="00E1111E" w:rsidRDefault="00AC5F5D" w:rsidP="00B8427D">
                      <w:pPr>
                        <w:pStyle w:val="Listenabsatz"/>
                        <w:numPr>
                          <w:ilvl w:val="0"/>
                          <w:numId w:val="8"/>
                        </w:numPr>
                        <w:spacing w:line="240" w:lineRule="auto"/>
                        <w:ind w:left="567" w:hanging="283"/>
                        <w:contextualSpacing/>
                        <w:rPr>
                          <w:color w:val="000000"/>
                          <w:lang w:val="en-US"/>
                        </w:rPr>
                      </w:pPr>
                      <w:r w:rsidRPr="00E1111E">
                        <w:rPr>
                          <w:color w:val="000000"/>
                          <w:lang w:val="en-US"/>
                        </w:rPr>
                        <w:t xml:space="preserve">Informationen </w:t>
                      </w:r>
                    </w:p>
                    <w:p w:rsidR="00AC5F5D" w:rsidRPr="00E1111E" w:rsidRDefault="00A22DFE" w:rsidP="00B8427D">
                      <w:pPr>
                        <w:pStyle w:val="Listenabsatz"/>
                        <w:numPr>
                          <w:ilvl w:val="1"/>
                          <w:numId w:val="8"/>
                        </w:numPr>
                        <w:spacing w:line="240" w:lineRule="auto"/>
                        <w:ind w:left="993" w:hanging="284"/>
                        <w:contextualSpacing/>
                        <w:rPr>
                          <w:color w:val="000000"/>
                          <w:lang w:val="en-US"/>
                        </w:rPr>
                      </w:pPr>
                      <w:hyperlink r:id="rId19" w:history="1">
                        <w:r w:rsidR="00AC5F5D" w:rsidRPr="00E1111E">
                          <w:rPr>
                            <w:color w:val="000000"/>
                            <w:lang w:val="en-US"/>
                          </w:rPr>
                          <w:t xml:space="preserve"> www.shauninthecity.org.uk/</w:t>
                        </w:r>
                      </w:hyperlink>
                    </w:p>
                    <w:p w:rsidR="00AC5F5D" w:rsidRPr="00E1111E" w:rsidRDefault="00AC5F5D" w:rsidP="00B8427D">
                      <w:pPr>
                        <w:pStyle w:val="Listenabsatz"/>
                        <w:numPr>
                          <w:ilvl w:val="1"/>
                          <w:numId w:val="8"/>
                        </w:numPr>
                        <w:spacing w:line="240" w:lineRule="auto"/>
                        <w:ind w:left="993" w:hanging="284"/>
                        <w:contextualSpacing/>
                        <w:rPr>
                          <w:color w:val="000000"/>
                          <w:lang w:val="en-US"/>
                        </w:rPr>
                      </w:pPr>
                      <w:hyperlink r:id="rId20" w:history="1">
                        <w:r w:rsidRPr="00E1111E">
                          <w:rPr>
                            <w:color w:val="000000"/>
                            <w:lang w:val="en-US"/>
                          </w:rPr>
                          <w:t>www.shaunthesheep.com/news/shaun-city-arrives-bristol</w:t>
                        </w:r>
                      </w:hyperlink>
                    </w:p>
                    <w:p w:rsidR="00AC5F5D" w:rsidRPr="00E1111E" w:rsidRDefault="00AC5F5D" w:rsidP="00B8427D">
                      <w:pPr>
                        <w:pStyle w:val="Listenabsatz"/>
                        <w:numPr>
                          <w:ilvl w:val="1"/>
                          <w:numId w:val="8"/>
                        </w:numPr>
                        <w:spacing w:line="240" w:lineRule="auto"/>
                        <w:ind w:left="993" w:hanging="284"/>
                        <w:contextualSpacing/>
                        <w:rPr>
                          <w:color w:val="000000"/>
                          <w:lang w:val="en-US"/>
                        </w:rPr>
                      </w:pPr>
                      <w:hyperlink r:id="rId21" w:history="1">
                        <w:r w:rsidRPr="00E1111E">
                          <w:rPr>
                            <w:color w:val="000000"/>
                            <w:lang w:val="en-US"/>
                          </w:rPr>
                          <w:t>https://en.wikipedia.org/wiki/Shaun_in_the_City</w:t>
                        </w:r>
                      </w:hyperlink>
                      <w:r w:rsidRPr="00E1111E">
                        <w:rPr>
                          <w:color w:val="000000"/>
                          <w:lang w:val="en-US"/>
                        </w:rPr>
                        <w:t xml:space="preserve"> </w:t>
                      </w:r>
                      <w:hyperlink r:id="rId22" w:history="1">
                        <w:r w:rsidRPr="00E1111E">
                          <w:rPr>
                            <w:color w:val="000000"/>
                            <w:lang w:val="en-US"/>
                          </w:rPr>
                          <w:t>http://mappinglondon.co.uk/2015/shaun-in-the-city/</w:t>
                        </w:r>
                      </w:hyperlink>
                      <w:r w:rsidRPr="00E1111E">
                        <w:rPr>
                          <w:color w:val="000000"/>
                          <w:lang w:val="en-US"/>
                        </w:rPr>
                        <w:t xml:space="preserve"> </w:t>
                      </w:r>
                    </w:p>
                    <w:p w:rsidR="00AC5F5D" w:rsidRPr="00E1111E" w:rsidRDefault="00AC5F5D" w:rsidP="00B8427D">
                      <w:pPr>
                        <w:pStyle w:val="Listenabsatz"/>
                        <w:numPr>
                          <w:ilvl w:val="0"/>
                          <w:numId w:val="8"/>
                        </w:numPr>
                        <w:spacing w:line="240" w:lineRule="auto"/>
                        <w:ind w:left="567" w:hanging="283"/>
                        <w:contextualSpacing/>
                        <w:rPr>
                          <w:color w:val="000000"/>
                          <w:lang w:val="en-US"/>
                        </w:rPr>
                      </w:pPr>
                      <w:r w:rsidRPr="00E1111E">
                        <w:rPr>
                          <w:color w:val="000000"/>
                          <w:lang w:val="en-US"/>
                        </w:rPr>
                        <w:t xml:space="preserve">Videos über </w:t>
                      </w:r>
                      <w:r w:rsidRPr="00E1111E">
                        <w:rPr>
                          <w:i/>
                          <w:color w:val="000000"/>
                          <w:lang w:val="en-US"/>
                        </w:rPr>
                        <w:t>Shaun in the City</w:t>
                      </w:r>
                      <w:r w:rsidRPr="00E1111E">
                        <w:rPr>
                          <w:color w:val="000000"/>
                          <w:lang w:val="en-US"/>
                        </w:rPr>
                        <w:t xml:space="preserve"> </w:t>
                      </w:r>
                    </w:p>
                    <w:p w:rsidR="00AC5F5D" w:rsidRPr="00E1111E" w:rsidRDefault="00AC5F5D" w:rsidP="00B8427D">
                      <w:pPr>
                        <w:pStyle w:val="Listenabsatz"/>
                        <w:numPr>
                          <w:ilvl w:val="1"/>
                          <w:numId w:val="8"/>
                        </w:numPr>
                        <w:spacing w:line="240" w:lineRule="auto"/>
                        <w:ind w:left="993" w:hanging="284"/>
                        <w:contextualSpacing/>
                        <w:rPr>
                          <w:color w:val="000000"/>
                          <w:lang w:val="en-US"/>
                        </w:rPr>
                      </w:pPr>
                      <w:r w:rsidRPr="00E1111E">
                        <w:rPr>
                          <w:color w:val="000000"/>
                          <w:lang w:val="en-US"/>
                        </w:rPr>
                        <w:t>www.youtube.com/watch?v=_MwvdTDqEiI</w:t>
                      </w:r>
                    </w:p>
                    <w:p w:rsidR="00AC5F5D" w:rsidRPr="00E1111E" w:rsidRDefault="00AC5F5D" w:rsidP="00B8427D">
                      <w:pPr>
                        <w:pStyle w:val="Listenabsatz"/>
                        <w:numPr>
                          <w:ilvl w:val="1"/>
                          <w:numId w:val="8"/>
                        </w:numPr>
                        <w:spacing w:line="240" w:lineRule="auto"/>
                        <w:ind w:left="993" w:hanging="284"/>
                        <w:contextualSpacing/>
                        <w:rPr>
                          <w:color w:val="000000"/>
                          <w:lang w:val="en-US"/>
                        </w:rPr>
                      </w:pPr>
                      <w:hyperlink r:id="rId23" w:history="1">
                        <w:r w:rsidRPr="00E1111E">
                          <w:rPr>
                            <w:color w:val="000000"/>
                            <w:lang w:val="en-US"/>
                          </w:rPr>
                          <w:t>www.youtube.com/watch?v=qgTngY3D2wQ</w:t>
                        </w:r>
                      </w:hyperlink>
                    </w:p>
                    <w:p w:rsidR="00AC5F5D" w:rsidRPr="00E1111E" w:rsidRDefault="00AC5F5D" w:rsidP="00B8427D">
                      <w:pPr>
                        <w:pStyle w:val="Listenabsatz"/>
                        <w:numPr>
                          <w:ilvl w:val="1"/>
                          <w:numId w:val="8"/>
                        </w:numPr>
                        <w:spacing w:line="240" w:lineRule="auto"/>
                        <w:ind w:left="993" w:hanging="284"/>
                        <w:contextualSpacing/>
                        <w:rPr>
                          <w:color w:val="000000"/>
                          <w:lang w:val="en-US"/>
                        </w:rPr>
                      </w:pPr>
                      <w:r w:rsidRPr="00E1111E">
                        <w:rPr>
                          <w:color w:val="000000"/>
                          <w:lang w:val="en-US"/>
                        </w:rPr>
                        <w:t>www.youtube.com/watch?v=TvljV5RvnkQ</w:t>
                      </w:r>
                    </w:p>
                    <w:p w:rsidR="00AC5F5D" w:rsidRPr="00E1111E" w:rsidRDefault="00AC5F5D" w:rsidP="00B8427D">
                      <w:pPr>
                        <w:pStyle w:val="Listenabsatz"/>
                        <w:numPr>
                          <w:ilvl w:val="1"/>
                          <w:numId w:val="8"/>
                        </w:numPr>
                        <w:spacing w:line="240" w:lineRule="auto"/>
                        <w:ind w:left="993" w:hanging="284"/>
                        <w:contextualSpacing/>
                        <w:rPr>
                          <w:color w:val="000000"/>
                          <w:lang w:val="en-US"/>
                        </w:rPr>
                      </w:pPr>
                      <w:r w:rsidRPr="00E1111E">
                        <w:rPr>
                          <w:color w:val="000000"/>
                          <w:lang w:val="en-US"/>
                        </w:rPr>
                        <w:t>www.youtube.com/watch?v=4hD7C82TJn0</w:t>
                      </w:r>
                    </w:p>
                    <w:p w:rsidR="00AC5F5D" w:rsidRPr="00E1111E" w:rsidRDefault="00AC5F5D" w:rsidP="00B8427D">
                      <w:pPr>
                        <w:pStyle w:val="Listenabsatz"/>
                        <w:spacing w:line="240" w:lineRule="auto"/>
                        <w:ind w:left="993" w:hanging="284"/>
                        <w:rPr>
                          <w:u w:val="single"/>
                          <w:lang w:val="en-US"/>
                        </w:rPr>
                      </w:pPr>
                    </w:p>
                    <w:p w:rsidR="00AC5F5D" w:rsidRPr="00E1111E" w:rsidRDefault="00AC5F5D" w:rsidP="00B8427D">
                      <w:pPr>
                        <w:spacing w:line="240" w:lineRule="auto"/>
                      </w:pPr>
                      <w:r w:rsidRPr="00E1111E">
                        <w:t xml:space="preserve">Informationen und Materialien zu </w:t>
                      </w:r>
                      <w:r w:rsidRPr="00E1111E">
                        <w:rPr>
                          <w:i/>
                        </w:rPr>
                        <w:t>Berlin Buddy Bears</w:t>
                      </w:r>
                      <w:r w:rsidRPr="00E1111E">
                        <w:t>:</w:t>
                      </w:r>
                    </w:p>
                    <w:p w:rsidR="00AC5F5D" w:rsidRPr="00E1111E" w:rsidRDefault="00AC5F5D" w:rsidP="00B8427D">
                      <w:pPr>
                        <w:pStyle w:val="Listenabsatz"/>
                        <w:numPr>
                          <w:ilvl w:val="1"/>
                          <w:numId w:val="8"/>
                        </w:numPr>
                        <w:spacing w:line="240" w:lineRule="auto"/>
                        <w:ind w:left="993" w:hanging="284"/>
                        <w:contextualSpacing/>
                        <w:rPr>
                          <w:color w:val="000000"/>
                        </w:rPr>
                      </w:pPr>
                      <w:r w:rsidRPr="00E1111E">
                        <w:rPr>
                          <w:color w:val="000000"/>
                        </w:rPr>
                        <w:t xml:space="preserve">www.buddy-baer.com/en.html </w:t>
                      </w:r>
                    </w:p>
                    <w:p w:rsidR="00AC5F5D" w:rsidRPr="00E1111E" w:rsidRDefault="00AC5F5D" w:rsidP="00B8427D">
                      <w:pPr>
                        <w:pStyle w:val="Listenabsatz"/>
                        <w:numPr>
                          <w:ilvl w:val="1"/>
                          <w:numId w:val="8"/>
                        </w:numPr>
                        <w:spacing w:line="240" w:lineRule="auto"/>
                        <w:ind w:left="993" w:hanging="284"/>
                        <w:contextualSpacing/>
                        <w:rPr>
                          <w:color w:val="000000"/>
                        </w:rPr>
                      </w:pPr>
                      <w:r w:rsidRPr="00E1111E">
                        <w:rPr>
                          <w:color w:val="000000"/>
                        </w:rPr>
                        <w:t xml:space="preserve">www.buddy-baer.com/fileadmin/downloads/communication/Malvorloge.pdf </w:t>
                      </w:r>
                    </w:p>
                    <w:p w:rsidR="00AC5F5D" w:rsidRPr="00E1111E" w:rsidRDefault="00AC5F5D" w:rsidP="00B8427D">
                      <w:pPr>
                        <w:pStyle w:val="Listenabsatz"/>
                        <w:numPr>
                          <w:ilvl w:val="1"/>
                          <w:numId w:val="8"/>
                        </w:numPr>
                        <w:spacing w:line="240" w:lineRule="auto"/>
                        <w:ind w:left="993" w:hanging="284"/>
                        <w:contextualSpacing/>
                        <w:rPr>
                          <w:color w:val="000000"/>
                        </w:rPr>
                      </w:pPr>
                      <w:r w:rsidRPr="00E1111E">
                        <w:rPr>
                          <w:color w:val="000000"/>
                        </w:rPr>
                        <w:t>www.buddy-baer.com/fileadmin/bilder/Kidscorner/Malbuch.pdf</w:t>
                      </w:r>
                    </w:p>
                    <w:p w:rsidR="00AC5F5D" w:rsidRPr="00E1111E" w:rsidRDefault="00AC5F5D" w:rsidP="00B8427D">
                      <w:pPr>
                        <w:pStyle w:val="Listenabsatz"/>
                        <w:numPr>
                          <w:ilvl w:val="1"/>
                          <w:numId w:val="8"/>
                        </w:numPr>
                        <w:spacing w:line="240" w:lineRule="auto"/>
                        <w:ind w:left="993" w:hanging="284"/>
                        <w:contextualSpacing/>
                      </w:pPr>
                      <w:r w:rsidRPr="00E1111E">
                        <w:rPr>
                          <w:color w:val="000000"/>
                        </w:rPr>
                        <w:t>www.visitberlin.de/en/spot/the-buddy-bears</w:t>
                      </w:r>
                    </w:p>
                  </w:txbxContent>
                </v:textbox>
                <w10:anchorlock/>
              </v:shape>
            </w:pict>
          </mc:Fallback>
        </mc:AlternateContent>
      </w:r>
    </w:p>
    <w:p w:rsidR="00824217" w:rsidRDefault="00824217" w:rsidP="00824217">
      <w:pPr>
        <w:spacing w:line="240" w:lineRule="auto"/>
        <w:jc w:val="both"/>
      </w:pPr>
    </w:p>
    <w:p w:rsidR="00577F79" w:rsidRPr="00947DAC" w:rsidRDefault="00947DAC" w:rsidP="00824217">
      <w:pPr>
        <w:spacing w:line="240" w:lineRule="auto"/>
        <w:jc w:val="both"/>
      </w:pPr>
      <w:r w:rsidRPr="00947DAC">
        <w:rPr>
          <w:b/>
        </w:rPr>
        <w:t>b) T</w:t>
      </w:r>
      <w:r w:rsidR="000A6051" w:rsidRPr="003F11F4">
        <w:rPr>
          <w:b/>
        </w:rPr>
        <w:t>ask</w:t>
      </w:r>
    </w:p>
    <w:p w:rsidR="00212F2B" w:rsidRDefault="00577F79" w:rsidP="00824217">
      <w:pPr>
        <w:jc w:val="both"/>
      </w:pPr>
      <w:r w:rsidRPr="003F11F4">
        <w:t xml:space="preserve">Die </w:t>
      </w:r>
      <w:r w:rsidR="000442C5" w:rsidRPr="003F11F4">
        <w:t>Schülerinnen und Schüler</w:t>
      </w:r>
      <w:r w:rsidR="000442C5" w:rsidRPr="003F11F4" w:rsidDel="000442C5">
        <w:t xml:space="preserve"> </w:t>
      </w:r>
      <w:r w:rsidR="00212F2B" w:rsidRPr="003F11F4">
        <w:t>erhalten eine Ausschreibung für eine Ausstellung</w:t>
      </w:r>
      <w:r w:rsidR="000B2CB9" w:rsidRPr="003F11F4">
        <w:t xml:space="preserve"> (s</w:t>
      </w:r>
      <w:r w:rsidR="006B7DBF">
        <w:t>iehe</w:t>
      </w:r>
      <w:r w:rsidR="000B2CB9" w:rsidRPr="003F11F4">
        <w:t xml:space="preserve"> Mat</w:t>
      </w:r>
      <w:r w:rsidR="000B2CB9" w:rsidRPr="003F11F4">
        <w:t>e</w:t>
      </w:r>
      <w:r w:rsidR="000B2CB9" w:rsidRPr="003F11F4">
        <w:t>rial 1)</w:t>
      </w:r>
      <w:r w:rsidR="00212F2B" w:rsidRPr="003F11F4">
        <w:t xml:space="preserve">, die an die </w:t>
      </w:r>
      <w:r w:rsidR="002834D0" w:rsidRPr="003F11F4">
        <w:t xml:space="preserve">Klassen </w:t>
      </w:r>
      <w:r w:rsidR="00212F2B" w:rsidRPr="003F11F4">
        <w:t xml:space="preserve">der Schule gerichtet ist. </w:t>
      </w:r>
      <w:r w:rsidRPr="003F11F4">
        <w:t xml:space="preserve">Die Aufgabe wird gelesen und </w:t>
      </w:r>
      <w:r w:rsidR="00C14961" w:rsidRPr="003F11F4">
        <w:t>das Ve</w:t>
      </w:r>
      <w:r w:rsidR="00C14961" w:rsidRPr="003F11F4">
        <w:t>r</w:t>
      </w:r>
      <w:r w:rsidR="00C14961" w:rsidRPr="003F11F4">
        <w:t xml:space="preserve">ständnis gesichert. </w:t>
      </w:r>
    </w:p>
    <w:p w:rsidR="00824217" w:rsidRPr="003F11F4" w:rsidRDefault="00824217" w:rsidP="00824217">
      <w:pPr>
        <w:jc w:val="both"/>
      </w:pPr>
    </w:p>
    <w:p w:rsidR="000F1CC2" w:rsidRPr="003F11F4" w:rsidRDefault="000F1CC2" w:rsidP="00824217">
      <w:pPr>
        <w:spacing w:line="240" w:lineRule="auto"/>
        <w:jc w:val="both"/>
        <w:rPr>
          <w:sz w:val="12"/>
        </w:rPr>
      </w:pPr>
    </w:p>
    <w:p w:rsidR="000F1CC2" w:rsidRPr="003F11F4" w:rsidRDefault="000F1CC2" w:rsidP="00824217">
      <w:pPr>
        <w:spacing w:line="240" w:lineRule="auto"/>
        <w:jc w:val="both"/>
        <w:rPr>
          <w:sz w:val="12"/>
        </w:rPr>
      </w:pPr>
    </w:p>
    <w:p w:rsidR="00212F2B" w:rsidRPr="00E1111E" w:rsidRDefault="00212F2B" w:rsidP="00824217">
      <w:pPr>
        <w:pStyle w:val="Listenabsatz"/>
        <w:numPr>
          <w:ilvl w:val="0"/>
          <w:numId w:val="23"/>
        </w:numPr>
        <w:spacing w:after="240"/>
        <w:jc w:val="both"/>
        <w:rPr>
          <w:rStyle w:val="Fett"/>
        </w:rPr>
      </w:pPr>
      <w:r w:rsidRPr="00E1111E">
        <w:rPr>
          <w:rStyle w:val="Fett"/>
        </w:rPr>
        <w:t xml:space="preserve">Durchführung: </w:t>
      </w:r>
    </w:p>
    <w:p w:rsidR="00A351C9" w:rsidRPr="003F11F4" w:rsidRDefault="00A351C9" w:rsidP="00824217">
      <w:pPr>
        <w:pStyle w:val="Listenabsatz"/>
        <w:numPr>
          <w:ilvl w:val="0"/>
          <w:numId w:val="14"/>
        </w:numPr>
        <w:ind w:left="284" w:hanging="284"/>
        <w:jc w:val="both"/>
        <w:rPr>
          <w:b/>
          <w:bCs/>
        </w:rPr>
      </w:pPr>
      <w:r w:rsidRPr="003F11F4">
        <w:rPr>
          <w:b/>
          <w:bCs/>
        </w:rPr>
        <w:t>Planung</w:t>
      </w:r>
    </w:p>
    <w:p w:rsidR="00212F2B" w:rsidRPr="003F11F4" w:rsidRDefault="00B8427D" w:rsidP="00824217">
      <w:pPr>
        <w:jc w:val="both"/>
      </w:pPr>
      <w:r w:rsidRPr="003F11F4">
        <w:t xml:space="preserve">Gemeinsam mit den </w:t>
      </w:r>
      <w:r w:rsidR="000442C5" w:rsidRPr="003F11F4">
        <w:t>Schülerinnen und Schüler</w:t>
      </w:r>
      <w:r w:rsidR="00285A2C" w:rsidRPr="003F11F4">
        <w:t>n</w:t>
      </w:r>
      <w:r w:rsidR="000442C5" w:rsidRPr="003F11F4" w:rsidDel="000442C5">
        <w:t xml:space="preserve"> </w:t>
      </w:r>
      <w:r w:rsidRPr="003F11F4">
        <w:t>wird das Vorhaben - die</w:t>
      </w:r>
      <w:r w:rsidR="00212F2B" w:rsidRPr="003F11F4">
        <w:t xml:space="preserve"> </w:t>
      </w:r>
      <w:r w:rsidR="00661361" w:rsidRPr="003F11F4">
        <w:t xml:space="preserve">kreative </w:t>
      </w:r>
      <w:r w:rsidR="00212F2B" w:rsidRPr="003F11F4">
        <w:t xml:space="preserve">Gestaltung </w:t>
      </w:r>
      <w:r w:rsidR="00A351C9" w:rsidRPr="003F11F4">
        <w:t>von</w:t>
      </w:r>
      <w:r w:rsidR="00212F2B" w:rsidRPr="003F11F4">
        <w:t xml:space="preserve"> </w:t>
      </w:r>
      <w:r w:rsidR="00661361" w:rsidRPr="003F11F4">
        <w:rPr>
          <w:i/>
        </w:rPr>
        <w:t>Buddys</w:t>
      </w:r>
      <w:r w:rsidR="003D35D7" w:rsidRPr="003F11F4">
        <w:rPr>
          <w:rStyle w:val="Funotenzeichen"/>
        </w:rPr>
        <w:footnoteReference w:id="2"/>
      </w:r>
      <w:r w:rsidR="00212F2B" w:rsidRPr="003F11F4">
        <w:t xml:space="preserve"> für die Ausstellung und </w:t>
      </w:r>
      <w:r w:rsidR="000F1CC2" w:rsidRPr="003F11F4">
        <w:t xml:space="preserve">ggf. </w:t>
      </w:r>
      <w:r w:rsidR="00212F2B" w:rsidRPr="003F11F4">
        <w:t>Versteigerung</w:t>
      </w:r>
      <w:r w:rsidR="00661361" w:rsidRPr="003F11F4">
        <w:t xml:space="preserve"> sowie</w:t>
      </w:r>
      <w:r w:rsidR="00212F2B" w:rsidRPr="003F11F4">
        <w:t xml:space="preserve"> dessen mündliche und schrif</w:t>
      </w:r>
      <w:r w:rsidR="00212F2B" w:rsidRPr="003F11F4">
        <w:t>t</w:t>
      </w:r>
      <w:r w:rsidR="00212F2B" w:rsidRPr="003F11F4">
        <w:t>liche Beschreibung</w:t>
      </w:r>
      <w:r w:rsidR="00697CF4" w:rsidRPr="003F11F4">
        <w:t xml:space="preserve"> </w:t>
      </w:r>
      <w:r w:rsidR="000A6051" w:rsidRPr="003F11F4">
        <w:t xml:space="preserve">– </w:t>
      </w:r>
      <w:r w:rsidR="00697CF4" w:rsidRPr="003F11F4">
        <w:t xml:space="preserve">geplant. </w:t>
      </w:r>
      <w:r w:rsidR="00A351C9" w:rsidRPr="003F11F4">
        <w:t>Die Arbeitsschritte werden festgelegt bzw. besprochen (s</w:t>
      </w:r>
      <w:r w:rsidR="006B7DBF">
        <w:t>iehe</w:t>
      </w:r>
      <w:r w:rsidR="00A351C9" w:rsidRPr="003F11F4">
        <w:t xml:space="preserve"> Material 2)</w:t>
      </w:r>
    </w:p>
    <w:p w:rsidR="00A351C9" w:rsidRPr="003F11F4" w:rsidRDefault="00A351C9" w:rsidP="00824217">
      <w:pPr>
        <w:pStyle w:val="Listenabsatz"/>
        <w:numPr>
          <w:ilvl w:val="0"/>
          <w:numId w:val="14"/>
        </w:numPr>
        <w:spacing w:before="240"/>
        <w:ind w:left="284" w:hanging="284"/>
        <w:jc w:val="both"/>
        <w:rPr>
          <w:b/>
          <w:bCs/>
        </w:rPr>
      </w:pPr>
      <w:r w:rsidRPr="003F11F4">
        <w:rPr>
          <w:b/>
          <w:bCs/>
        </w:rPr>
        <w:t>Umsetzung</w:t>
      </w:r>
    </w:p>
    <w:p w:rsidR="003D43AC" w:rsidRPr="003F11F4" w:rsidRDefault="00A351C9" w:rsidP="00824217">
      <w:pPr>
        <w:jc w:val="both"/>
      </w:pPr>
      <w:r w:rsidRPr="003F11F4">
        <w:t xml:space="preserve">Die </w:t>
      </w:r>
      <w:r w:rsidR="000442C5" w:rsidRPr="003F11F4">
        <w:t>Schülerinnen und Schüler</w:t>
      </w:r>
      <w:r w:rsidR="000442C5" w:rsidRPr="003F11F4" w:rsidDel="000442C5">
        <w:t xml:space="preserve"> </w:t>
      </w:r>
      <w:r w:rsidR="00720314" w:rsidRPr="003F11F4">
        <w:t>bearbeiten</w:t>
      </w:r>
      <w:r w:rsidR="003D43AC" w:rsidRPr="003F11F4">
        <w:t xml:space="preserve"> die einzelnen Schritte der sprachlichen und küns</w:t>
      </w:r>
      <w:r w:rsidR="003D43AC" w:rsidRPr="003F11F4">
        <w:t>t</w:t>
      </w:r>
      <w:r w:rsidR="003D43AC" w:rsidRPr="003F11F4">
        <w:t xml:space="preserve">lerischen Umsetzung </w:t>
      </w:r>
      <w:r w:rsidRPr="003F11F4">
        <w:t xml:space="preserve">in </w:t>
      </w:r>
      <w:r w:rsidR="00212F2B" w:rsidRPr="003F11F4">
        <w:t>Einzel-</w:t>
      </w:r>
      <w:r w:rsidRPr="003F11F4">
        <w:t>, Partner</w:t>
      </w:r>
      <w:r w:rsidR="002834D0" w:rsidRPr="003F11F4">
        <w:t>-</w:t>
      </w:r>
      <w:r w:rsidR="00212F2B" w:rsidRPr="003F11F4">
        <w:t xml:space="preserve"> oder Gruppenarbeit</w:t>
      </w:r>
      <w:r w:rsidR="00A311F6" w:rsidRPr="003F11F4">
        <w:t xml:space="preserve"> (s</w:t>
      </w:r>
      <w:r w:rsidR="006B7DBF">
        <w:t>iehe</w:t>
      </w:r>
      <w:r w:rsidR="00A311F6" w:rsidRPr="003F11F4">
        <w:t xml:space="preserve"> Material 2)</w:t>
      </w:r>
      <w:r w:rsidRPr="003F11F4">
        <w:t xml:space="preserve">. </w:t>
      </w:r>
      <w:r w:rsidR="003D43AC" w:rsidRPr="003F11F4">
        <w:t>Die En</w:t>
      </w:r>
      <w:r w:rsidR="003D43AC" w:rsidRPr="003F11F4">
        <w:t>t</w:t>
      </w:r>
      <w:r w:rsidR="003D43AC" w:rsidRPr="003F11F4">
        <w:t xml:space="preserve">scheidung dafür wird je nach Klassensituation und </w:t>
      </w:r>
      <w:r w:rsidR="00A311F6" w:rsidRPr="003F11F4">
        <w:t xml:space="preserve">den </w:t>
      </w:r>
      <w:r w:rsidR="003D43AC" w:rsidRPr="003F11F4">
        <w:t xml:space="preserve">Lerngewohnheiten der Schülerinnen und Schüler getroffen. </w:t>
      </w:r>
    </w:p>
    <w:p w:rsidR="009442F3" w:rsidRPr="003F11F4" w:rsidRDefault="009442F3" w:rsidP="00824217">
      <w:pPr>
        <w:spacing w:before="60" w:after="60"/>
        <w:jc w:val="both"/>
      </w:pPr>
      <w:r w:rsidRPr="003F11F4">
        <w:t xml:space="preserve">Mit der Klasse werden Kriterien für ihre </w:t>
      </w:r>
      <w:r w:rsidR="00661361" w:rsidRPr="003F11F4">
        <w:t>künstlerischen</w:t>
      </w:r>
      <w:r w:rsidRPr="003F11F4">
        <w:t xml:space="preserve"> und sprachlichen Produkte bespr</w:t>
      </w:r>
      <w:r w:rsidRPr="003F11F4">
        <w:t>o</w:t>
      </w:r>
      <w:r w:rsidRPr="003F11F4">
        <w:t>chen. Grundlage dafür können Anforderungen an eine Präsentation entsprechend der sch</w:t>
      </w:r>
      <w:r w:rsidRPr="003F11F4">
        <w:t>u</w:t>
      </w:r>
      <w:r w:rsidRPr="003F11F4">
        <w:t>lischen Verabredung sein.</w:t>
      </w:r>
    </w:p>
    <w:p w:rsidR="00661361" w:rsidRPr="003F11F4" w:rsidRDefault="009442F3" w:rsidP="00824217">
      <w:pPr>
        <w:spacing w:before="60" w:after="60"/>
        <w:jc w:val="both"/>
      </w:pPr>
      <w:r w:rsidRPr="003F11F4">
        <w:t>Die Schülerinnen und Schüler</w:t>
      </w:r>
      <w:r w:rsidRPr="003F11F4" w:rsidDel="000442C5">
        <w:t xml:space="preserve"> </w:t>
      </w:r>
      <w:r w:rsidR="00661361" w:rsidRPr="003F11F4">
        <w:t xml:space="preserve">sammeln Ideen und entscheiden über </w:t>
      </w:r>
      <w:r w:rsidR="00A311F6" w:rsidRPr="003F11F4">
        <w:t>deren</w:t>
      </w:r>
      <w:r w:rsidR="00661361" w:rsidRPr="003F11F4">
        <w:t xml:space="preserve"> Umsetzung. Die künstlerisch-gestalterische Arbeit erfolgt nach entsprechender Absprache </w:t>
      </w:r>
      <w:r w:rsidR="00A311F6" w:rsidRPr="003F11F4">
        <w:t xml:space="preserve">möglichst </w:t>
      </w:r>
      <w:r w:rsidR="00661361" w:rsidRPr="003F11F4">
        <w:t>im Kunstunterricht.</w:t>
      </w:r>
    </w:p>
    <w:p w:rsidR="009442F3" w:rsidRPr="003F11F4" w:rsidRDefault="00661361" w:rsidP="00824217">
      <w:pPr>
        <w:spacing w:before="60" w:after="60"/>
        <w:jc w:val="both"/>
      </w:pPr>
      <w:r w:rsidRPr="003F11F4">
        <w:t xml:space="preserve">Im Englischunterricht werden </w:t>
      </w:r>
      <w:r w:rsidR="000A6051" w:rsidRPr="003F11F4">
        <w:t>sprachliche Mittel (vor allem die passenden Wörter für die ind</w:t>
      </w:r>
      <w:r w:rsidR="000A6051" w:rsidRPr="003F11F4">
        <w:t>i</w:t>
      </w:r>
      <w:r w:rsidR="000A6051" w:rsidRPr="003F11F4">
        <w:t>viduellen Produkte) gesammelt,</w:t>
      </w:r>
      <w:r w:rsidRPr="003F11F4">
        <w:t xml:space="preserve"> </w:t>
      </w:r>
      <w:r w:rsidR="009442F3" w:rsidRPr="003F11F4">
        <w:t xml:space="preserve">Texte </w:t>
      </w:r>
      <w:r w:rsidRPr="003F11F4">
        <w:t xml:space="preserve">entworfen </w:t>
      </w:r>
      <w:r w:rsidR="009442F3" w:rsidRPr="003F11F4">
        <w:t>und in kleinen Gruppen in einer Schrei</w:t>
      </w:r>
      <w:r w:rsidR="009442F3" w:rsidRPr="003F11F4">
        <w:t>b</w:t>
      </w:r>
      <w:r w:rsidR="009442F3" w:rsidRPr="003F11F4">
        <w:t>konferenz</w:t>
      </w:r>
      <w:r w:rsidRPr="003F11F4">
        <w:t xml:space="preserve"> überarbeitet</w:t>
      </w:r>
      <w:r w:rsidR="009442F3" w:rsidRPr="003F11F4">
        <w:t>. Ebenso üben</w:t>
      </w:r>
      <w:r w:rsidRPr="003F11F4">
        <w:t xml:space="preserve"> die</w:t>
      </w:r>
      <w:r w:rsidR="009442F3" w:rsidRPr="003F11F4">
        <w:t xml:space="preserve"> </w:t>
      </w:r>
      <w:r w:rsidRPr="003F11F4">
        <w:t>Schülerinnen und Schüler</w:t>
      </w:r>
      <w:r w:rsidRPr="003F11F4" w:rsidDel="000442C5">
        <w:t xml:space="preserve"> </w:t>
      </w:r>
      <w:r w:rsidR="009442F3" w:rsidRPr="003F11F4">
        <w:t>die Präsentation ihre</w:t>
      </w:r>
      <w:r w:rsidR="005C064F" w:rsidRPr="003F11F4">
        <w:t>r</w:t>
      </w:r>
      <w:r w:rsidR="009442F3" w:rsidRPr="003F11F4">
        <w:t xml:space="preserve"> </w:t>
      </w:r>
      <w:r w:rsidRPr="003F11F4">
        <w:lastRenderedPageBreak/>
        <w:t xml:space="preserve">Buddys </w:t>
      </w:r>
      <w:r w:rsidR="009442F3" w:rsidRPr="003F11F4">
        <w:t>in der Gruppe und geben sich gegenseitig Tipps. Die Form der Präsentationen kann offen gelassen oder für die Klasse einheitlich festgelegt werden</w:t>
      </w:r>
      <w:r w:rsidR="00A311F6" w:rsidRPr="003F11F4">
        <w:t xml:space="preserve"> (s</w:t>
      </w:r>
      <w:r w:rsidR="006B7DBF">
        <w:t>iehe</w:t>
      </w:r>
      <w:r w:rsidR="00A311F6" w:rsidRPr="003F11F4">
        <w:t xml:space="preserve"> Material 2)</w:t>
      </w:r>
      <w:r w:rsidR="009442F3" w:rsidRPr="003F11F4">
        <w:t>. D</w:t>
      </w:r>
      <w:r w:rsidR="005C064F" w:rsidRPr="003F11F4">
        <w:t>ie</w:t>
      </w:r>
      <w:r w:rsidR="009442F3" w:rsidRPr="003F11F4">
        <w:t xml:space="preserve"> Leh</w:t>
      </w:r>
      <w:r w:rsidR="009442F3" w:rsidRPr="003F11F4">
        <w:t>r</w:t>
      </w:r>
      <w:r w:rsidR="005C064F" w:rsidRPr="003F11F4">
        <w:t>kraft</w:t>
      </w:r>
      <w:r w:rsidR="009442F3" w:rsidRPr="003F11F4">
        <w:t xml:space="preserve"> begleitet diesen Prozess durch auf die Lerngruppe angepasste differenzierte </w:t>
      </w:r>
      <w:r w:rsidR="005C064F" w:rsidRPr="003F11F4">
        <w:t>Unterstü</w:t>
      </w:r>
      <w:r w:rsidR="005C064F" w:rsidRPr="003F11F4">
        <w:t>t</w:t>
      </w:r>
      <w:r w:rsidR="005C064F" w:rsidRPr="003F11F4">
        <w:t>zungsa</w:t>
      </w:r>
      <w:r w:rsidR="009442F3" w:rsidRPr="003F11F4">
        <w:t>ngebote.</w:t>
      </w:r>
    </w:p>
    <w:p w:rsidR="009442F3" w:rsidRPr="003F11F4" w:rsidRDefault="00A311F6" w:rsidP="00824217">
      <w:pPr>
        <w:jc w:val="both"/>
        <w:rPr>
          <w:u w:val="single"/>
        </w:rPr>
      </w:pPr>
      <w:r w:rsidRPr="003F11F4">
        <w:rPr>
          <w:u w:val="single"/>
        </w:rPr>
        <w:t xml:space="preserve">Möglichkeiten der </w:t>
      </w:r>
      <w:r w:rsidR="009442F3" w:rsidRPr="003F11F4">
        <w:rPr>
          <w:u w:val="single"/>
        </w:rPr>
        <w:t>Differenzierung</w:t>
      </w:r>
    </w:p>
    <w:p w:rsidR="00212F2B" w:rsidRPr="003F11F4" w:rsidRDefault="003D43AC" w:rsidP="00824217">
      <w:pPr>
        <w:jc w:val="both"/>
      </w:pPr>
      <w:r w:rsidRPr="003F11F4">
        <w:t>J</w:t>
      </w:r>
      <w:r w:rsidR="00A351C9" w:rsidRPr="003F11F4">
        <w:t>e nach Jahrgang</w:t>
      </w:r>
      <w:r w:rsidR="006B7DBF">
        <w:t>s</w:t>
      </w:r>
      <w:r w:rsidR="00A351C9" w:rsidRPr="003F11F4">
        <w:t xml:space="preserve">stufe und individuellem Lernstand </w:t>
      </w:r>
      <w:r w:rsidRPr="003F11F4">
        <w:t xml:space="preserve">werden </w:t>
      </w:r>
      <w:r w:rsidR="009442F3" w:rsidRPr="003F11F4">
        <w:t>den Schülerinnen und Schülern</w:t>
      </w:r>
      <w:r w:rsidRPr="003F11F4">
        <w:t xml:space="preserve"> differenzierte </w:t>
      </w:r>
      <w:r w:rsidR="00A351C9" w:rsidRPr="003F11F4">
        <w:t xml:space="preserve">Hilfen </w:t>
      </w:r>
      <w:r w:rsidRPr="003F11F4">
        <w:t xml:space="preserve">zur Verfügung gestellt </w:t>
      </w:r>
      <w:r w:rsidR="00222F02" w:rsidRPr="003F11F4">
        <w:t xml:space="preserve">bzw. Übungsphasen eingebaut </w:t>
      </w:r>
      <w:r w:rsidR="00A351C9" w:rsidRPr="003F11F4">
        <w:t xml:space="preserve">für </w:t>
      </w:r>
    </w:p>
    <w:p w:rsidR="00627673" w:rsidRPr="003F11F4" w:rsidRDefault="00BD0F3E" w:rsidP="00824217">
      <w:pPr>
        <w:numPr>
          <w:ilvl w:val="0"/>
          <w:numId w:val="2"/>
        </w:numPr>
        <w:jc w:val="both"/>
      </w:pPr>
      <w:r w:rsidRPr="003F11F4">
        <w:t xml:space="preserve">ihre </w:t>
      </w:r>
      <w:r w:rsidR="00212F2B" w:rsidRPr="003F11F4">
        <w:t xml:space="preserve">Ideenfindung </w:t>
      </w:r>
      <w:r w:rsidRPr="003F11F4">
        <w:t>(</w:t>
      </w:r>
      <w:r w:rsidR="00627673" w:rsidRPr="003F11F4">
        <w:t>s</w:t>
      </w:r>
      <w:r w:rsidR="006B7DBF">
        <w:t>iehe</w:t>
      </w:r>
      <w:r w:rsidR="00627673" w:rsidRPr="003F11F4">
        <w:t xml:space="preserve"> Material 3)</w:t>
      </w:r>
      <w:r w:rsidR="00CD75FB" w:rsidRPr="003F11F4">
        <w:t>,</w:t>
      </w:r>
    </w:p>
    <w:p w:rsidR="00627673" w:rsidRPr="003F11F4" w:rsidRDefault="00BD0F3E" w:rsidP="00824217">
      <w:pPr>
        <w:numPr>
          <w:ilvl w:val="0"/>
          <w:numId w:val="2"/>
        </w:numPr>
        <w:jc w:val="both"/>
      </w:pPr>
      <w:r w:rsidRPr="003F11F4">
        <w:t>die</w:t>
      </w:r>
      <w:r w:rsidR="00212F2B" w:rsidRPr="003F11F4">
        <w:t xml:space="preserve"> Gestaltung de</w:t>
      </w:r>
      <w:r w:rsidR="00A03019" w:rsidRPr="003F11F4">
        <w:t>r</w:t>
      </w:r>
      <w:r w:rsidR="00212F2B" w:rsidRPr="003F11F4">
        <w:t xml:space="preserve"> </w:t>
      </w:r>
      <w:r w:rsidR="005C064F" w:rsidRPr="003F11F4">
        <w:rPr>
          <w:i/>
        </w:rPr>
        <w:t>Buddys</w:t>
      </w:r>
      <w:r w:rsidR="005C064F" w:rsidRPr="003F11F4">
        <w:t xml:space="preserve"> </w:t>
      </w:r>
      <w:r w:rsidR="00212F2B" w:rsidRPr="003F11F4">
        <w:t>(</w:t>
      </w:r>
      <w:r w:rsidRPr="003F11F4">
        <w:t xml:space="preserve">ggf. in Kooperation mit dem </w:t>
      </w:r>
      <w:r w:rsidR="00212F2B" w:rsidRPr="003F11F4">
        <w:t>Kunstunterricht)</w:t>
      </w:r>
      <w:r w:rsidR="00CD75FB" w:rsidRPr="003F11F4">
        <w:t>,</w:t>
      </w:r>
    </w:p>
    <w:p w:rsidR="00212F2B" w:rsidRPr="003F11F4" w:rsidRDefault="00BD0F3E" w:rsidP="00824217">
      <w:pPr>
        <w:numPr>
          <w:ilvl w:val="0"/>
          <w:numId w:val="2"/>
        </w:numPr>
        <w:jc w:val="both"/>
      </w:pPr>
      <w:r w:rsidRPr="003F11F4">
        <w:t xml:space="preserve">das </w:t>
      </w:r>
      <w:r w:rsidR="003A0390" w:rsidRPr="003F11F4">
        <w:t>Verfassen des Textes durch</w:t>
      </w:r>
      <w:r w:rsidR="00212F2B" w:rsidRPr="003F11F4">
        <w:t xml:space="preserve"> differenzierte</w:t>
      </w:r>
      <w:r w:rsidR="003A0390" w:rsidRPr="003F11F4">
        <w:t>s</w:t>
      </w:r>
      <w:r w:rsidR="00212F2B" w:rsidRPr="003F11F4">
        <w:t xml:space="preserve"> Scaffolding</w:t>
      </w:r>
      <w:r w:rsidRPr="003F11F4">
        <w:t xml:space="preserve"> (s</w:t>
      </w:r>
      <w:r w:rsidR="006B7DBF">
        <w:t>iehe</w:t>
      </w:r>
      <w:r w:rsidRPr="003F11F4">
        <w:t xml:space="preserve"> Material </w:t>
      </w:r>
      <w:r w:rsidR="00A311F6" w:rsidRPr="003F11F4">
        <w:t>4a</w:t>
      </w:r>
      <w:r w:rsidRPr="003F11F4">
        <w:t>)</w:t>
      </w:r>
      <w:r w:rsidR="00CD75FB" w:rsidRPr="003F11F4">
        <w:t>,</w:t>
      </w:r>
    </w:p>
    <w:p w:rsidR="00222F02" w:rsidRPr="003F11F4" w:rsidRDefault="00222F02" w:rsidP="00824217">
      <w:pPr>
        <w:numPr>
          <w:ilvl w:val="0"/>
          <w:numId w:val="2"/>
        </w:numPr>
        <w:jc w:val="both"/>
      </w:pPr>
      <w:r w:rsidRPr="003F11F4">
        <w:t xml:space="preserve">die Verwendung </w:t>
      </w:r>
      <w:r w:rsidR="009442F3" w:rsidRPr="003F11F4">
        <w:t>von ausdrucksstarkem</w:t>
      </w:r>
      <w:r w:rsidRPr="003F11F4">
        <w:t xml:space="preserve"> Wortschatz</w:t>
      </w:r>
      <w:r w:rsidR="005C064F" w:rsidRPr="003F11F4">
        <w:t xml:space="preserve"> und Strukturen</w:t>
      </w:r>
      <w:r w:rsidR="009442F3" w:rsidRPr="003F11F4">
        <w:t xml:space="preserve"> (</w:t>
      </w:r>
      <w:r w:rsidR="005C064F" w:rsidRPr="003F11F4">
        <w:t xml:space="preserve">z. B. </w:t>
      </w:r>
      <w:r w:rsidR="009442F3" w:rsidRPr="003F11F4">
        <w:t>Adjektive</w:t>
      </w:r>
      <w:r w:rsidR="005C064F" w:rsidRPr="003F11F4">
        <w:t xml:space="preserve"> und</w:t>
      </w:r>
      <w:r w:rsidR="009442F3" w:rsidRPr="003F11F4">
        <w:t xml:space="preserve"> Verben durch gemeinsames Sammeln auf Klassenpostern/Flipcharts</w:t>
      </w:r>
      <w:r w:rsidRPr="003F11F4">
        <w:t>)</w:t>
      </w:r>
      <w:r w:rsidR="00CD75FB" w:rsidRPr="003F11F4">
        <w:t>,</w:t>
      </w:r>
    </w:p>
    <w:p w:rsidR="005C064F" w:rsidRPr="003F11F4" w:rsidRDefault="009442F3" w:rsidP="00824217">
      <w:pPr>
        <w:numPr>
          <w:ilvl w:val="0"/>
          <w:numId w:val="2"/>
        </w:numPr>
        <w:jc w:val="both"/>
      </w:pPr>
      <w:r w:rsidRPr="003F11F4">
        <w:t>abwechslungsreiche Satzanfänge</w:t>
      </w:r>
      <w:r w:rsidR="003A0390" w:rsidRPr="003F11F4">
        <w:t xml:space="preserve"> (z. B. </w:t>
      </w:r>
      <w:r w:rsidRPr="003F11F4">
        <w:t xml:space="preserve">durch </w:t>
      </w:r>
      <w:r w:rsidR="003A0390" w:rsidRPr="003F11F4">
        <w:t xml:space="preserve">Heraussuchen von Satzanfängen und hilfreichen Wörtern aus </w:t>
      </w:r>
      <w:r w:rsidR="005C064F" w:rsidRPr="003F11F4">
        <w:t>den T</w:t>
      </w:r>
      <w:r w:rsidR="003A0390" w:rsidRPr="003F11F4">
        <w:t>exten</w:t>
      </w:r>
      <w:r w:rsidRPr="003F11F4">
        <w:t xml:space="preserve"> über Kunstobjekte</w:t>
      </w:r>
      <w:r w:rsidR="005C064F" w:rsidRPr="003F11F4">
        <w:t xml:space="preserve"> aus der Pre-Task</w:t>
      </w:r>
      <w:r w:rsidR="004B547C">
        <w:t>-Phase</w:t>
      </w:r>
      <w:r w:rsidR="003A0390" w:rsidRPr="003F11F4">
        <w:t xml:space="preserve">, </w:t>
      </w:r>
    </w:p>
    <w:p w:rsidR="005C064F" w:rsidRPr="003F11F4" w:rsidRDefault="005C064F" w:rsidP="00824217">
      <w:pPr>
        <w:numPr>
          <w:ilvl w:val="0"/>
          <w:numId w:val="2"/>
        </w:numPr>
        <w:jc w:val="both"/>
      </w:pPr>
      <w:r w:rsidRPr="003F11F4">
        <w:t>das Nachschlagen von Wörtern</w:t>
      </w:r>
      <w:r w:rsidR="00CD75FB" w:rsidRPr="003F11F4">
        <w:t>,</w:t>
      </w:r>
    </w:p>
    <w:p w:rsidR="003A0390" w:rsidRPr="003F11F4" w:rsidRDefault="003A0390" w:rsidP="00824217">
      <w:pPr>
        <w:numPr>
          <w:ilvl w:val="0"/>
          <w:numId w:val="2"/>
        </w:numPr>
        <w:jc w:val="both"/>
      </w:pPr>
      <w:r w:rsidRPr="003F11F4">
        <w:t>das Üben von Beschreibungen mit vorgegebenen Bildbeispielen und sprachlichen Hilfen</w:t>
      </w:r>
      <w:r w:rsidR="00CD75FB" w:rsidRPr="003F11F4">
        <w:t>,</w:t>
      </w:r>
      <w:r w:rsidRPr="003F11F4">
        <w:t xml:space="preserve"> </w:t>
      </w:r>
    </w:p>
    <w:p w:rsidR="00212F2B" w:rsidRPr="003F11F4" w:rsidRDefault="00BD0F3E" w:rsidP="00824217">
      <w:pPr>
        <w:numPr>
          <w:ilvl w:val="0"/>
          <w:numId w:val="2"/>
        </w:numPr>
        <w:jc w:val="both"/>
      </w:pPr>
      <w:r w:rsidRPr="003F11F4">
        <w:t xml:space="preserve">die </w:t>
      </w:r>
      <w:r w:rsidR="00212F2B" w:rsidRPr="003F11F4">
        <w:t>Überarbeitung des Textes (</w:t>
      </w:r>
      <w:r w:rsidR="00CD75FB" w:rsidRPr="003F11F4">
        <w:t xml:space="preserve">in </w:t>
      </w:r>
      <w:r w:rsidR="00212F2B" w:rsidRPr="003F11F4">
        <w:t>Schreibkonferenz</w:t>
      </w:r>
      <w:r w:rsidR="00CD75FB" w:rsidRPr="003F11F4">
        <w:t>en</w:t>
      </w:r>
      <w:r w:rsidR="00212F2B" w:rsidRPr="003F11F4">
        <w:t xml:space="preserve">, </w:t>
      </w:r>
      <w:r w:rsidR="00CD75FB" w:rsidRPr="003F11F4">
        <w:t xml:space="preserve">durch </w:t>
      </w:r>
      <w:r w:rsidR="00212F2B" w:rsidRPr="003F11F4">
        <w:t>Feedback von Mitsch</w:t>
      </w:r>
      <w:r w:rsidR="00212F2B" w:rsidRPr="003F11F4">
        <w:t>ü</w:t>
      </w:r>
      <w:r w:rsidR="00212F2B" w:rsidRPr="003F11F4">
        <w:t>ler</w:t>
      </w:r>
      <w:r w:rsidRPr="003F11F4">
        <w:t>inne</w:t>
      </w:r>
      <w:r w:rsidR="00212F2B" w:rsidRPr="003F11F4">
        <w:t>n</w:t>
      </w:r>
      <w:r w:rsidR="000671DD" w:rsidRPr="003F11F4">
        <w:t xml:space="preserve"> und Mitschülern</w:t>
      </w:r>
      <w:r w:rsidR="00CD75FB" w:rsidRPr="003F11F4">
        <w:t xml:space="preserve"> bzw.</w:t>
      </w:r>
      <w:r w:rsidRPr="003F11F4">
        <w:t xml:space="preserve"> der </w:t>
      </w:r>
      <w:r w:rsidR="00212F2B" w:rsidRPr="003F11F4">
        <w:t>Lehrkraft)</w:t>
      </w:r>
      <w:r w:rsidR="00CD75FB" w:rsidRPr="003F11F4">
        <w:t>,</w:t>
      </w:r>
    </w:p>
    <w:p w:rsidR="00BD0F3E" w:rsidRPr="003F11F4" w:rsidRDefault="00BD0F3E" w:rsidP="00824217">
      <w:pPr>
        <w:numPr>
          <w:ilvl w:val="0"/>
          <w:numId w:val="2"/>
        </w:numPr>
        <w:jc w:val="both"/>
      </w:pPr>
      <w:r w:rsidRPr="003F11F4">
        <w:t xml:space="preserve">die </w:t>
      </w:r>
      <w:r w:rsidR="00212F2B" w:rsidRPr="003F11F4">
        <w:t>Vorbereitung der Präsentation</w:t>
      </w:r>
      <w:r w:rsidRPr="003F11F4">
        <w:t xml:space="preserve"> (</w:t>
      </w:r>
      <w:r w:rsidR="00140628" w:rsidRPr="003F11F4">
        <w:t xml:space="preserve">z. B. durch </w:t>
      </w:r>
      <w:r w:rsidRPr="003F11F4">
        <w:t>Proben in kleinen Gruppen, Hinweise durch Mitschülerinnen</w:t>
      </w:r>
      <w:r w:rsidR="005C064F" w:rsidRPr="003F11F4">
        <w:t xml:space="preserve"> und Mitschüler bzw.</w:t>
      </w:r>
      <w:r w:rsidRPr="003F11F4">
        <w:t xml:space="preserve"> die Lehrkraft)</w:t>
      </w:r>
      <w:r w:rsidR="006B7DBF">
        <w:t>,</w:t>
      </w:r>
    </w:p>
    <w:p w:rsidR="00A311F6" w:rsidRPr="003F11F4" w:rsidRDefault="00A311F6" w:rsidP="00824217">
      <w:pPr>
        <w:numPr>
          <w:ilvl w:val="0"/>
          <w:numId w:val="2"/>
        </w:numPr>
        <w:jc w:val="both"/>
      </w:pPr>
      <w:r w:rsidRPr="003F11F4">
        <w:t>das Geben von Feedback mit unterschiedlichen inhaltlichen und sprachlichen Hilfen (s</w:t>
      </w:r>
      <w:r w:rsidR="006B7DBF">
        <w:t>iehe</w:t>
      </w:r>
      <w:r w:rsidRPr="003F11F4">
        <w:t xml:space="preserve"> Material 4b)</w:t>
      </w:r>
      <w:r w:rsidR="006B7DBF">
        <w:t>.</w:t>
      </w:r>
    </w:p>
    <w:p w:rsidR="00134E44" w:rsidRPr="003F11F4" w:rsidRDefault="00134E44" w:rsidP="00824217">
      <w:pPr>
        <w:jc w:val="both"/>
        <w:rPr>
          <w:b/>
        </w:rPr>
      </w:pPr>
    </w:p>
    <w:p w:rsidR="003D35D7" w:rsidRPr="003F11F4" w:rsidRDefault="009E21C2" w:rsidP="00824217">
      <w:pPr>
        <w:jc w:val="both"/>
      </w:pPr>
      <w:r w:rsidRPr="003F11F4">
        <w:t xml:space="preserve">Je nach Lerngruppe können Phasen der </w:t>
      </w:r>
      <w:r w:rsidR="00CD75FB" w:rsidRPr="003F11F4">
        <w:t xml:space="preserve">Erarbeitung </w:t>
      </w:r>
      <w:r w:rsidR="008E5AE6" w:rsidRPr="003F11F4">
        <w:t xml:space="preserve">und Übung </w:t>
      </w:r>
      <w:r w:rsidR="00CD75FB" w:rsidRPr="003F11F4">
        <w:t>von</w:t>
      </w:r>
      <w:r w:rsidRPr="003F11F4">
        <w:t xml:space="preserve"> thematische</w:t>
      </w:r>
      <w:r w:rsidR="00CD75FB" w:rsidRPr="003F11F4">
        <w:t>m</w:t>
      </w:r>
      <w:r w:rsidRPr="003F11F4">
        <w:t xml:space="preserve"> Wor</w:t>
      </w:r>
      <w:r w:rsidRPr="003F11F4">
        <w:t>t</w:t>
      </w:r>
      <w:r w:rsidRPr="003F11F4">
        <w:t>schatz und sprachliche</w:t>
      </w:r>
      <w:r w:rsidR="008E5AE6" w:rsidRPr="003F11F4">
        <w:t>n</w:t>
      </w:r>
      <w:r w:rsidRPr="003F11F4">
        <w:t xml:space="preserve"> Strukturen eingefügt werden.</w:t>
      </w:r>
      <w:r w:rsidR="00694FF6" w:rsidRPr="003F11F4">
        <w:t xml:space="preserve"> </w:t>
      </w:r>
      <w:r w:rsidR="003D35D7" w:rsidRPr="003F11F4">
        <w:t>Es ist</w:t>
      </w:r>
      <w:r w:rsidR="00140628" w:rsidRPr="003F11F4">
        <w:t xml:space="preserve"> </w:t>
      </w:r>
      <w:r w:rsidR="003D35D7" w:rsidRPr="003F11F4">
        <w:t xml:space="preserve">darauf zu achten, dass die </w:t>
      </w:r>
      <w:r w:rsidR="000442C5" w:rsidRPr="003F11F4">
        <w:t>Schülerinnen und Schüler</w:t>
      </w:r>
      <w:r w:rsidR="000442C5" w:rsidRPr="003F11F4" w:rsidDel="000442C5">
        <w:t xml:space="preserve"> </w:t>
      </w:r>
      <w:r w:rsidR="003D35D7" w:rsidRPr="003F11F4">
        <w:t xml:space="preserve">genügend Raum für </w:t>
      </w:r>
      <w:r w:rsidR="00DC0691" w:rsidRPr="003F11F4">
        <w:t>die</w:t>
      </w:r>
      <w:r w:rsidR="003D35D7" w:rsidRPr="003F11F4">
        <w:t xml:space="preserve"> Überarbeitung ihrer Texte haben. </w:t>
      </w:r>
    </w:p>
    <w:p w:rsidR="00212F2B" w:rsidRPr="003F11F4" w:rsidRDefault="00212F2B" w:rsidP="00824217">
      <w:pPr>
        <w:pStyle w:val="Listenabsatz"/>
        <w:numPr>
          <w:ilvl w:val="0"/>
          <w:numId w:val="14"/>
        </w:numPr>
        <w:spacing w:before="240"/>
        <w:ind w:left="284" w:hanging="284"/>
        <w:jc w:val="both"/>
        <w:rPr>
          <w:b/>
          <w:bCs/>
        </w:rPr>
      </w:pPr>
      <w:r w:rsidRPr="003F11F4">
        <w:rPr>
          <w:b/>
          <w:bCs/>
        </w:rPr>
        <w:t>Präsentation</w:t>
      </w:r>
    </w:p>
    <w:p w:rsidR="00280F16" w:rsidRDefault="00BD0F3E" w:rsidP="00824217">
      <w:pPr>
        <w:jc w:val="both"/>
      </w:pPr>
      <w:r w:rsidRPr="003F11F4">
        <w:t xml:space="preserve">Die </w:t>
      </w:r>
      <w:r w:rsidR="000442C5" w:rsidRPr="003F11F4">
        <w:t>Schülerinnen und Schüler</w:t>
      </w:r>
      <w:r w:rsidR="000442C5" w:rsidRPr="003F11F4" w:rsidDel="000442C5">
        <w:t xml:space="preserve"> </w:t>
      </w:r>
      <w:r w:rsidRPr="003F11F4">
        <w:t xml:space="preserve">stellen ihre </w:t>
      </w:r>
      <w:r w:rsidR="008E5AE6" w:rsidRPr="003F11F4">
        <w:rPr>
          <w:i/>
        </w:rPr>
        <w:t>Buddys</w:t>
      </w:r>
      <w:r w:rsidR="008E5AE6" w:rsidRPr="003F11F4">
        <w:t xml:space="preserve"> </w:t>
      </w:r>
      <w:r w:rsidRPr="003F11F4">
        <w:t>vor und bekommen ein Feedback von i</w:t>
      </w:r>
      <w:r w:rsidRPr="003F11F4">
        <w:t>h</w:t>
      </w:r>
      <w:r w:rsidRPr="003F11F4">
        <w:t>ren Mitschülerinnen</w:t>
      </w:r>
      <w:r w:rsidR="00010A9A" w:rsidRPr="003F11F4">
        <w:t>,</w:t>
      </w:r>
      <w:r w:rsidRPr="003F11F4">
        <w:t xml:space="preserve"> </w:t>
      </w:r>
      <w:r w:rsidR="00010A9A" w:rsidRPr="003F11F4">
        <w:t>Mitschüler</w:t>
      </w:r>
      <w:r w:rsidR="008E5AE6" w:rsidRPr="003F11F4">
        <w:t>n</w:t>
      </w:r>
      <w:r w:rsidR="00010A9A" w:rsidRPr="003F11F4">
        <w:t xml:space="preserve"> </w:t>
      </w:r>
      <w:r w:rsidRPr="003F11F4">
        <w:t xml:space="preserve">und der Lehrkraft. </w:t>
      </w:r>
      <w:r w:rsidR="00010A9A" w:rsidRPr="003F11F4">
        <w:t xml:space="preserve">Das kann </w:t>
      </w:r>
      <w:r w:rsidR="004B547C">
        <w:t>b</w:t>
      </w:r>
      <w:r w:rsidR="00010A9A" w:rsidRPr="003F11F4">
        <w:t>eispielsweise in einem kla</w:t>
      </w:r>
      <w:r w:rsidR="00010A9A" w:rsidRPr="003F11F4">
        <w:t>s</w:t>
      </w:r>
      <w:r w:rsidR="00010A9A" w:rsidRPr="003F11F4">
        <w:t xml:space="preserve">seninternen Galerierundgang erfolgen. </w:t>
      </w:r>
      <w:r w:rsidR="007C465C">
        <w:t>Die Schülerinnen und Schüler sehen sich die ausg</w:t>
      </w:r>
      <w:r w:rsidR="007C465C">
        <w:t>e</w:t>
      </w:r>
      <w:r w:rsidR="007C465C">
        <w:t xml:space="preserve">stellten Kunstwerke an, bekommen diese dabei – je nach gewählter Präsentationsform – von den </w:t>
      </w:r>
      <w:r w:rsidR="006B7DBF">
        <w:t xml:space="preserve">Künstlerinnen und </w:t>
      </w:r>
      <w:r w:rsidR="007C465C">
        <w:t xml:space="preserve">Künstlern erklärt, lesen sich Steckbriefe bzw. Texte durch etc. </w:t>
      </w:r>
    </w:p>
    <w:p w:rsidR="00861B05" w:rsidRPr="003F11F4" w:rsidRDefault="00BD0F3E" w:rsidP="00824217">
      <w:pPr>
        <w:jc w:val="both"/>
      </w:pPr>
      <w:r w:rsidRPr="003F11F4">
        <w:t>G</w:t>
      </w:r>
      <w:r w:rsidR="006B7DBF">
        <w:t>egebenenfalls</w:t>
      </w:r>
      <w:r w:rsidRPr="003F11F4">
        <w:t xml:space="preserve"> werden die </w:t>
      </w:r>
      <w:r w:rsidR="00212F2B" w:rsidRPr="003F11F4">
        <w:t xml:space="preserve">besten </w:t>
      </w:r>
      <w:r w:rsidR="008E5AE6" w:rsidRPr="003F11F4">
        <w:rPr>
          <w:i/>
        </w:rPr>
        <w:t>Buddy</w:t>
      </w:r>
      <w:r w:rsidR="00AE2085" w:rsidRPr="003F11F4">
        <w:rPr>
          <w:i/>
        </w:rPr>
        <w:t>s</w:t>
      </w:r>
      <w:r w:rsidR="008E5AE6" w:rsidRPr="003F11F4">
        <w:t xml:space="preserve"> für eine Ausstellung in der Schule bzw. eine Ve</w:t>
      </w:r>
      <w:r w:rsidR="008E5AE6" w:rsidRPr="003F11F4">
        <w:t>r</w:t>
      </w:r>
      <w:r w:rsidR="008E5AE6" w:rsidRPr="003F11F4">
        <w:t xml:space="preserve">steigerung </w:t>
      </w:r>
      <w:r w:rsidRPr="003F11F4">
        <w:t xml:space="preserve">ausgewählt. </w:t>
      </w:r>
      <w:r w:rsidR="00010A9A" w:rsidRPr="003F11F4">
        <w:t>Um eine möglichst authentische Anwendung der Fremdsprache zu ermöglichen, wird die Präsentation</w:t>
      </w:r>
      <w:r w:rsidR="008E5AE6" w:rsidRPr="003F11F4">
        <w:t xml:space="preserve"> für</w:t>
      </w:r>
      <w:r w:rsidR="00010A9A" w:rsidRPr="003F11F4">
        <w:t xml:space="preserve"> (mögliche) ausländische Gäste vorbereitet</w:t>
      </w:r>
      <w:r w:rsidR="002C7F33" w:rsidRPr="003F11F4">
        <w:t xml:space="preserve"> (siehe S. 5)</w:t>
      </w:r>
      <w:r w:rsidRPr="003F11F4">
        <w:t xml:space="preserve">. </w:t>
      </w:r>
      <w:r w:rsidR="00861B05" w:rsidRPr="003F11F4">
        <w:t xml:space="preserve">Für das Feedback werden </w:t>
      </w:r>
      <w:r w:rsidR="00280F16">
        <w:t xml:space="preserve">im Vorfeld </w:t>
      </w:r>
      <w:r w:rsidR="00861B05" w:rsidRPr="003F11F4">
        <w:t xml:space="preserve">Kriterien </w:t>
      </w:r>
      <w:r w:rsidR="002C7F33" w:rsidRPr="003F11F4">
        <w:t xml:space="preserve">erarbeitet </w:t>
      </w:r>
      <w:r w:rsidR="00861B05" w:rsidRPr="003F11F4">
        <w:t>und sprachliche Mittel zur Verf</w:t>
      </w:r>
      <w:r w:rsidR="00861B05" w:rsidRPr="003F11F4">
        <w:t>ü</w:t>
      </w:r>
      <w:r w:rsidR="00861B05" w:rsidRPr="003F11F4">
        <w:t>gung gestellt</w:t>
      </w:r>
      <w:r w:rsidR="00694FF6" w:rsidRPr="003F11F4">
        <w:t xml:space="preserve"> (s</w:t>
      </w:r>
      <w:r w:rsidR="006B7DBF">
        <w:t>iehe</w:t>
      </w:r>
      <w:r w:rsidR="00694FF6" w:rsidRPr="003F11F4">
        <w:t xml:space="preserve"> Material 4</w:t>
      </w:r>
      <w:r w:rsidR="002C7F33" w:rsidRPr="003F11F4">
        <w:t>b)</w:t>
      </w:r>
      <w:r w:rsidR="00861B05" w:rsidRPr="003F11F4">
        <w:t xml:space="preserve">, um eine konstruktive Rückmeldung in der Fremdsprache zu ermöglichen. </w:t>
      </w:r>
    </w:p>
    <w:p w:rsidR="008B1AA7" w:rsidRPr="003F11F4" w:rsidRDefault="00010A9A" w:rsidP="00824217">
      <w:pPr>
        <w:spacing w:before="60" w:after="60"/>
        <w:jc w:val="both"/>
      </w:pPr>
      <w:r w:rsidRPr="003F11F4">
        <w:t>Durch eine Versteigerung der Kunstobjekte bei einem Schulfest o.</w:t>
      </w:r>
      <w:r w:rsidR="006B7DBF">
        <w:t xml:space="preserve"> </w:t>
      </w:r>
      <w:r w:rsidRPr="003F11F4">
        <w:t xml:space="preserve">ä. </w:t>
      </w:r>
      <w:r w:rsidR="00703564" w:rsidRPr="003F11F4">
        <w:t xml:space="preserve">kann der Kreis zu den eingangs kennengelernten </w:t>
      </w:r>
      <w:r w:rsidRPr="003F11F4">
        <w:t>Wohltätigkeitsa</w:t>
      </w:r>
      <w:r w:rsidR="00703564" w:rsidRPr="003F11F4">
        <w:t xml:space="preserve">ktionen geschlossen werden. </w:t>
      </w:r>
      <w:r w:rsidR="00BD0F3E" w:rsidRPr="003F11F4">
        <w:t>Deren Modalitäten (Zeit und Art der Versteigerung, Verwendung des Erlöses) werden mit der Klasse bespr</w:t>
      </w:r>
      <w:r w:rsidR="00BD0F3E" w:rsidRPr="003F11F4">
        <w:t>o</w:t>
      </w:r>
      <w:r w:rsidR="00BD0F3E" w:rsidRPr="003F11F4">
        <w:t>chen.</w:t>
      </w:r>
      <w:r w:rsidR="008B1AA7" w:rsidRPr="003F11F4">
        <w:t xml:space="preserve"> Als gemeinsames Endprodukt der ganzen Klasse kann im Anschluss ein Ausste</w:t>
      </w:r>
      <w:r w:rsidR="008B1AA7" w:rsidRPr="003F11F4">
        <w:t>l</w:t>
      </w:r>
      <w:r w:rsidR="008B1AA7" w:rsidRPr="003F11F4">
        <w:t xml:space="preserve">lungskatalog mit den Fotos </w:t>
      </w:r>
      <w:r w:rsidR="001871F2" w:rsidRPr="003F11F4">
        <w:t>der</w:t>
      </w:r>
      <w:r w:rsidR="008B1AA7" w:rsidRPr="003F11F4">
        <w:t xml:space="preserve"> Buddys</w:t>
      </w:r>
      <w:r w:rsidR="001871F2" w:rsidRPr="003F11F4">
        <w:t>,</w:t>
      </w:r>
      <w:r w:rsidR="008B1AA7" w:rsidRPr="003F11F4">
        <w:t xml:space="preserve"> deren Beschreibungen</w:t>
      </w:r>
      <w:r w:rsidR="001871F2" w:rsidRPr="003F11F4">
        <w:t xml:space="preserve"> sowie Kommentaren</w:t>
      </w:r>
      <w:r w:rsidR="008B1AA7" w:rsidRPr="003F11F4">
        <w:t xml:space="preserve"> </w:t>
      </w:r>
      <w:r w:rsidR="001871F2" w:rsidRPr="003F11F4">
        <w:t xml:space="preserve">und Fotos </w:t>
      </w:r>
      <w:r w:rsidR="00694FF6" w:rsidRPr="003F11F4">
        <w:t xml:space="preserve">zu </w:t>
      </w:r>
      <w:r w:rsidR="001871F2" w:rsidRPr="003F11F4">
        <w:t xml:space="preserve">ihrer Entstehung </w:t>
      </w:r>
      <w:r w:rsidR="00694FF6" w:rsidRPr="003F11F4">
        <w:t>zusammengestellt werden</w:t>
      </w:r>
      <w:r w:rsidR="008B1AA7" w:rsidRPr="003F11F4">
        <w:t xml:space="preserve">. </w:t>
      </w:r>
    </w:p>
    <w:p w:rsidR="00236B61" w:rsidRDefault="00236B61">
      <w:pPr>
        <w:spacing w:line="240" w:lineRule="auto"/>
      </w:pPr>
      <w:r>
        <w:br w:type="page"/>
      </w:r>
    </w:p>
    <w:p w:rsidR="00212F2B" w:rsidRPr="003F11F4" w:rsidRDefault="00212F2B" w:rsidP="00824217">
      <w:pPr>
        <w:pStyle w:val="Listenabsatz"/>
        <w:numPr>
          <w:ilvl w:val="0"/>
          <w:numId w:val="14"/>
        </w:numPr>
        <w:spacing w:before="240"/>
        <w:ind w:left="284" w:hanging="284"/>
        <w:jc w:val="both"/>
        <w:rPr>
          <w:b/>
          <w:bCs/>
        </w:rPr>
      </w:pPr>
      <w:r w:rsidRPr="003F11F4">
        <w:rPr>
          <w:b/>
          <w:bCs/>
        </w:rPr>
        <w:lastRenderedPageBreak/>
        <w:t>Auswertung</w:t>
      </w:r>
    </w:p>
    <w:p w:rsidR="00714484" w:rsidRPr="003F11F4" w:rsidRDefault="00714484" w:rsidP="00824217">
      <w:pPr>
        <w:jc w:val="both"/>
      </w:pPr>
      <w:r w:rsidRPr="003F11F4">
        <w:t xml:space="preserve">Mit den </w:t>
      </w:r>
      <w:r w:rsidR="000442C5" w:rsidRPr="003F11F4">
        <w:t>Schülerinnen und Schüler</w:t>
      </w:r>
      <w:r w:rsidR="008E5AE6" w:rsidRPr="003F11F4">
        <w:t>n</w:t>
      </w:r>
      <w:r w:rsidR="000442C5" w:rsidRPr="003F11F4" w:rsidDel="000442C5">
        <w:t xml:space="preserve"> </w:t>
      </w:r>
      <w:r w:rsidRPr="003F11F4">
        <w:t>werden die Ergebnisse und Arbeitsprozesse ausgewe</w:t>
      </w:r>
      <w:r w:rsidRPr="003F11F4">
        <w:t>r</w:t>
      </w:r>
      <w:r w:rsidRPr="003F11F4">
        <w:t xml:space="preserve">tet. Das kann </w:t>
      </w:r>
      <w:r w:rsidR="009E21C2" w:rsidRPr="003F11F4">
        <w:t>auf</w:t>
      </w:r>
      <w:r w:rsidRPr="003F11F4">
        <w:t xml:space="preserve"> unterschiedliche Weise erfolgen, z.</w:t>
      </w:r>
      <w:r w:rsidR="006B7DBF">
        <w:t xml:space="preserve"> </w:t>
      </w:r>
      <w:r w:rsidRPr="003F11F4">
        <w:t>B.</w:t>
      </w:r>
      <w:r w:rsidR="006B7DBF">
        <w:t xml:space="preserve"> durch</w:t>
      </w:r>
    </w:p>
    <w:p w:rsidR="00212F2B" w:rsidRPr="003F11F4" w:rsidRDefault="003D35D7" w:rsidP="00824217">
      <w:pPr>
        <w:pStyle w:val="Listenabsatz"/>
        <w:numPr>
          <w:ilvl w:val="0"/>
          <w:numId w:val="2"/>
        </w:numPr>
        <w:jc w:val="both"/>
      </w:pPr>
      <w:r w:rsidRPr="003F11F4">
        <w:t xml:space="preserve">gezielte </w:t>
      </w:r>
      <w:r w:rsidR="00714484" w:rsidRPr="003F11F4">
        <w:t>Fragen, die mündlich/schriftlich beantwortet werden</w:t>
      </w:r>
      <w:r w:rsidR="00DC0691" w:rsidRPr="003F11F4">
        <w:t xml:space="preserve"> </w:t>
      </w:r>
      <w:r w:rsidRPr="003F11F4">
        <w:t xml:space="preserve">(z. B. </w:t>
      </w:r>
      <w:r w:rsidR="00212F2B" w:rsidRPr="003F11F4">
        <w:t>Was habe ich g</w:t>
      </w:r>
      <w:r w:rsidR="00212F2B" w:rsidRPr="003F11F4">
        <w:t>e</w:t>
      </w:r>
      <w:r w:rsidR="00212F2B" w:rsidRPr="003F11F4">
        <w:t>lernt?</w:t>
      </w:r>
      <w:r w:rsidRPr="003F11F4">
        <w:t xml:space="preserve"> </w:t>
      </w:r>
      <w:r w:rsidR="00212F2B" w:rsidRPr="003F11F4">
        <w:t>Wie habe ich gearbeitet?</w:t>
      </w:r>
      <w:r w:rsidRPr="003F11F4">
        <w:t xml:space="preserve"> </w:t>
      </w:r>
      <w:r w:rsidR="00212F2B" w:rsidRPr="003F11F4">
        <w:t>Was möchte ich beim nächsten Mal beachten?</w:t>
      </w:r>
      <w:r w:rsidR="00134E44" w:rsidRPr="003F11F4">
        <w:t>)</w:t>
      </w:r>
    </w:p>
    <w:p w:rsidR="008B1AA7" w:rsidRPr="003F11F4" w:rsidRDefault="008B1AA7" w:rsidP="00824217">
      <w:pPr>
        <w:pStyle w:val="Listenabsatz"/>
        <w:numPr>
          <w:ilvl w:val="0"/>
          <w:numId w:val="2"/>
        </w:numPr>
        <w:jc w:val="both"/>
      </w:pPr>
      <w:r w:rsidRPr="003F11F4">
        <w:t>eine Zielscheibe/</w:t>
      </w:r>
      <w:r w:rsidR="00B27FB2">
        <w:t xml:space="preserve">ein </w:t>
      </w:r>
      <w:r w:rsidR="00B27FB2" w:rsidRPr="003F11F4">
        <w:t>Thermometer</w:t>
      </w:r>
      <w:r w:rsidR="00B27FB2">
        <w:t>/</w:t>
      </w:r>
      <w:r w:rsidRPr="003F11F4">
        <w:t>Positionslinien zu solchen Aspekten wie Zufri</w:t>
      </w:r>
      <w:r w:rsidRPr="003F11F4">
        <w:t>e</w:t>
      </w:r>
      <w:r w:rsidRPr="003F11F4">
        <w:t xml:space="preserve">denheit mit den Arbeitsergebnissen, Engagement bei der Arbeit, Schwierigkeitsgrad der Aufgabe, Zusammenarbeit mit Partnern und in der Gruppe etc.  </w:t>
      </w:r>
    </w:p>
    <w:p w:rsidR="003D35D7" w:rsidRPr="003F11F4" w:rsidRDefault="003D35D7" w:rsidP="00824217">
      <w:pPr>
        <w:pStyle w:val="Listenabsatz"/>
        <w:numPr>
          <w:ilvl w:val="0"/>
          <w:numId w:val="2"/>
        </w:numPr>
        <w:jc w:val="both"/>
      </w:pPr>
      <w:r w:rsidRPr="003F11F4">
        <w:t>individuelle bzw. Gruppengespräche zwischen der Lehrkraft und den Schülerinnen</w:t>
      </w:r>
      <w:r w:rsidR="008B1AA7" w:rsidRPr="003F11F4">
        <w:t xml:space="preserve"> und Schüler</w:t>
      </w:r>
      <w:r w:rsidR="00E35BB9" w:rsidRPr="003F11F4">
        <w:t>n</w:t>
      </w:r>
    </w:p>
    <w:p w:rsidR="009E21C2" w:rsidRPr="003F11F4" w:rsidRDefault="009E21C2" w:rsidP="00824217">
      <w:pPr>
        <w:pStyle w:val="Listenabsatz"/>
        <w:numPr>
          <w:ilvl w:val="0"/>
          <w:numId w:val="2"/>
        </w:numPr>
        <w:jc w:val="both"/>
      </w:pPr>
      <w:r w:rsidRPr="003F11F4">
        <w:t xml:space="preserve">einen Portfolio-Selbsteinschätzungsbogen </w:t>
      </w:r>
      <w:r w:rsidR="00694FF6" w:rsidRPr="003F11F4">
        <w:t>(siehe Material 5</w:t>
      </w:r>
      <w:r w:rsidR="000E335F" w:rsidRPr="003F11F4">
        <w:t>)</w:t>
      </w:r>
    </w:p>
    <w:p w:rsidR="009E21C2" w:rsidRPr="003F11F4" w:rsidRDefault="009E21C2" w:rsidP="00824217">
      <w:pPr>
        <w:pStyle w:val="Listenabsatz"/>
        <w:ind w:left="0"/>
        <w:jc w:val="both"/>
      </w:pPr>
    </w:p>
    <w:p w:rsidR="00212F2B" w:rsidRPr="003F11F4" w:rsidRDefault="009E21C2" w:rsidP="00824217">
      <w:pPr>
        <w:pStyle w:val="Listenabsatz"/>
        <w:ind w:left="0"/>
        <w:jc w:val="both"/>
      </w:pPr>
      <w:r w:rsidRPr="003F11F4">
        <w:t>Die sprachlichen und gestalterischen Ergebnisse (bzw. Fotos des geschaffenen Kunstobje</w:t>
      </w:r>
      <w:r w:rsidRPr="003F11F4">
        <w:t>k</w:t>
      </w:r>
      <w:r w:rsidRPr="003F11F4">
        <w:t xml:space="preserve">tes) sowie die Selbsteinschätzung werden im Portfolio </w:t>
      </w:r>
      <w:r w:rsidR="007536C4" w:rsidRPr="003F11F4">
        <w:t>doku</w:t>
      </w:r>
      <w:r w:rsidR="007378F5" w:rsidRPr="003F11F4">
        <w:t>men</w:t>
      </w:r>
      <w:r w:rsidR="007536C4" w:rsidRPr="003F11F4">
        <w:t>tiert.</w:t>
      </w:r>
      <w:r w:rsidRPr="003F11F4">
        <w:t xml:space="preserve"> </w:t>
      </w:r>
    </w:p>
    <w:p w:rsidR="000730FC" w:rsidRPr="003F11F4" w:rsidRDefault="000730FC" w:rsidP="00824217">
      <w:pPr>
        <w:spacing w:line="240" w:lineRule="auto"/>
        <w:jc w:val="both"/>
      </w:pPr>
    </w:p>
    <w:p w:rsidR="000730FC" w:rsidRPr="003F11F4" w:rsidRDefault="000730FC" w:rsidP="00824217">
      <w:pPr>
        <w:spacing w:line="240" w:lineRule="auto"/>
        <w:jc w:val="both"/>
      </w:pPr>
      <w:r w:rsidRPr="003F11F4">
        <w:t>Zur Dokumentation des Arbeitsprozesses und des Lernfortschritts wäre es ebenso denkbar, dass jede Schülerin</w:t>
      </w:r>
      <w:r w:rsidR="00B27FB2">
        <w:t>/jeder Schüler</w:t>
      </w:r>
      <w:r w:rsidRPr="003F11F4">
        <w:t xml:space="preserve"> </w:t>
      </w:r>
      <w:r w:rsidR="00694FF6" w:rsidRPr="003F11F4">
        <w:t>die</w:t>
      </w:r>
      <w:r w:rsidR="003507FD" w:rsidRPr="003F11F4">
        <w:t xml:space="preserve"> Arbeitsschritte in einem individuellen Lerntagebuch darstell</w:t>
      </w:r>
      <w:r w:rsidR="00E35BB9" w:rsidRPr="003F11F4">
        <w:t>t</w:t>
      </w:r>
      <w:r w:rsidR="003507FD" w:rsidRPr="003F11F4">
        <w:t xml:space="preserve"> und beschreib</w:t>
      </w:r>
      <w:r w:rsidR="00E35BB9" w:rsidRPr="003F11F4">
        <w:t>t</w:t>
      </w:r>
      <w:r w:rsidR="003507FD" w:rsidRPr="003F11F4">
        <w:t xml:space="preserve">. Entwürfe, Überarbeitungen und Endprodukte (ggf. als Foto) können </w:t>
      </w:r>
      <w:r w:rsidR="00694FF6" w:rsidRPr="003F11F4">
        <w:t xml:space="preserve">darin </w:t>
      </w:r>
      <w:r w:rsidR="003507FD" w:rsidRPr="003F11F4">
        <w:t xml:space="preserve">der Veranschaulichung dienen. </w:t>
      </w:r>
    </w:p>
    <w:p w:rsidR="00F5187C" w:rsidRDefault="00134E44" w:rsidP="00947DAC">
      <w:pPr>
        <w:pStyle w:val="Listenabsatz"/>
        <w:numPr>
          <w:ilvl w:val="0"/>
          <w:numId w:val="23"/>
        </w:numPr>
        <w:spacing w:line="240" w:lineRule="auto"/>
        <w:rPr>
          <w:b/>
          <w:sz w:val="24"/>
          <w:szCs w:val="24"/>
        </w:rPr>
      </w:pPr>
      <w:r w:rsidRPr="003F11F4">
        <w:br w:type="page"/>
      </w:r>
      <w:r w:rsidR="00F5187C" w:rsidRPr="00947DAC">
        <w:rPr>
          <w:b/>
          <w:sz w:val="24"/>
          <w:szCs w:val="24"/>
        </w:rPr>
        <w:lastRenderedPageBreak/>
        <w:t xml:space="preserve">Aufgabe und Material: </w:t>
      </w:r>
    </w:p>
    <w:p w:rsidR="00947DAC" w:rsidRPr="00947DAC" w:rsidRDefault="00947DAC" w:rsidP="00947DAC">
      <w:pPr>
        <w:pStyle w:val="Listenabsatz"/>
        <w:spacing w:line="240" w:lineRule="auto"/>
        <w:ind w:left="720"/>
        <w:rPr>
          <w:b/>
          <w:sz w:val="24"/>
          <w:szCs w:val="24"/>
        </w:rPr>
      </w:pPr>
    </w:p>
    <w:p w:rsidR="007536C4" w:rsidRPr="003F11F4" w:rsidRDefault="007536C4" w:rsidP="009E21C2">
      <w:pPr>
        <w:spacing w:line="240" w:lineRule="auto"/>
        <w:rPr>
          <w:b/>
          <w:sz w:val="24"/>
          <w:szCs w:val="24"/>
        </w:rPr>
      </w:pPr>
    </w:p>
    <w:p w:rsidR="00212F2B" w:rsidRPr="003F11F4" w:rsidRDefault="00212F2B" w:rsidP="00A351C9">
      <w:pPr>
        <w:pStyle w:val="Listenabsatz"/>
        <w:numPr>
          <w:ilvl w:val="0"/>
          <w:numId w:val="13"/>
        </w:numPr>
        <w:rPr>
          <w:b/>
        </w:rPr>
      </w:pPr>
      <w:r w:rsidRPr="003F11F4">
        <w:rPr>
          <w:b/>
        </w:rPr>
        <w:t>Aufgabenblatt</w:t>
      </w:r>
      <w:r w:rsidR="003D5517" w:rsidRPr="003F11F4">
        <w:rPr>
          <w:b/>
        </w:rPr>
        <w:t xml:space="preserve"> (Beispiel)</w:t>
      </w:r>
      <w:r w:rsidR="00120BA4" w:rsidRPr="003C03D2">
        <w:rPr>
          <w:rStyle w:val="Funotenzeichen"/>
          <w:sz w:val="16"/>
          <w:szCs w:val="16"/>
          <w:lang w:val="en-US"/>
        </w:rPr>
        <w:footnoteReference w:id="3"/>
      </w:r>
      <w:r w:rsidR="00FA0F70" w:rsidRPr="003C03D2">
        <w:rPr>
          <w:b/>
          <w:sz w:val="16"/>
          <w:szCs w:val="16"/>
        </w:rPr>
        <w:t xml:space="preserve"> </w:t>
      </w:r>
    </w:p>
    <w:p w:rsidR="00212F2B" w:rsidRPr="003F11F4" w:rsidRDefault="003811FF" w:rsidP="00212F2B">
      <w:pPr>
        <w:pStyle w:val="Listenabsatz"/>
        <w:ind w:left="720"/>
        <w:rPr>
          <w:b/>
        </w:rPr>
      </w:pPr>
      <w:r w:rsidRPr="003F11F4">
        <w:rPr>
          <w:noProof/>
          <w:lang w:eastAsia="de-DE"/>
        </w:rPr>
        <mc:AlternateContent>
          <mc:Choice Requires="wps">
            <w:drawing>
              <wp:anchor distT="0" distB="0" distL="114300" distR="114300" simplePos="0" relativeHeight="251695104" behindDoc="0" locked="0" layoutInCell="1" allowOverlap="1" wp14:anchorId="4B6D3046" wp14:editId="36E1CC5D">
                <wp:simplePos x="0" y="0"/>
                <wp:positionH relativeFrom="column">
                  <wp:posOffset>157903</wp:posOffset>
                </wp:positionH>
                <wp:positionV relativeFrom="paragraph">
                  <wp:posOffset>158538</wp:posOffset>
                </wp:positionV>
                <wp:extent cx="5788024" cy="4534534"/>
                <wp:effectExtent l="0" t="0" r="22860"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4" cy="4534534"/>
                        </a:xfrm>
                        <a:prstGeom prst="rect">
                          <a:avLst/>
                        </a:prstGeom>
                        <a:solidFill>
                          <a:srgbClr val="FFFFFF"/>
                        </a:solidFill>
                        <a:ln w="9525">
                          <a:solidFill>
                            <a:srgbClr val="000000"/>
                          </a:solidFill>
                          <a:miter lim="800000"/>
                          <a:headEnd/>
                          <a:tailEnd/>
                        </a:ln>
                      </wps:spPr>
                      <wps:txbx>
                        <w:txbxContent>
                          <w:p w:rsidR="00AC5F5D" w:rsidRPr="00EC5E78" w:rsidRDefault="00AC5F5D" w:rsidP="008424F6">
                            <w:pPr>
                              <w:pStyle w:val="Listenabsatz"/>
                              <w:ind w:right="16"/>
                              <w:rPr>
                                <w:rFonts w:ascii="Comic Sans MS" w:hAnsi="Comic Sans MS"/>
                                <w:b/>
                                <w:sz w:val="28"/>
                                <w:lang w:val="en-US"/>
                              </w:rPr>
                            </w:pPr>
                            <w:r>
                              <w:rPr>
                                <w:rFonts w:ascii="Comic Sans MS" w:hAnsi="Comic Sans MS"/>
                                <w:b/>
                                <w:sz w:val="28"/>
                                <w:lang w:val="en-US"/>
                              </w:rPr>
                              <w:t>My</w:t>
                            </w:r>
                            <w:r w:rsidRPr="00EC5E78">
                              <w:rPr>
                                <w:rFonts w:ascii="Comic Sans MS" w:hAnsi="Comic Sans MS"/>
                                <w:b/>
                                <w:sz w:val="28"/>
                                <w:lang w:val="en-US"/>
                              </w:rPr>
                              <w:t xml:space="preserve"> B</w:t>
                            </w:r>
                            <w:r>
                              <w:rPr>
                                <w:rFonts w:ascii="Comic Sans MS" w:hAnsi="Comic Sans MS"/>
                                <w:b/>
                                <w:sz w:val="28"/>
                                <w:lang w:val="en-US"/>
                              </w:rPr>
                              <w:t>uddy</w:t>
                            </w:r>
                            <w:r w:rsidRPr="00EC5E78">
                              <w:rPr>
                                <w:rFonts w:ascii="Comic Sans MS" w:hAnsi="Comic Sans MS"/>
                                <w:b/>
                                <w:sz w:val="28"/>
                                <w:lang w:val="en-US"/>
                              </w:rPr>
                              <w:t xml:space="preserve"> for </w:t>
                            </w:r>
                            <w:r>
                              <w:rPr>
                                <w:rFonts w:ascii="Comic Sans MS" w:hAnsi="Comic Sans MS"/>
                                <w:b/>
                                <w:sz w:val="28"/>
                                <w:lang w:val="en-US"/>
                              </w:rPr>
                              <w:t>our</w:t>
                            </w:r>
                            <w:r w:rsidRPr="00EC5E78">
                              <w:rPr>
                                <w:rFonts w:ascii="Comic Sans MS" w:hAnsi="Comic Sans MS"/>
                                <w:b/>
                                <w:sz w:val="28"/>
                                <w:lang w:val="en-US"/>
                              </w:rPr>
                              <w:t xml:space="preserve"> School</w:t>
                            </w:r>
                          </w:p>
                          <w:p w:rsidR="00AC5F5D" w:rsidRPr="00EC5E78" w:rsidRDefault="00AC5F5D" w:rsidP="008424F6">
                            <w:pPr>
                              <w:ind w:right="16"/>
                              <w:rPr>
                                <w:rFonts w:ascii="Comic Sans MS" w:hAnsi="Comic Sans MS"/>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Dear children,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do you know the Berlin </w:t>
                            </w:r>
                            <w:r>
                              <w:rPr>
                                <w:rFonts w:ascii="Comic Sans MS" w:hAnsi="Comic Sans MS"/>
                                <w:lang w:val="en-US"/>
                              </w:rPr>
                              <w:t xml:space="preserve">Buddy </w:t>
                            </w:r>
                            <w:r w:rsidRPr="00EC5E78">
                              <w:rPr>
                                <w:rFonts w:ascii="Comic Sans MS" w:hAnsi="Comic Sans MS"/>
                                <w:lang w:val="en-US"/>
                              </w:rPr>
                              <w:t xml:space="preserve">Bear? – Sure you do! </w:t>
                            </w:r>
                          </w:p>
                          <w:p w:rsidR="00AC5F5D" w:rsidRPr="00EC5E78" w:rsidRDefault="00AC5F5D" w:rsidP="008424F6">
                            <w:pPr>
                              <w:ind w:right="16"/>
                              <w:rPr>
                                <w:rFonts w:ascii="Comic Sans MS" w:hAnsi="Comic Sans MS"/>
                                <w:sz w:val="12"/>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How about creating YOUR </w:t>
                            </w:r>
                            <w:r>
                              <w:rPr>
                                <w:rFonts w:ascii="Comic Sans MS" w:hAnsi="Comic Sans MS"/>
                                <w:lang w:val="en-US"/>
                              </w:rPr>
                              <w:t>own buddies</w:t>
                            </w:r>
                            <w:r w:rsidRPr="00EC5E78">
                              <w:rPr>
                                <w:rFonts w:ascii="Comic Sans MS" w:hAnsi="Comic Sans MS"/>
                                <w:lang w:val="en-US"/>
                              </w:rPr>
                              <w:t xml:space="preserve">?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We want to prepare an exhibition of </w:t>
                            </w:r>
                            <w:r>
                              <w:rPr>
                                <w:rFonts w:ascii="Comic Sans MS" w:hAnsi="Comic Sans MS"/>
                                <w:lang w:val="en-US"/>
                              </w:rPr>
                              <w:t>buddies</w:t>
                            </w:r>
                            <w:r w:rsidRPr="00EC5E78">
                              <w:rPr>
                                <w:rFonts w:ascii="Comic Sans MS" w:hAnsi="Comic Sans MS"/>
                                <w:lang w:val="en-US"/>
                              </w:rPr>
                              <w:t xml:space="preserve"> and finally sell them in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an auction. The money will be used to make our school playground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nicer and more attractive. </w:t>
                            </w:r>
                          </w:p>
                          <w:p w:rsidR="00AC5F5D" w:rsidRPr="00ED1926" w:rsidRDefault="00AC5F5D" w:rsidP="00356D8A">
                            <w:pPr>
                              <w:ind w:left="5664" w:right="16" w:firstLine="573"/>
                              <w:jc w:val="right"/>
                              <w:rPr>
                                <w:rFonts w:cs="Arial"/>
                                <w:color w:val="000000" w:themeColor="text1"/>
                                <w:sz w:val="10"/>
                                <w:szCs w:val="10"/>
                              </w:rPr>
                            </w:pPr>
                            <w:r w:rsidRPr="00ED1926">
                              <w:rPr>
                                <w:rFonts w:cs="Arial"/>
                                <w:color w:val="000000" w:themeColor="text1"/>
                                <w:sz w:val="10"/>
                                <w:szCs w:val="10"/>
                                <w:lang w:val="en-US"/>
                              </w:rPr>
                              <w:t>OTFW.</w:t>
                            </w:r>
                            <w:r w:rsidRPr="00ED1926">
                              <w:rPr>
                                <w:rFonts w:cs="Arial"/>
                                <w:b/>
                                <w:color w:val="000000" w:themeColor="text1"/>
                                <w:sz w:val="10"/>
                                <w:szCs w:val="10"/>
                                <w:lang w:val="en-US"/>
                              </w:rPr>
                              <w:t xml:space="preserve"> </w:t>
                            </w:r>
                            <w:hyperlink r:id="rId24" w:tooltip="de:Buddy Bär Mieren Maxx" w:history="1">
                              <w:r w:rsidRPr="00ED1926">
                                <w:rPr>
                                  <w:rFonts w:cs="Arial"/>
                                  <w:color w:val="000000" w:themeColor="text1"/>
                                  <w:sz w:val="10"/>
                                  <w:szCs w:val="10"/>
                                </w:rPr>
                                <w:t>Buddy Bär Mieren Maxx</w:t>
                              </w:r>
                            </w:hyperlink>
                            <w:r w:rsidRPr="00ED1926">
                              <w:rPr>
                                <w:rFonts w:cs="Arial"/>
                                <w:color w:val="000000" w:themeColor="text1"/>
                                <w:sz w:val="10"/>
                                <w:szCs w:val="10"/>
                              </w:rPr>
                              <w:t xml:space="preserve">. 2013, </w:t>
                            </w:r>
                            <w:hyperlink r:id="rId25" w:history="1">
                              <w:r w:rsidRPr="00ED1926">
                                <w:rPr>
                                  <w:rStyle w:val="Hyperlink"/>
                                  <w:rFonts w:cs="Arial"/>
                                  <w:color w:val="000000" w:themeColor="text1"/>
                                  <w:sz w:val="10"/>
                                  <w:szCs w:val="10"/>
                                  <w:u w:val="none"/>
                                </w:rPr>
                                <w:t>cc by sa 3.0.de</w:t>
                              </w:r>
                            </w:hyperlink>
                          </w:p>
                          <w:p w:rsidR="00AC5F5D" w:rsidRPr="00356D8A" w:rsidRDefault="00AC5F5D" w:rsidP="00356D8A">
                            <w:pPr>
                              <w:ind w:left="2832" w:right="16" w:firstLine="6"/>
                              <w:jc w:val="right"/>
                              <w:rPr>
                                <w:rFonts w:cs="Arial"/>
                                <w:color w:val="000000" w:themeColor="text1"/>
                                <w:sz w:val="10"/>
                                <w:szCs w:val="10"/>
                              </w:rPr>
                            </w:pPr>
                            <w:r w:rsidRPr="00ED1926">
                              <w:rPr>
                                <w:rFonts w:cs="Arial"/>
                                <w:color w:val="000000" w:themeColor="text1"/>
                                <w:sz w:val="10"/>
                                <w:szCs w:val="10"/>
                              </w:rPr>
                              <w:t xml:space="preserve">Verfügbar unter: </w:t>
                            </w:r>
                            <w:r>
                              <w:rPr>
                                <w:rFonts w:cs="Arial"/>
                                <w:color w:val="000000" w:themeColor="text1"/>
                                <w:sz w:val="10"/>
                                <w:szCs w:val="10"/>
                              </w:rPr>
                              <w:fldChar w:fldCharType="begin"/>
                            </w:r>
                            <w:r>
                              <w:rPr>
                                <w:rFonts w:cs="Arial"/>
                                <w:color w:val="000000" w:themeColor="text1"/>
                                <w:sz w:val="10"/>
                                <w:szCs w:val="10"/>
                              </w:rPr>
                              <w:instrText xml:space="preserve"> HYPERLINK "</w:instrText>
                            </w:r>
                            <w:r w:rsidRPr="00356D8A">
                              <w:rPr>
                                <w:rFonts w:cs="Arial"/>
                                <w:color w:val="000000" w:themeColor="text1"/>
                                <w:sz w:val="10"/>
                                <w:szCs w:val="10"/>
                              </w:rPr>
                              <w:instrText>https://de.wikipedia.org/wiki/Datei:Skulptur</w:instrText>
                            </w:r>
                          </w:p>
                          <w:p w:rsidR="00AC5F5D" w:rsidRPr="00266B83" w:rsidRDefault="00AC5F5D" w:rsidP="00356D8A">
                            <w:pPr>
                              <w:ind w:left="2832" w:right="16" w:firstLine="6"/>
                              <w:jc w:val="right"/>
                              <w:rPr>
                                <w:rStyle w:val="Hyperlink"/>
                                <w:rFonts w:cs="Arial"/>
                                <w:sz w:val="10"/>
                                <w:szCs w:val="10"/>
                              </w:rPr>
                            </w:pPr>
                            <w:r w:rsidRPr="00356D8A">
                              <w:rPr>
                                <w:rFonts w:cs="Arial"/>
                                <w:color w:val="000000" w:themeColor="text1"/>
                                <w:sz w:val="10"/>
                                <w:szCs w:val="10"/>
                              </w:rPr>
                              <w:instrText>Nordlichtstr_35_(Reind)_Buddy_B%C3%A4r_Mieren_Maxx.jpg</w:instrText>
                            </w:r>
                            <w:r>
                              <w:rPr>
                                <w:rFonts w:cs="Arial"/>
                                <w:color w:val="000000" w:themeColor="text1"/>
                                <w:sz w:val="10"/>
                                <w:szCs w:val="10"/>
                              </w:rPr>
                              <w:instrText xml:space="preserve">" </w:instrText>
                            </w:r>
                            <w:r>
                              <w:rPr>
                                <w:rFonts w:cs="Arial"/>
                                <w:color w:val="000000" w:themeColor="text1"/>
                                <w:sz w:val="10"/>
                                <w:szCs w:val="10"/>
                              </w:rPr>
                              <w:fldChar w:fldCharType="separate"/>
                            </w:r>
                            <w:r w:rsidRPr="00266B83">
                              <w:rPr>
                                <w:rStyle w:val="Hyperlink"/>
                                <w:rFonts w:cs="Arial"/>
                                <w:sz w:val="10"/>
                                <w:szCs w:val="10"/>
                              </w:rPr>
                              <w:t>https://de.wikipedia.org/wiki/Datei:Skulptur</w:t>
                            </w:r>
                          </w:p>
                          <w:p w:rsidR="00AC5F5D" w:rsidRPr="00ED1926" w:rsidRDefault="00AC5F5D" w:rsidP="00356D8A">
                            <w:pPr>
                              <w:ind w:left="5670" w:right="16" w:firstLine="6"/>
                              <w:jc w:val="right"/>
                              <w:rPr>
                                <w:rStyle w:val="Hyperlink"/>
                                <w:rFonts w:cs="Arial"/>
                                <w:color w:val="000000" w:themeColor="text1"/>
                                <w:sz w:val="10"/>
                                <w:szCs w:val="10"/>
                                <w:u w:val="none"/>
                              </w:rPr>
                            </w:pPr>
                            <w:r w:rsidRPr="00266B83">
                              <w:rPr>
                                <w:rStyle w:val="Hyperlink"/>
                                <w:rFonts w:cs="Arial"/>
                                <w:sz w:val="10"/>
                                <w:szCs w:val="10"/>
                              </w:rPr>
                              <w:t>Nordlichtstr_35_(Reind)_Buddy_B%C3%A4r_Mieren_Maxx.jpg</w:t>
                            </w:r>
                            <w:r>
                              <w:rPr>
                                <w:rFonts w:cs="Arial"/>
                                <w:color w:val="000000" w:themeColor="text1"/>
                                <w:sz w:val="10"/>
                                <w:szCs w:val="10"/>
                              </w:rPr>
                              <w:fldChar w:fldCharType="end"/>
                            </w:r>
                            <w:r w:rsidRPr="00ED1926">
                              <w:rPr>
                                <w:rStyle w:val="Hyperlink"/>
                                <w:rFonts w:cs="Arial"/>
                                <w:color w:val="000000" w:themeColor="text1"/>
                                <w:sz w:val="10"/>
                                <w:szCs w:val="10"/>
                                <w:u w:val="none"/>
                              </w:rPr>
                              <w:t>,</w:t>
                            </w:r>
                          </w:p>
                          <w:p w:rsidR="00AC5F5D" w:rsidRPr="00ED1926" w:rsidRDefault="00AC5F5D" w:rsidP="00356D8A">
                            <w:pPr>
                              <w:ind w:left="5664" w:right="16" w:firstLine="6"/>
                              <w:jc w:val="right"/>
                              <w:rPr>
                                <w:rStyle w:val="Hyperlink"/>
                                <w:rFonts w:cs="Arial"/>
                                <w:color w:val="000000" w:themeColor="text1"/>
                                <w:sz w:val="10"/>
                                <w:szCs w:val="10"/>
                                <w:u w:val="none"/>
                              </w:rPr>
                            </w:pPr>
                            <w:r w:rsidRPr="00ED1926">
                              <w:rPr>
                                <w:rStyle w:val="Hyperlink"/>
                                <w:rFonts w:cs="Arial"/>
                                <w:color w:val="000000" w:themeColor="text1"/>
                                <w:sz w:val="10"/>
                                <w:szCs w:val="10"/>
                                <w:u w:val="none"/>
                              </w:rPr>
                              <w:t>Zugriff am 11.12.2017</w:t>
                            </w:r>
                          </w:p>
                          <w:p w:rsidR="00AC5F5D" w:rsidRPr="00EC5E78" w:rsidRDefault="00AC5F5D" w:rsidP="008424F6">
                            <w:pPr>
                              <w:ind w:right="16"/>
                              <w:rPr>
                                <w:rFonts w:ascii="Comic Sans MS" w:hAnsi="Comic Sans MS"/>
                                <w:lang w:val="en-US"/>
                              </w:rPr>
                            </w:pPr>
                            <w:r w:rsidRPr="00EC5E78">
                              <w:rPr>
                                <w:rFonts w:ascii="Comic Sans MS" w:hAnsi="Comic Sans MS"/>
                                <w:lang w:val="en-US"/>
                              </w:rPr>
                              <w:t>We need:</w:t>
                            </w:r>
                          </w:p>
                          <w:p w:rsidR="00AC5F5D" w:rsidRPr="00EC5E78" w:rsidRDefault="00AC5F5D" w:rsidP="008424F6">
                            <w:pPr>
                              <w:numPr>
                                <w:ilvl w:val="0"/>
                                <w:numId w:val="5"/>
                              </w:numPr>
                              <w:ind w:right="16"/>
                              <w:rPr>
                                <w:rFonts w:ascii="Comic Sans MS" w:hAnsi="Comic Sans MS"/>
                                <w:lang w:val="en-US"/>
                              </w:rPr>
                            </w:pPr>
                            <w:r w:rsidRPr="00EC5E78">
                              <w:rPr>
                                <w:rFonts w:ascii="Comic Sans MS" w:hAnsi="Comic Sans MS"/>
                                <w:lang w:val="en-US"/>
                              </w:rPr>
                              <w:t xml:space="preserve">your 3D-model of the </w:t>
                            </w:r>
                            <w:r>
                              <w:rPr>
                                <w:rFonts w:ascii="Comic Sans MS" w:hAnsi="Comic Sans MS"/>
                                <w:lang w:val="en-US"/>
                              </w:rPr>
                              <w:t>buddy,</w:t>
                            </w:r>
                            <w:r w:rsidRPr="00EC5E78">
                              <w:rPr>
                                <w:rFonts w:ascii="Comic Sans MS" w:hAnsi="Comic Sans MS"/>
                                <w:lang w:val="en-US"/>
                              </w:rPr>
                              <w:t xml:space="preserve"> </w:t>
                            </w:r>
                          </w:p>
                          <w:p w:rsidR="00AC5F5D" w:rsidRPr="00EC5E78" w:rsidRDefault="00AC5F5D" w:rsidP="008424F6">
                            <w:pPr>
                              <w:numPr>
                                <w:ilvl w:val="0"/>
                                <w:numId w:val="5"/>
                              </w:numPr>
                              <w:ind w:right="16"/>
                              <w:rPr>
                                <w:rFonts w:ascii="Comic Sans MS" w:hAnsi="Comic Sans MS"/>
                                <w:lang w:val="en-US"/>
                              </w:rPr>
                            </w:pPr>
                            <w:r w:rsidRPr="00EC5E78">
                              <w:rPr>
                                <w:rFonts w:ascii="Comic Sans MS" w:hAnsi="Comic Sans MS"/>
                                <w:lang w:val="en-US"/>
                              </w:rPr>
                              <w:t xml:space="preserve">your advert for your </w:t>
                            </w:r>
                            <w:r>
                              <w:rPr>
                                <w:rFonts w:ascii="Comic Sans MS" w:hAnsi="Comic Sans MS"/>
                                <w:lang w:val="en-US"/>
                              </w:rPr>
                              <w:t>buddy.</w:t>
                            </w:r>
                            <w:r w:rsidRPr="00EC5E78">
                              <w:rPr>
                                <w:rFonts w:ascii="Comic Sans MS" w:hAnsi="Comic Sans MS"/>
                                <w:lang w:val="en-US"/>
                              </w:rPr>
                              <w:t xml:space="preserve"> </w:t>
                            </w:r>
                          </w:p>
                          <w:p w:rsidR="00AC5F5D" w:rsidRPr="00EC5E78" w:rsidRDefault="00AC5F5D" w:rsidP="008424F6">
                            <w:pPr>
                              <w:ind w:right="16"/>
                              <w:rPr>
                                <w:rFonts w:ascii="Comic Sans MS" w:hAnsi="Comic Sans MS"/>
                                <w:sz w:val="10"/>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All </w:t>
                            </w:r>
                            <w:r>
                              <w:rPr>
                                <w:rFonts w:ascii="Comic Sans MS" w:hAnsi="Comic Sans MS"/>
                                <w:lang w:val="en-US"/>
                              </w:rPr>
                              <w:t>buddies</w:t>
                            </w:r>
                            <w:r w:rsidRPr="00EC5E78">
                              <w:rPr>
                                <w:rFonts w:ascii="Comic Sans MS" w:hAnsi="Comic Sans MS"/>
                                <w:lang w:val="en-US"/>
                              </w:rPr>
                              <w:t xml:space="preserve"> will be presented and sold in our gallery at the school summer fete. </w:t>
                            </w:r>
                          </w:p>
                          <w:p w:rsidR="00AC5F5D" w:rsidRPr="00EC5E78" w:rsidRDefault="00AC5F5D" w:rsidP="008424F6">
                            <w:pPr>
                              <w:ind w:right="16"/>
                              <w:rPr>
                                <w:rFonts w:ascii="Comic Sans MS" w:hAnsi="Comic Sans MS"/>
                                <w:sz w:val="12"/>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Start right now. We look forward to your creative ideas. </w:t>
                            </w:r>
                          </w:p>
                          <w:p w:rsidR="00AC5F5D" w:rsidRPr="00EC5E78" w:rsidRDefault="00AC5F5D" w:rsidP="008424F6">
                            <w:pPr>
                              <w:ind w:right="16"/>
                              <w:rPr>
                                <w:rFonts w:ascii="Comic Sans MS" w:hAnsi="Comic Sans MS"/>
                                <w:lang w:val="en-US"/>
                              </w:rPr>
                            </w:pPr>
                            <w:r w:rsidRPr="00EC5E78">
                              <w:rPr>
                                <w:rFonts w:ascii="Comic Sans MS" w:hAnsi="Comic Sans MS"/>
                                <w:lang w:val="en-US"/>
                              </w:rPr>
                              <w:t>Please hand them in until 20 May 2017.</w:t>
                            </w:r>
                          </w:p>
                          <w:p w:rsidR="00AC5F5D" w:rsidRPr="00EC5E78" w:rsidRDefault="00AC5F5D" w:rsidP="008424F6">
                            <w:pPr>
                              <w:ind w:right="16"/>
                              <w:jc w:val="right"/>
                              <w:rPr>
                                <w:rFonts w:ascii="Comic Sans MS" w:hAnsi="Comic Sans MS"/>
                                <w:sz w:val="14"/>
                                <w:lang w:val="en-US"/>
                              </w:rPr>
                            </w:pPr>
                          </w:p>
                          <w:p w:rsidR="00AC5F5D" w:rsidRPr="00EC5E78" w:rsidRDefault="00AC5F5D" w:rsidP="008424F6">
                            <w:pPr>
                              <w:ind w:right="16"/>
                              <w:jc w:val="right"/>
                              <w:rPr>
                                <w:rFonts w:ascii="Comic Sans MS" w:hAnsi="Comic Sans MS"/>
                                <w:lang w:val="en-US"/>
                              </w:rPr>
                            </w:pPr>
                            <w:r w:rsidRPr="00EC5E78">
                              <w:rPr>
                                <w:rFonts w:ascii="Comic Sans MS" w:hAnsi="Comic Sans MS"/>
                                <w:lang w:val="en-US"/>
                              </w:rPr>
                              <w:t>Your “Friends of the School” organization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2.45pt;margin-top:12.5pt;width:455.75pt;height:35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">
                <v:textbox>
                  <w:txbxContent>
                    <w:p w:rsidR="00AC5F5D" w:rsidRPr="00EC5E78" w:rsidRDefault="00AC5F5D" w:rsidP="008424F6">
                      <w:pPr>
                        <w:pStyle w:val="Listenabsatz"/>
                        <w:ind w:right="16"/>
                        <w:rPr>
                          <w:rFonts w:ascii="Comic Sans MS" w:hAnsi="Comic Sans MS"/>
                          <w:b/>
                          <w:sz w:val="28"/>
                          <w:lang w:val="en-US"/>
                        </w:rPr>
                      </w:pPr>
                      <w:r>
                        <w:rPr>
                          <w:rFonts w:ascii="Comic Sans MS" w:hAnsi="Comic Sans MS"/>
                          <w:b/>
                          <w:sz w:val="28"/>
                          <w:lang w:val="en-US"/>
                        </w:rPr>
                        <w:t>My</w:t>
                      </w:r>
                      <w:r w:rsidRPr="00EC5E78">
                        <w:rPr>
                          <w:rFonts w:ascii="Comic Sans MS" w:hAnsi="Comic Sans MS"/>
                          <w:b/>
                          <w:sz w:val="28"/>
                          <w:lang w:val="en-US"/>
                        </w:rPr>
                        <w:t xml:space="preserve"> B</w:t>
                      </w:r>
                      <w:r>
                        <w:rPr>
                          <w:rFonts w:ascii="Comic Sans MS" w:hAnsi="Comic Sans MS"/>
                          <w:b/>
                          <w:sz w:val="28"/>
                          <w:lang w:val="en-US"/>
                        </w:rPr>
                        <w:t>uddy</w:t>
                      </w:r>
                      <w:r w:rsidRPr="00EC5E78">
                        <w:rPr>
                          <w:rFonts w:ascii="Comic Sans MS" w:hAnsi="Comic Sans MS"/>
                          <w:b/>
                          <w:sz w:val="28"/>
                          <w:lang w:val="en-US"/>
                        </w:rPr>
                        <w:t xml:space="preserve"> for </w:t>
                      </w:r>
                      <w:r>
                        <w:rPr>
                          <w:rFonts w:ascii="Comic Sans MS" w:hAnsi="Comic Sans MS"/>
                          <w:b/>
                          <w:sz w:val="28"/>
                          <w:lang w:val="en-US"/>
                        </w:rPr>
                        <w:t>our</w:t>
                      </w:r>
                      <w:r w:rsidRPr="00EC5E78">
                        <w:rPr>
                          <w:rFonts w:ascii="Comic Sans MS" w:hAnsi="Comic Sans MS"/>
                          <w:b/>
                          <w:sz w:val="28"/>
                          <w:lang w:val="en-US"/>
                        </w:rPr>
                        <w:t xml:space="preserve"> School</w:t>
                      </w:r>
                    </w:p>
                    <w:p w:rsidR="00AC5F5D" w:rsidRPr="00EC5E78" w:rsidRDefault="00AC5F5D" w:rsidP="008424F6">
                      <w:pPr>
                        <w:ind w:right="16"/>
                        <w:rPr>
                          <w:rFonts w:ascii="Comic Sans MS" w:hAnsi="Comic Sans MS"/>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Dear children,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do you know the Berlin </w:t>
                      </w:r>
                      <w:r>
                        <w:rPr>
                          <w:rFonts w:ascii="Comic Sans MS" w:hAnsi="Comic Sans MS"/>
                          <w:lang w:val="en-US"/>
                        </w:rPr>
                        <w:t xml:space="preserve">Buddy </w:t>
                      </w:r>
                      <w:r w:rsidRPr="00EC5E78">
                        <w:rPr>
                          <w:rFonts w:ascii="Comic Sans MS" w:hAnsi="Comic Sans MS"/>
                          <w:lang w:val="en-US"/>
                        </w:rPr>
                        <w:t xml:space="preserve">Bear? – Sure you do! </w:t>
                      </w:r>
                    </w:p>
                    <w:p w:rsidR="00AC5F5D" w:rsidRPr="00EC5E78" w:rsidRDefault="00AC5F5D" w:rsidP="008424F6">
                      <w:pPr>
                        <w:ind w:right="16"/>
                        <w:rPr>
                          <w:rFonts w:ascii="Comic Sans MS" w:hAnsi="Comic Sans MS"/>
                          <w:sz w:val="12"/>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How about creating YOUR </w:t>
                      </w:r>
                      <w:r>
                        <w:rPr>
                          <w:rFonts w:ascii="Comic Sans MS" w:hAnsi="Comic Sans MS"/>
                          <w:lang w:val="en-US"/>
                        </w:rPr>
                        <w:t>own buddies</w:t>
                      </w:r>
                      <w:r w:rsidRPr="00EC5E78">
                        <w:rPr>
                          <w:rFonts w:ascii="Comic Sans MS" w:hAnsi="Comic Sans MS"/>
                          <w:lang w:val="en-US"/>
                        </w:rPr>
                        <w:t xml:space="preserve">?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We want to prepare an exhibition of </w:t>
                      </w:r>
                      <w:r>
                        <w:rPr>
                          <w:rFonts w:ascii="Comic Sans MS" w:hAnsi="Comic Sans MS"/>
                          <w:lang w:val="en-US"/>
                        </w:rPr>
                        <w:t>buddies</w:t>
                      </w:r>
                      <w:r w:rsidRPr="00EC5E78">
                        <w:rPr>
                          <w:rFonts w:ascii="Comic Sans MS" w:hAnsi="Comic Sans MS"/>
                          <w:lang w:val="en-US"/>
                        </w:rPr>
                        <w:t xml:space="preserve"> and finally sell them in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an auction. The money will be used to make our school playground </w:t>
                      </w: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nicer and more attractive. </w:t>
                      </w:r>
                    </w:p>
                    <w:p w:rsidR="00AC5F5D" w:rsidRPr="00ED1926" w:rsidRDefault="00AC5F5D" w:rsidP="00356D8A">
                      <w:pPr>
                        <w:ind w:left="5664" w:right="16" w:firstLine="573"/>
                        <w:jc w:val="right"/>
                        <w:rPr>
                          <w:rFonts w:cs="Arial"/>
                          <w:color w:val="000000" w:themeColor="text1"/>
                          <w:sz w:val="10"/>
                          <w:szCs w:val="10"/>
                        </w:rPr>
                      </w:pPr>
                      <w:r w:rsidRPr="00ED1926">
                        <w:rPr>
                          <w:rFonts w:cs="Arial"/>
                          <w:color w:val="000000" w:themeColor="text1"/>
                          <w:sz w:val="10"/>
                          <w:szCs w:val="10"/>
                          <w:lang w:val="en-US"/>
                        </w:rPr>
                        <w:t>OTFW.</w:t>
                      </w:r>
                      <w:r w:rsidRPr="00ED1926">
                        <w:rPr>
                          <w:rFonts w:cs="Arial"/>
                          <w:b/>
                          <w:color w:val="000000" w:themeColor="text1"/>
                          <w:sz w:val="10"/>
                          <w:szCs w:val="10"/>
                          <w:lang w:val="en-US"/>
                        </w:rPr>
                        <w:t xml:space="preserve"> </w:t>
                      </w:r>
                      <w:hyperlink r:id="rId26" w:tooltip="de:Buddy Bär Mieren Maxx" w:history="1">
                        <w:r w:rsidRPr="00ED1926">
                          <w:rPr>
                            <w:rFonts w:cs="Arial"/>
                            <w:color w:val="000000" w:themeColor="text1"/>
                            <w:sz w:val="10"/>
                            <w:szCs w:val="10"/>
                          </w:rPr>
                          <w:t>Buddy Bär Mieren Maxx</w:t>
                        </w:r>
                      </w:hyperlink>
                      <w:r w:rsidRPr="00ED1926">
                        <w:rPr>
                          <w:rFonts w:cs="Arial"/>
                          <w:color w:val="000000" w:themeColor="text1"/>
                          <w:sz w:val="10"/>
                          <w:szCs w:val="10"/>
                        </w:rPr>
                        <w:t xml:space="preserve">. 2013, </w:t>
                      </w:r>
                      <w:hyperlink r:id="rId27" w:history="1">
                        <w:r w:rsidRPr="00ED1926">
                          <w:rPr>
                            <w:rStyle w:val="Hyperlink"/>
                            <w:rFonts w:cs="Arial"/>
                            <w:color w:val="000000" w:themeColor="text1"/>
                            <w:sz w:val="10"/>
                            <w:szCs w:val="10"/>
                            <w:u w:val="none"/>
                          </w:rPr>
                          <w:t>cc by sa 3.0.de</w:t>
                        </w:r>
                      </w:hyperlink>
                    </w:p>
                    <w:p w:rsidR="00AC5F5D" w:rsidRPr="00356D8A" w:rsidRDefault="00AC5F5D" w:rsidP="00356D8A">
                      <w:pPr>
                        <w:ind w:left="2832" w:right="16" w:firstLine="6"/>
                        <w:jc w:val="right"/>
                        <w:rPr>
                          <w:rFonts w:cs="Arial"/>
                          <w:color w:val="000000" w:themeColor="text1"/>
                          <w:sz w:val="10"/>
                          <w:szCs w:val="10"/>
                        </w:rPr>
                      </w:pPr>
                      <w:r w:rsidRPr="00ED1926">
                        <w:rPr>
                          <w:rFonts w:cs="Arial"/>
                          <w:color w:val="000000" w:themeColor="text1"/>
                          <w:sz w:val="10"/>
                          <w:szCs w:val="10"/>
                        </w:rPr>
                        <w:t xml:space="preserve">Verfügbar unter: </w:t>
                      </w:r>
                      <w:r>
                        <w:rPr>
                          <w:rFonts w:cs="Arial"/>
                          <w:color w:val="000000" w:themeColor="text1"/>
                          <w:sz w:val="10"/>
                          <w:szCs w:val="10"/>
                        </w:rPr>
                        <w:fldChar w:fldCharType="begin"/>
                      </w:r>
                      <w:r>
                        <w:rPr>
                          <w:rFonts w:cs="Arial"/>
                          <w:color w:val="000000" w:themeColor="text1"/>
                          <w:sz w:val="10"/>
                          <w:szCs w:val="10"/>
                        </w:rPr>
                        <w:instrText xml:space="preserve"> HYPERLINK "</w:instrText>
                      </w:r>
                      <w:r w:rsidRPr="00356D8A">
                        <w:rPr>
                          <w:rFonts w:cs="Arial"/>
                          <w:color w:val="000000" w:themeColor="text1"/>
                          <w:sz w:val="10"/>
                          <w:szCs w:val="10"/>
                        </w:rPr>
                        <w:instrText>https://de.wikipedia.org/wiki/Datei:Skulptur</w:instrText>
                      </w:r>
                    </w:p>
                    <w:p w:rsidR="00AC5F5D" w:rsidRPr="00266B83" w:rsidRDefault="00AC5F5D" w:rsidP="00356D8A">
                      <w:pPr>
                        <w:ind w:left="2832" w:right="16" w:firstLine="6"/>
                        <w:jc w:val="right"/>
                        <w:rPr>
                          <w:rStyle w:val="Hyperlink"/>
                          <w:rFonts w:cs="Arial"/>
                          <w:sz w:val="10"/>
                          <w:szCs w:val="10"/>
                        </w:rPr>
                      </w:pPr>
                      <w:r w:rsidRPr="00356D8A">
                        <w:rPr>
                          <w:rFonts w:cs="Arial"/>
                          <w:color w:val="000000" w:themeColor="text1"/>
                          <w:sz w:val="10"/>
                          <w:szCs w:val="10"/>
                        </w:rPr>
                        <w:instrText>Nordlichtstr_35_(Reind)_Buddy_B%C3%A4r_Mieren_Maxx.jpg</w:instrText>
                      </w:r>
                      <w:r>
                        <w:rPr>
                          <w:rFonts w:cs="Arial"/>
                          <w:color w:val="000000" w:themeColor="text1"/>
                          <w:sz w:val="10"/>
                          <w:szCs w:val="10"/>
                        </w:rPr>
                        <w:instrText xml:space="preserve">" </w:instrText>
                      </w:r>
                      <w:r>
                        <w:rPr>
                          <w:rFonts w:cs="Arial"/>
                          <w:color w:val="000000" w:themeColor="text1"/>
                          <w:sz w:val="10"/>
                          <w:szCs w:val="10"/>
                        </w:rPr>
                        <w:fldChar w:fldCharType="separate"/>
                      </w:r>
                      <w:r w:rsidRPr="00266B83">
                        <w:rPr>
                          <w:rStyle w:val="Hyperlink"/>
                          <w:rFonts w:cs="Arial"/>
                          <w:sz w:val="10"/>
                          <w:szCs w:val="10"/>
                        </w:rPr>
                        <w:t>https://de.wikipedia.org/wiki/Datei:Skulptur</w:t>
                      </w:r>
                    </w:p>
                    <w:p w:rsidR="00AC5F5D" w:rsidRPr="00ED1926" w:rsidRDefault="00AC5F5D" w:rsidP="00356D8A">
                      <w:pPr>
                        <w:ind w:left="5670" w:right="16" w:firstLine="6"/>
                        <w:jc w:val="right"/>
                        <w:rPr>
                          <w:rStyle w:val="Hyperlink"/>
                          <w:rFonts w:cs="Arial"/>
                          <w:color w:val="000000" w:themeColor="text1"/>
                          <w:sz w:val="10"/>
                          <w:szCs w:val="10"/>
                          <w:u w:val="none"/>
                        </w:rPr>
                      </w:pPr>
                      <w:r w:rsidRPr="00266B83">
                        <w:rPr>
                          <w:rStyle w:val="Hyperlink"/>
                          <w:rFonts w:cs="Arial"/>
                          <w:sz w:val="10"/>
                          <w:szCs w:val="10"/>
                        </w:rPr>
                        <w:t>Nordlichtstr_35_(Reind)_Buddy_B%C3%A4r_Mieren_Maxx.jpg</w:t>
                      </w:r>
                      <w:r>
                        <w:rPr>
                          <w:rFonts w:cs="Arial"/>
                          <w:color w:val="000000" w:themeColor="text1"/>
                          <w:sz w:val="10"/>
                          <w:szCs w:val="10"/>
                        </w:rPr>
                        <w:fldChar w:fldCharType="end"/>
                      </w:r>
                      <w:r w:rsidRPr="00ED1926">
                        <w:rPr>
                          <w:rStyle w:val="Hyperlink"/>
                          <w:rFonts w:cs="Arial"/>
                          <w:color w:val="000000" w:themeColor="text1"/>
                          <w:sz w:val="10"/>
                          <w:szCs w:val="10"/>
                          <w:u w:val="none"/>
                        </w:rPr>
                        <w:t>,</w:t>
                      </w:r>
                    </w:p>
                    <w:p w:rsidR="00AC5F5D" w:rsidRPr="00ED1926" w:rsidRDefault="00AC5F5D" w:rsidP="00356D8A">
                      <w:pPr>
                        <w:ind w:left="5664" w:right="16" w:firstLine="6"/>
                        <w:jc w:val="right"/>
                        <w:rPr>
                          <w:rStyle w:val="Hyperlink"/>
                          <w:rFonts w:cs="Arial"/>
                          <w:color w:val="000000" w:themeColor="text1"/>
                          <w:sz w:val="10"/>
                          <w:szCs w:val="10"/>
                          <w:u w:val="none"/>
                        </w:rPr>
                      </w:pPr>
                      <w:r w:rsidRPr="00ED1926">
                        <w:rPr>
                          <w:rStyle w:val="Hyperlink"/>
                          <w:rFonts w:cs="Arial"/>
                          <w:color w:val="000000" w:themeColor="text1"/>
                          <w:sz w:val="10"/>
                          <w:szCs w:val="10"/>
                          <w:u w:val="none"/>
                        </w:rPr>
                        <w:t>Zugriff am 11.12.2017</w:t>
                      </w:r>
                    </w:p>
                    <w:p w:rsidR="00AC5F5D" w:rsidRPr="00EC5E78" w:rsidRDefault="00AC5F5D" w:rsidP="008424F6">
                      <w:pPr>
                        <w:ind w:right="16"/>
                        <w:rPr>
                          <w:rFonts w:ascii="Comic Sans MS" w:hAnsi="Comic Sans MS"/>
                          <w:lang w:val="en-US"/>
                        </w:rPr>
                      </w:pPr>
                      <w:r w:rsidRPr="00EC5E78">
                        <w:rPr>
                          <w:rFonts w:ascii="Comic Sans MS" w:hAnsi="Comic Sans MS"/>
                          <w:lang w:val="en-US"/>
                        </w:rPr>
                        <w:t>We need:</w:t>
                      </w:r>
                    </w:p>
                    <w:p w:rsidR="00AC5F5D" w:rsidRPr="00EC5E78" w:rsidRDefault="00AC5F5D" w:rsidP="008424F6">
                      <w:pPr>
                        <w:numPr>
                          <w:ilvl w:val="0"/>
                          <w:numId w:val="5"/>
                        </w:numPr>
                        <w:ind w:right="16"/>
                        <w:rPr>
                          <w:rFonts w:ascii="Comic Sans MS" w:hAnsi="Comic Sans MS"/>
                          <w:lang w:val="en-US"/>
                        </w:rPr>
                      </w:pPr>
                      <w:r w:rsidRPr="00EC5E78">
                        <w:rPr>
                          <w:rFonts w:ascii="Comic Sans MS" w:hAnsi="Comic Sans MS"/>
                          <w:lang w:val="en-US"/>
                        </w:rPr>
                        <w:t xml:space="preserve">your 3D-model of the </w:t>
                      </w:r>
                      <w:r>
                        <w:rPr>
                          <w:rFonts w:ascii="Comic Sans MS" w:hAnsi="Comic Sans MS"/>
                          <w:lang w:val="en-US"/>
                        </w:rPr>
                        <w:t>buddy,</w:t>
                      </w:r>
                      <w:r w:rsidRPr="00EC5E78">
                        <w:rPr>
                          <w:rFonts w:ascii="Comic Sans MS" w:hAnsi="Comic Sans MS"/>
                          <w:lang w:val="en-US"/>
                        </w:rPr>
                        <w:t xml:space="preserve"> </w:t>
                      </w:r>
                    </w:p>
                    <w:p w:rsidR="00AC5F5D" w:rsidRPr="00EC5E78" w:rsidRDefault="00AC5F5D" w:rsidP="008424F6">
                      <w:pPr>
                        <w:numPr>
                          <w:ilvl w:val="0"/>
                          <w:numId w:val="5"/>
                        </w:numPr>
                        <w:ind w:right="16"/>
                        <w:rPr>
                          <w:rFonts w:ascii="Comic Sans MS" w:hAnsi="Comic Sans MS"/>
                          <w:lang w:val="en-US"/>
                        </w:rPr>
                      </w:pPr>
                      <w:r w:rsidRPr="00EC5E78">
                        <w:rPr>
                          <w:rFonts w:ascii="Comic Sans MS" w:hAnsi="Comic Sans MS"/>
                          <w:lang w:val="en-US"/>
                        </w:rPr>
                        <w:t xml:space="preserve">your advert for your </w:t>
                      </w:r>
                      <w:r>
                        <w:rPr>
                          <w:rFonts w:ascii="Comic Sans MS" w:hAnsi="Comic Sans MS"/>
                          <w:lang w:val="en-US"/>
                        </w:rPr>
                        <w:t>buddy.</w:t>
                      </w:r>
                      <w:r w:rsidRPr="00EC5E78">
                        <w:rPr>
                          <w:rFonts w:ascii="Comic Sans MS" w:hAnsi="Comic Sans MS"/>
                          <w:lang w:val="en-US"/>
                        </w:rPr>
                        <w:t xml:space="preserve"> </w:t>
                      </w:r>
                    </w:p>
                    <w:p w:rsidR="00AC5F5D" w:rsidRPr="00EC5E78" w:rsidRDefault="00AC5F5D" w:rsidP="008424F6">
                      <w:pPr>
                        <w:ind w:right="16"/>
                        <w:rPr>
                          <w:rFonts w:ascii="Comic Sans MS" w:hAnsi="Comic Sans MS"/>
                          <w:sz w:val="10"/>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All </w:t>
                      </w:r>
                      <w:r>
                        <w:rPr>
                          <w:rFonts w:ascii="Comic Sans MS" w:hAnsi="Comic Sans MS"/>
                          <w:lang w:val="en-US"/>
                        </w:rPr>
                        <w:t>buddies</w:t>
                      </w:r>
                      <w:r w:rsidRPr="00EC5E78">
                        <w:rPr>
                          <w:rFonts w:ascii="Comic Sans MS" w:hAnsi="Comic Sans MS"/>
                          <w:lang w:val="en-US"/>
                        </w:rPr>
                        <w:t xml:space="preserve"> will be presented and sold in our gallery at the school summer fete. </w:t>
                      </w:r>
                    </w:p>
                    <w:p w:rsidR="00AC5F5D" w:rsidRPr="00EC5E78" w:rsidRDefault="00AC5F5D" w:rsidP="008424F6">
                      <w:pPr>
                        <w:ind w:right="16"/>
                        <w:rPr>
                          <w:rFonts w:ascii="Comic Sans MS" w:hAnsi="Comic Sans MS"/>
                          <w:sz w:val="12"/>
                          <w:lang w:val="en-US"/>
                        </w:rPr>
                      </w:pPr>
                    </w:p>
                    <w:p w:rsidR="00AC5F5D" w:rsidRPr="00EC5E78" w:rsidRDefault="00AC5F5D" w:rsidP="008424F6">
                      <w:pPr>
                        <w:ind w:right="16"/>
                        <w:rPr>
                          <w:rFonts w:ascii="Comic Sans MS" w:hAnsi="Comic Sans MS"/>
                          <w:lang w:val="en-US"/>
                        </w:rPr>
                      </w:pPr>
                      <w:r w:rsidRPr="00EC5E78">
                        <w:rPr>
                          <w:rFonts w:ascii="Comic Sans MS" w:hAnsi="Comic Sans MS"/>
                          <w:lang w:val="en-US"/>
                        </w:rPr>
                        <w:t xml:space="preserve">Start right now. We look forward to your creative ideas. </w:t>
                      </w:r>
                    </w:p>
                    <w:p w:rsidR="00AC5F5D" w:rsidRPr="00EC5E78" w:rsidRDefault="00AC5F5D" w:rsidP="008424F6">
                      <w:pPr>
                        <w:ind w:right="16"/>
                        <w:rPr>
                          <w:rFonts w:ascii="Comic Sans MS" w:hAnsi="Comic Sans MS"/>
                          <w:lang w:val="en-US"/>
                        </w:rPr>
                      </w:pPr>
                      <w:r w:rsidRPr="00EC5E78">
                        <w:rPr>
                          <w:rFonts w:ascii="Comic Sans MS" w:hAnsi="Comic Sans MS"/>
                          <w:lang w:val="en-US"/>
                        </w:rPr>
                        <w:t>Please hand them in until 20 May 2017.</w:t>
                      </w:r>
                    </w:p>
                    <w:p w:rsidR="00AC5F5D" w:rsidRPr="00EC5E78" w:rsidRDefault="00AC5F5D" w:rsidP="008424F6">
                      <w:pPr>
                        <w:ind w:right="16"/>
                        <w:jc w:val="right"/>
                        <w:rPr>
                          <w:rFonts w:ascii="Comic Sans MS" w:hAnsi="Comic Sans MS"/>
                          <w:sz w:val="14"/>
                          <w:lang w:val="en-US"/>
                        </w:rPr>
                      </w:pPr>
                    </w:p>
                    <w:p w:rsidR="00AC5F5D" w:rsidRPr="00EC5E78" w:rsidRDefault="00AC5F5D" w:rsidP="008424F6">
                      <w:pPr>
                        <w:ind w:right="16"/>
                        <w:jc w:val="right"/>
                        <w:rPr>
                          <w:rFonts w:ascii="Comic Sans MS" w:hAnsi="Comic Sans MS"/>
                          <w:lang w:val="en-US"/>
                        </w:rPr>
                      </w:pPr>
                      <w:r w:rsidRPr="00EC5E78">
                        <w:rPr>
                          <w:rFonts w:ascii="Comic Sans MS" w:hAnsi="Comic Sans MS"/>
                          <w:lang w:val="en-US"/>
                        </w:rPr>
                        <w:t>Your “Friends of the School” organization</w:t>
                      </w:r>
                    </w:p>
                  </w:txbxContent>
                </v:textbox>
              </v:shape>
            </w:pict>
          </mc:Fallback>
        </mc:AlternateContent>
      </w:r>
    </w:p>
    <w:p w:rsidR="00212F2B" w:rsidRPr="003F11F4" w:rsidRDefault="00212F2B" w:rsidP="00212F2B">
      <w:pPr>
        <w:pStyle w:val="Listenabsatz"/>
        <w:rPr>
          <w:sz w:val="16"/>
        </w:rPr>
      </w:pPr>
    </w:p>
    <w:p w:rsidR="00212F2B" w:rsidRPr="003F11F4" w:rsidRDefault="003811FF" w:rsidP="00212F2B">
      <w:pPr>
        <w:pStyle w:val="Listenabsatz"/>
        <w:ind w:left="0"/>
        <w:rPr>
          <w:b/>
        </w:rPr>
      </w:pPr>
      <w:r w:rsidRPr="003F11F4">
        <w:rPr>
          <w:b/>
          <w:noProof/>
          <w:lang w:eastAsia="de-DE"/>
        </w:rPr>
        <w:drawing>
          <wp:anchor distT="0" distB="0" distL="114300" distR="114300" simplePos="0" relativeHeight="251696128" behindDoc="0" locked="0" layoutInCell="1" allowOverlap="1" wp14:anchorId="0F69EAF3" wp14:editId="6D67139D">
            <wp:simplePos x="0" y="0"/>
            <wp:positionH relativeFrom="column">
              <wp:posOffset>4801870</wp:posOffset>
            </wp:positionH>
            <wp:positionV relativeFrom="paragraph">
              <wp:posOffset>6350</wp:posOffset>
            </wp:positionV>
            <wp:extent cx="1056005" cy="1731010"/>
            <wp:effectExtent l="0" t="0" r="0" b="2540"/>
            <wp:wrapNone/>
            <wp:docPr id="19" name="Bild 5" descr="683px-Skulptur_Nordlichtstr_35_(Reind)_Buddy_B%C3%A4r_Mieren_Ma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3px-Skulptur_Nordlichtstr_35_(Reind)_Buddy_B%C3%A4r_Mieren_Max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731010"/>
                    </a:xfrm>
                    <a:prstGeom prst="rect">
                      <a:avLst/>
                    </a:prstGeom>
                    <a:noFill/>
                  </pic:spPr>
                </pic:pic>
              </a:graphicData>
            </a:graphic>
            <wp14:sizeRelH relativeFrom="page">
              <wp14:pctWidth>0</wp14:pctWidth>
            </wp14:sizeRelH>
            <wp14:sizeRelV relativeFrom="page">
              <wp14:pctHeight>0</wp14:pctHeight>
            </wp14:sizeRelV>
          </wp:anchor>
        </w:drawing>
      </w:r>
    </w:p>
    <w:p w:rsidR="00212F2B" w:rsidRPr="003F11F4" w:rsidRDefault="00212F2B" w:rsidP="00212F2B">
      <w:pPr>
        <w:pStyle w:val="Listenabsatz"/>
        <w:ind w:left="0"/>
        <w:rPr>
          <w:b/>
        </w:rPr>
      </w:pPr>
    </w:p>
    <w:p w:rsidR="00212F2B" w:rsidRPr="003F11F4" w:rsidRDefault="00212F2B" w:rsidP="00212F2B">
      <w:pPr>
        <w:pStyle w:val="Listenabsatz"/>
        <w:ind w:left="0"/>
        <w:rPr>
          <w:b/>
        </w:rPr>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212F2B" w:rsidP="00212F2B">
      <w:pPr>
        <w:pStyle w:val="Listenabsatz"/>
      </w:pPr>
    </w:p>
    <w:p w:rsidR="00212F2B" w:rsidRPr="003F11F4" w:rsidRDefault="00506245" w:rsidP="00561685">
      <w:pPr>
        <w:spacing w:line="240" w:lineRule="auto"/>
      </w:pPr>
      <w:r w:rsidRPr="003F11F4">
        <w:br w:type="page"/>
      </w:r>
    </w:p>
    <w:p w:rsidR="00212F2B" w:rsidRPr="000905A0" w:rsidRDefault="00212F2B" w:rsidP="000905A0">
      <w:pPr>
        <w:pStyle w:val="Listenabsatz"/>
        <w:numPr>
          <w:ilvl w:val="0"/>
          <w:numId w:val="13"/>
        </w:numPr>
        <w:spacing w:line="240" w:lineRule="auto"/>
        <w:rPr>
          <w:b/>
        </w:rPr>
      </w:pPr>
      <w:r w:rsidRPr="003F11F4">
        <w:rPr>
          <w:b/>
        </w:rPr>
        <w:lastRenderedPageBreak/>
        <w:t>Arbeitsschritte</w:t>
      </w:r>
      <w:r w:rsidR="00506245" w:rsidRPr="000905A0">
        <w:rPr>
          <w:sz w:val="16"/>
          <w:szCs w:val="16"/>
          <w:vertAlign w:val="superscript"/>
        </w:rPr>
        <w:footnoteReference w:id="4"/>
      </w:r>
    </w:p>
    <w:p w:rsidR="000671DD" w:rsidRPr="00865AED" w:rsidRDefault="000671DD" w:rsidP="00212F2B">
      <w:pPr>
        <w:pStyle w:val="Listenabsatz"/>
      </w:pPr>
    </w:p>
    <w:p w:rsidR="002834D0" w:rsidRPr="00865AED" w:rsidRDefault="00506245" w:rsidP="00627673">
      <w:pPr>
        <w:pStyle w:val="Listenabsatz"/>
        <w:numPr>
          <w:ilvl w:val="0"/>
          <w:numId w:val="6"/>
        </w:numPr>
        <w:contextualSpacing/>
        <w:rPr>
          <w:lang w:val="en-US"/>
        </w:rPr>
      </w:pPr>
      <w:r w:rsidRPr="00865AED">
        <w:rPr>
          <w:lang w:val="en-US"/>
        </w:rPr>
        <w:t>Collect ideas for the design of your</w:t>
      </w:r>
      <w:r w:rsidR="001734F6" w:rsidRPr="00865AED">
        <w:rPr>
          <w:lang w:val="en-US"/>
        </w:rPr>
        <w:t xml:space="preserve"> </w:t>
      </w:r>
      <w:r w:rsidR="001734F6" w:rsidRPr="00865AED">
        <w:rPr>
          <w:i/>
          <w:lang w:val="en-US"/>
        </w:rPr>
        <w:t>b</w:t>
      </w:r>
      <w:r w:rsidR="000730FC" w:rsidRPr="00865AED">
        <w:rPr>
          <w:i/>
          <w:lang w:val="en-US"/>
        </w:rPr>
        <w:t>uddy</w:t>
      </w:r>
      <w:r w:rsidR="008E5AE6" w:rsidRPr="00865AED">
        <w:rPr>
          <w:lang w:val="en-US"/>
        </w:rPr>
        <w:t>.</w:t>
      </w:r>
      <w:r w:rsidR="00C12950" w:rsidRPr="00865AED">
        <w:rPr>
          <w:lang w:val="en-US"/>
        </w:rPr>
        <w:t xml:space="preserve"> Write your ideas in a mind</w:t>
      </w:r>
      <w:r w:rsidR="00B27FB2" w:rsidRPr="00865AED">
        <w:rPr>
          <w:lang w:val="en-US"/>
        </w:rPr>
        <w:t xml:space="preserve"> </w:t>
      </w:r>
      <w:r w:rsidR="00C12950" w:rsidRPr="00865AED">
        <w:rPr>
          <w:lang w:val="en-US"/>
        </w:rPr>
        <w:t>map.</w:t>
      </w:r>
    </w:p>
    <w:p w:rsidR="00506245" w:rsidRPr="00865AED" w:rsidRDefault="002834D0" w:rsidP="000730FC">
      <w:pPr>
        <w:pStyle w:val="Listenabsatz"/>
        <w:numPr>
          <w:ilvl w:val="0"/>
          <w:numId w:val="6"/>
        </w:numPr>
        <w:contextualSpacing/>
        <w:rPr>
          <w:lang w:val="en-US"/>
        </w:rPr>
      </w:pPr>
      <w:r w:rsidRPr="00865AED">
        <w:rPr>
          <w:lang w:val="en-US"/>
        </w:rPr>
        <w:t xml:space="preserve">Talk about your ideas </w:t>
      </w:r>
      <w:r w:rsidR="00506245" w:rsidRPr="00865AED">
        <w:rPr>
          <w:lang w:val="en-US"/>
        </w:rPr>
        <w:t>in a group.</w:t>
      </w:r>
    </w:p>
    <w:p w:rsidR="00506245" w:rsidRPr="00865AED" w:rsidRDefault="00506245" w:rsidP="00627673">
      <w:pPr>
        <w:pStyle w:val="Listenabsatz"/>
        <w:numPr>
          <w:ilvl w:val="0"/>
          <w:numId w:val="6"/>
        </w:numPr>
        <w:contextualSpacing/>
        <w:rPr>
          <w:lang w:val="en-US"/>
        </w:rPr>
      </w:pPr>
      <w:r w:rsidRPr="00865AED">
        <w:rPr>
          <w:lang w:val="en-US"/>
        </w:rPr>
        <w:t xml:space="preserve">Choose the ideas for YOUR </w:t>
      </w:r>
      <w:r w:rsidR="001734F6" w:rsidRPr="00865AED">
        <w:rPr>
          <w:i/>
          <w:lang w:val="en-US"/>
        </w:rPr>
        <w:t>b</w:t>
      </w:r>
      <w:r w:rsidR="008E5AE6" w:rsidRPr="00865AED">
        <w:rPr>
          <w:i/>
          <w:lang w:val="en-US"/>
        </w:rPr>
        <w:t>uddy</w:t>
      </w:r>
      <w:r w:rsidRPr="00865AED">
        <w:rPr>
          <w:lang w:val="en-US"/>
        </w:rPr>
        <w:t xml:space="preserve">. </w:t>
      </w:r>
    </w:p>
    <w:p w:rsidR="00506245" w:rsidRPr="00865AED" w:rsidRDefault="00506245" w:rsidP="00627673">
      <w:pPr>
        <w:pStyle w:val="Listenabsatz"/>
        <w:ind w:left="1080"/>
        <w:contextualSpacing/>
        <w:rPr>
          <w:lang w:val="en-US"/>
        </w:rPr>
      </w:pPr>
      <w:r w:rsidRPr="00865AED">
        <w:rPr>
          <w:lang w:val="en-US"/>
        </w:rPr>
        <w:t>You can draw a sketch</w:t>
      </w:r>
    </w:p>
    <w:p w:rsidR="00506245" w:rsidRPr="00865AED" w:rsidRDefault="00506245" w:rsidP="00627673">
      <w:pPr>
        <w:pStyle w:val="Listenabsatz"/>
        <w:numPr>
          <w:ilvl w:val="0"/>
          <w:numId w:val="6"/>
        </w:numPr>
        <w:contextualSpacing/>
        <w:rPr>
          <w:lang w:val="en-US"/>
        </w:rPr>
      </w:pPr>
      <w:r w:rsidRPr="00865AED">
        <w:rPr>
          <w:lang w:val="en-US"/>
        </w:rPr>
        <w:t xml:space="preserve">What do you need? Make a list. </w:t>
      </w:r>
    </w:p>
    <w:p w:rsidR="00212F2B" w:rsidRPr="00865AED" w:rsidRDefault="00212F2B" w:rsidP="00627673">
      <w:pPr>
        <w:pStyle w:val="Listenabsatz"/>
        <w:numPr>
          <w:ilvl w:val="0"/>
          <w:numId w:val="6"/>
        </w:numPr>
        <w:contextualSpacing/>
        <w:rPr>
          <w:lang w:val="en-US"/>
        </w:rPr>
      </w:pPr>
      <w:r w:rsidRPr="00865AED">
        <w:rPr>
          <w:lang w:val="en-US"/>
        </w:rPr>
        <w:t xml:space="preserve">Create your </w:t>
      </w:r>
      <w:r w:rsidR="001734F6" w:rsidRPr="00865AED">
        <w:rPr>
          <w:i/>
          <w:lang w:val="en-US"/>
        </w:rPr>
        <w:t>b</w:t>
      </w:r>
      <w:r w:rsidR="000730FC" w:rsidRPr="00865AED">
        <w:rPr>
          <w:i/>
          <w:lang w:val="en-US"/>
        </w:rPr>
        <w:t>uddy</w:t>
      </w:r>
      <w:r w:rsidR="000730FC" w:rsidRPr="00865AED">
        <w:rPr>
          <w:lang w:val="en-US"/>
        </w:rPr>
        <w:t xml:space="preserve"> </w:t>
      </w:r>
      <w:r w:rsidR="00C12950" w:rsidRPr="00865AED">
        <w:rPr>
          <w:lang w:val="en-US"/>
        </w:rPr>
        <w:t>in your art lessons</w:t>
      </w:r>
      <w:r w:rsidRPr="00865AED">
        <w:rPr>
          <w:lang w:val="en-US"/>
        </w:rPr>
        <w:t>.</w:t>
      </w:r>
    </w:p>
    <w:p w:rsidR="00A351C9" w:rsidRPr="00865AED" w:rsidRDefault="00A351C9" w:rsidP="00627673">
      <w:pPr>
        <w:pStyle w:val="Listenabsatz"/>
        <w:numPr>
          <w:ilvl w:val="0"/>
          <w:numId w:val="6"/>
        </w:numPr>
        <w:contextualSpacing/>
        <w:rPr>
          <w:lang w:val="en-US"/>
        </w:rPr>
      </w:pPr>
      <w:r w:rsidRPr="00865AED">
        <w:rPr>
          <w:lang w:val="en-US"/>
        </w:rPr>
        <w:t>Prepare</w:t>
      </w:r>
      <w:r w:rsidR="00212F2B" w:rsidRPr="00865AED">
        <w:rPr>
          <w:lang w:val="en-US"/>
        </w:rPr>
        <w:t xml:space="preserve"> </w:t>
      </w:r>
      <w:r w:rsidR="000442C5" w:rsidRPr="00865AED">
        <w:rPr>
          <w:lang w:val="en-US"/>
        </w:rPr>
        <w:t>a presentation of</w:t>
      </w:r>
      <w:r w:rsidR="00212F2B" w:rsidRPr="00865AED">
        <w:rPr>
          <w:lang w:val="en-US"/>
        </w:rPr>
        <w:t xml:space="preserve"> your </w:t>
      </w:r>
      <w:r w:rsidR="008E5AE6" w:rsidRPr="00865AED">
        <w:rPr>
          <w:i/>
          <w:lang w:val="en-US"/>
        </w:rPr>
        <w:t>buddy</w:t>
      </w:r>
      <w:r w:rsidR="00212F2B" w:rsidRPr="00865AED">
        <w:rPr>
          <w:lang w:val="en-US"/>
        </w:rPr>
        <w:t xml:space="preserve">. </w:t>
      </w:r>
      <w:r w:rsidR="000442C5" w:rsidRPr="00865AED">
        <w:rPr>
          <w:lang w:val="en-US"/>
        </w:rPr>
        <w:t>You can</w:t>
      </w:r>
    </w:p>
    <w:p w:rsidR="000442C5" w:rsidRPr="00865AED" w:rsidRDefault="000442C5" w:rsidP="00627673">
      <w:pPr>
        <w:pStyle w:val="Listenabsatz"/>
        <w:numPr>
          <w:ilvl w:val="0"/>
          <w:numId w:val="15"/>
        </w:numPr>
        <w:contextualSpacing/>
        <w:rPr>
          <w:lang w:val="en-US"/>
        </w:rPr>
      </w:pPr>
      <w:r w:rsidRPr="00865AED">
        <w:rPr>
          <w:lang w:val="en-US"/>
        </w:rPr>
        <w:t>talk about it</w:t>
      </w:r>
      <w:r w:rsidR="00AE2453" w:rsidRPr="00865AED">
        <w:rPr>
          <w:lang w:val="en-US"/>
        </w:rPr>
        <w:t xml:space="preserve"> with keywords</w:t>
      </w:r>
    </w:p>
    <w:p w:rsidR="000442C5" w:rsidRPr="00865AED" w:rsidRDefault="000442C5" w:rsidP="00627673">
      <w:pPr>
        <w:pStyle w:val="Listenabsatz"/>
        <w:numPr>
          <w:ilvl w:val="0"/>
          <w:numId w:val="15"/>
        </w:numPr>
        <w:contextualSpacing/>
        <w:rPr>
          <w:lang w:val="en-US"/>
        </w:rPr>
      </w:pPr>
      <w:r w:rsidRPr="00865AED">
        <w:rPr>
          <w:lang w:val="en-US"/>
        </w:rPr>
        <w:t xml:space="preserve">write a </w:t>
      </w:r>
      <w:r w:rsidR="000730FC" w:rsidRPr="00865AED">
        <w:rPr>
          <w:lang w:val="en-US"/>
        </w:rPr>
        <w:t>fact file</w:t>
      </w:r>
      <w:r w:rsidRPr="00865AED">
        <w:rPr>
          <w:lang w:val="en-US"/>
        </w:rPr>
        <w:t xml:space="preserve"> or a text</w:t>
      </w:r>
    </w:p>
    <w:p w:rsidR="000442C5" w:rsidRPr="00865AED" w:rsidRDefault="000442C5" w:rsidP="009F697A">
      <w:pPr>
        <w:pStyle w:val="Listenabsatz"/>
        <w:numPr>
          <w:ilvl w:val="0"/>
          <w:numId w:val="15"/>
        </w:numPr>
        <w:contextualSpacing/>
        <w:rPr>
          <w:lang w:val="en-US"/>
        </w:rPr>
      </w:pPr>
      <w:r w:rsidRPr="00865AED">
        <w:rPr>
          <w:lang w:val="en-US"/>
        </w:rPr>
        <w:t>make a poster</w:t>
      </w:r>
    </w:p>
    <w:p w:rsidR="000442C5" w:rsidRPr="00865AED" w:rsidRDefault="000442C5" w:rsidP="00627673">
      <w:pPr>
        <w:pStyle w:val="Listenabsatz"/>
        <w:numPr>
          <w:ilvl w:val="0"/>
          <w:numId w:val="15"/>
        </w:numPr>
        <w:contextualSpacing/>
        <w:rPr>
          <w:lang w:val="en-US"/>
        </w:rPr>
      </w:pPr>
      <w:r w:rsidRPr="00865AED">
        <w:rPr>
          <w:lang w:val="en-US"/>
        </w:rPr>
        <w:t>record an interview</w:t>
      </w:r>
      <w:r w:rsidR="00E11AF1" w:rsidRPr="00865AED">
        <w:rPr>
          <w:lang w:val="en-US"/>
        </w:rPr>
        <w:t xml:space="preserve"> </w:t>
      </w:r>
    </w:p>
    <w:p w:rsidR="000442C5" w:rsidRPr="00865AED" w:rsidRDefault="000442C5" w:rsidP="00627673">
      <w:pPr>
        <w:pStyle w:val="Listenabsatz"/>
        <w:numPr>
          <w:ilvl w:val="0"/>
          <w:numId w:val="15"/>
        </w:numPr>
        <w:contextualSpacing/>
        <w:rPr>
          <w:lang w:val="en-US"/>
        </w:rPr>
      </w:pPr>
      <w:r w:rsidRPr="00865AED">
        <w:rPr>
          <w:lang w:val="en-US"/>
        </w:rPr>
        <w:t>…</w:t>
      </w:r>
    </w:p>
    <w:p w:rsidR="001734F6" w:rsidRPr="00865AED" w:rsidRDefault="00627673" w:rsidP="00B27FB2">
      <w:pPr>
        <w:ind w:left="372" w:firstLine="708"/>
        <w:contextualSpacing/>
        <w:rPr>
          <w:lang w:val="en-US"/>
        </w:rPr>
      </w:pPr>
      <w:r w:rsidRPr="00865AED">
        <w:rPr>
          <w:lang w:val="en-US"/>
        </w:rPr>
        <w:t>Tip: Check your texts with a partner. What can you do better?</w:t>
      </w:r>
    </w:p>
    <w:p w:rsidR="00B43ABD" w:rsidRPr="00865AED" w:rsidRDefault="00627673" w:rsidP="00B27FB2">
      <w:pPr>
        <w:pStyle w:val="Listenabsatz"/>
        <w:numPr>
          <w:ilvl w:val="0"/>
          <w:numId w:val="6"/>
        </w:numPr>
        <w:contextualSpacing/>
        <w:rPr>
          <w:lang w:val="en-US"/>
        </w:rPr>
      </w:pPr>
      <w:r w:rsidRPr="00865AED">
        <w:rPr>
          <w:lang w:val="en-US"/>
        </w:rPr>
        <w:t xml:space="preserve">Rehearse your presentation with a partner or in a group. Give feedback. </w:t>
      </w:r>
    </w:p>
    <w:p w:rsidR="000C4836" w:rsidRPr="00865AED" w:rsidRDefault="00203E5B" w:rsidP="00B27FB2">
      <w:pPr>
        <w:pStyle w:val="Listenabsatz"/>
        <w:numPr>
          <w:ilvl w:val="0"/>
          <w:numId w:val="6"/>
        </w:numPr>
        <w:contextualSpacing/>
        <w:rPr>
          <w:lang w:val="en-US"/>
        </w:rPr>
      </w:pPr>
      <w:r w:rsidRPr="00865AED">
        <w:rPr>
          <w:lang w:val="en-US"/>
        </w:rPr>
        <w:t xml:space="preserve"> </w:t>
      </w:r>
      <w:r w:rsidR="000442C5" w:rsidRPr="00865AED">
        <w:rPr>
          <w:lang w:val="en-US"/>
        </w:rPr>
        <w:t>P</w:t>
      </w:r>
      <w:r w:rsidR="00212F2B" w:rsidRPr="00865AED">
        <w:rPr>
          <w:lang w:val="en-US"/>
        </w:rPr>
        <w:t xml:space="preserve">resent your bear to your class. Give feedback to your classmates </w:t>
      </w:r>
      <w:r w:rsidR="00E06B71" w:rsidRPr="00865AED">
        <w:rPr>
          <w:lang w:val="en-US"/>
        </w:rPr>
        <w:t>about</w:t>
      </w:r>
      <w:r w:rsidR="00B27FB2" w:rsidRPr="00865AED">
        <w:rPr>
          <w:lang w:val="en-US"/>
        </w:rPr>
        <w:t xml:space="preserve"> </w:t>
      </w:r>
      <w:r w:rsidR="00212F2B" w:rsidRPr="00865AED">
        <w:rPr>
          <w:lang w:val="en-US"/>
        </w:rPr>
        <w:t xml:space="preserve">their </w:t>
      </w:r>
      <w:r w:rsidR="00285A2C" w:rsidRPr="00865AED">
        <w:rPr>
          <w:lang w:val="en-US"/>
        </w:rPr>
        <w:t xml:space="preserve">buddies </w:t>
      </w:r>
      <w:r w:rsidR="00212F2B" w:rsidRPr="00865AED">
        <w:rPr>
          <w:lang w:val="en-US"/>
        </w:rPr>
        <w:t xml:space="preserve">and their </w:t>
      </w:r>
      <w:r w:rsidR="00506245" w:rsidRPr="00865AED">
        <w:rPr>
          <w:lang w:val="en-US"/>
        </w:rPr>
        <w:t>presentations</w:t>
      </w:r>
      <w:r w:rsidR="00212F2B" w:rsidRPr="00865AED">
        <w:rPr>
          <w:lang w:val="en-US"/>
        </w:rPr>
        <w:t>.</w:t>
      </w:r>
      <w:r w:rsidR="00861B05" w:rsidRPr="00865AED" w:rsidDel="00861B05">
        <w:rPr>
          <w:lang w:val="en-US"/>
        </w:rPr>
        <w:t xml:space="preserve"> </w:t>
      </w:r>
    </w:p>
    <w:p w:rsidR="00693CFF" w:rsidRPr="00865AED" w:rsidRDefault="00693CFF" w:rsidP="00693CFF">
      <w:pPr>
        <w:spacing w:line="240" w:lineRule="auto"/>
        <w:rPr>
          <w:lang w:val="en-US"/>
        </w:rPr>
      </w:pPr>
    </w:p>
    <w:p w:rsidR="00627673" w:rsidRPr="003F11F4" w:rsidRDefault="00627673" w:rsidP="00693CFF">
      <w:pPr>
        <w:spacing w:line="240" w:lineRule="auto"/>
        <w:rPr>
          <w:lang w:val="en-US"/>
        </w:rPr>
      </w:pPr>
    </w:p>
    <w:p w:rsidR="00627673" w:rsidRPr="003F11F4" w:rsidRDefault="00627673" w:rsidP="00693CFF">
      <w:pPr>
        <w:spacing w:line="240" w:lineRule="auto"/>
        <w:rPr>
          <w:lang w:val="en-US"/>
        </w:rPr>
      </w:pPr>
    </w:p>
    <w:p w:rsidR="00761058" w:rsidRPr="003F11F4" w:rsidRDefault="00761058" w:rsidP="00B43ABD">
      <w:pPr>
        <w:pStyle w:val="Listenabsatz"/>
        <w:numPr>
          <w:ilvl w:val="0"/>
          <w:numId w:val="13"/>
        </w:numPr>
        <w:spacing w:line="240" w:lineRule="auto"/>
        <w:rPr>
          <w:b/>
        </w:rPr>
      </w:pPr>
      <w:r w:rsidRPr="003F11F4">
        <w:rPr>
          <w:b/>
        </w:rPr>
        <w:t xml:space="preserve">Inhaltliche </w:t>
      </w:r>
      <w:r w:rsidR="00212F2B" w:rsidRPr="003F11F4">
        <w:rPr>
          <w:b/>
        </w:rPr>
        <w:t>Hilfen</w:t>
      </w:r>
      <w:r w:rsidR="00B43ABD" w:rsidRPr="003F11F4">
        <w:rPr>
          <w:b/>
        </w:rPr>
        <w:t xml:space="preserve"> zur</w:t>
      </w:r>
      <w:r w:rsidR="00212F2B" w:rsidRPr="003F11F4">
        <w:rPr>
          <w:b/>
        </w:rPr>
        <w:t xml:space="preserve"> </w:t>
      </w:r>
      <w:r w:rsidRPr="003F11F4">
        <w:rPr>
          <w:b/>
        </w:rPr>
        <w:t>Ideenfindung</w:t>
      </w:r>
    </w:p>
    <w:p w:rsidR="00761058" w:rsidRPr="003F11F4" w:rsidRDefault="00761058" w:rsidP="00761058">
      <w:pPr>
        <w:pStyle w:val="Listenabsatz"/>
        <w:spacing w:line="240" w:lineRule="auto"/>
        <w:ind w:left="720"/>
        <w:rPr>
          <w:b/>
          <w:color w:val="0070C0"/>
          <w:sz w:val="8"/>
        </w:rPr>
      </w:pPr>
    </w:p>
    <w:p w:rsidR="00761058" w:rsidRPr="003F11F4" w:rsidRDefault="003811FF" w:rsidP="00761058">
      <w:pPr>
        <w:pStyle w:val="Listenabsatz"/>
        <w:spacing w:line="240" w:lineRule="auto"/>
        <w:ind w:left="720"/>
        <w:rPr>
          <w:b/>
          <w:color w:val="0070C0"/>
        </w:rPr>
      </w:pPr>
      <w:r w:rsidRPr="003F11F4">
        <w:rPr>
          <w:b/>
          <w:noProof/>
          <w:color w:val="0070C0"/>
          <w:lang w:eastAsia="de-DE"/>
        </w:rPr>
        <mc:AlternateContent>
          <mc:Choice Requires="wps">
            <w:drawing>
              <wp:anchor distT="0" distB="0" distL="114300" distR="114300" simplePos="0" relativeHeight="251704320" behindDoc="1" locked="0" layoutInCell="1" allowOverlap="1" wp14:anchorId="266855BD" wp14:editId="0BADF620">
                <wp:simplePos x="0" y="0"/>
                <wp:positionH relativeFrom="column">
                  <wp:posOffset>220980</wp:posOffset>
                </wp:positionH>
                <wp:positionV relativeFrom="paragraph">
                  <wp:posOffset>65405</wp:posOffset>
                </wp:positionV>
                <wp:extent cx="4933950" cy="3247390"/>
                <wp:effectExtent l="0" t="0" r="19050" b="10160"/>
                <wp:wrapTight wrapText="bothSides">
                  <wp:wrapPolygon edited="0">
                    <wp:start x="0" y="0"/>
                    <wp:lineTo x="0" y="21541"/>
                    <wp:lineTo x="21600" y="21541"/>
                    <wp:lineTo x="21600" y="0"/>
                    <wp:lineTo x="0" y="0"/>
                  </wp:wrapPolygon>
                </wp:wrapTight>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247390"/>
                        </a:xfrm>
                        <a:prstGeom prst="rect">
                          <a:avLst/>
                        </a:prstGeom>
                        <a:solidFill>
                          <a:srgbClr val="FFFFFF"/>
                        </a:solidFill>
                        <a:ln w="9525">
                          <a:solidFill>
                            <a:srgbClr val="000000"/>
                          </a:solidFill>
                          <a:miter lim="800000"/>
                          <a:headEnd/>
                          <a:tailEnd/>
                        </a:ln>
                      </wps:spPr>
                      <wps:txbx>
                        <w:txbxContent>
                          <w:p w:rsidR="00AC5F5D" w:rsidRPr="00285A2C" w:rsidRDefault="00AC5F5D" w:rsidP="00761058">
                            <w:pPr>
                              <w:spacing w:line="240" w:lineRule="auto"/>
                              <w:rPr>
                                <w:b/>
                                <w:lang w:val="en-US"/>
                              </w:rPr>
                            </w:pPr>
                            <w:r w:rsidRPr="00285A2C">
                              <w:rPr>
                                <w:b/>
                                <w:lang w:val="en-US"/>
                              </w:rPr>
                              <w:t>Help</w:t>
                            </w:r>
                          </w:p>
                          <w:p w:rsidR="00AC5F5D" w:rsidRPr="00285A2C" w:rsidRDefault="00AC5F5D" w:rsidP="00761058">
                            <w:pPr>
                              <w:spacing w:line="240" w:lineRule="auto"/>
                              <w:rPr>
                                <w:b/>
                                <w:lang w:val="en-US"/>
                              </w:rPr>
                            </w:pPr>
                          </w:p>
                          <w:p w:rsidR="00AC5F5D" w:rsidRPr="00285A2C" w:rsidRDefault="00AC5F5D" w:rsidP="00761058">
                            <w:pPr>
                              <w:pStyle w:val="Listenabsatz"/>
                              <w:numPr>
                                <w:ilvl w:val="0"/>
                                <w:numId w:val="17"/>
                              </w:numPr>
                              <w:spacing w:line="240" w:lineRule="auto"/>
                              <w:rPr>
                                <w:lang w:val="en-US"/>
                              </w:rPr>
                            </w:pPr>
                            <w:r w:rsidRPr="00285A2C">
                              <w:rPr>
                                <w:lang w:val="en-US"/>
                              </w:rPr>
                              <w:t>You can look at Berlin Buddy Bears to get ideas</w:t>
                            </w:r>
                            <w:r>
                              <w:rPr>
                                <w:lang w:val="en-US"/>
                              </w:rPr>
                              <w:t>.</w:t>
                            </w:r>
                          </w:p>
                          <w:p w:rsidR="00AC5F5D" w:rsidRPr="00285A2C" w:rsidRDefault="00AC5F5D" w:rsidP="00761058">
                            <w:pPr>
                              <w:pStyle w:val="Listenabsatz"/>
                              <w:numPr>
                                <w:ilvl w:val="0"/>
                                <w:numId w:val="17"/>
                              </w:numPr>
                              <w:spacing w:line="240" w:lineRule="auto"/>
                              <w:rPr>
                                <w:lang w:val="en-US"/>
                              </w:rPr>
                            </w:pPr>
                            <w:r w:rsidRPr="00285A2C">
                              <w:rPr>
                                <w:lang w:val="en-US"/>
                              </w:rPr>
                              <w:t>You can write your ideas in a mind</w:t>
                            </w:r>
                            <w:r>
                              <w:rPr>
                                <w:lang w:val="en-US"/>
                              </w:rPr>
                              <w:t xml:space="preserve"> </w:t>
                            </w:r>
                            <w:r w:rsidRPr="00285A2C">
                              <w:rPr>
                                <w:lang w:val="en-US"/>
                              </w:rPr>
                              <w:t xml:space="preserve">map like this: </w:t>
                            </w:r>
                          </w:p>
                          <w:p w:rsidR="00AC5F5D" w:rsidRPr="00627673" w:rsidRDefault="00AC5F5D" w:rsidP="00761058">
                            <w:pPr>
                              <w:pStyle w:val="Listenabsatz"/>
                              <w:spacing w:line="240" w:lineRule="auto"/>
                              <w:ind w:left="720"/>
                              <w:rPr>
                                <w:b/>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7.4pt;margin-top:5.15pt;width:388.5pt;height:255.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">
                <v:textbox>
                  <w:txbxContent>
                    <w:p w:rsidR="00AC5F5D" w:rsidRPr="00285A2C" w:rsidRDefault="00AC5F5D" w:rsidP="00761058">
                      <w:pPr>
                        <w:spacing w:line="240" w:lineRule="auto"/>
                        <w:rPr>
                          <w:b/>
                          <w:lang w:val="en-US"/>
                        </w:rPr>
                      </w:pPr>
                      <w:r w:rsidRPr="00285A2C">
                        <w:rPr>
                          <w:b/>
                          <w:lang w:val="en-US"/>
                        </w:rPr>
                        <w:t>Help</w:t>
                      </w:r>
                    </w:p>
                    <w:p w:rsidR="00AC5F5D" w:rsidRPr="00285A2C" w:rsidRDefault="00AC5F5D" w:rsidP="00761058">
                      <w:pPr>
                        <w:spacing w:line="240" w:lineRule="auto"/>
                        <w:rPr>
                          <w:b/>
                          <w:lang w:val="en-US"/>
                        </w:rPr>
                      </w:pPr>
                    </w:p>
                    <w:p w:rsidR="00AC5F5D" w:rsidRPr="00285A2C" w:rsidRDefault="00AC5F5D" w:rsidP="00761058">
                      <w:pPr>
                        <w:pStyle w:val="Listenabsatz"/>
                        <w:numPr>
                          <w:ilvl w:val="0"/>
                          <w:numId w:val="17"/>
                        </w:numPr>
                        <w:spacing w:line="240" w:lineRule="auto"/>
                        <w:rPr>
                          <w:lang w:val="en-US"/>
                        </w:rPr>
                      </w:pPr>
                      <w:r w:rsidRPr="00285A2C">
                        <w:rPr>
                          <w:lang w:val="en-US"/>
                        </w:rPr>
                        <w:t>You can look at Berlin Buddy Bears to get ideas</w:t>
                      </w:r>
                      <w:r>
                        <w:rPr>
                          <w:lang w:val="en-US"/>
                        </w:rPr>
                        <w:t>.</w:t>
                      </w:r>
                    </w:p>
                    <w:p w:rsidR="00AC5F5D" w:rsidRPr="00285A2C" w:rsidRDefault="00AC5F5D" w:rsidP="00761058">
                      <w:pPr>
                        <w:pStyle w:val="Listenabsatz"/>
                        <w:numPr>
                          <w:ilvl w:val="0"/>
                          <w:numId w:val="17"/>
                        </w:numPr>
                        <w:spacing w:line="240" w:lineRule="auto"/>
                        <w:rPr>
                          <w:lang w:val="en-US"/>
                        </w:rPr>
                      </w:pPr>
                      <w:r w:rsidRPr="00285A2C">
                        <w:rPr>
                          <w:lang w:val="en-US"/>
                        </w:rPr>
                        <w:t>You can write your ideas in a mind</w:t>
                      </w:r>
                      <w:r>
                        <w:rPr>
                          <w:lang w:val="en-US"/>
                        </w:rPr>
                        <w:t xml:space="preserve"> </w:t>
                      </w:r>
                      <w:r w:rsidRPr="00285A2C">
                        <w:rPr>
                          <w:lang w:val="en-US"/>
                        </w:rPr>
                        <w:t xml:space="preserve">map like this: </w:t>
                      </w:r>
                    </w:p>
                    <w:p w:rsidR="00AC5F5D" w:rsidRPr="00627673" w:rsidRDefault="00AC5F5D" w:rsidP="00761058">
                      <w:pPr>
                        <w:pStyle w:val="Listenabsatz"/>
                        <w:spacing w:line="240" w:lineRule="auto"/>
                        <w:ind w:left="720"/>
                        <w:rPr>
                          <w:b/>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p w:rsidR="00AC5F5D" w:rsidRPr="003A0390" w:rsidRDefault="00AC5F5D">
                      <w:pPr>
                        <w:rPr>
                          <w:lang w:val="en-US"/>
                        </w:rPr>
                      </w:pPr>
                    </w:p>
                  </w:txbxContent>
                </v:textbox>
                <w10:wrap type="tight"/>
              </v:shape>
            </w:pict>
          </mc:Fallback>
        </mc:AlternateContent>
      </w:r>
    </w:p>
    <w:p w:rsidR="00761058" w:rsidRPr="003F11F4" w:rsidRDefault="00761058" w:rsidP="00761058">
      <w:pPr>
        <w:pStyle w:val="Listenabsatz"/>
        <w:spacing w:line="240" w:lineRule="auto"/>
        <w:ind w:left="720"/>
        <w:rPr>
          <w:b/>
          <w:color w:val="0070C0"/>
        </w:rPr>
      </w:pPr>
    </w:p>
    <w:p w:rsidR="00761058" w:rsidRPr="003F11F4" w:rsidRDefault="00761058" w:rsidP="00761058">
      <w:pPr>
        <w:pStyle w:val="Listenabsatz"/>
        <w:spacing w:line="240" w:lineRule="auto"/>
        <w:ind w:left="720"/>
        <w:rPr>
          <w:b/>
          <w:color w:val="0070C0"/>
        </w:rPr>
      </w:pPr>
    </w:p>
    <w:p w:rsidR="00761058" w:rsidRPr="003F11F4" w:rsidRDefault="00761058" w:rsidP="00761058">
      <w:pPr>
        <w:pStyle w:val="Listenabsatz"/>
        <w:spacing w:line="240" w:lineRule="auto"/>
        <w:ind w:left="720"/>
        <w:rPr>
          <w:b/>
          <w:color w:val="0070C0"/>
        </w:rPr>
      </w:pPr>
    </w:p>
    <w:p w:rsidR="00761058" w:rsidRPr="003F11F4" w:rsidRDefault="00761058" w:rsidP="00761058">
      <w:pPr>
        <w:pStyle w:val="Listenabsatz"/>
        <w:spacing w:line="240" w:lineRule="auto"/>
        <w:ind w:left="720"/>
        <w:rPr>
          <w:b/>
          <w:color w:val="0070C0"/>
        </w:rPr>
      </w:pPr>
    </w:p>
    <w:p w:rsidR="00761058" w:rsidRPr="003F11F4" w:rsidRDefault="00761058" w:rsidP="00761058">
      <w:pPr>
        <w:pStyle w:val="Listenabsatz"/>
        <w:spacing w:line="240" w:lineRule="auto"/>
        <w:ind w:left="720"/>
        <w:rPr>
          <w:b/>
          <w:color w:val="0070C0"/>
        </w:rPr>
      </w:pPr>
    </w:p>
    <w:p w:rsidR="00761058" w:rsidRPr="003F11F4" w:rsidRDefault="003811FF" w:rsidP="00761058">
      <w:pPr>
        <w:pStyle w:val="Listenabsatz"/>
        <w:spacing w:line="240" w:lineRule="auto"/>
        <w:ind w:left="720"/>
        <w:rPr>
          <w:b/>
          <w:color w:val="0070C0"/>
        </w:rPr>
      </w:pPr>
      <w:r w:rsidRPr="003F11F4">
        <w:rPr>
          <w:b/>
          <w:noProof/>
          <w:color w:val="0070C0"/>
          <w:lang w:eastAsia="de-DE"/>
        </w:rPr>
        <mc:AlternateContent>
          <mc:Choice Requires="wps">
            <w:drawing>
              <wp:anchor distT="0" distB="0" distL="114300" distR="114300" simplePos="0" relativeHeight="251707392" behindDoc="0" locked="0" layoutInCell="1" allowOverlap="1" wp14:anchorId="2BC7E186" wp14:editId="2E23987D">
                <wp:simplePos x="0" y="0"/>
                <wp:positionH relativeFrom="column">
                  <wp:posOffset>-2263775</wp:posOffset>
                </wp:positionH>
                <wp:positionV relativeFrom="paragraph">
                  <wp:posOffset>111760</wp:posOffset>
                </wp:positionV>
                <wp:extent cx="914400" cy="304800"/>
                <wp:effectExtent l="12700" t="6985" r="6350" b="12065"/>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oundRect">
                          <a:avLst>
                            <a:gd name="adj" fmla="val 16667"/>
                          </a:avLst>
                        </a:prstGeom>
                        <a:solidFill>
                          <a:srgbClr val="FFFFFF"/>
                        </a:solidFill>
                        <a:ln w="9525">
                          <a:solidFill>
                            <a:srgbClr val="000000"/>
                          </a:solidFill>
                          <a:round/>
                          <a:headEnd/>
                          <a:tailEnd/>
                        </a:ln>
                      </wps:spPr>
                      <wps:txbx>
                        <w:txbxContent>
                          <w:p w:rsidR="00AC5F5D" w:rsidRPr="009C204A" w:rsidRDefault="00AC5F5D" w:rsidP="00761058">
                            <w:pPr>
                              <w:jc w:val="center"/>
                            </w:pPr>
                            <w:r w:rsidRPr="009C204A">
                              <w:t>colours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9" style="position:absolute;left:0;text-align:left;margin-left:-178.25pt;margin-top:8.8pt;width:1in;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">
                <v:textbox>
                  <w:txbxContent>
                    <w:p w:rsidR="00AC5F5D" w:rsidRPr="009C204A" w:rsidRDefault="00AC5F5D" w:rsidP="00761058">
                      <w:pPr>
                        <w:jc w:val="center"/>
                      </w:pPr>
                      <w:r w:rsidRPr="009C204A">
                        <w:t>colours</w:t>
                      </w:r>
                    </w:p>
                  </w:txbxContent>
                </v:textbox>
              </v:roundrect>
            </w:pict>
          </mc:Fallback>
        </mc:AlternateContent>
      </w:r>
    </w:p>
    <w:p w:rsidR="00761058" w:rsidRPr="003F11F4" w:rsidRDefault="00761058" w:rsidP="00761058">
      <w:pPr>
        <w:spacing w:line="240" w:lineRule="auto"/>
        <w:rPr>
          <w:b/>
          <w:color w:val="0070C0"/>
        </w:rPr>
      </w:pPr>
    </w:p>
    <w:p w:rsidR="00761058" w:rsidRPr="003F11F4" w:rsidRDefault="003811FF" w:rsidP="00761058">
      <w:pPr>
        <w:spacing w:line="240" w:lineRule="auto"/>
        <w:rPr>
          <w:b/>
          <w:color w:val="0070C0"/>
        </w:rPr>
      </w:pPr>
      <w:r w:rsidRPr="003F11F4">
        <w:rPr>
          <w:b/>
          <w:noProof/>
          <w:color w:val="0070C0"/>
          <w:lang w:eastAsia="de-DE"/>
        </w:rPr>
        <mc:AlternateContent>
          <mc:Choice Requires="wps">
            <w:drawing>
              <wp:anchor distT="0" distB="0" distL="114300" distR="114300" simplePos="0" relativeHeight="251711488" behindDoc="0" locked="0" layoutInCell="1" allowOverlap="1" wp14:anchorId="269DBFD7" wp14:editId="0CD55913">
                <wp:simplePos x="0" y="0"/>
                <wp:positionH relativeFrom="column">
                  <wp:posOffset>-2659380</wp:posOffset>
                </wp:positionH>
                <wp:positionV relativeFrom="paragraph">
                  <wp:posOffset>19050</wp:posOffset>
                </wp:positionV>
                <wp:extent cx="400050" cy="628650"/>
                <wp:effectExtent l="7620" t="9525" r="11430" b="952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209.4pt;margin-top:1.5pt;width:31.5pt;height:49.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"/>
            </w:pict>
          </mc:Fallback>
        </mc:AlternateContent>
      </w:r>
      <w:r w:rsidRPr="003F11F4">
        <w:rPr>
          <w:b/>
          <w:noProof/>
          <w:color w:val="0070C0"/>
          <w:lang w:eastAsia="de-DE"/>
        </w:rPr>
        <mc:AlternateContent>
          <mc:Choice Requires="wps">
            <w:drawing>
              <wp:anchor distT="0" distB="0" distL="114300" distR="114300" simplePos="0" relativeHeight="251706368" behindDoc="0" locked="0" layoutInCell="1" allowOverlap="1" wp14:anchorId="6FC6E9B1" wp14:editId="3D00298E">
                <wp:simplePos x="0" y="0"/>
                <wp:positionH relativeFrom="column">
                  <wp:posOffset>-4545330</wp:posOffset>
                </wp:positionH>
                <wp:positionV relativeFrom="paragraph">
                  <wp:posOffset>19050</wp:posOffset>
                </wp:positionV>
                <wp:extent cx="914400" cy="304800"/>
                <wp:effectExtent l="7620" t="9525" r="11430" b="952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oundRect">
                          <a:avLst>
                            <a:gd name="adj" fmla="val 16667"/>
                          </a:avLst>
                        </a:prstGeom>
                        <a:solidFill>
                          <a:srgbClr val="FFFFFF"/>
                        </a:solidFill>
                        <a:ln w="9525">
                          <a:solidFill>
                            <a:srgbClr val="000000"/>
                          </a:solidFill>
                          <a:round/>
                          <a:headEnd/>
                          <a:tailEnd/>
                        </a:ln>
                      </wps:spPr>
                      <wps:txbx>
                        <w:txbxContent>
                          <w:p w:rsidR="00AC5F5D" w:rsidRPr="009C204A" w:rsidRDefault="00AC5F5D" w:rsidP="00761058">
                            <w:pPr>
                              <w:jc w:val="center"/>
                            </w:pPr>
                            <w:r w:rsidRPr="009C204A">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0" style="position:absolute;margin-left:-357.9pt;margin-top:1.5pt;width:1in;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">
                <v:textbox>
                  <w:txbxContent>
                    <w:p w:rsidR="00AC5F5D" w:rsidRPr="009C204A" w:rsidRDefault="00AC5F5D" w:rsidP="00761058">
                      <w:pPr>
                        <w:jc w:val="center"/>
                      </w:pPr>
                      <w:r w:rsidRPr="009C204A">
                        <w:t>material</w:t>
                      </w:r>
                    </w:p>
                  </w:txbxContent>
                </v:textbox>
              </v:roundrect>
            </w:pict>
          </mc:Fallback>
        </mc:AlternateContent>
      </w:r>
    </w:p>
    <w:p w:rsidR="00212F2B" w:rsidRPr="003F11F4" w:rsidRDefault="003811FF" w:rsidP="00506245">
      <w:pPr>
        <w:rPr>
          <w:color w:val="0070C0"/>
          <w:sz w:val="16"/>
          <w:u w:val="single"/>
        </w:rPr>
      </w:pPr>
      <w:r w:rsidRPr="003F11F4">
        <w:rPr>
          <w:b/>
          <w:noProof/>
          <w:color w:val="0070C0"/>
          <w:lang w:eastAsia="de-DE"/>
        </w:rPr>
        <mc:AlternateContent>
          <mc:Choice Requires="wps">
            <w:drawing>
              <wp:anchor distT="0" distB="0" distL="114300" distR="114300" simplePos="0" relativeHeight="251715584" behindDoc="0" locked="0" layoutInCell="1" allowOverlap="1" wp14:anchorId="4A4708F9" wp14:editId="223010E0">
                <wp:simplePos x="0" y="0"/>
                <wp:positionH relativeFrom="column">
                  <wp:posOffset>-2402205</wp:posOffset>
                </wp:positionH>
                <wp:positionV relativeFrom="paragraph">
                  <wp:posOffset>925195</wp:posOffset>
                </wp:positionV>
                <wp:extent cx="142875" cy="390525"/>
                <wp:effectExtent l="7620" t="10795" r="11430" b="8255"/>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89.15pt;margin-top:72.85pt;width:11.2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h9Ig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"/>
            </w:pict>
          </mc:Fallback>
        </mc:AlternateContent>
      </w:r>
      <w:r w:rsidRPr="003F11F4">
        <w:rPr>
          <w:b/>
          <w:noProof/>
          <w:color w:val="0070C0"/>
          <w:lang w:eastAsia="de-DE"/>
        </w:rPr>
        <mc:AlternateContent>
          <mc:Choice Requires="wps">
            <w:drawing>
              <wp:anchor distT="0" distB="0" distL="114300" distR="114300" simplePos="0" relativeHeight="251714560" behindDoc="0" locked="0" layoutInCell="1" allowOverlap="1" wp14:anchorId="290421BD" wp14:editId="1E8F2AA0">
                <wp:simplePos x="0" y="0"/>
                <wp:positionH relativeFrom="column">
                  <wp:posOffset>-2402205</wp:posOffset>
                </wp:positionH>
                <wp:positionV relativeFrom="paragraph">
                  <wp:posOffset>1315720</wp:posOffset>
                </wp:positionV>
                <wp:extent cx="914400" cy="304800"/>
                <wp:effectExtent l="7620" t="10795" r="11430" b="8255"/>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oundRect">
                          <a:avLst>
                            <a:gd name="adj" fmla="val 16667"/>
                          </a:avLst>
                        </a:prstGeom>
                        <a:solidFill>
                          <a:srgbClr val="FFFFFF"/>
                        </a:solidFill>
                        <a:ln w="9525">
                          <a:solidFill>
                            <a:srgbClr val="000000"/>
                          </a:solidFill>
                          <a:round/>
                          <a:headEnd/>
                          <a:tailEnd/>
                        </a:ln>
                      </wps:spPr>
                      <wps:txbx>
                        <w:txbxContent>
                          <w:p w:rsidR="00AC5F5D" w:rsidRPr="009C204A" w:rsidRDefault="00AC5F5D" w:rsidP="00761058">
                            <w:pPr>
                              <w:jc w:val="center"/>
                            </w:pPr>
                            <w:r w:rsidRPr="009C204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1" style="position:absolute;margin-left:-189.15pt;margin-top:103.6pt;width:1in;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">
                <v:textbox>
                  <w:txbxContent>
                    <w:p w:rsidR="00AC5F5D" w:rsidRPr="009C204A" w:rsidRDefault="00AC5F5D" w:rsidP="00761058">
                      <w:pPr>
                        <w:jc w:val="center"/>
                      </w:pPr>
                      <w:r w:rsidRPr="009C204A">
                        <w:t>...</w:t>
                      </w:r>
                    </w:p>
                  </w:txbxContent>
                </v:textbox>
              </v:roundrect>
            </w:pict>
          </mc:Fallback>
        </mc:AlternateContent>
      </w:r>
      <w:r w:rsidRPr="003F11F4">
        <w:rPr>
          <w:b/>
          <w:noProof/>
          <w:color w:val="0070C0"/>
          <w:lang w:eastAsia="de-DE"/>
        </w:rPr>
        <mc:AlternateContent>
          <mc:Choice Requires="wps">
            <w:drawing>
              <wp:anchor distT="0" distB="0" distL="114300" distR="114300" simplePos="0" relativeHeight="251713536" behindDoc="0" locked="0" layoutInCell="1" allowOverlap="1" wp14:anchorId="7563033B" wp14:editId="727FD6BB">
                <wp:simplePos x="0" y="0"/>
                <wp:positionH relativeFrom="column">
                  <wp:posOffset>-2311400</wp:posOffset>
                </wp:positionH>
                <wp:positionV relativeFrom="paragraph">
                  <wp:posOffset>715645</wp:posOffset>
                </wp:positionV>
                <wp:extent cx="347345" cy="0"/>
                <wp:effectExtent l="12700" t="10795" r="11430" b="8255"/>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82pt;margin-top:56.35pt;width:27.3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Z1Hw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"/>
            </w:pict>
          </mc:Fallback>
        </mc:AlternateContent>
      </w:r>
      <w:r w:rsidRPr="003F11F4">
        <w:rPr>
          <w:b/>
          <w:noProof/>
          <w:color w:val="0070C0"/>
          <w:lang w:eastAsia="de-DE"/>
        </w:rPr>
        <mc:AlternateContent>
          <mc:Choice Requires="wps">
            <w:drawing>
              <wp:anchor distT="0" distB="0" distL="114300" distR="114300" simplePos="0" relativeHeight="251709440" behindDoc="0" locked="0" layoutInCell="1" allowOverlap="1" wp14:anchorId="2D5DBE25" wp14:editId="00544ED0">
                <wp:simplePos x="0" y="0"/>
                <wp:positionH relativeFrom="column">
                  <wp:posOffset>-1964055</wp:posOffset>
                </wp:positionH>
                <wp:positionV relativeFrom="paragraph">
                  <wp:posOffset>572770</wp:posOffset>
                </wp:positionV>
                <wp:extent cx="1504950" cy="304800"/>
                <wp:effectExtent l="7620" t="10795" r="11430" b="825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04800"/>
                        </a:xfrm>
                        <a:prstGeom prst="roundRect">
                          <a:avLst>
                            <a:gd name="adj" fmla="val 16667"/>
                          </a:avLst>
                        </a:prstGeom>
                        <a:solidFill>
                          <a:srgbClr val="FFFFFF"/>
                        </a:solidFill>
                        <a:ln w="9525">
                          <a:solidFill>
                            <a:srgbClr val="000000"/>
                          </a:solidFill>
                          <a:round/>
                          <a:headEnd/>
                          <a:tailEnd/>
                        </a:ln>
                      </wps:spPr>
                      <wps:txbx>
                        <w:txbxContent>
                          <w:p w:rsidR="00AC5F5D" w:rsidRPr="009C204A" w:rsidRDefault="00AC5F5D" w:rsidP="00761058">
                            <w:pPr>
                              <w:jc w:val="center"/>
                            </w:pPr>
                            <w:r w:rsidRPr="009C204A">
                              <w:t>decoration/patterns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2" style="position:absolute;margin-left:-154.65pt;margin-top:45.1pt;width:118.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">
                <v:textbox>
                  <w:txbxContent>
                    <w:p w:rsidR="00AC5F5D" w:rsidRPr="009C204A" w:rsidRDefault="00AC5F5D" w:rsidP="00761058">
                      <w:pPr>
                        <w:jc w:val="center"/>
                      </w:pPr>
                      <w:r w:rsidRPr="009C204A">
                        <w:t>decoration/patterns</w:t>
                      </w:r>
                    </w:p>
                  </w:txbxContent>
                </v:textbox>
              </v:roundrect>
            </w:pict>
          </mc:Fallback>
        </mc:AlternateContent>
      </w:r>
      <w:r w:rsidRPr="003F11F4">
        <w:rPr>
          <w:b/>
          <w:noProof/>
          <w:color w:val="0070C0"/>
          <w:lang w:eastAsia="de-DE"/>
        </w:rPr>
        <mc:AlternateContent>
          <mc:Choice Requires="wps">
            <w:drawing>
              <wp:anchor distT="0" distB="0" distL="114300" distR="114300" simplePos="0" relativeHeight="251712512" behindDoc="0" locked="0" layoutInCell="1" allowOverlap="1" wp14:anchorId="3D602BF9" wp14:editId="2D83C1F5">
                <wp:simplePos x="0" y="0"/>
                <wp:positionH relativeFrom="column">
                  <wp:posOffset>-3754755</wp:posOffset>
                </wp:positionH>
                <wp:positionV relativeFrom="paragraph">
                  <wp:posOffset>925195</wp:posOffset>
                </wp:positionV>
                <wp:extent cx="561975" cy="257175"/>
                <wp:effectExtent l="7620" t="10795" r="11430" b="8255"/>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95.65pt;margin-top:72.85pt;width:44.25pt;height:2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"/>
            </w:pict>
          </mc:Fallback>
        </mc:AlternateContent>
      </w:r>
      <w:r w:rsidRPr="003F11F4">
        <w:rPr>
          <w:b/>
          <w:noProof/>
          <w:color w:val="0070C0"/>
          <w:lang w:eastAsia="de-DE"/>
        </w:rPr>
        <mc:AlternateContent>
          <mc:Choice Requires="wps">
            <w:drawing>
              <wp:anchor distT="0" distB="0" distL="114300" distR="114300" simplePos="0" relativeHeight="251710464" behindDoc="0" locked="0" layoutInCell="1" allowOverlap="1" wp14:anchorId="32B49558" wp14:editId="54D2136E">
                <wp:simplePos x="0" y="0"/>
                <wp:positionH relativeFrom="column">
                  <wp:posOffset>-3697605</wp:posOffset>
                </wp:positionH>
                <wp:positionV relativeFrom="paragraph">
                  <wp:posOffset>163195</wp:posOffset>
                </wp:positionV>
                <wp:extent cx="504825" cy="323850"/>
                <wp:effectExtent l="0" t="0" r="28575" b="19050"/>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32385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91.15pt;margin-top:12.85pt;width:39.7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" strokecolor="black [3040]"/>
            </w:pict>
          </mc:Fallback>
        </mc:AlternateContent>
      </w:r>
      <w:r w:rsidRPr="003F11F4">
        <w:rPr>
          <w:b/>
          <w:noProof/>
          <w:color w:val="0070C0"/>
          <w:lang w:eastAsia="de-DE"/>
        </w:rPr>
        <mc:AlternateContent>
          <mc:Choice Requires="wps">
            <w:drawing>
              <wp:anchor distT="0" distB="0" distL="114300" distR="114300" simplePos="0" relativeHeight="251708416" behindDoc="0" locked="0" layoutInCell="1" allowOverlap="1" wp14:anchorId="1A404139" wp14:editId="2E12EE84">
                <wp:simplePos x="0" y="0"/>
                <wp:positionH relativeFrom="column">
                  <wp:posOffset>-4612005</wp:posOffset>
                </wp:positionH>
                <wp:positionV relativeFrom="paragraph">
                  <wp:posOffset>1182370</wp:posOffset>
                </wp:positionV>
                <wp:extent cx="914400" cy="304800"/>
                <wp:effectExtent l="7620" t="10795" r="11430" b="825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oundRect">
                          <a:avLst>
                            <a:gd name="adj" fmla="val 16667"/>
                          </a:avLst>
                        </a:prstGeom>
                        <a:solidFill>
                          <a:srgbClr val="FFFFFF"/>
                        </a:solidFill>
                        <a:ln w="9525">
                          <a:solidFill>
                            <a:srgbClr val="000000"/>
                          </a:solidFill>
                          <a:round/>
                          <a:headEnd/>
                          <a:tailEnd/>
                        </a:ln>
                      </wps:spPr>
                      <wps:txbx>
                        <w:txbxContent>
                          <w:p w:rsidR="00AC5F5D" w:rsidRPr="009C204A" w:rsidRDefault="00AC5F5D" w:rsidP="00761058">
                            <w:pPr>
                              <w:jc w:val="center"/>
                            </w:pPr>
                            <w:r w:rsidRPr="009C204A">
                              <w:t>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3" style="position:absolute;margin-left:-363.15pt;margin-top:93.1pt;width:1in;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">
                <v:textbox>
                  <w:txbxContent>
                    <w:p w:rsidR="00AC5F5D" w:rsidRPr="009C204A" w:rsidRDefault="00AC5F5D" w:rsidP="00761058">
                      <w:pPr>
                        <w:jc w:val="center"/>
                      </w:pPr>
                      <w:r w:rsidRPr="009C204A">
                        <w:t>character</w:t>
                      </w:r>
                    </w:p>
                  </w:txbxContent>
                </v:textbox>
              </v:roundrect>
            </w:pict>
          </mc:Fallback>
        </mc:AlternateContent>
      </w:r>
    </w:p>
    <w:p w:rsidR="00761058" w:rsidRPr="003F11F4" w:rsidRDefault="00761058" w:rsidP="00212F2B">
      <w:pPr>
        <w:pStyle w:val="Listenabsatz"/>
        <w:ind w:left="0" w:firstLine="708"/>
        <w:rPr>
          <w:color w:val="0070C0"/>
        </w:rPr>
      </w:pPr>
    </w:p>
    <w:p w:rsidR="00761058" w:rsidRPr="003F11F4" w:rsidRDefault="003811FF" w:rsidP="00212F2B">
      <w:pPr>
        <w:pStyle w:val="Listenabsatz"/>
        <w:ind w:left="0" w:firstLine="708"/>
      </w:pPr>
      <w:r w:rsidRPr="003F11F4">
        <w:rPr>
          <w:b/>
          <w:noProof/>
          <w:color w:val="0070C0"/>
          <w:lang w:eastAsia="de-DE"/>
        </w:rPr>
        <mc:AlternateContent>
          <mc:Choice Requires="wps">
            <w:drawing>
              <wp:anchor distT="0" distB="0" distL="114300" distR="114300" simplePos="0" relativeHeight="251705344" behindDoc="0" locked="0" layoutInCell="1" allowOverlap="1" wp14:anchorId="27550A62" wp14:editId="047C0F92">
                <wp:simplePos x="0" y="0"/>
                <wp:positionH relativeFrom="column">
                  <wp:posOffset>-3192780</wp:posOffset>
                </wp:positionH>
                <wp:positionV relativeFrom="paragraph">
                  <wp:posOffset>139700</wp:posOffset>
                </wp:positionV>
                <wp:extent cx="881380" cy="502285"/>
                <wp:effectExtent l="7620" t="6350" r="6350" b="571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502285"/>
                        </a:xfrm>
                        <a:prstGeom prst="roundRect">
                          <a:avLst>
                            <a:gd name="adj" fmla="val 16667"/>
                          </a:avLst>
                        </a:prstGeom>
                        <a:solidFill>
                          <a:srgbClr val="FFFFFF"/>
                        </a:solidFill>
                        <a:ln w="9525">
                          <a:solidFill>
                            <a:srgbClr val="000000"/>
                          </a:solidFill>
                          <a:round/>
                          <a:headEnd/>
                          <a:tailEnd/>
                        </a:ln>
                      </wps:spPr>
                      <wps:txbx>
                        <w:txbxContent>
                          <w:p w:rsidR="00AC5F5D" w:rsidRDefault="00AC5F5D" w:rsidP="00761058">
                            <w:pPr>
                              <w:jc w:val="center"/>
                              <w:rPr>
                                <w:b/>
                              </w:rPr>
                            </w:pPr>
                            <w:r>
                              <w:rPr>
                                <w:b/>
                              </w:rPr>
                              <w:t xml:space="preserve">MY </w:t>
                            </w:r>
                          </w:p>
                          <w:p w:rsidR="00AC5F5D" w:rsidRPr="009C204A" w:rsidRDefault="00AC5F5D" w:rsidP="00761058">
                            <w:pPr>
                              <w:jc w:val="center"/>
                              <w:rPr>
                                <w:b/>
                              </w:rPr>
                            </w:pPr>
                            <w:r>
                              <w:rPr>
                                <w:b/>
                              </w:rPr>
                              <w:t>BUDDY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left:0;text-align:left;margin-left:-251.4pt;margin-top:11pt;width:69.4pt;height:3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">
                <v:textbox>
                  <w:txbxContent>
                    <w:p w:rsidR="00AC5F5D" w:rsidRDefault="00AC5F5D" w:rsidP="00761058">
                      <w:pPr>
                        <w:jc w:val="center"/>
                        <w:rPr>
                          <w:b/>
                        </w:rPr>
                      </w:pPr>
                      <w:r>
                        <w:rPr>
                          <w:b/>
                        </w:rPr>
                        <w:t xml:space="preserve">MY </w:t>
                      </w:r>
                    </w:p>
                    <w:p w:rsidR="00AC5F5D" w:rsidRPr="009C204A" w:rsidRDefault="00AC5F5D" w:rsidP="00761058">
                      <w:pPr>
                        <w:jc w:val="center"/>
                        <w:rPr>
                          <w:b/>
                        </w:rPr>
                      </w:pPr>
                      <w:r>
                        <w:rPr>
                          <w:b/>
                        </w:rPr>
                        <w:t>BUDDY</w:t>
                      </w:r>
                    </w:p>
                  </w:txbxContent>
                </v:textbox>
              </v:roundrect>
            </w:pict>
          </mc:Fallback>
        </mc:AlternateContent>
      </w:r>
    </w:p>
    <w:p w:rsidR="00462A4E" w:rsidRPr="003F11F4" w:rsidRDefault="00462A4E">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9F697A" w:rsidRPr="003F11F4" w:rsidRDefault="009F697A">
      <w:pPr>
        <w:spacing w:line="240" w:lineRule="auto"/>
        <w:rPr>
          <w:color w:val="0070C0"/>
        </w:rPr>
      </w:pPr>
    </w:p>
    <w:p w:rsidR="00356D8A" w:rsidRDefault="00356D8A">
      <w:pPr>
        <w:spacing w:line="240" w:lineRule="auto"/>
        <w:rPr>
          <w:color w:val="0070C0"/>
          <w:lang w:val="en-US"/>
        </w:rPr>
      </w:pPr>
      <w:r>
        <w:rPr>
          <w:color w:val="0070C0"/>
          <w:lang w:val="en-US"/>
        </w:rPr>
        <w:br w:type="page"/>
      </w:r>
    </w:p>
    <w:p w:rsidR="00761058" w:rsidRPr="003F11F4" w:rsidRDefault="00761058" w:rsidP="00A311F6">
      <w:pPr>
        <w:pStyle w:val="Listenabsatz"/>
        <w:numPr>
          <w:ilvl w:val="0"/>
          <w:numId w:val="13"/>
        </w:numPr>
        <w:spacing w:line="240" w:lineRule="auto"/>
        <w:rPr>
          <w:b/>
          <w:lang w:val="en-US"/>
        </w:rPr>
      </w:pPr>
      <w:r w:rsidRPr="003F11F4">
        <w:rPr>
          <w:b/>
          <w:lang w:val="en-US"/>
        </w:rPr>
        <w:lastRenderedPageBreak/>
        <w:t>Sprachliche Hilfen</w:t>
      </w:r>
    </w:p>
    <w:p w:rsidR="00761058" w:rsidRPr="003F11F4" w:rsidRDefault="00761058" w:rsidP="00212F2B">
      <w:pPr>
        <w:pStyle w:val="Listenabsatz"/>
        <w:ind w:left="0" w:firstLine="708"/>
        <w:rPr>
          <w:lang w:val="en-US"/>
        </w:rPr>
      </w:pPr>
    </w:p>
    <w:p w:rsidR="00B43ABD" w:rsidRPr="003F11F4" w:rsidRDefault="00B43ABD" w:rsidP="00B43ABD">
      <w:pPr>
        <w:pStyle w:val="Listenabsatz"/>
        <w:numPr>
          <w:ilvl w:val="0"/>
          <w:numId w:val="18"/>
        </w:numPr>
        <w:rPr>
          <w:b/>
        </w:rPr>
      </w:pPr>
      <w:r w:rsidRPr="003F11F4">
        <w:rPr>
          <w:b/>
        </w:rPr>
        <w:t xml:space="preserve">Hilfen zur Beschreibung der </w:t>
      </w:r>
      <w:r w:rsidRPr="003F11F4">
        <w:rPr>
          <w:b/>
          <w:i/>
        </w:rPr>
        <w:t>Buddys</w:t>
      </w:r>
    </w:p>
    <w:p w:rsidR="008B729D" w:rsidRPr="003F11F4" w:rsidRDefault="008B729D" w:rsidP="00212F2B">
      <w:pPr>
        <w:pStyle w:val="Listenabsatz"/>
        <w:ind w:left="0" w:firstLine="708"/>
        <w:rPr>
          <w:lang w:val="en-US"/>
        </w:rPr>
      </w:pPr>
    </w:p>
    <w:p w:rsidR="00212F2B" w:rsidRPr="003F11F4" w:rsidRDefault="00212F2B" w:rsidP="00212F2B">
      <w:pPr>
        <w:pStyle w:val="Listenabsatz"/>
        <w:ind w:left="0" w:firstLine="708"/>
        <w:rPr>
          <w:lang w:val="en-US"/>
        </w:rPr>
      </w:pPr>
      <w:r w:rsidRPr="003F11F4">
        <w:rPr>
          <w:lang w:val="en-US"/>
        </w:rPr>
        <w:t xml:space="preserve">(Level C) </w:t>
      </w:r>
      <w:r w:rsidRPr="003F11F4">
        <w:rPr>
          <w:lang w:val="en-US"/>
        </w:rPr>
        <w:tab/>
      </w:r>
      <w:r w:rsidRPr="003F11F4">
        <w:rPr>
          <w:lang w:val="en-US"/>
        </w:rPr>
        <w:tab/>
      </w:r>
      <w:r w:rsidRPr="003F11F4">
        <w:rPr>
          <w:lang w:val="en-US"/>
        </w:rPr>
        <w:tab/>
      </w:r>
      <w:r w:rsidRPr="003F11F4">
        <w:rPr>
          <w:lang w:val="en-US"/>
        </w:rPr>
        <w:tab/>
      </w:r>
      <w:r w:rsidRPr="003F11F4">
        <w:rPr>
          <w:lang w:val="en-US"/>
        </w:rPr>
        <w:tab/>
      </w:r>
      <w:r w:rsidRPr="003F11F4">
        <w:rPr>
          <w:lang w:val="en-US"/>
        </w:rPr>
        <w:tab/>
        <w:t>(Level D)</w:t>
      </w:r>
      <w:r w:rsidRPr="003F11F4">
        <w:rPr>
          <w:lang w:val="en-US"/>
        </w:rPr>
        <w:tab/>
      </w:r>
    </w:p>
    <w:p w:rsidR="008B729D" w:rsidRPr="003F11F4" w:rsidRDefault="004C5C6F" w:rsidP="00212F2B">
      <w:pPr>
        <w:pStyle w:val="Listenabsatz"/>
        <w:ind w:left="0" w:firstLine="708"/>
        <w:rPr>
          <w:lang w:val="en-US"/>
        </w:rPr>
      </w:pPr>
      <w:r w:rsidRPr="003F11F4">
        <w:rPr>
          <w:noProof/>
          <w:lang w:eastAsia="de-DE"/>
        </w:rPr>
        <mc:AlternateContent>
          <mc:Choice Requires="wps">
            <w:drawing>
              <wp:anchor distT="0" distB="0" distL="114300" distR="114300" simplePos="0" relativeHeight="251693056" behindDoc="1" locked="0" layoutInCell="1" allowOverlap="1" wp14:anchorId="5846A2D2" wp14:editId="28E14156">
                <wp:simplePos x="0" y="0"/>
                <wp:positionH relativeFrom="column">
                  <wp:posOffset>3124200</wp:posOffset>
                </wp:positionH>
                <wp:positionV relativeFrom="paragraph">
                  <wp:posOffset>40640</wp:posOffset>
                </wp:positionV>
                <wp:extent cx="2531110" cy="2053590"/>
                <wp:effectExtent l="0" t="0" r="21590" b="22860"/>
                <wp:wrapTight wrapText="bothSides">
                  <wp:wrapPolygon edited="0">
                    <wp:start x="0" y="0"/>
                    <wp:lineTo x="0" y="21640"/>
                    <wp:lineTo x="21622" y="21640"/>
                    <wp:lineTo x="2162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2053590"/>
                        </a:xfrm>
                        <a:prstGeom prst="rect">
                          <a:avLst/>
                        </a:prstGeom>
                        <a:solidFill>
                          <a:srgbClr val="FFFFFF"/>
                        </a:solidFill>
                        <a:ln w="9525">
                          <a:solidFill>
                            <a:srgbClr val="000000"/>
                          </a:solidFill>
                          <a:miter lim="800000"/>
                          <a:headEnd/>
                          <a:tailEnd/>
                        </a:ln>
                      </wps:spPr>
                      <wps:txbx>
                        <w:txbxContent>
                          <w:p w:rsidR="00AC5F5D" w:rsidRDefault="00AC5F5D" w:rsidP="007C2B3A">
                            <w:pPr>
                              <w:tabs>
                                <w:tab w:val="left" w:pos="2552"/>
                              </w:tabs>
                              <w:rPr>
                                <w:b/>
                                <w:lang w:val="en-US"/>
                              </w:rPr>
                            </w:pPr>
                            <w:r w:rsidRPr="0069254E">
                              <w:rPr>
                                <w:b/>
                                <w:lang w:val="en-US"/>
                              </w:rPr>
                              <w:t>These questions can help you:</w:t>
                            </w:r>
                          </w:p>
                          <w:p w:rsidR="00AC5F5D" w:rsidRDefault="00AC5F5D" w:rsidP="007C2B3A">
                            <w:pPr>
                              <w:tabs>
                                <w:tab w:val="left" w:pos="2552"/>
                              </w:tabs>
                              <w:ind w:left="284" w:firstLine="142"/>
                              <w:rPr>
                                <w:lang w:val="en-US"/>
                              </w:rPr>
                            </w:pPr>
                            <w:r>
                              <w:rPr>
                                <w:lang w:val="en-US"/>
                              </w:rPr>
                              <w:t>What is your buddy’s name?</w:t>
                            </w:r>
                          </w:p>
                          <w:p w:rsidR="00AC5F5D" w:rsidRDefault="00AC5F5D" w:rsidP="007C2B3A">
                            <w:pPr>
                              <w:tabs>
                                <w:tab w:val="left" w:pos="2552"/>
                              </w:tabs>
                              <w:ind w:left="284" w:firstLine="142"/>
                              <w:rPr>
                                <w:lang w:val="en-US"/>
                              </w:rPr>
                            </w:pPr>
                            <w:r>
                              <w:rPr>
                                <w:lang w:val="en-US"/>
                              </w:rPr>
                              <w:t>Where does he / she live?</w:t>
                            </w:r>
                          </w:p>
                          <w:p w:rsidR="00AC5F5D" w:rsidRDefault="00AC5F5D" w:rsidP="007C2B3A">
                            <w:pPr>
                              <w:tabs>
                                <w:tab w:val="left" w:pos="2552"/>
                              </w:tabs>
                              <w:ind w:left="284" w:firstLine="142"/>
                              <w:rPr>
                                <w:lang w:val="en-US"/>
                              </w:rPr>
                            </w:pPr>
                            <w:r>
                              <w:rPr>
                                <w:lang w:val="en-US"/>
                              </w:rPr>
                              <w:t>What material did you use?</w:t>
                            </w:r>
                          </w:p>
                          <w:p w:rsidR="00AC5F5D" w:rsidRDefault="00AC5F5D" w:rsidP="007C2B3A">
                            <w:pPr>
                              <w:tabs>
                                <w:tab w:val="left" w:pos="2552"/>
                              </w:tabs>
                              <w:ind w:left="284" w:firstLine="142"/>
                              <w:rPr>
                                <w:lang w:val="en-US"/>
                              </w:rPr>
                            </w:pPr>
                            <w:r>
                              <w:rPr>
                                <w:lang w:val="en-US"/>
                              </w:rPr>
                              <w:t xml:space="preserve">What does he / she look like? </w:t>
                            </w:r>
                          </w:p>
                          <w:p w:rsidR="00AC5F5D" w:rsidRDefault="00AC5F5D" w:rsidP="007C2B3A">
                            <w:pPr>
                              <w:tabs>
                                <w:tab w:val="left" w:pos="2552"/>
                              </w:tabs>
                              <w:ind w:left="284" w:firstLine="142"/>
                              <w:rPr>
                                <w:lang w:val="en-US"/>
                              </w:rPr>
                            </w:pPr>
                            <w:r>
                              <w:rPr>
                                <w:lang w:val="en-US"/>
                              </w:rPr>
                              <w:t xml:space="preserve">         (colours, patterns)</w:t>
                            </w:r>
                          </w:p>
                          <w:p w:rsidR="00AC5F5D" w:rsidRPr="008452F3" w:rsidRDefault="00AC5F5D" w:rsidP="007C2B3A">
                            <w:pPr>
                              <w:tabs>
                                <w:tab w:val="left" w:pos="2552"/>
                              </w:tabs>
                              <w:ind w:left="284" w:firstLine="142"/>
                              <w:rPr>
                                <w:lang w:val="en-US"/>
                              </w:rPr>
                            </w:pPr>
                            <w:r>
                              <w:rPr>
                                <w:lang w:val="en-US"/>
                              </w:rPr>
                              <w:t>Why did you choose this design?</w:t>
                            </w:r>
                          </w:p>
                          <w:p w:rsidR="00AC5F5D" w:rsidRDefault="00AC5F5D" w:rsidP="007C2B3A">
                            <w:pPr>
                              <w:tabs>
                                <w:tab w:val="left" w:pos="2552"/>
                              </w:tabs>
                              <w:ind w:left="284" w:firstLine="142"/>
                              <w:rPr>
                                <w:lang w:val="en-US"/>
                              </w:rPr>
                            </w:pPr>
                            <w:r>
                              <w:rPr>
                                <w:lang w:val="en-US"/>
                              </w:rPr>
                              <w:t>What makes him / her special?</w:t>
                            </w:r>
                          </w:p>
                          <w:p w:rsidR="00AC5F5D" w:rsidRDefault="00AC5F5D" w:rsidP="007C2B3A">
                            <w:pPr>
                              <w:tabs>
                                <w:tab w:val="left" w:pos="2552"/>
                              </w:tabs>
                              <w:ind w:left="284" w:firstLine="142"/>
                              <w:rPr>
                                <w:lang w:val="en-US"/>
                              </w:rPr>
                            </w:pPr>
                            <w:r>
                              <w:rPr>
                                <w:lang w:val="en-US"/>
                              </w:rPr>
                              <w:t>What can he / she do?</w:t>
                            </w:r>
                          </w:p>
                          <w:p w:rsidR="00AC5F5D" w:rsidRDefault="00AC5F5D" w:rsidP="007C2B3A">
                            <w:pPr>
                              <w:tabs>
                                <w:tab w:val="left" w:pos="2552"/>
                              </w:tabs>
                              <w:ind w:left="284" w:firstLine="142"/>
                              <w:rPr>
                                <w:lang w:val="en-US"/>
                              </w:rPr>
                            </w:pPr>
                            <w:r>
                              <w:rPr>
                                <w:lang w:val="en-US"/>
                              </w:rPr>
                              <w:t>Why do you like your buddy?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246pt;margin-top:3.2pt;width:199.3pt;height:16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">
                <v:textbox>
                  <w:txbxContent>
                    <w:p w:rsidR="00AC5F5D" w:rsidRDefault="00AC5F5D" w:rsidP="007C2B3A">
                      <w:pPr>
                        <w:tabs>
                          <w:tab w:val="left" w:pos="2552"/>
                        </w:tabs>
                        <w:rPr>
                          <w:b/>
                          <w:lang w:val="en-US"/>
                        </w:rPr>
                      </w:pPr>
                      <w:r w:rsidRPr="0069254E">
                        <w:rPr>
                          <w:b/>
                          <w:lang w:val="en-US"/>
                        </w:rPr>
                        <w:t>These questions can help you:</w:t>
                      </w:r>
                    </w:p>
                    <w:p w:rsidR="00AC5F5D" w:rsidRDefault="00AC5F5D" w:rsidP="007C2B3A">
                      <w:pPr>
                        <w:tabs>
                          <w:tab w:val="left" w:pos="2552"/>
                        </w:tabs>
                        <w:ind w:left="284" w:firstLine="142"/>
                        <w:rPr>
                          <w:lang w:val="en-US"/>
                        </w:rPr>
                      </w:pPr>
                      <w:r>
                        <w:rPr>
                          <w:lang w:val="en-US"/>
                        </w:rPr>
                        <w:t>What is your buddy’s name?</w:t>
                      </w:r>
                    </w:p>
                    <w:p w:rsidR="00AC5F5D" w:rsidRDefault="00AC5F5D" w:rsidP="007C2B3A">
                      <w:pPr>
                        <w:tabs>
                          <w:tab w:val="left" w:pos="2552"/>
                        </w:tabs>
                        <w:ind w:left="284" w:firstLine="142"/>
                        <w:rPr>
                          <w:lang w:val="en-US"/>
                        </w:rPr>
                      </w:pPr>
                      <w:r>
                        <w:rPr>
                          <w:lang w:val="en-US"/>
                        </w:rPr>
                        <w:t>Where does he / she live?</w:t>
                      </w:r>
                    </w:p>
                    <w:p w:rsidR="00AC5F5D" w:rsidRDefault="00AC5F5D" w:rsidP="007C2B3A">
                      <w:pPr>
                        <w:tabs>
                          <w:tab w:val="left" w:pos="2552"/>
                        </w:tabs>
                        <w:ind w:left="284" w:firstLine="142"/>
                        <w:rPr>
                          <w:lang w:val="en-US"/>
                        </w:rPr>
                      </w:pPr>
                      <w:r>
                        <w:rPr>
                          <w:lang w:val="en-US"/>
                        </w:rPr>
                        <w:t>What material did you use?</w:t>
                      </w:r>
                    </w:p>
                    <w:p w:rsidR="00AC5F5D" w:rsidRDefault="00AC5F5D" w:rsidP="007C2B3A">
                      <w:pPr>
                        <w:tabs>
                          <w:tab w:val="left" w:pos="2552"/>
                        </w:tabs>
                        <w:ind w:left="284" w:firstLine="142"/>
                        <w:rPr>
                          <w:lang w:val="en-US"/>
                        </w:rPr>
                      </w:pPr>
                      <w:r>
                        <w:rPr>
                          <w:lang w:val="en-US"/>
                        </w:rPr>
                        <w:t xml:space="preserve">What does he / she look like? </w:t>
                      </w:r>
                    </w:p>
                    <w:p w:rsidR="00AC5F5D" w:rsidRDefault="00AC5F5D" w:rsidP="007C2B3A">
                      <w:pPr>
                        <w:tabs>
                          <w:tab w:val="left" w:pos="2552"/>
                        </w:tabs>
                        <w:ind w:left="284" w:firstLine="142"/>
                        <w:rPr>
                          <w:lang w:val="en-US"/>
                        </w:rPr>
                      </w:pPr>
                      <w:r>
                        <w:rPr>
                          <w:lang w:val="en-US"/>
                        </w:rPr>
                        <w:t xml:space="preserve">         (colours, patterns)</w:t>
                      </w:r>
                    </w:p>
                    <w:p w:rsidR="00AC5F5D" w:rsidRPr="008452F3" w:rsidRDefault="00AC5F5D" w:rsidP="007C2B3A">
                      <w:pPr>
                        <w:tabs>
                          <w:tab w:val="left" w:pos="2552"/>
                        </w:tabs>
                        <w:ind w:left="284" w:firstLine="142"/>
                        <w:rPr>
                          <w:lang w:val="en-US"/>
                        </w:rPr>
                      </w:pPr>
                      <w:r>
                        <w:rPr>
                          <w:lang w:val="en-US"/>
                        </w:rPr>
                        <w:t>Why did you choose this design?</w:t>
                      </w:r>
                    </w:p>
                    <w:p w:rsidR="00AC5F5D" w:rsidRDefault="00AC5F5D" w:rsidP="007C2B3A">
                      <w:pPr>
                        <w:tabs>
                          <w:tab w:val="left" w:pos="2552"/>
                        </w:tabs>
                        <w:ind w:left="284" w:firstLine="142"/>
                        <w:rPr>
                          <w:lang w:val="en-US"/>
                        </w:rPr>
                      </w:pPr>
                      <w:r>
                        <w:rPr>
                          <w:lang w:val="en-US"/>
                        </w:rPr>
                        <w:t>What makes him / her special?</w:t>
                      </w:r>
                    </w:p>
                    <w:p w:rsidR="00AC5F5D" w:rsidRDefault="00AC5F5D" w:rsidP="007C2B3A">
                      <w:pPr>
                        <w:tabs>
                          <w:tab w:val="left" w:pos="2552"/>
                        </w:tabs>
                        <w:ind w:left="284" w:firstLine="142"/>
                        <w:rPr>
                          <w:lang w:val="en-US"/>
                        </w:rPr>
                      </w:pPr>
                      <w:r>
                        <w:rPr>
                          <w:lang w:val="en-US"/>
                        </w:rPr>
                        <w:t>What can he / she do?</w:t>
                      </w:r>
                    </w:p>
                    <w:p w:rsidR="00AC5F5D" w:rsidRDefault="00AC5F5D" w:rsidP="007C2B3A">
                      <w:pPr>
                        <w:tabs>
                          <w:tab w:val="left" w:pos="2552"/>
                        </w:tabs>
                        <w:ind w:left="284" w:firstLine="142"/>
                        <w:rPr>
                          <w:lang w:val="en-US"/>
                        </w:rPr>
                      </w:pPr>
                      <w:r>
                        <w:rPr>
                          <w:lang w:val="en-US"/>
                        </w:rPr>
                        <w:t>Why do you like your buddy?</w:t>
                      </w:r>
                    </w:p>
                  </w:txbxContent>
                </v:textbox>
                <w10:wrap type="tight"/>
              </v:shape>
            </w:pict>
          </mc:Fallback>
        </mc:AlternateContent>
      </w:r>
      <w:r w:rsidR="00AC5F5D" w:rsidRPr="003F11F4">
        <w:rPr>
          <w:noProof/>
          <w:lang w:eastAsia="de-DE"/>
        </w:rPr>
        <mc:AlternateContent>
          <mc:Choice Requires="wps">
            <w:drawing>
              <wp:anchor distT="0" distB="0" distL="114300" distR="114300" simplePos="0" relativeHeight="251692032" behindDoc="1" locked="0" layoutInCell="1" allowOverlap="1" wp14:anchorId="670F7FAD" wp14:editId="58A1F526">
                <wp:simplePos x="0" y="0"/>
                <wp:positionH relativeFrom="column">
                  <wp:posOffset>167005</wp:posOffset>
                </wp:positionH>
                <wp:positionV relativeFrom="paragraph">
                  <wp:posOffset>21590</wp:posOffset>
                </wp:positionV>
                <wp:extent cx="2395220" cy="2142490"/>
                <wp:effectExtent l="0" t="0" r="24130" b="10160"/>
                <wp:wrapTight wrapText="bothSides">
                  <wp:wrapPolygon edited="0">
                    <wp:start x="0" y="0"/>
                    <wp:lineTo x="0" y="21510"/>
                    <wp:lineTo x="21646" y="21510"/>
                    <wp:lineTo x="21646"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142490"/>
                        </a:xfrm>
                        <a:prstGeom prst="rect">
                          <a:avLst/>
                        </a:prstGeom>
                        <a:solidFill>
                          <a:srgbClr val="FFFFFF"/>
                        </a:solidFill>
                        <a:ln w="9525">
                          <a:solidFill>
                            <a:srgbClr val="000000"/>
                          </a:solidFill>
                          <a:miter lim="800000"/>
                          <a:headEnd/>
                          <a:tailEnd/>
                        </a:ln>
                      </wps:spPr>
                      <wps:txbx>
                        <w:txbxContent>
                          <w:p w:rsidR="00AC5F5D" w:rsidRPr="0069254E" w:rsidRDefault="00AC5F5D" w:rsidP="00212F2B">
                            <w:pPr>
                              <w:pStyle w:val="Listenabsatz"/>
                              <w:ind w:left="0"/>
                              <w:rPr>
                                <w:b/>
                                <w:lang w:val="en-US"/>
                              </w:rPr>
                            </w:pPr>
                            <w:r w:rsidRPr="0069254E">
                              <w:rPr>
                                <w:b/>
                                <w:lang w:val="en-US"/>
                              </w:rPr>
                              <w:t xml:space="preserve">These words can help you: </w:t>
                            </w:r>
                          </w:p>
                          <w:p w:rsidR="00AC5F5D" w:rsidRDefault="00AC5F5D" w:rsidP="008C5F03">
                            <w:pPr>
                              <w:pStyle w:val="Listenabsatz"/>
                              <w:ind w:hanging="424"/>
                              <w:rPr>
                                <w:lang w:val="en-US"/>
                              </w:rPr>
                            </w:pPr>
                            <w:r>
                              <w:rPr>
                                <w:lang w:val="en-US"/>
                              </w:rPr>
                              <w:t>This is my …</w:t>
                            </w:r>
                          </w:p>
                          <w:p w:rsidR="00AC5F5D" w:rsidRDefault="00AC5F5D" w:rsidP="008C5F03">
                            <w:pPr>
                              <w:pStyle w:val="Listenabsatz"/>
                              <w:ind w:hanging="424"/>
                              <w:rPr>
                                <w:lang w:val="en-US"/>
                              </w:rPr>
                            </w:pPr>
                            <w:r>
                              <w:rPr>
                                <w:lang w:val="en-US"/>
                              </w:rPr>
                              <w:t>My buddy’s name is …</w:t>
                            </w:r>
                          </w:p>
                          <w:p w:rsidR="00AC5F5D" w:rsidRDefault="00AC5F5D" w:rsidP="008C5F03">
                            <w:pPr>
                              <w:pStyle w:val="Listenabsatz"/>
                              <w:ind w:hanging="424"/>
                              <w:rPr>
                                <w:lang w:val="en-US"/>
                              </w:rPr>
                            </w:pPr>
                            <w:r>
                              <w:rPr>
                                <w:lang w:val="en-US"/>
                              </w:rPr>
                              <w:t>He / She lives in …</w:t>
                            </w:r>
                          </w:p>
                          <w:p w:rsidR="00AC5F5D" w:rsidRDefault="00AC5F5D" w:rsidP="008C5F03">
                            <w:pPr>
                              <w:pStyle w:val="Listenabsatz"/>
                              <w:ind w:hanging="424"/>
                              <w:rPr>
                                <w:lang w:val="en-US"/>
                              </w:rPr>
                            </w:pPr>
                            <w:r>
                              <w:rPr>
                                <w:lang w:val="en-US"/>
                              </w:rPr>
                              <w:t>He / She is made of …/I used …</w:t>
                            </w:r>
                          </w:p>
                          <w:p w:rsidR="00AC5F5D" w:rsidRDefault="00AC5F5D" w:rsidP="008C5F03">
                            <w:pPr>
                              <w:pStyle w:val="Listenabsatz"/>
                              <w:ind w:hanging="424"/>
                              <w:rPr>
                                <w:lang w:val="en-US"/>
                              </w:rPr>
                            </w:pPr>
                            <w:r>
                              <w:rPr>
                                <w:lang w:val="en-US"/>
                              </w:rPr>
                              <w:t>He / She is …</w:t>
                            </w:r>
                          </w:p>
                          <w:p w:rsidR="00AC5F5D" w:rsidRDefault="00AC5F5D" w:rsidP="008C5F03">
                            <w:pPr>
                              <w:pStyle w:val="Listenabsatz"/>
                              <w:ind w:hanging="424"/>
                              <w:rPr>
                                <w:lang w:val="en-US"/>
                              </w:rPr>
                            </w:pPr>
                            <w:r>
                              <w:rPr>
                                <w:lang w:val="en-US"/>
                              </w:rPr>
                              <w:t xml:space="preserve">He / She has got … </w:t>
                            </w:r>
                          </w:p>
                          <w:p w:rsidR="00AC5F5D" w:rsidRDefault="00AC5F5D" w:rsidP="008C5F03">
                            <w:pPr>
                              <w:pStyle w:val="Listenabsatz"/>
                              <w:ind w:hanging="424"/>
                              <w:rPr>
                                <w:lang w:val="en-US"/>
                              </w:rPr>
                            </w:pPr>
                            <w:r>
                              <w:rPr>
                                <w:lang w:val="en-US"/>
                              </w:rPr>
                              <w:t>He / She can / can’t …; likes …</w:t>
                            </w:r>
                          </w:p>
                          <w:p w:rsidR="00AC5F5D" w:rsidRDefault="00AC5F5D" w:rsidP="008C5F03">
                            <w:pPr>
                              <w:ind w:left="284"/>
                              <w:rPr>
                                <w:lang w:val="en-US"/>
                              </w:rPr>
                            </w:pPr>
                            <w:r>
                              <w:rPr>
                                <w:lang w:val="en-US"/>
                              </w:rPr>
                              <w:t>His / Her … is …</w:t>
                            </w:r>
                          </w:p>
                          <w:p w:rsidR="00AC5F5D" w:rsidRDefault="00AC5F5D" w:rsidP="008C5F03">
                            <w:pPr>
                              <w:ind w:left="284"/>
                              <w:rPr>
                                <w:lang w:val="en-US"/>
                              </w:rPr>
                            </w:pPr>
                            <w:r>
                              <w:rPr>
                                <w:lang w:val="en-US"/>
                              </w:rPr>
                              <w:t>The best thing about my … is …</w:t>
                            </w:r>
                          </w:p>
                          <w:p w:rsidR="00AC5F5D" w:rsidRPr="008452F3" w:rsidRDefault="00AC5F5D" w:rsidP="008C5F03">
                            <w:pPr>
                              <w:ind w:left="284"/>
                              <w:rPr>
                                <w:lang w:val="en-US"/>
                              </w:rPr>
                            </w:pPr>
                            <w:r>
                              <w:rPr>
                                <w:lang w:val="en-US"/>
                              </w:rPr>
                              <w:t>I like my buddy because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15pt;margin-top:1.7pt;width:188.6pt;height:168.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">
                <v:textbox>
                  <w:txbxContent>
                    <w:p w:rsidR="00AC5F5D" w:rsidRPr="0069254E" w:rsidRDefault="00AC5F5D" w:rsidP="00212F2B">
                      <w:pPr>
                        <w:pStyle w:val="Listenabsatz"/>
                        <w:ind w:left="0"/>
                        <w:rPr>
                          <w:b/>
                          <w:lang w:val="en-US"/>
                        </w:rPr>
                      </w:pPr>
                      <w:r w:rsidRPr="0069254E">
                        <w:rPr>
                          <w:b/>
                          <w:lang w:val="en-US"/>
                        </w:rPr>
                        <w:t xml:space="preserve">These words can help you: </w:t>
                      </w:r>
                    </w:p>
                    <w:p w:rsidR="00AC5F5D" w:rsidRDefault="00AC5F5D" w:rsidP="008C5F03">
                      <w:pPr>
                        <w:pStyle w:val="Listenabsatz"/>
                        <w:ind w:hanging="424"/>
                        <w:rPr>
                          <w:lang w:val="en-US"/>
                        </w:rPr>
                      </w:pPr>
                      <w:r>
                        <w:rPr>
                          <w:lang w:val="en-US"/>
                        </w:rPr>
                        <w:t>This is my …</w:t>
                      </w:r>
                    </w:p>
                    <w:p w:rsidR="00AC5F5D" w:rsidRDefault="00AC5F5D" w:rsidP="008C5F03">
                      <w:pPr>
                        <w:pStyle w:val="Listenabsatz"/>
                        <w:ind w:hanging="424"/>
                        <w:rPr>
                          <w:lang w:val="en-US"/>
                        </w:rPr>
                      </w:pPr>
                      <w:r>
                        <w:rPr>
                          <w:lang w:val="en-US"/>
                        </w:rPr>
                        <w:t>My buddy’s name is …</w:t>
                      </w:r>
                    </w:p>
                    <w:p w:rsidR="00AC5F5D" w:rsidRDefault="00AC5F5D" w:rsidP="008C5F03">
                      <w:pPr>
                        <w:pStyle w:val="Listenabsatz"/>
                        <w:ind w:hanging="424"/>
                        <w:rPr>
                          <w:lang w:val="en-US"/>
                        </w:rPr>
                      </w:pPr>
                      <w:r>
                        <w:rPr>
                          <w:lang w:val="en-US"/>
                        </w:rPr>
                        <w:t>He / She lives in …</w:t>
                      </w:r>
                    </w:p>
                    <w:p w:rsidR="00AC5F5D" w:rsidRDefault="00AC5F5D" w:rsidP="008C5F03">
                      <w:pPr>
                        <w:pStyle w:val="Listenabsatz"/>
                        <w:ind w:hanging="424"/>
                        <w:rPr>
                          <w:lang w:val="en-US"/>
                        </w:rPr>
                      </w:pPr>
                      <w:r>
                        <w:rPr>
                          <w:lang w:val="en-US"/>
                        </w:rPr>
                        <w:t>He / She is made of …/I used …</w:t>
                      </w:r>
                    </w:p>
                    <w:p w:rsidR="00AC5F5D" w:rsidRDefault="00AC5F5D" w:rsidP="008C5F03">
                      <w:pPr>
                        <w:pStyle w:val="Listenabsatz"/>
                        <w:ind w:hanging="424"/>
                        <w:rPr>
                          <w:lang w:val="en-US"/>
                        </w:rPr>
                      </w:pPr>
                      <w:r>
                        <w:rPr>
                          <w:lang w:val="en-US"/>
                        </w:rPr>
                        <w:t>He / She is …</w:t>
                      </w:r>
                    </w:p>
                    <w:p w:rsidR="00AC5F5D" w:rsidRDefault="00AC5F5D" w:rsidP="008C5F03">
                      <w:pPr>
                        <w:pStyle w:val="Listenabsatz"/>
                        <w:ind w:hanging="424"/>
                        <w:rPr>
                          <w:lang w:val="en-US"/>
                        </w:rPr>
                      </w:pPr>
                      <w:r>
                        <w:rPr>
                          <w:lang w:val="en-US"/>
                        </w:rPr>
                        <w:t xml:space="preserve">He / She has got … </w:t>
                      </w:r>
                    </w:p>
                    <w:p w:rsidR="00AC5F5D" w:rsidRDefault="00AC5F5D" w:rsidP="008C5F03">
                      <w:pPr>
                        <w:pStyle w:val="Listenabsatz"/>
                        <w:ind w:hanging="424"/>
                        <w:rPr>
                          <w:lang w:val="en-US"/>
                        </w:rPr>
                      </w:pPr>
                      <w:r>
                        <w:rPr>
                          <w:lang w:val="en-US"/>
                        </w:rPr>
                        <w:t>He / She can / can’t …; likes …</w:t>
                      </w:r>
                    </w:p>
                    <w:p w:rsidR="00AC5F5D" w:rsidRDefault="00AC5F5D" w:rsidP="008C5F03">
                      <w:pPr>
                        <w:ind w:left="284"/>
                        <w:rPr>
                          <w:lang w:val="en-US"/>
                        </w:rPr>
                      </w:pPr>
                      <w:r>
                        <w:rPr>
                          <w:lang w:val="en-US"/>
                        </w:rPr>
                        <w:t>His / Her … is …</w:t>
                      </w:r>
                    </w:p>
                    <w:p w:rsidR="00AC5F5D" w:rsidRDefault="00AC5F5D" w:rsidP="008C5F03">
                      <w:pPr>
                        <w:ind w:left="284"/>
                        <w:rPr>
                          <w:lang w:val="en-US"/>
                        </w:rPr>
                      </w:pPr>
                      <w:r>
                        <w:rPr>
                          <w:lang w:val="en-US"/>
                        </w:rPr>
                        <w:t>The best thing about my … is …</w:t>
                      </w:r>
                    </w:p>
                    <w:p w:rsidR="00AC5F5D" w:rsidRPr="008452F3" w:rsidRDefault="00AC5F5D" w:rsidP="008C5F03">
                      <w:pPr>
                        <w:ind w:left="284"/>
                        <w:rPr>
                          <w:lang w:val="en-US"/>
                        </w:rPr>
                      </w:pPr>
                      <w:r>
                        <w:rPr>
                          <w:lang w:val="en-US"/>
                        </w:rPr>
                        <w:t>I like my buddy because …</w:t>
                      </w:r>
                    </w:p>
                  </w:txbxContent>
                </v:textbox>
                <w10:wrap type="tight"/>
              </v:shape>
            </w:pict>
          </mc:Fallback>
        </mc:AlternateContent>
      </w: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rPr>
          <w:lang w:val="en-US"/>
        </w:rPr>
      </w:pPr>
    </w:p>
    <w:p w:rsidR="00212F2B" w:rsidRPr="003F11F4" w:rsidRDefault="00212F2B" w:rsidP="00212F2B">
      <w:pPr>
        <w:pStyle w:val="Listenabsatz"/>
        <w:ind w:left="0"/>
        <w:rPr>
          <w:lang w:val="en-US"/>
        </w:rPr>
      </w:pPr>
    </w:p>
    <w:p w:rsidR="00212F2B" w:rsidRPr="003F11F4" w:rsidRDefault="00212F2B" w:rsidP="00212F2B">
      <w:pPr>
        <w:pStyle w:val="Listenabsatz"/>
        <w:ind w:left="0"/>
        <w:rPr>
          <w:lang w:val="en-US"/>
        </w:rPr>
      </w:pPr>
    </w:p>
    <w:p w:rsidR="00212F2B" w:rsidRPr="003F11F4" w:rsidRDefault="00212F2B" w:rsidP="00212F2B">
      <w:pPr>
        <w:pStyle w:val="Listenabsatz"/>
        <w:ind w:left="0" w:right="-993"/>
        <w:rPr>
          <w:lang w:val="en-US"/>
        </w:rPr>
      </w:pPr>
    </w:p>
    <w:p w:rsidR="00212F2B" w:rsidRPr="003F11F4" w:rsidRDefault="00212F2B" w:rsidP="00212F2B">
      <w:pPr>
        <w:pStyle w:val="Listenabsatz"/>
        <w:ind w:left="0" w:right="-993"/>
        <w:rPr>
          <w:lang w:val="en-US"/>
        </w:rPr>
      </w:pPr>
      <w:r w:rsidRPr="003F11F4">
        <w:rPr>
          <w:lang w:val="en-US"/>
        </w:rPr>
        <w:t>You can also use the in</w:t>
      </w:r>
      <w:r w:rsidR="004C5C6F">
        <w:rPr>
          <w:lang w:val="en-US"/>
        </w:rPr>
        <w:t xml:space="preserve">ternet and dictionaries.   </w:t>
      </w:r>
      <w:r w:rsidRPr="003F11F4">
        <w:rPr>
          <w:lang w:val="en-US"/>
        </w:rPr>
        <w:t>You can also use the internet and dictionaries.</w:t>
      </w:r>
    </w:p>
    <w:p w:rsidR="000905A0" w:rsidRPr="003F11F4" w:rsidRDefault="000905A0" w:rsidP="00212F2B">
      <w:pPr>
        <w:pStyle w:val="Listenabsatz"/>
        <w:ind w:left="0"/>
        <w:rPr>
          <w:color w:val="0070C0"/>
          <w:lang w:val="en-US"/>
        </w:rPr>
      </w:pPr>
    </w:p>
    <w:p w:rsidR="00F6015B" w:rsidRPr="003F11F4" w:rsidRDefault="006C75A8" w:rsidP="00DC0691">
      <w:pPr>
        <w:pStyle w:val="Listenabsatz"/>
        <w:ind w:left="720"/>
      </w:pPr>
      <w:r w:rsidRPr="003F11F4">
        <w:rPr>
          <w:b/>
          <w:noProof/>
          <w:color w:val="0070C0"/>
          <w:lang w:eastAsia="de-DE"/>
        </w:rPr>
        <mc:AlternateContent>
          <mc:Choice Requires="wps">
            <w:drawing>
              <wp:anchor distT="0" distB="0" distL="114300" distR="114300" simplePos="0" relativeHeight="251701248" behindDoc="1" locked="0" layoutInCell="1" allowOverlap="1" wp14:anchorId="376BEF6C" wp14:editId="42CCDCD3">
                <wp:simplePos x="0" y="0"/>
                <wp:positionH relativeFrom="column">
                  <wp:posOffset>122555</wp:posOffset>
                </wp:positionH>
                <wp:positionV relativeFrom="paragraph">
                  <wp:posOffset>239395</wp:posOffset>
                </wp:positionV>
                <wp:extent cx="5533390" cy="4933950"/>
                <wp:effectExtent l="0" t="0" r="10160" b="19050"/>
                <wp:wrapTight wrapText="bothSides">
                  <wp:wrapPolygon edited="0">
                    <wp:start x="0" y="0"/>
                    <wp:lineTo x="0" y="21600"/>
                    <wp:lineTo x="21565" y="21600"/>
                    <wp:lineTo x="21565" y="0"/>
                    <wp:lineTo x="0" y="0"/>
                  </wp:wrapPolygon>
                </wp:wrapTight>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4933950"/>
                        </a:xfrm>
                        <a:prstGeom prst="rect">
                          <a:avLst/>
                        </a:prstGeom>
                        <a:solidFill>
                          <a:srgbClr val="FFFFFF"/>
                        </a:solidFill>
                        <a:ln w="9525">
                          <a:solidFill>
                            <a:srgbClr val="000000"/>
                          </a:solidFill>
                          <a:miter lim="800000"/>
                          <a:headEnd/>
                          <a:tailEnd/>
                        </a:ln>
                      </wps:spPr>
                      <wps:txbx>
                        <w:txbxContent>
                          <w:p w:rsidR="00AC5F5D" w:rsidRPr="00285A2C" w:rsidRDefault="00AC5F5D" w:rsidP="00F6015B">
                            <w:pPr>
                              <w:rPr>
                                <w:b/>
                                <w:sz w:val="28"/>
                                <w:lang w:val="en-US"/>
                              </w:rPr>
                            </w:pPr>
                            <w:r w:rsidRPr="00285A2C">
                              <w:rPr>
                                <w:b/>
                                <w:sz w:val="28"/>
                                <w:lang w:val="en-US"/>
                              </w:rPr>
                              <w:t xml:space="preserve">MY BUDDY FOR OUR SCHOOL  </w:t>
                            </w:r>
                          </w:p>
                          <w:p w:rsidR="00AC5F5D" w:rsidRPr="00285A2C" w:rsidRDefault="00AC5F5D" w:rsidP="00F6015B">
                            <w:pPr>
                              <w:rPr>
                                <w:lang w:val="en-US"/>
                              </w:rPr>
                            </w:pPr>
                          </w:p>
                          <w:p w:rsidR="00AC5F5D" w:rsidRPr="00285A2C" w:rsidRDefault="00AC5F5D" w:rsidP="00F6015B">
                            <w:pPr>
                              <w:rPr>
                                <w:lang w:val="en-US"/>
                              </w:rPr>
                            </w:pPr>
                          </w:p>
                          <w:p w:rsidR="00AC5F5D" w:rsidRPr="00285A2C" w:rsidRDefault="00AC5F5D" w:rsidP="00F6015B">
                            <w:pPr>
                              <w:rPr>
                                <w:b/>
                                <w:lang w:val="en-US"/>
                              </w:rPr>
                            </w:pPr>
                            <w:r w:rsidRPr="00285A2C">
                              <w:rPr>
                                <w:b/>
                                <w:lang w:val="en-US"/>
                              </w:rPr>
                              <w:t>NAME:</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HOME:</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MADE OF:</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LOOK:</w:t>
                            </w:r>
                          </w:p>
                          <w:p w:rsidR="00AC5F5D" w:rsidRPr="00285A2C" w:rsidRDefault="00AC5F5D" w:rsidP="00F6015B">
                            <w:pPr>
                              <w:rPr>
                                <w:b/>
                                <w:lang w:val="en-US"/>
                              </w:rPr>
                            </w:pPr>
                          </w:p>
                          <w:p w:rsidR="00AC5F5D" w:rsidRPr="00285A2C" w:rsidRDefault="00AC5F5D" w:rsidP="00F6015B">
                            <w:pPr>
                              <w:rPr>
                                <w:b/>
                                <w:lang w:val="en-US"/>
                              </w:rPr>
                            </w:pPr>
                          </w:p>
                          <w:p w:rsidR="00AC5F5D" w:rsidRPr="00285A2C" w:rsidRDefault="00AC5F5D" w:rsidP="00F6015B">
                            <w:pPr>
                              <w:rPr>
                                <w:b/>
                                <w:lang w:val="en-US"/>
                              </w:rPr>
                            </w:pPr>
                            <w:r w:rsidRPr="00285A2C">
                              <w:rPr>
                                <w:b/>
                                <w:lang w:val="en-US"/>
                              </w:rPr>
                              <w:t>CHARACTER:</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FAVOURITE FOOD:</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HOBBIES:</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LIKES:</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DISLIKES:</w:t>
                            </w:r>
                          </w:p>
                          <w:p w:rsidR="00AC5F5D" w:rsidRPr="00285A2C" w:rsidRDefault="00AC5F5D" w:rsidP="00F6015B">
                            <w:pPr>
                              <w:rPr>
                                <w:b/>
                                <w:lang w:val="en-US"/>
                              </w:rPr>
                            </w:pPr>
                          </w:p>
                          <w:p w:rsidR="00AC5F5D" w:rsidRPr="00285A2C" w:rsidRDefault="00AC5F5D" w:rsidP="00F6015B">
                            <w:pPr>
                              <w:rPr>
                                <w:b/>
                                <w:lang w:val="en-US"/>
                              </w:rPr>
                            </w:pPr>
                            <w:r>
                              <w:rPr>
                                <w:b/>
                                <w:lang w:val="en-US"/>
                              </w:rPr>
                              <w:t xml:space="preserve">BEST / </w:t>
                            </w:r>
                            <w:r w:rsidRPr="00285A2C">
                              <w:rPr>
                                <w:b/>
                                <w:lang w:val="en-US"/>
                              </w:rPr>
                              <w:t>SPECIAL</w:t>
                            </w:r>
                            <w:r>
                              <w:rPr>
                                <w:b/>
                                <w:lang w:val="en-US"/>
                              </w:rPr>
                              <w:t xml:space="preserve"> THINGS</w:t>
                            </w:r>
                            <w:r w:rsidRPr="00285A2C">
                              <w:rPr>
                                <w:b/>
                                <w:lang w:val="en-US"/>
                              </w:rPr>
                              <w:t>:</w:t>
                            </w:r>
                          </w:p>
                          <w:p w:rsidR="00AC5F5D" w:rsidRPr="00285A2C" w:rsidRDefault="00AC5F5D" w:rsidP="00F6015B">
                            <w:pPr>
                              <w:rPr>
                                <w:b/>
                                <w:lang w:val="en-US"/>
                              </w:rPr>
                            </w:pPr>
                          </w:p>
                          <w:p w:rsidR="00AC5F5D" w:rsidRPr="009C204A" w:rsidRDefault="00AC5F5D" w:rsidP="00F6015B">
                            <w:pPr>
                              <w:rPr>
                                <w:b/>
                                <w:lang w:val="en-US"/>
                              </w:rPr>
                            </w:pPr>
                            <w:r w:rsidRPr="00285A2C">
                              <w:rPr>
                                <w:b/>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9.65pt;margin-top:18.85pt;width:435.7pt;height:38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">
                <v:textbox>
                  <w:txbxContent>
                    <w:p w:rsidR="00AC5F5D" w:rsidRPr="00285A2C" w:rsidRDefault="00AC5F5D" w:rsidP="00F6015B">
                      <w:pPr>
                        <w:rPr>
                          <w:b/>
                          <w:sz w:val="28"/>
                          <w:lang w:val="en-US"/>
                        </w:rPr>
                      </w:pPr>
                      <w:r w:rsidRPr="00285A2C">
                        <w:rPr>
                          <w:b/>
                          <w:sz w:val="28"/>
                          <w:lang w:val="en-US"/>
                        </w:rPr>
                        <w:t xml:space="preserve">MY BUDDY FOR OUR SCHOOL  </w:t>
                      </w:r>
                    </w:p>
                    <w:p w:rsidR="00AC5F5D" w:rsidRPr="00285A2C" w:rsidRDefault="00AC5F5D" w:rsidP="00F6015B">
                      <w:pPr>
                        <w:rPr>
                          <w:lang w:val="en-US"/>
                        </w:rPr>
                      </w:pPr>
                    </w:p>
                    <w:p w:rsidR="00AC5F5D" w:rsidRPr="00285A2C" w:rsidRDefault="00AC5F5D" w:rsidP="00F6015B">
                      <w:pPr>
                        <w:rPr>
                          <w:lang w:val="en-US"/>
                        </w:rPr>
                      </w:pPr>
                    </w:p>
                    <w:p w:rsidR="00AC5F5D" w:rsidRPr="00285A2C" w:rsidRDefault="00AC5F5D" w:rsidP="00F6015B">
                      <w:pPr>
                        <w:rPr>
                          <w:b/>
                          <w:lang w:val="en-US"/>
                        </w:rPr>
                      </w:pPr>
                      <w:r w:rsidRPr="00285A2C">
                        <w:rPr>
                          <w:b/>
                          <w:lang w:val="en-US"/>
                        </w:rPr>
                        <w:t>NAME:</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HOME:</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MADE OF:</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LOOK:</w:t>
                      </w:r>
                    </w:p>
                    <w:p w:rsidR="00AC5F5D" w:rsidRPr="00285A2C" w:rsidRDefault="00AC5F5D" w:rsidP="00F6015B">
                      <w:pPr>
                        <w:rPr>
                          <w:b/>
                          <w:lang w:val="en-US"/>
                        </w:rPr>
                      </w:pPr>
                    </w:p>
                    <w:p w:rsidR="00AC5F5D" w:rsidRPr="00285A2C" w:rsidRDefault="00AC5F5D" w:rsidP="00F6015B">
                      <w:pPr>
                        <w:rPr>
                          <w:b/>
                          <w:lang w:val="en-US"/>
                        </w:rPr>
                      </w:pPr>
                    </w:p>
                    <w:p w:rsidR="00AC5F5D" w:rsidRPr="00285A2C" w:rsidRDefault="00AC5F5D" w:rsidP="00F6015B">
                      <w:pPr>
                        <w:rPr>
                          <w:b/>
                          <w:lang w:val="en-US"/>
                        </w:rPr>
                      </w:pPr>
                      <w:r w:rsidRPr="00285A2C">
                        <w:rPr>
                          <w:b/>
                          <w:lang w:val="en-US"/>
                        </w:rPr>
                        <w:t>CHARACTER:</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FAVOURITE FOOD:</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HOBBIES:</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LIKES:</w:t>
                      </w:r>
                    </w:p>
                    <w:p w:rsidR="00AC5F5D" w:rsidRPr="00285A2C" w:rsidRDefault="00AC5F5D" w:rsidP="00F6015B">
                      <w:pPr>
                        <w:rPr>
                          <w:b/>
                          <w:lang w:val="en-US"/>
                        </w:rPr>
                      </w:pPr>
                    </w:p>
                    <w:p w:rsidR="00AC5F5D" w:rsidRPr="00285A2C" w:rsidRDefault="00AC5F5D" w:rsidP="00F6015B">
                      <w:pPr>
                        <w:rPr>
                          <w:b/>
                          <w:lang w:val="en-US"/>
                        </w:rPr>
                      </w:pPr>
                      <w:r w:rsidRPr="00285A2C">
                        <w:rPr>
                          <w:b/>
                          <w:lang w:val="en-US"/>
                        </w:rPr>
                        <w:t>DISLIKES:</w:t>
                      </w:r>
                    </w:p>
                    <w:p w:rsidR="00AC5F5D" w:rsidRPr="00285A2C" w:rsidRDefault="00AC5F5D" w:rsidP="00F6015B">
                      <w:pPr>
                        <w:rPr>
                          <w:b/>
                          <w:lang w:val="en-US"/>
                        </w:rPr>
                      </w:pPr>
                    </w:p>
                    <w:p w:rsidR="00AC5F5D" w:rsidRPr="00285A2C" w:rsidRDefault="00AC5F5D" w:rsidP="00F6015B">
                      <w:pPr>
                        <w:rPr>
                          <w:b/>
                          <w:lang w:val="en-US"/>
                        </w:rPr>
                      </w:pPr>
                      <w:r>
                        <w:rPr>
                          <w:b/>
                          <w:lang w:val="en-US"/>
                        </w:rPr>
                        <w:t xml:space="preserve">BEST / </w:t>
                      </w:r>
                      <w:r w:rsidRPr="00285A2C">
                        <w:rPr>
                          <w:b/>
                          <w:lang w:val="en-US"/>
                        </w:rPr>
                        <w:t>SPECIAL</w:t>
                      </w:r>
                      <w:r>
                        <w:rPr>
                          <w:b/>
                          <w:lang w:val="en-US"/>
                        </w:rPr>
                        <w:t xml:space="preserve"> THINGS</w:t>
                      </w:r>
                      <w:r w:rsidRPr="00285A2C">
                        <w:rPr>
                          <w:b/>
                          <w:lang w:val="en-US"/>
                        </w:rPr>
                        <w:t>:</w:t>
                      </w:r>
                    </w:p>
                    <w:p w:rsidR="00AC5F5D" w:rsidRPr="00285A2C" w:rsidRDefault="00AC5F5D" w:rsidP="00F6015B">
                      <w:pPr>
                        <w:rPr>
                          <w:b/>
                          <w:lang w:val="en-US"/>
                        </w:rPr>
                      </w:pPr>
                    </w:p>
                    <w:p w:rsidR="00AC5F5D" w:rsidRPr="009C204A" w:rsidRDefault="00AC5F5D" w:rsidP="00F6015B">
                      <w:pPr>
                        <w:rPr>
                          <w:b/>
                          <w:lang w:val="en-US"/>
                        </w:rPr>
                      </w:pPr>
                      <w:r w:rsidRPr="00285A2C">
                        <w:rPr>
                          <w:b/>
                          <w:lang w:val="en-US"/>
                        </w:rPr>
                        <w:t>…</w:t>
                      </w:r>
                    </w:p>
                  </w:txbxContent>
                </v:textbox>
                <w10:wrap type="tight"/>
              </v:shape>
            </w:pict>
          </mc:Fallback>
        </mc:AlternateContent>
      </w:r>
      <w:r w:rsidR="00F6015B" w:rsidRPr="003F11F4">
        <w:t>Steckbrief</w:t>
      </w:r>
    </w:p>
    <w:p w:rsidR="00356D8A" w:rsidRDefault="00356D8A" w:rsidP="00B43ABD">
      <w:pPr>
        <w:pStyle w:val="Listenabsatz"/>
        <w:numPr>
          <w:ilvl w:val="0"/>
          <w:numId w:val="18"/>
        </w:numPr>
        <w:spacing w:line="240" w:lineRule="auto"/>
        <w:rPr>
          <w:b/>
        </w:rPr>
      </w:pPr>
      <w:r>
        <w:rPr>
          <w:b/>
        </w:rPr>
        <w:br w:type="page"/>
      </w:r>
    </w:p>
    <w:p w:rsidR="00FE1DD4" w:rsidRPr="003F11F4" w:rsidRDefault="00B43ABD" w:rsidP="00B43ABD">
      <w:pPr>
        <w:pStyle w:val="Listenabsatz"/>
        <w:numPr>
          <w:ilvl w:val="0"/>
          <w:numId w:val="18"/>
        </w:numPr>
        <w:spacing w:line="240" w:lineRule="auto"/>
        <w:rPr>
          <w:b/>
        </w:rPr>
      </w:pPr>
      <w:r w:rsidRPr="003F11F4">
        <w:rPr>
          <w:b/>
        </w:rPr>
        <w:lastRenderedPageBreak/>
        <w:t>Hilfen f</w:t>
      </w:r>
      <w:r w:rsidR="00D11701" w:rsidRPr="003F11F4">
        <w:rPr>
          <w:b/>
        </w:rPr>
        <w:t>ür das Feedback</w:t>
      </w:r>
    </w:p>
    <w:p w:rsidR="00A311F6" w:rsidRPr="003F11F4" w:rsidRDefault="00A311F6">
      <w:pPr>
        <w:spacing w:line="240" w:lineRule="auto"/>
        <w:rPr>
          <w:b/>
          <w:lang w:val="en-US"/>
        </w:rPr>
      </w:pPr>
    </w:p>
    <w:p w:rsidR="002663D8" w:rsidRPr="003F11F4" w:rsidRDefault="00AE2453" w:rsidP="002663D8">
      <w:pPr>
        <w:spacing w:line="240" w:lineRule="auto"/>
        <w:rPr>
          <w:lang w:val="en-US"/>
        </w:rPr>
      </w:pPr>
      <w:r>
        <w:rPr>
          <w:lang w:val="en-US"/>
        </w:rPr>
        <w:t>(Level C</w:t>
      </w:r>
      <w:r w:rsidR="002663D8" w:rsidRPr="003F11F4">
        <w:rPr>
          <w:lang w:val="en-US"/>
        </w:rPr>
        <w:t xml:space="preserve">)                                                                   </w:t>
      </w: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9"/>
      </w:tblGrid>
      <w:tr w:rsidR="002663D8" w:rsidRPr="003F11F4" w:rsidTr="00356D8A">
        <w:trPr>
          <w:trHeight w:val="9152"/>
        </w:trPr>
        <w:tc>
          <w:tcPr>
            <w:tcW w:w="9069" w:type="dxa"/>
          </w:tcPr>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jc w:val="center"/>
              <w:rPr>
                <w:b/>
                <w:lang w:val="en-US"/>
              </w:rPr>
            </w:pPr>
            <w:r w:rsidRPr="003F11F4">
              <w:rPr>
                <w:b/>
                <w:lang w:val="en-US"/>
              </w:rPr>
              <w:t>My feedback</w:t>
            </w:r>
          </w:p>
          <w:p w:rsidR="002663D8" w:rsidRPr="003F11F4" w:rsidRDefault="002663D8" w:rsidP="00824217">
            <w:pPr>
              <w:spacing w:line="240" w:lineRule="auto"/>
              <w:ind w:left="-3"/>
              <w:jc w:val="center"/>
              <w:rPr>
                <w:b/>
                <w:lang w:val="en-US"/>
              </w:rPr>
            </w:pPr>
          </w:p>
          <w:p w:rsidR="002663D8" w:rsidRPr="003F11F4" w:rsidRDefault="002663D8" w:rsidP="00824217">
            <w:pPr>
              <w:spacing w:line="240" w:lineRule="auto"/>
              <w:ind w:left="-3"/>
              <w:rPr>
                <w:b/>
                <w:lang w:val="en-US"/>
              </w:rPr>
            </w:pPr>
            <w:r w:rsidRPr="003F11F4">
              <w:rPr>
                <w:b/>
                <w:lang w:val="en-US"/>
              </w:rPr>
              <w:t>Buddy</w:t>
            </w:r>
            <w:r w:rsidR="00412B23">
              <w:rPr>
                <w:b/>
                <w:lang w:val="en-US"/>
              </w:rPr>
              <w:t>:</w:t>
            </w:r>
            <w:r w:rsidRPr="003F11F4">
              <w:rPr>
                <w:b/>
                <w:lang w:val="en-US"/>
              </w:rPr>
              <w:t xml:space="preserve">  ………………………………..      Artist:  …………………………………</w:t>
            </w:r>
          </w:p>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rPr>
                <w:lang w:val="en-US"/>
              </w:rPr>
            </w:pPr>
            <w:r w:rsidRPr="003F11F4">
              <w:rPr>
                <w:lang w:val="en-US"/>
              </w:rPr>
              <w:t>(Colour in</w:t>
            </w:r>
            <w:r w:rsidR="003F11F4" w:rsidRPr="003F11F4">
              <w:rPr>
                <w:lang w:val="en-US"/>
              </w:rPr>
              <w:t>.</w:t>
            </w:r>
            <w:r w:rsidRPr="003F11F4">
              <w:rPr>
                <w:lang w:val="en-US"/>
              </w:rPr>
              <w:t xml:space="preserve"> </w:t>
            </w:r>
            <w:r w:rsidRPr="003F11F4">
              <w:rPr>
                <w:b/>
                <w:lang w:val="en-US"/>
              </w:rPr>
              <w:sym w:font="Wingdings 2" w:char="F024"/>
            </w:r>
            <w:r w:rsidRPr="003F11F4">
              <w:rPr>
                <w:lang w:val="en-US"/>
              </w:rPr>
              <w:t xml:space="preserve"> )</w:t>
            </w:r>
          </w:p>
          <w:p w:rsidR="002663D8" w:rsidRPr="003F11F4" w:rsidRDefault="002663D8" w:rsidP="00824217">
            <w:pPr>
              <w:spacing w:line="240" w:lineRule="auto"/>
              <w:ind w:left="-3"/>
              <w:rPr>
                <w:b/>
                <w:lang w:val="en-US"/>
              </w:rPr>
            </w:pPr>
          </w:p>
          <w:p w:rsidR="002663D8" w:rsidRPr="003F11F4" w:rsidRDefault="003F11F4" w:rsidP="00824217">
            <w:pPr>
              <w:spacing w:line="240" w:lineRule="auto"/>
              <w:ind w:left="-3"/>
              <w:rPr>
                <w:b/>
                <w:lang w:val="en-US"/>
              </w:rPr>
            </w:pPr>
            <w:r w:rsidRPr="003F11F4">
              <w:rPr>
                <w:b/>
                <w:noProof/>
                <w:lang w:eastAsia="de-DE"/>
              </w:rPr>
              <mc:AlternateContent>
                <mc:Choice Requires="wps">
                  <w:drawing>
                    <wp:anchor distT="0" distB="0" distL="114300" distR="114300" simplePos="0" relativeHeight="251753472" behindDoc="0" locked="0" layoutInCell="1" allowOverlap="1" wp14:anchorId="722427B4" wp14:editId="70141DD9">
                      <wp:simplePos x="0" y="0"/>
                      <wp:positionH relativeFrom="column">
                        <wp:posOffset>2482215</wp:posOffset>
                      </wp:positionH>
                      <wp:positionV relativeFrom="paragraph">
                        <wp:posOffset>31750</wp:posOffset>
                      </wp:positionV>
                      <wp:extent cx="1895475" cy="874395"/>
                      <wp:effectExtent l="0" t="0" r="28575" b="20955"/>
                      <wp:wrapNone/>
                      <wp:docPr id="297" name="Ellipse 297"/>
                      <wp:cNvGraphicFramePr/>
                      <a:graphic xmlns:a="http://schemas.openxmlformats.org/drawingml/2006/main">
                        <a:graphicData uri="http://schemas.microsoft.com/office/word/2010/wordprocessingShape">
                          <wps:wsp>
                            <wps:cNvSpPr/>
                            <wps:spPr>
                              <a:xfrm>
                                <a:off x="0" y="0"/>
                                <a:ext cx="1895475" cy="8743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Great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7" o:spid="_x0000_s1038" style="position:absolute;left:0;text-align:left;margin-left:195.45pt;margin-top:2.5pt;width:149.25pt;height:68.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" filled="f" strokecolor="black [3213]" strokeweight="2pt">
                      <v:textbox>
                        <w:txbxContent>
                          <w:p w:rsidR="00AC5F5D" w:rsidRPr="00594D6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Great design!</w:t>
                            </w:r>
                          </w:p>
                        </w:txbxContent>
                      </v:textbox>
                    </v:oval>
                  </w:pict>
                </mc:Fallback>
              </mc:AlternateContent>
            </w:r>
            <w:r w:rsidR="002663D8" w:rsidRPr="003F11F4">
              <w:rPr>
                <w:b/>
                <w:noProof/>
                <w:lang w:eastAsia="de-DE"/>
              </w:rPr>
              <mc:AlternateContent>
                <mc:Choice Requires="wps">
                  <w:drawing>
                    <wp:anchor distT="0" distB="0" distL="114300" distR="114300" simplePos="0" relativeHeight="251752448" behindDoc="0" locked="0" layoutInCell="1" allowOverlap="1" wp14:anchorId="4EC9F89B" wp14:editId="35532601">
                      <wp:simplePos x="0" y="0"/>
                      <wp:positionH relativeFrom="column">
                        <wp:posOffset>224790</wp:posOffset>
                      </wp:positionH>
                      <wp:positionV relativeFrom="paragraph">
                        <wp:posOffset>-8255</wp:posOffset>
                      </wp:positionV>
                      <wp:extent cx="1805940" cy="855345"/>
                      <wp:effectExtent l="0" t="0" r="22860" b="20955"/>
                      <wp:wrapNone/>
                      <wp:docPr id="30" name="Ellipse 30"/>
                      <wp:cNvGraphicFramePr/>
                      <a:graphic xmlns:a="http://schemas.openxmlformats.org/drawingml/2006/main">
                        <a:graphicData uri="http://schemas.microsoft.com/office/word/2010/wordprocessingShape">
                          <wps:wsp>
                            <wps:cNvSpPr/>
                            <wps:spPr>
                              <a:xfrm>
                                <a:off x="0" y="0"/>
                                <a:ext cx="1805940" cy="855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 xml:space="preserve">A cool </w:t>
                                  </w:r>
                                  <w:r w:rsidRPr="00594D68">
                                    <w:rPr>
                                      <w:rFonts w:ascii="Comic Sans MS" w:hAnsi="Comic Sans MS"/>
                                      <w:color w:val="000000" w:themeColor="text1"/>
                                      <w:lang w:val="en-US"/>
                                    </w:rPr>
                                    <w:t>buddy</w:t>
                                  </w:r>
                                  <w:r>
                                    <w:rPr>
                                      <w:rFonts w:ascii="Comic Sans MS" w:hAnsi="Comic Sans MS"/>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 o:spid="_x0000_s1039" style="position:absolute;left:0;text-align:left;margin-left:17.7pt;margin-top:-.65pt;width:142.2pt;height:6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" filled="f" strokecolor="black [3213]" strokeweight="2pt">
                      <v:textbox>
                        <w:txbxContent>
                          <w:p w:rsidR="00AC5F5D" w:rsidRPr="00594D6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 xml:space="preserve">A cool </w:t>
                            </w:r>
                            <w:r w:rsidRPr="00594D68">
                              <w:rPr>
                                <w:rFonts w:ascii="Comic Sans MS" w:hAnsi="Comic Sans MS"/>
                                <w:color w:val="000000" w:themeColor="text1"/>
                                <w:lang w:val="en-US"/>
                              </w:rPr>
                              <w:t>buddy</w:t>
                            </w:r>
                            <w:r>
                              <w:rPr>
                                <w:rFonts w:ascii="Comic Sans MS" w:hAnsi="Comic Sans MS"/>
                                <w:color w:val="000000" w:themeColor="text1"/>
                                <w:lang w:val="en-US"/>
                              </w:rPr>
                              <w:t>!</w:t>
                            </w:r>
                          </w:p>
                        </w:txbxContent>
                      </v:textbox>
                    </v:oval>
                  </w:pict>
                </mc:Fallback>
              </mc:AlternateContent>
            </w:r>
          </w:p>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rPr>
                <w:b/>
                <w:lang w:val="en-US"/>
              </w:rPr>
            </w:pPr>
          </w:p>
          <w:p w:rsidR="002663D8" w:rsidRPr="003F11F4" w:rsidRDefault="003F11F4" w:rsidP="00824217">
            <w:pPr>
              <w:spacing w:line="240" w:lineRule="auto"/>
              <w:ind w:left="-3"/>
              <w:rPr>
                <w:b/>
                <w:lang w:val="en-US"/>
              </w:rPr>
            </w:pPr>
            <w:r w:rsidRPr="003F11F4">
              <w:rPr>
                <w:noProof/>
                <w:lang w:eastAsia="de-DE"/>
              </w:rPr>
              <mc:AlternateContent>
                <mc:Choice Requires="wps">
                  <w:drawing>
                    <wp:anchor distT="0" distB="0" distL="114300" distR="114300" simplePos="0" relativeHeight="251761664" behindDoc="0" locked="0" layoutInCell="1" allowOverlap="1" wp14:anchorId="51E5CA15" wp14:editId="778659AC">
                      <wp:simplePos x="0" y="0"/>
                      <wp:positionH relativeFrom="column">
                        <wp:posOffset>1110615</wp:posOffset>
                      </wp:positionH>
                      <wp:positionV relativeFrom="paragraph">
                        <wp:posOffset>102870</wp:posOffset>
                      </wp:positionV>
                      <wp:extent cx="2057400" cy="781050"/>
                      <wp:effectExtent l="0" t="0" r="19050" b="19050"/>
                      <wp:wrapNone/>
                      <wp:docPr id="299" name="Ellipse 299"/>
                      <wp:cNvGraphicFramePr/>
                      <a:graphic xmlns:a="http://schemas.openxmlformats.org/drawingml/2006/main">
                        <a:graphicData uri="http://schemas.microsoft.com/office/word/2010/wordprocessingShape">
                          <wps:wsp>
                            <wps:cNvSpPr/>
                            <wps:spPr>
                              <a:xfrm>
                                <a:off x="0" y="0"/>
                                <a:ext cx="2057400" cy="781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A creative idea.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9" o:spid="_x0000_s1040" style="position:absolute;left:0;text-align:left;margin-left:87.45pt;margin-top:8.1pt;width:162pt;height:6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" filled="f" strokecolor="black [3213]" strokeweight="2pt">
                      <v:textbo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A creative idea.</w:t>
                            </w:r>
                          </w:p>
                        </w:txbxContent>
                      </v:textbox>
                    </v:oval>
                  </w:pict>
                </mc:Fallback>
              </mc:AlternateContent>
            </w:r>
          </w:p>
          <w:p w:rsidR="002663D8" w:rsidRPr="003F11F4" w:rsidRDefault="003F11F4" w:rsidP="00824217">
            <w:pPr>
              <w:spacing w:line="240" w:lineRule="auto"/>
              <w:ind w:left="-3"/>
              <w:rPr>
                <w:b/>
                <w:lang w:val="en-US"/>
              </w:rPr>
            </w:pPr>
            <w:r w:rsidRPr="003F11F4">
              <w:rPr>
                <w:noProof/>
                <w:lang w:eastAsia="de-DE"/>
              </w:rPr>
              <mc:AlternateContent>
                <mc:Choice Requires="wps">
                  <w:drawing>
                    <wp:anchor distT="0" distB="0" distL="114300" distR="114300" simplePos="0" relativeHeight="251758592" behindDoc="0" locked="0" layoutInCell="1" allowOverlap="1" wp14:anchorId="782B17B6" wp14:editId="2839A777">
                      <wp:simplePos x="0" y="0"/>
                      <wp:positionH relativeFrom="column">
                        <wp:posOffset>3821430</wp:posOffset>
                      </wp:positionH>
                      <wp:positionV relativeFrom="paragraph">
                        <wp:posOffset>5080</wp:posOffset>
                      </wp:positionV>
                      <wp:extent cx="1704975" cy="847725"/>
                      <wp:effectExtent l="0" t="0" r="28575" b="28575"/>
                      <wp:wrapNone/>
                      <wp:docPr id="300" name="Ellipse 300"/>
                      <wp:cNvGraphicFramePr/>
                      <a:graphic xmlns:a="http://schemas.openxmlformats.org/drawingml/2006/main">
                        <a:graphicData uri="http://schemas.microsoft.com/office/word/2010/wordprocessingShape">
                          <wps:wsp>
                            <wps:cNvSpPr/>
                            <wps:spPr>
                              <a:xfrm>
                                <a:off x="0" y="0"/>
                                <a:ext cx="1704975" cy="8477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C</w:t>
                                  </w:r>
                                  <w:r w:rsidRPr="00DA0318">
                                    <w:rPr>
                                      <w:rFonts w:ascii="Comic Sans MS" w:hAnsi="Comic Sans MS"/>
                                      <w:color w:val="000000" w:themeColor="text1"/>
                                      <w:lang w:val="en-US"/>
                                    </w:rPr>
                                    <w:t>arefu</w:t>
                                  </w:r>
                                  <w:r>
                                    <w:rPr>
                                      <w:rFonts w:ascii="Comic Sans MS" w:hAnsi="Comic Sans MS"/>
                                      <w:color w:val="000000" w:themeColor="text1"/>
                                      <w:lang w:val="en-US"/>
                                    </w:rPr>
                                    <w:t xml:space="preserve">l </w:t>
                                  </w:r>
                                  <w:r w:rsidRPr="00DA0318">
                                    <w:rPr>
                                      <w:rFonts w:ascii="Comic Sans MS" w:hAnsi="Comic Sans MS"/>
                                      <w:color w:val="000000" w:themeColor="text1"/>
                                      <w:lang w:val="en-US"/>
                                    </w:rPr>
                                    <w:t>work</w:t>
                                  </w:r>
                                  <w:r>
                                    <w:rPr>
                                      <w:rFonts w:ascii="Comic Sans MS" w:hAnsi="Comic Sans MS"/>
                                      <w:color w:val="000000" w:themeColor="text1"/>
                                      <w:lang w:val="en-US"/>
                                    </w:rPr>
                                    <w:t>.</w:t>
                                  </w:r>
                                  <w:r w:rsidRPr="00DA0318">
                                    <w:rPr>
                                      <w:rFonts w:ascii="Comic Sans MS" w:hAnsi="Comic Sans MS"/>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41" style="position:absolute;left:0;text-align:left;margin-left:300.9pt;margin-top:.4pt;width:134.25pt;height:6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" filled="f" strokecolor="black [3213]" strokeweight="2pt">
                      <v:textbo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C</w:t>
                            </w:r>
                            <w:r w:rsidRPr="00DA0318">
                              <w:rPr>
                                <w:rFonts w:ascii="Comic Sans MS" w:hAnsi="Comic Sans MS"/>
                                <w:color w:val="000000" w:themeColor="text1"/>
                                <w:lang w:val="en-US"/>
                              </w:rPr>
                              <w:t>arefu</w:t>
                            </w:r>
                            <w:r>
                              <w:rPr>
                                <w:rFonts w:ascii="Comic Sans MS" w:hAnsi="Comic Sans MS"/>
                                <w:color w:val="000000" w:themeColor="text1"/>
                                <w:lang w:val="en-US"/>
                              </w:rPr>
                              <w:t xml:space="preserve">l </w:t>
                            </w:r>
                            <w:r w:rsidRPr="00DA0318">
                              <w:rPr>
                                <w:rFonts w:ascii="Comic Sans MS" w:hAnsi="Comic Sans MS"/>
                                <w:color w:val="000000" w:themeColor="text1"/>
                                <w:lang w:val="en-US"/>
                              </w:rPr>
                              <w:t>work</w:t>
                            </w:r>
                            <w:r>
                              <w:rPr>
                                <w:rFonts w:ascii="Comic Sans MS" w:hAnsi="Comic Sans MS"/>
                                <w:color w:val="000000" w:themeColor="text1"/>
                                <w:lang w:val="en-US"/>
                              </w:rPr>
                              <w:t>.</w:t>
                            </w:r>
                            <w:r w:rsidRPr="00DA0318">
                              <w:rPr>
                                <w:rFonts w:ascii="Comic Sans MS" w:hAnsi="Comic Sans MS"/>
                                <w:color w:val="000000" w:themeColor="text1"/>
                                <w:lang w:val="en-US"/>
                              </w:rPr>
                              <w:t xml:space="preserve"> </w:t>
                            </w:r>
                          </w:p>
                        </w:txbxContent>
                      </v:textbox>
                    </v:oval>
                  </w:pict>
                </mc:Fallback>
              </mc:AlternateContent>
            </w:r>
          </w:p>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rPr>
                <w:b/>
                <w:lang w:val="en-US"/>
              </w:rPr>
            </w:pPr>
          </w:p>
          <w:p w:rsidR="002663D8" w:rsidRPr="003F11F4" w:rsidRDefault="002663D8" w:rsidP="00824217">
            <w:pPr>
              <w:spacing w:line="240" w:lineRule="auto"/>
              <w:ind w:left="-3"/>
              <w:rPr>
                <w:b/>
                <w:lang w:val="en-US"/>
              </w:rPr>
            </w:pPr>
          </w:p>
          <w:p w:rsidR="002663D8" w:rsidRPr="003F11F4" w:rsidRDefault="006C75A8" w:rsidP="00824217">
            <w:pPr>
              <w:spacing w:line="240" w:lineRule="auto"/>
              <w:ind w:left="-3"/>
              <w:rPr>
                <w:b/>
                <w:lang w:val="en-US"/>
              </w:rPr>
            </w:pPr>
            <w:r w:rsidRPr="003F11F4">
              <w:rPr>
                <w:noProof/>
                <w:lang w:eastAsia="de-DE"/>
              </w:rPr>
              <mc:AlternateContent>
                <mc:Choice Requires="wps">
                  <w:drawing>
                    <wp:anchor distT="0" distB="0" distL="114300" distR="114300" simplePos="0" relativeHeight="251757568" behindDoc="0" locked="0" layoutInCell="1" allowOverlap="1" wp14:anchorId="46DA4DEE" wp14:editId="3FEC8B29">
                      <wp:simplePos x="0" y="0"/>
                      <wp:positionH relativeFrom="column">
                        <wp:posOffset>224790</wp:posOffset>
                      </wp:positionH>
                      <wp:positionV relativeFrom="paragraph">
                        <wp:posOffset>137795</wp:posOffset>
                      </wp:positionV>
                      <wp:extent cx="2038350" cy="752475"/>
                      <wp:effectExtent l="0" t="0" r="19050" b="28575"/>
                      <wp:wrapNone/>
                      <wp:docPr id="301" name="Ellipse 301"/>
                      <wp:cNvGraphicFramePr/>
                      <a:graphic xmlns:a="http://schemas.openxmlformats.org/drawingml/2006/main">
                        <a:graphicData uri="http://schemas.microsoft.com/office/word/2010/wordprocessingShape">
                          <wps:wsp>
                            <wps:cNvSpPr/>
                            <wps:spPr>
                              <a:xfrm>
                                <a:off x="0" y="0"/>
                                <a:ext cx="2038350" cy="752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A</w:t>
                                  </w:r>
                                  <w:r w:rsidRPr="00DA0318">
                                    <w:rPr>
                                      <w:rFonts w:ascii="Comic Sans MS" w:hAnsi="Comic Sans MS"/>
                                      <w:color w:val="000000" w:themeColor="text1"/>
                                      <w:lang w:val="en-US"/>
                                    </w:rPr>
                                    <w:t xml:space="preserve"> </w:t>
                                  </w:r>
                                  <w:r>
                                    <w:rPr>
                                      <w:rFonts w:ascii="Comic Sans MS" w:hAnsi="Comic Sans MS"/>
                                      <w:color w:val="000000" w:themeColor="text1"/>
                                      <w:lang w:val="en-US"/>
                                    </w:rPr>
                                    <w:t xml:space="preserve">personal </w:t>
                                  </w:r>
                                  <w:r w:rsidRPr="00DA0318">
                                    <w:rPr>
                                      <w:rFonts w:ascii="Comic Sans MS" w:hAnsi="Comic Sans MS"/>
                                      <w:color w:val="000000" w:themeColor="text1"/>
                                      <w:lang w:val="en-US"/>
                                    </w:rPr>
                                    <w:t>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1" o:spid="_x0000_s1042" style="position:absolute;left:0;text-align:left;margin-left:17.7pt;margin-top:10.85pt;width:160.5pt;height:5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" filled="f" strokecolor="black [3213]" strokeweight="2pt">
                      <v:textbo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A</w:t>
                            </w:r>
                            <w:r w:rsidRPr="00DA0318">
                              <w:rPr>
                                <w:rFonts w:ascii="Comic Sans MS" w:hAnsi="Comic Sans MS"/>
                                <w:color w:val="000000" w:themeColor="text1"/>
                                <w:lang w:val="en-US"/>
                              </w:rPr>
                              <w:t xml:space="preserve"> </w:t>
                            </w:r>
                            <w:r>
                              <w:rPr>
                                <w:rFonts w:ascii="Comic Sans MS" w:hAnsi="Comic Sans MS"/>
                                <w:color w:val="000000" w:themeColor="text1"/>
                                <w:lang w:val="en-US"/>
                              </w:rPr>
                              <w:t xml:space="preserve">personal </w:t>
                            </w:r>
                            <w:r w:rsidRPr="00DA0318">
                              <w:rPr>
                                <w:rFonts w:ascii="Comic Sans MS" w:hAnsi="Comic Sans MS"/>
                                <w:color w:val="000000" w:themeColor="text1"/>
                                <w:lang w:val="en-US"/>
                              </w:rPr>
                              <w:t>style.</w:t>
                            </w:r>
                          </w:p>
                        </w:txbxContent>
                      </v:textbox>
                    </v:oval>
                  </w:pict>
                </mc:Fallback>
              </mc:AlternateContent>
            </w:r>
          </w:p>
          <w:p w:rsidR="002663D8" w:rsidRPr="003F11F4" w:rsidRDefault="006C75A8" w:rsidP="00824217">
            <w:pPr>
              <w:spacing w:line="240" w:lineRule="auto"/>
              <w:ind w:left="-3"/>
              <w:rPr>
                <w:b/>
                <w:lang w:val="en-US"/>
              </w:rPr>
            </w:pPr>
            <w:r w:rsidRPr="003F11F4">
              <w:rPr>
                <w:b/>
                <w:noProof/>
                <w:lang w:eastAsia="de-DE"/>
              </w:rPr>
              <mc:AlternateContent>
                <mc:Choice Requires="wps">
                  <w:drawing>
                    <wp:anchor distT="0" distB="0" distL="114300" distR="114300" simplePos="0" relativeHeight="251763712" behindDoc="0" locked="0" layoutInCell="1" allowOverlap="1" wp14:anchorId="70A38CB7" wp14:editId="4D5A4D1A">
                      <wp:simplePos x="0" y="0"/>
                      <wp:positionH relativeFrom="column">
                        <wp:posOffset>2406015</wp:posOffset>
                      </wp:positionH>
                      <wp:positionV relativeFrom="paragraph">
                        <wp:posOffset>5715</wp:posOffset>
                      </wp:positionV>
                      <wp:extent cx="1895475" cy="809625"/>
                      <wp:effectExtent l="0" t="0" r="28575" b="28575"/>
                      <wp:wrapNone/>
                      <wp:docPr id="305" name="Ellipse 305"/>
                      <wp:cNvGraphicFramePr/>
                      <a:graphic xmlns:a="http://schemas.openxmlformats.org/drawingml/2006/main">
                        <a:graphicData uri="http://schemas.microsoft.com/office/word/2010/wordprocessingShape">
                          <wps:wsp>
                            <wps:cNvSpPr/>
                            <wps:spPr>
                              <a:xfrm>
                                <a:off x="0" y="0"/>
                                <a:ext cx="1895475" cy="809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3F11F4">
                                  <w:pPr>
                                    <w:jc w:val="center"/>
                                    <w:rPr>
                                      <w:rFonts w:ascii="Comic Sans MS" w:hAnsi="Comic Sans MS"/>
                                      <w:color w:val="000000" w:themeColor="text1"/>
                                      <w:lang w:val="en-US"/>
                                    </w:rPr>
                                  </w:pPr>
                                  <w:r>
                                    <w:rPr>
                                      <w:rFonts w:ascii="Comic Sans MS" w:hAnsi="Comic Sans MS"/>
                                      <w:color w:val="000000" w:themeColor="text1"/>
                                      <w:lang w:val="en-US"/>
                                    </w:rPr>
                                    <w:t>Nice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5" o:spid="_x0000_s1043" style="position:absolute;left:0;text-align:left;margin-left:189.45pt;margin-top:.45pt;width:149.25pt;height:6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" filled="f" strokecolor="black [3213]" strokeweight="2pt">
                      <v:textbox>
                        <w:txbxContent>
                          <w:p w:rsidR="00AC5F5D" w:rsidRPr="00594D68" w:rsidRDefault="00AC5F5D" w:rsidP="003F11F4">
                            <w:pPr>
                              <w:jc w:val="center"/>
                              <w:rPr>
                                <w:rFonts w:ascii="Comic Sans MS" w:hAnsi="Comic Sans MS"/>
                                <w:color w:val="000000" w:themeColor="text1"/>
                                <w:lang w:val="en-US"/>
                              </w:rPr>
                            </w:pPr>
                            <w:r>
                              <w:rPr>
                                <w:rFonts w:ascii="Comic Sans MS" w:hAnsi="Comic Sans MS"/>
                                <w:color w:val="000000" w:themeColor="text1"/>
                                <w:lang w:val="en-US"/>
                              </w:rPr>
                              <w:t>Nice colours.</w:t>
                            </w:r>
                          </w:p>
                        </w:txbxContent>
                      </v:textbox>
                    </v:oval>
                  </w:pict>
                </mc:Fallback>
              </mc:AlternateContent>
            </w:r>
          </w:p>
          <w:p w:rsidR="002663D8" w:rsidRPr="003F11F4" w:rsidRDefault="002663D8" w:rsidP="00824217">
            <w:pPr>
              <w:rPr>
                <w:lang w:val="en-US"/>
              </w:rPr>
            </w:pPr>
          </w:p>
          <w:p w:rsidR="002663D8" w:rsidRPr="003F11F4" w:rsidRDefault="002663D8" w:rsidP="00824217">
            <w:pPr>
              <w:rPr>
                <w:lang w:val="en-US"/>
              </w:rPr>
            </w:pPr>
          </w:p>
          <w:p w:rsidR="002663D8" w:rsidRPr="003F11F4" w:rsidRDefault="002663D8" w:rsidP="00824217">
            <w:pPr>
              <w:rPr>
                <w:lang w:val="en-US"/>
              </w:rPr>
            </w:pPr>
          </w:p>
          <w:p w:rsidR="002663D8" w:rsidRPr="003F11F4" w:rsidRDefault="002663D8" w:rsidP="00824217">
            <w:pPr>
              <w:rPr>
                <w:lang w:val="en-US"/>
              </w:rPr>
            </w:pPr>
          </w:p>
          <w:p w:rsidR="002663D8" w:rsidRPr="003F11F4" w:rsidRDefault="003F11F4" w:rsidP="00824217">
            <w:pPr>
              <w:rPr>
                <w:lang w:val="en-US"/>
              </w:rPr>
            </w:pPr>
            <w:r w:rsidRPr="003F11F4">
              <w:rPr>
                <w:noProof/>
                <w:lang w:eastAsia="de-DE"/>
              </w:rPr>
              <mc:AlternateContent>
                <mc:Choice Requires="wps">
                  <w:drawing>
                    <wp:anchor distT="0" distB="0" distL="114300" distR="114300" simplePos="0" relativeHeight="251759616" behindDoc="0" locked="0" layoutInCell="1" allowOverlap="1" wp14:anchorId="1C4CCB9E" wp14:editId="492C38D3">
                      <wp:simplePos x="0" y="0"/>
                      <wp:positionH relativeFrom="column">
                        <wp:posOffset>929640</wp:posOffset>
                      </wp:positionH>
                      <wp:positionV relativeFrom="paragraph">
                        <wp:posOffset>78105</wp:posOffset>
                      </wp:positionV>
                      <wp:extent cx="2381250" cy="752475"/>
                      <wp:effectExtent l="0" t="0" r="19050" b="28575"/>
                      <wp:wrapNone/>
                      <wp:docPr id="302" name="Ellipse 302"/>
                      <wp:cNvGraphicFramePr/>
                      <a:graphic xmlns:a="http://schemas.openxmlformats.org/drawingml/2006/main">
                        <a:graphicData uri="http://schemas.microsoft.com/office/word/2010/wordprocessingShape">
                          <wps:wsp>
                            <wps:cNvSpPr/>
                            <wps:spPr>
                              <a:xfrm>
                                <a:off x="0" y="0"/>
                                <a:ext cx="2381250" cy="752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6C75A8">
                                  <w:pPr>
                                    <w:jc w:val="center"/>
                                    <w:rPr>
                                      <w:rFonts w:ascii="Comic Sans MS" w:hAnsi="Comic Sans MS"/>
                                      <w:color w:val="000000" w:themeColor="text1"/>
                                      <w:lang w:val="en-US"/>
                                    </w:rPr>
                                  </w:pPr>
                                  <w:r>
                                    <w:rPr>
                                      <w:rFonts w:ascii="Comic Sans MS" w:hAnsi="Comic Sans MS"/>
                                      <w:color w:val="000000" w:themeColor="text1"/>
                                      <w:lang w:val="en-US"/>
                                    </w:rPr>
                                    <w:t>An interesting</w:t>
                                  </w:r>
                                  <w:r w:rsidRPr="00DA0318">
                                    <w:rPr>
                                      <w:rFonts w:ascii="Comic Sans MS" w:hAnsi="Comic Sans MS"/>
                                      <w:color w:val="000000" w:themeColor="text1"/>
                                      <w:lang w:val="en-US"/>
                                    </w:rPr>
                                    <w:t xml:space="preserve">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2" o:spid="_x0000_s1044" style="position:absolute;margin-left:73.2pt;margin-top:6.15pt;width:187.5pt;height:5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" filled="f" strokecolor="black [3213]" strokeweight="2pt">
                      <v:textbox>
                        <w:txbxContent>
                          <w:p w:rsidR="00AC5F5D" w:rsidRPr="00DA0318" w:rsidRDefault="00AC5F5D" w:rsidP="006C75A8">
                            <w:pPr>
                              <w:jc w:val="center"/>
                              <w:rPr>
                                <w:rFonts w:ascii="Comic Sans MS" w:hAnsi="Comic Sans MS"/>
                                <w:color w:val="000000" w:themeColor="text1"/>
                                <w:lang w:val="en-US"/>
                              </w:rPr>
                            </w:pPr>
                            <w:r>
                              <w:rPr>
                                <w:rFonts w:ascii="Comic Sans MS" w:hAnsi="Comic Sans MS"/>
                                <w:color w:val="000000" w:themeColor="text1"/>
                                <w:lang w:val="en-US"/>
                              </w:rPr>
                              <w:t>An interesting</w:t>
                            </w:r>
                            <w:r w:rsidRPr="00DA0318">
                              <w:rPr>
                                <w:rFonts w:ascii="Comic Sans MS" w:hAnsi="Comic Sans MS"/>
                                <w:color w:val="000000" w:themeColor="text1"/>
                                <w:lang w:val="en-US"/>
                              </w:rPr>
                              <w:t xml:space="preserve"> text.</w:t>
                            </w:r>
                          </w:p>
                        </w:txbxContent>
                      </v:textbox>
                    </v:oval>
                  </w:pict>
                </mc:Fallback>
              </mc:AlternateContent>
            </w:r>
            <w:r w:rsidRPr="003F11F4">
              <w:rPr>
                <w:noProof/>
                <w:lang w:eastAsia="de-DE"/>
              </w:rPr>
              <mc:AlternateContent>
                <mc:Choice Requires="wps">
                  <w:drawing>
                    <wp:anchor distT="0" distB="0" distL="114300" distR="114300" simplePos="0" relativeHeight="251760640" behindDoc="0" locked="0" layoutInCell="1" allowOverlap="1" wp14:anchorId="408CDAFB" wp14:editId="76B9B156">
                      <wp:simplePos x="0" y="0"/>
                      <wp:positionH relativeFrom="column">
                        <wp:posOffset>3549015</wp:posOffset>
                      </wp:positionH>
                      <wp:positionV relativeFrom="paragraph">
                        <wp:posOffset>87630</wp:posOffset>
                      </wp:positionV>
                      <wp:extent cx="1920240" cy="601345"/>
                      <wp:effectExtent l="0" t="0" r="22860" b="27305"/>
                      <wp:wrapNone/>
                      <wp:docPr id="303" name="Ellipse 303"/>
                      <wp:cNvGraphicFramePr/>
                      <a:graphic xmlns:a="http://schemas.openxmlformats.org/drawingml/2006/main">
                        <a:graphicData uri="http://schemas.microsoft.com/office/word/2010/wordprocessingShape">
                          <wps:wsp>
                            <wps:cNvSpPr/>
                            <wps:spPr>
                              <a:xfrm>
                                <a:off x="0" y="0"/>
                                <a:ext cx="1920240" cy="601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G</w:t>
                                  </w:r>
                                  <w:r w:rsidRPr="00DA0318">
                                    <w:rPr>
                                      <w:rFonts w:ascii="Comic Sans MS" w:hAnsi="Comic Sans MS"/>
                                      <w:color w:val="000000" w:themeColor="text1"/>
                                      <w:lang w:val="en-US"/>
                                    </w:rPr>
                                    <w:t>ood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3" o:spid="_x0000_s1045" style="position:absolute;margin-left:279.45pt;margin-top:6.9pt;width:151.2pt;height:47.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" filled="f" strokecolor="black [3213]" strokeweight="2pt">
                      <v:textbox>
                        <w:txbxContent>
                          <w:p w:rsidR="00AC5F5D" w:rsidRPr="00DA0318" w:rsidRDefault="00AC5F5D" w:rsidP="002663D8">
                            <w:pPr>
                              <w:jc w:val="center"/>
                              <w:rPr>
                                <w:rFonts w:ascii="Comic Sans MS" w:hAnsi="Comic Sans MS"/>
                                <w:color w:val="000000" w:themeColor="text1"/>
                                <w:lang w:val="en-US"/>
                              </w:rPr>
                            </w:pPr>
                            <w:r>
                              <w:rPr>
                                <w:rFonts w:ascii="Comic Sans MS" w:hAnsi="Comic Sans MS"/>
                                <w:color w:val="000000" w:themeColor="text1"/>
                                <w:lang w:val="en-US"/>
                              </w:rPr>
                              <w:t>G</w:t>
                            </w:r>
                            <w:r w:rsidRPr="00DA0318">
                              <w:rPr>
                                <w:rFonts w:ascii="Comic Sans MS" w:hAnsi="Comic Sans MS"/>
                                <w:color w:val="000000" w:themeColor="text1"/>
                                <w:lang w:val="en-US"/>
                              </w:rPr>
                              <w:t>ood English.</w:t>
                            </w:r>
                          </w:p>
                        </w:txbxContent>
                      </v:textbox>
                    </v:oval>
                  </w:pict>
                </mc:Fallback>
              </mc:AlternateContent>
            </w:r>
          </w:p>
          <w:p w:rsidR="002663D8" w:rsidRPr="003F11F4" w:rsidRDefault="002663D8" w:rsidP="00824217">
            <w:pPr>
              <w:spacing w:line="240" w:lineRule="auto"/>
              <w:rPr>
                <w:b/>
                <w:lang w:val="en-US"/>
              </w:rPr>
            </w:pPr>
          </w:p>
          <w:p w:rsidR="002663D8" w:rsidRPr="003F11F4" w:rsidRDefault="002663D8" w:rsidP="00824217">
            <w:pPr>
              <w:spacing w:line="240" w:lineRule="auto"/>
              <w:rPr>
                <w:b/>
                <w:lang w:val="en-US"/>
              </w:rPr>
            </w:pPr>
          </w:p>
          <w:p w:rsidR="003F11F4" w:rsidRPr="003F11F4" w:rsidRDefault="003F11F4" w:rsidP="00824217">
            <w:pPr>
              <w:spacing w:line="240" w:lineRule="auto"/>
              <w:rPr>
                <w:b/>
                <w:lang w:val="en-US"/>
              </w:rPr>
            </w:pPr>
          </w:p>
          <w:p w:rsidR="003F11F4" w:rsidRPr="003F11F4" w:rsidRDefault="003F11F4" w:rsidP="00824217">
            <w:pPr>
              <w:spacing w:line="240" w:lineRule="auto"/>
              <w:rPr>
                <w:b/>
                <w:lang w:val="en-US"/>
              </w:rPr>
            </w:pPr>
          </w:p>
          <w:p w:rsidR="003F11F4" w:rsidRPr="003F11F4" w:rsidRDefault="003F11F4" w:rsidP="00824217">
            <w:pPr>
              <w:spacing w:line="240" w:lineRule="auto"/>
              <w:rPr>
                <w:b/>
                <w:lang w:val="en-US"/>
              </w:rPr>
            </w:pPr>
          </w:p>
          <w:p w:rsidR="002663D8" w:rsidRPr="003F11F4" w:rsidRDefault="002663D8" w:rsidP="00824217">
            <w:pPr>
              <w:spacing w:line="240" w:lineRule="auto"/>
              <w:rPr>
                <w:b/>
                <w:lang w:val="en-US"/>
              </w:rPr>
            </w:pPr>
          </w:p>
          <w:p w:rsidR="002663D8" w:rsidRPr="003F11F4" w:rsidRDefault="002663D8" w:rsidP="00824217">
            <w:pPr>
              <w:spacing w:line="240" w:lineRule="auto"/>
              <w:rPr>
                <w:b/>
                <w:sz w:val="28"/>
                <w:lang w:val="en-US"/>
              </w:rPr>
            </w:pPr>
            <w:r w:rsidRPr="003F11F4">
              <w:rPr>
                <w:b/>
                <w:lang w:val="en-US"/>
              </w:rPr>
              <w:t xml:space="preserve">The best thing about this buddy: </w:t>
            </w:r>
            <w:r w:rsidRPr="003F11F4">
              <w:rPr>
                <w:b/>
                <w:sz w:val="32"/>
                <w:lang w:val="en-US"/>
              </w:rPr>
              <w:t>____________________________________________________________________________________________________</w:t>
            </w:r>
          </w:p>
          <w:p w:rsidR="002663D8" w:rsidRPr="003F11F4" w:rsidRDefault="002663D8" w:rsidP="00824217">
            <w:pPr>
              <w:spacing w:line="240" w:lineRule="auto"/>
              <w:ind w:firstLine="708"/>
              <w:rPr>
                <w:b/>
                <w:sz w:val="28"/>
                <w:lang w:val="en-US"/>
              </w:rPr>
            </w:pPr>
          </w:p>
          <w:p w:rsidR="002663D8" w:rsidRPr="003F11F4" w:rsidRDefault="002663D8" w:rsidP="00824217">
            <w:pPr>
              <w:spacing w:line="240" w:lineRule="auto"/>
              <w:rPr>
                <w:b/>
                <w:lang w:val="en-US"/>
              </w:rPr>
            </w:pPr>
          </w:p>
          <w:p w:rsidR="002663D8" w:rsidRPr="003F11F4" w:rsidRDefault="002663D8" w:rsidP="00824217">
            <w:pPr>
              <w:spacing w:line="240" w:lineRule="auto"/>
              <w:rPr>
                <w:b/>
                <w:lang w:val="en-US"/>
              </w:rPr>
            </w:pPr>
            <w:r w:rsidRPr="003F11F4">
              <w:rPr>
                <w:b/>
                <w:lang w:val="en-US"/>
              </w:rPr>
              <w:t xml:space="preserve">My name: </w:t>
            </w:r>
          </w:p>
          <w:p w:rsidR="002663D8" w:rsidRPr="003F11F4" w:rsidRDefault="002663D8" w:rsidP="00824217">
            <w:pPr>
              <w:spacing w:line="240" w:lineRule="auto"/>
              <w:rPr>
                <w:b/>
                <w:lang w:val="en-US"/>
              </w:rPr>
            </w:pPr>
          </w:p>
        </w:tc>
      </w:tr>
    </w:tbl>
    <w:p w:rsidR="002663D8" w:rsidRPr="003F11F4" w:rsidRDefault="002663D8" w:rsidP="002663D8">
      <w:pPr>
        <w:pStyle w:val="Listenabsatz"/>
        <w:ind w:left="720"/>
        <w:rPr>
          <w:b/>
          <w:color w:val="0070C0"/>
          <w:lang w:val="en-US"/>
        </w:rPr>
      </w:pPr>
    </w:p>
    <w:p w:rsidR="002663D8" w:rsidRPr="003F11F4" w:rsidRDefault="002663D8">
      <w:pPr>
        <w:spacing w:line="240" w:lineRule="auto"/>
        <w:rPr>
          <w:lang w:val="en-US"/>
        </w:rPr>
      </w:pPr>
    </w:p>
    <w:p w:rsidR="003F11F4" w:rsidRPr="003F11F4" w:rsidRDefault="003F11F4">
      <w:pPr>
        <w:spacing w:line="240" w:lineRule="auto"/>
        <w:rPr>
          <w:lang w:val="en-US"/>
        </w:rPr>
      </w:pPr>
      <w:r w:rsidRPr="003F11F4">
        <w:rPr>
          <w:lang w:val="en-US"/>
        </w:rPr>
        <w:br w:type="page"/>
      </w:r>
    </w:p>
    <w:p w:rsidR="00E512A5" w:rsidRPr="003F11F4" w:rsidRDefault="00E512A5">
      <w:pPr>
        <w:spacing w:line="240" w:lineRule="auto"/>
        <w:rPr>
          <w:lang w:val="en-US"/>
        </w:rPr>
      </w:pPr>
      <w:r w:rsidRPr="003F11F4">
        <w:rPr>
          <w:lang w:val="en-US"/>
        </w:rPr>
        <w:lastRenderedPageBreak/>
        <w:t>(Level C</w:t>
      </w:r>
      <w:r w:rsidR="00AE2453">
        <w:rPr>
          <w:lang w:val="en-US"/>
        </w:rPr>
        <w:t>+</w:t>
      </w:r>
      <w:r w:rsidRPr="003F11F4">
        <w:rPr>
          <w:lang w:val="en-US"/>
        </w:rPr>
        <w:t xml:space="preserve">)                                                                   </w:t>
      </w: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7"/>
      </w:tblGrid>
      <w:tr w:rsidR="008C5F03" w:rsidRPr="003F11F4" w:rsidTr="00594D68">
        <w:trPr>
          <w:trHeight w:val="10995"/>
        </w:trPr>
        <w:tc>
          <w:tcPr>
            <w:tcW w:w="8644" w:type="dxa"/>
          </w:tcPr>
          <w:p w:rsidR="0060397D" w:rsidRPr="003F11F4" w:rsidRDefault="0060397D" w:rsidP="00D11701">
            <w:pPr>
              <w:spacing w:line="240" w:lineRule="auto"/>
              <w:ind w:left="-3"/>
              <w:rPr>
                <w:b/>
                <w:lang w:val="en-US"/>
              </w:rPr>
            </w:pPr>
          </w:p>
          <w:p w:rsidR="00E06B71" w:rsidRPr="003F11F4" w:rsidRDefault="00DA0318" w:rsidP="00E06B71">
            <w:pPr>
              <w:spacing w:line="240" w:lineRule="auto"/>
              <w:ind w:left="-3"/>
              <w:jc w:val="center"/>
              <w:rPr>
                <w:b/>
                <w:lang w:val="en-US"/>
              </w:rPr>
            </w:pPr>
            <w:r w:rsidRPr="003F11F4">
              <w:rPr>
                <w:b/>
                <w:lang w:val="en-US"/>
              </w:rPr>
              <w:t>My f</w:t>
            </w:r>
            <w:r w:rsidR="0060397D" w:rsidRPr="003F11F4">
              <w:rPr>
                <w:b/>
                <w:lang w:val="en-US"/>
              </w:rPr>
              <w:t>eedback</w:t>
            </w:r>
          </w:p>
          <w:p w:rsidR="00E06B71" w:rsidRPr="003F11F4" w:rsidRDefault="00E06B71" w:rsidP="00E06B71">
            <w:pPr>
              <w:spacing w:line="240" w:lineRule="auto"/>
              <w:ind w:left="-3"/>
              <w:jc w:val="center"/>
              <w:rPr>
                <w:b/>
                <w:lang w:val="en-US"/>
              </w:rPr>
            </w:pPr>
          </w:p>
          <w:p w:rsidR="0060397D" w:rsidRPr="003F11F4" w:rsidRDefault="00E06B71" w:rsidP="00D11701">
            <w:pPr>
              <w:spacing w:line="240" w:lineRule="auto"/>
              <w:ind w:left="-3"/>
              <w:rPr>
                <w:b/>
                <w:lang w:val="en-US"/>
              </w:rPr>
            </w:pPr>
            <w:r w:rsidRPr="003F11F4">
              <w:rPr>
                <w:b/>
                <w:lang w:val="en-US"/>
              </w:rPr>
              <w:t>B</w:t>
            </w:r>
            <w:r w:rsidR="001734F6" w:rsidRPr="003F11F4">
              <w:rPr>
                <w:b/>
                <w:lang w:val="en-US"/>
              </w:rPr>
              <w:t>uddy</w:t>
            </w:r>
            <w:r w:rsidR="00412B23">
              <w:rPr>
                <w:b/>
                <w:lang w:val="en-US"/>
              </w:rPr>
              <w:t>:</w:t>
            </w:r>
            <w:r w:rsidR="0060397D" w:rsidRPr="003F11F4">
              <w:rPr>
                <w:b/>
                <w:lang w:val="en-US"/>
              </w:rPr>
              <w:t>………………………………..</w:t>
            </w:r>
            <w:r w:rsidR="001734F6" w:rsidRPr="003F11F4">
              <w:rPr>
                <w:b/>
                <w:lang w:val="en-US"/>
              </w:rPr>
              <w:t xml:space="preserve">      Artist:  …………………………………</w:t>
            </w:r>
          </w:p>
          <w:p w:rsidR="0060397D" w:rsidRPr="003F11F4" w:rsidRDefault="0060397D" w:rsidP="00D11701">
            <w:pPr>
              <w:spacing w:line="240" w:lineRule="auto"/>
              <w:ind w:left="-3"/>
              <w:rPr>
                <w:b/>
                <w:lang w:val="en-US"/>
              </w:rPr>
            </w:pPr>
          </w:p>
          <w:p w:rsidR="00861D98" w:rsidRPr="003F11F4" w:rsidRDefault="00861D98" w:rsidP="00D11701">
            <w:pPr>
              <w:spacing w:line="240" w:lineRule="auto"/>
              <w:ind w:left="-3"/>
              <w:rPr>
                <w:lang w:val="en-US"/>
              </w:rPr>
            </w:pPr>
            <w:r w:rsidRPr="003F11F4">
              <w:rPr>
                <w:lang w:val="en-US"/>
              </w:rPr>
              <w:t>(Colour in</w:t>
            </w:r>
            <w:r w:rsidR="003F11F4" w:rsidRPr="003F11F4">
              <w:rPr>
                <w:lang w:val="en-US"/>
              </w:rPr>
              <w:t>.</w:t>
            </w:r>
            <w:r w:rsidR="00E06B71" w:rsidRPr="003F11F4">
              <w:rPr>
                <w:lang w:val="en-US"/>
              </w:rPr>
              <w:t xml:space="preserve"> </w:t>
            </w:r>
            <w:r w:rsidR="00E06B71" w:rsidRPr="003F11F4">
              <w:rPr>
                <w:b/>
                <w:lang w:val="en-US"/>
              </w:rPr>
              <w:sym w:font="Wingdings 2" w:char="F024"/>
            </w:r>
            <w:r w:rsidR="00E06B71" w:rsidRPr="003F11F4">
              <w:rPr>
                <w:lang w:val="en-US"/>
              </w:rPr>
              <w:t xml:space="preserve"> </w:t>
            </w:r>
            <w:r w:rsidRPr="003F11F4">
              <w:rPr>
                <w:lang w:val="en-US"/>
              </w:rPr>
              <w:t>)</w:t>
            </w:r>
          </w:p>
          <w:p w:rsidR="00861D98" w:rsidRPr="003F11F4" w:rsidRDefault="00861D98" w:rsidP="00D11701">
            <w:pPr>
              <w:spacing w:line="240" w:lineRule="auto"/>
              <w:ind w:left="-3"/>
              <w:rPr>
                <w:b/>
                <w:lang w:val="en-US"/>
              </w:rPr>
            </w:pPr>
          </w:p>
          <w:p w:rsidR="00861D98" w:rsidRPr="003F11F4" w:rsidRDefault="00594D68" w:rsidP="00D11701">
            <w:pPr>
              <w:spacing w:line="240" w:lineRule="auto"/>
              <w:ind w:left="-3"/>
              <w:rPr>
                <w:b/>
                <w:lang w:val="en-US"/>
              </w:rPr>
            </w:pPr>
            <w:r w:rsidRPr="003F11F4">
              <w:rPr>
                <w:b/>
                <w:noProof/>
                <w:lang w:eastAsia="de-DE"/>
              </w:rPr>
              <mc:AlternateContent>
                <mc:Choice Requires="wps">
                  <w:drawing>
                    <wp:anchor distT="0" distB="0" distL="114300" distR="114300" simplePos="0" relativeHeight="251732992" behindDoc="0" locked="0" layoutInCell="1" allowOverlap="1" wp14:anchorId="6E2FD975" wp14:editId="3CB6535E">
                      <wp:simplePos x="0" y="0"/>
                      <wp:positionH relativeFrom="column">
                        <wp:posOffset>1737360</wp:posOffset>
                      </wp:positionH>
                      <wp:positionV relativeFrom="paragraph">
                        <wp:posOffset>73025</wp:posOffset>
                      </wp:positionV>
                      <wp:extent cx="2332355" cy="1160145"/>
                      <wp:effectExtent l="0" t="0" r="10795" b="20955"/>
                      <wp:wrapNone/>
                      <wp:docPr id="27" name="Ellipse 27"/>
                      <wp:cNvGraphicFramePr/>
                      <a:graphic xmlns:a="http://schemas.openxmlformats.org/drawingml/2006/main">
                        <a:graphicData uri="http://schemas.microsoft.com/office/word/2010/wordprocessingShape">
                          <wps:wsp>
                            <wps:cNvSpPr/>
                            <wps:spPr>
                              <a:xfrm>
                                <a:off x="0" y="0"/>
                                <a:ext cx="2332355" cy="1160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The buddy can do</w:t>
                                  </w:r>
                                </w:p>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 xml:space="preserve">interesting things: </w:t>
                                  </w:r>
                                </w:p>
                                <w:p w:rsidR="00AC5F5D" w:rsidRPr="00E06B71" w:rsidRDefault="00AC5F5D" w:rsidP="00861D98">
                                  <w:pPr>
                                    <w:jc w:val="center"/>
                                    <w:rPr>
                                      <w:rFonts w:ascii="Comic Sans MS" w:hAnsi="Comic Sans MS"/>
                                      <w:color w:val="000000" w:themeColor="text1"/>
                                      <w:sz w:val="20"/>
                                      <w:lang w:val="en-US"/>
                                    </w:rPr>
                                  </w:pPr>
                                  <w:r w:rsidRPr="00E06B71">
                                    <w:rPr>
                                      <w:rFonts w:ascii="Comic Sans MS" w:hAnsi="Comic Sans MS"/>
                                      <w:color w:val="000000" w:themeColor="text1"/>
                                      <w:sz w:val="20"/>
                                      <w:lang w:val="en-US"/>
                                    </w:rPr>
                                    <w:t>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46" style="position:absolute;left:0;text-align:left;margin-left:136.8pt;margin-top:5.75pt;width:183.65pt;height:9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" filled="f" strokecolor="black [3213]" strokeweight="2pt">
                      <v:textbox>
                        <w:txbxContent>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The buddy can do</w:t>
                            </w:r>
                          </w:p>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 xml:space="preserve">interesting things: </w:t>
                            </w:r>
                          </w:p>
                          <w:p w:rsidR="00AC5F5D" w:rsidRPr="00E06B71" w:rsidRDefault="00AC5F5D" w:rsidP="00861D98">
                            <w:pPr>
                              <w:jc w:val="center"/>
                              <w:rPr>
                                <w:rFonts w:ascii="Comic Sans MS" w:hAnsi="Comic Sans MS"/>
                                <w:color w:val="000000" w:themeColor="text1"/>
                                <w:sz w:val="20"/>
                                <w:lang w:val="en-US"/>
                              </w:rPr>
                            </w:pPr>
                            <w:r w:rsidRPr="00E06B71">
                              <w:rPr>
                                <w:rFonts w:ascii="Comic Sans MS" w:hAnsi="Comic Sans MS"/>
                                <w:color w:val="000000" w:themeColor="text1"/>
                                <w:sz w:val="20"/>
                                <w:lang w:val="en-US"/>
                              </w:rPr>
                              <w:t>_________________</w:t>
                            </w:r>
                          </w:p>
                        </w:txbxContent>
                      </v:textbox>
                    </v:oval>
                  </w:pict>
                </mc:Fallback>
              </mc:AlternateContent>
            </w:r>
            <w:r w:rsidRPr="003F11F4">
              <w:rPr>
                <w:b/>
                <w:noProof/>
                <w:lang w:eastAsia="de-DE"/>
              </w:rPr>
              <mc:AlternateContent>
                <mc:Choice Requires="wps">
                  <w:drawing>
                    <wp:anchor distT="0" distB="0" distL="114300" distR="114300" simplePos="0" relativeHeight="251728896" behindDoc="0" locked="0" layoutInCell="1" allowOverlap="1" wp14:anchorId="39A92347" wp14:editId="28BB2460">
                      <wp:simplePos x="0" y="0"/>
                      <wp:positionH relativeFrom="column">
                        <wp:posOffset>225425</wp:posOffset>
                      </wp:positionH>
                      <wp:positionV relativeFrom="paragraph">
                        <wp:posOffset>-8255</wp:posOffset>
                      </wp:positionV>
                      <wp:extent cx="1432560" cy="855345"/>
                      <wp:effectExtent l="0" t="0" r="15240" b="20955"/>
                      <wp:wrapNone/>
                      <wp:docPr id="1" name="Ellipse 1"/>
                      <wp:cNvGraphicFramePr/>
                      <a:graphic xmlns:a="http://schemas.openxmlformats.org/drawingml/2006/main">
                        <a:graphicData uri="http://schemas.microsoft.com/office/word/2010/wordprocessingShape">
                          <wps:wsp>
                            <wps:cNvSpPr/>
                            <wps:spPr>
                              <a:xfrm>
                                <a:off x="0" y="0"/>
                                <a:ext cx="1432560" cy="855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 xml:space="preserve">The buddy </w:t>
                                  </w:r>
                                </w:p>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looks cool.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47" style="position:absolute;left:0;text-align:left;margin-left:17.75pt;margin-top:-.65pt;width:112.8pt;height:6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" filled="f" strokecolor="black [3213]" strokeweight="2pt">
                      <v:textbox>
                        <w:txbxContent>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 xml:space="preserve">The buddy </w:t>
                            </w:r>
                          </w:p>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looks cool.</w:t>
                            </w:r>
                          </w:p>
                        </w:txbxContent>
                      </v:textbox>
                    </v:oval>
                  </w:pict>
                </mc:Fallback>
              </mc:AlternateContent>
            </w:r>
          </w:p>
          <w:p w:rsidR="00861D98" w:rsidRPr="003F11F4" w:rsidRDefault="00594D68" w:rsidP="00D11701">
            <w:pPr>
              <w:spacing w:line="240" w:lineRule="auto"/>
              <w:ind w:left="-3"/>
              <w:rPr>
                <w:b/>
                <w:lang w:val="en-US"/>
              </w:rPr>
            </w:pPr>
            <w:r w:rsidRPr="003F11F4">
              <w:rPr>
                <w:b/>
                <w:noProof/>
                <w:lang w:eastAsia="de-DE"/>
              </w:rPr>
              <mc:AlternateContent>
                <mc:Choice Requires="wps">
                  <w:drawing>
                    <wp:anchor distT="0" distB="0" distL="114300" distR="114300" simplePos="0" relativeHeight="251735040" behindDoc="0" locked="0" layoutInCell="1" allowOverlap="1" wp14:anchorId="2E6F3897" wp14:editId="7BDAB7CB">
                      <wp:simplePos x="0" y="0"/>
                      <wp:positionH relativeFrom="column">
                        <wp:posOffset>4185920</wp:posOffset>
                      </wp:positionH>
                      <wp:positionV relativeFrom="paragraph">
                        <wp:posOffset>41910</wp:posOffset>
                      </wp:positionV>
                      <wp:extent cx="1525905" cy="855345"/>
                      <wp:effectExtent l="0" t="0" r="17145" b="20955"/>
                      <wp:wrapNone/>
                      <wp:docPr id="31" name="Ellipse 31"/>
                      <wp:cNvGraphicFramePr/>
                      <a:graphic xmlns:a="http://schemas.openxmlformats.org/drawingml/2006/main">
                        <a:graphicData uri="http://schemas.microsoft.com/office/word/2010/wordprocessingShape">
                          <wps:wsp>
                            <wps:cNvSpPr/>
                            <wps:spPr>
                              <a:xfrm>
                                <a:off x="0" y="0"/>
                                <a:ext cx="1525905" cy="855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2649AF">
                                  <w:pPr>
                                    <w:jc w:val="center"/>
                                    <w:rPr>
                                      <w:rFonts w:ascii="Comic Sans MS" w:hAnsi="Comic Sans MS"/>
                                      <w:color w:val="000000" w:themeColor="text1"/>
                                      <w:lang w:val="en-US"/>
                                    </w:rPr>
                                  </w:pPr>
                                  <w:r w:rsidRPr="00594D68">
                                    <w:rPr>
                                      <w:rFonts w:ascii="Comic Sans MS" w:hAnsi="Comic Sans MS"/>
                                      <w:color w:val="000000" w:themeColor="text1"/>
                                      <w:lang w:val="en-US"/>
                                    </w:rPr>
                                    <w:t>It is funny.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48" style="position:absolute;left:0;text-align:left;margin-left:329.6pt;margin-top:3.3pt;width:120.15pt;height:67.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" filled="f" strokecolor="black [3213]" strokeweight="2pt">
                      <v:textbox>
                        <w:txbxContent>
                          <w:p w:rsidR="00AC5F5D" w:rsidRPr="00594D68" w:rsidRDefault="00AC5F5D" w:rsidP="002649AF">
                            <w:pPr>
                              <w:jc w:val="center"/>
                              <w:rPr>
                                <w:rFonts w:ascii="Comic Sans MS" w:hAnsi="Comic Sans MS"/>
                                <w:color w:val="000000" w:themeColor="text1"/>
                                <w:lang w:val="en-US"/>
                              </w:rPr>
                            </w:pPr>
                            <w:r w:rsidRPr="00594D68">
                              <w:rPr>
                                <w:rFonts w:ascii="Comic Sans MS" w:hAnsi="Comic Sans MS"/>
                                <w:color w:val="000000" w:themeColor="text1"/>
                                <w:lang w:val="en-US"/>
                              </w:rPr>
                              <w:t>It is funny.</w:t>
                            </w:r>
                          </w:p>
                        </w:txbxContent>
                      </v:textbox>
                    </v:oval>
                  </w:pict>
                </mc:Fallback>
              </mc:AlternateContent>
            </w: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861D98" w:rsidRPr="003F11F4" w:rsidRDefault="00594D68" w:rsidP="00D11701">
            <w:pPr>
              <w:spacing w:line="240" w:lineRule="auto"/>
              <w:ind w:left="-3"/>
              <w:rPr>
                <w:b/>
                <w:lang w:val="en-US"/>
              </w:rPr>
            </w:pPr>
            <w:r w:rsidRPr="003F11F4">
              <w:rPr>
                <w:b/>
                <w:noProof/>
                <w:lang w:eastAsia="de-DE"/>
              </w:rPr>
              <mc:AlternateContent>
                <mc:Choice Requires="wps">
                  <w:drawing>
                    <wp:anchor distT="0" distB="0" distL="114300" distR="114300" simplePos="0" relativeHeight="251730944" behindDoc="0" locked="0" layoutInCell="1" allowOverlap="1" wp14:anchorId="10C9D6C4" wp14:editId="2A40E5F6">
                      <wp:simplePos x="0" y="0"/>
                      <wp:positionH relativeFrom="column">
                        <wp:posOffset>3033395</wp:posOffset>
                      </wp:positionH>
                      <wp:positionV relativeFrom="paragraph">
                        <wp:posOffset>109855</wp:posOffset>
                      </wp:positionV>
                      <wp:extent cx="2410460" cy="1078230"/>
                      <wp:effectExtent l="0" t="0" r="27940" b="26670"/>
                      <wp:wrapNone/>
                      <wp:docPr id="22" name="Ellipse 22"/>
                      <wp:cNvGraphicFramePr/>
                      <a:graphic xmlns:a="http://schemas.openxmlformats.org/drawingml/2006/main">
                        <a:graphicData uri="http://schemas.microsoft.com/office/word/2010/wordprocessingShape">
                          <wps:wsp>
                            <wps:cNvSpPr/>
                            <wps:spPr>
                              <a:xfrm>
                                <a:off x="0" y="0"/>
                                <a:ext cx="2410460" cy="1078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The design matches the buddy’s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 o:spid="_x0000_s1049" style="position:absolute;left:0;text-align:left;margin-left:238.85pt;margin-top:8.65pt;width:189.8pt;height:8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" filled="f" strokecolor="black [3213]" strokeweight="2pt">
                      <v:textbox>
                        <w:txbxContent>
                          <w:p w:rsidR="00AC5F5D" w:rsidRPr="00594D68" w:rsidRDefault="00AC5F5D" w:rsidP="00861D98">
                            <w:pPr>
                              <w:jc w:val="center"/>
                              <w:rPr>
                                <w:rFonts w:ascii="Comic Sans MS" w:hAnsi="Comic Sans MS"/>
                                <w:color w:val="000000" w:themeColor="text1"/>
                                <w:lang w:val="en-US"/>
                              </w:rPr>
                            </w:pPr>
                            <w:r w:rsidRPr="00594D68">
                              <w:rPr>
                                <w:rFonts w:ascii="Comic Sans MS" w:hAnsi="Comic Sans MS"/>
                                <w:color w:val="000000" w:themeColor="text1"/>
                                <w:lang w:val="en-US"/>
                              </w:rPr>
                              <w:t>The design matches the buddy’s character.</w:t>
                            </w:r>
                          </w:p>
                        </w:txbxContent>
                      </v:textbox>
                    </v:oval>
                  </w:pict>
                </mc:Fallback>
              </mc:AlternateContent>
            </w:r>
            <w:r w:rsidRPr="003F11F4">
              <w:rPr>
                <w:b/>
                <w:noProof/>
                <w:lang w:eastAsia="de-DE"/>
              </w:rPr>
              <mc:AlternateContent>
                <mc:Choice Requires="wps">
                  <w:drawing>
                    <wp:anchor distT="0" distB="0" distL="114300" distR="114300" simplePos="0" relativeHeight="251737088" behindDoc="0" locked="0" layoutInCell="1" allowOverlap="1" wp14:anchorId="16C2D028" wp14:editId="4AB85470">
                      <wp:simplePos x="0" y="0"/>
                      <wp:positionH relativeFrom="column">
                        <wp:posOffset>225523</wp:posOffset>
                      </wp:positionH>
                      <wp:positionV relativeFrom="paragraph">
                        <wp:posOffset>110001</wp:posOffset>
                      </wp:positionV>
                      <wp:extent cx="1946030" cy="844061"/>
                      <wp:effectExtent l="0" t="0" r="16510" b="13335"/>
                      <wp:wrapNone/>
                      <wp:docPr id="288" name="Ellipse 288"/>
                      <wp:cNvGraphicFramePr/>
                      <a:graphic xmlns:a="http://schemas.openxmlformats.org/drawingml/2006/main">
                        <a:graphicData uri="http://schemas.microsoft.com/office/word/2010/wordprocessingShape">
                          <wps:wsp>
                            <wps:cNvSpPr/>
                            <wps:spPr>
                              <a:xfrm>
                                <a:off x="0" y="0"/>
                                <a:ext cx="1946030" cy="84406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594D68" w:rsidRDefault="00AC5F5D" w:rsidP="002649AF">
                                  <w:pPr>
                                    <w:jc w:val="center"/>
                                    <w:rPr>
                                      <w:rFonts w:ascii="Comic Sans MS" w:hAnsi="Comic Sans MS"/>
                                      <w:color w:val="000000" w:themeColor="text1"/>
                                      <w:lang w:val="en-US"/>
                                    </w:rPr>
                                  </w:pPr>
                                  <w:r w:rsidRPr="00594D68">
                                    <w:rPr>
                                      <w:rFonts w:ascii="Comic Sans MS" w:hAnsi="Comic Sans MS"/>
                                      <w:color w:val="000000" w:themeColor="text1"/>
                                      <w:lang w:val="en-US"/>
                                    </w:rPr>
                                    <w:t>It is a special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8" o:spid="_x0000_s1050" style="position:absolute;left:0;text-align:left;margin-left:17.75pt;margin-top:8.65pt;width:153.25pt;height:6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" filled="f" strokecolor="black [3213]" strokeweight="2pt">
                      <v:textbox>
                        <w:txbxContent>
                          <w:p w:rsidR="00AC5F5D" w:rsidRPr="00594D68" w:rsidRDefault="00AC5F5D" w:rsidP="002649AF">
                            <w:pPr>
                              <w:jc w:val="center"/>
                              <w:rPr>
                                <w:rFonts w:ascii="Comic Sans MS" w:hAnsi="Comic Sans MS"/>
                                <w:color w:val="000000" w:themeColor="text1"/>
                                <w:lang w:val="en-US"/>
                              </w:rPr>
                            </w:pPr>
                            <w:r w:rsidRPr="00594D68">
                              <w:rPr>
                                <w:rFonts w:ascii="Comic Sans MS" w:hAnsi="Comic Sans MS"/>
                                <w:color w:val="000000" w:themeColor="text1"/>
                                <w:lang w:val="en-US"/>
                              </w:rPr>
                              <w:t>It is a special character.</w:t>
                            </w:r>
                          </w:p>
                        </w:txbxContent>
                      </v:textbox>
                    </v:oval>
                  </w:pict>
                </mc:Fallback>
              </mc:AlternateContent>
            </w: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861D98" w:rsidRPr="003F11F4" w:rsidRDefault="00861D98" w:rsidP="00D11701">
            <w:pPr>
              <w:spacing w:line="240" w:lineRule="auto"/>
              <w:ind w:left="-3"/>
              <w:rPr>
                <w:b/>
                <w:lang w:val="en-US"/>
              </w:rPr>
            </w:pPr>
          </w:p>
          <w:p w:rsidR="00DC1C34" w:rsidRPr="003F11F4" w:rsidRDefault="00DC1C34">
            <w:pPr>
              <w:rPr>
                <w:lang w:val="en-US"/>
              </w:rPr>
            </w:pPr>
          </w:p>
          <w:p w:rsidR="002649AF" w:rsidRPr="003F11F4" w:rsidRDefault="002649AF">
            <w:pPr>
              <w:rPr>
                <w:lang w:val="en-US"/>
              </w:rPr>
            </w:pPr>
          </w:p>
          <w:p w:rsidR="00DA0318" w:rsidRPr="003F11F4" w:rsidRDefault="00DA0318">
            <w:pPr>
              <w:rPr>
                <w:lang w:val="en-US"/>
              </w:rPr>
            </w:pPr>
          </w:p>
          <w:p w:rsidR="00DA0318" w:rsidRPr="003F11F4" w:rsidRDefault="00211B90">
            <w:pPr>
              <w:rPr>
                <w:lang w:val="en-US"/>
              </w:rPr>
            </w:pPr>
            <w:r w:rsidRPr="003F11F4">
              <w:rPr>
                <w:noProof/>
                <w:lang w:eastAsia="de-DE"/>
              </w:rPr>
              <mc:AlternateContent>
                <mc:Choice Requires="wps">
                  <w:drawing>
                    <wp:anchor distT="0" distB="0" distL="114300" distR="114300" simplePos="0" relativeHeight="251748352" behindDoc="0" locked="0" layoutInCell="1" allowOverlap="1" wp14:anchorId="1C8C3896" wp14:editId="4A639B8C">
                      <wp:simplePos x="0" y="0"/>
                      <wp:positionH relativeFrom="column">
                        <wp:posOffset>2053590</wp:posOffset>
                      </wp:positionH>
                      <wp:positionV relativeFrom="paragraph">
                        <wp:posOffset>43522</wp:posOffset>
                      </wp:positionV>
                      <wp:extent cx="1616075" cy="619125"/>
                      <wp:effectExtent l="0" t="0" r="22225" b="28575"/>
                      <wp:wrapNone/>
                      <wp:docPr id="295" name="Abgerundetes Rechteck 295"/>
                      <wp:cNvGraphicFramePr/>
                      <a:graphic xmlns:a="http://schemas.openxmlformats.org/drawingml/2006/main">
                        <a:graphicData uri="http://schemas.microsoft.com/office/word/2010/wordprocessingShape">
                          <wps:wsp>
                            <wps:cNvSpPr/>
                            <wps:spPr>
                              <a:xfrm>
                                <a:off x="0" y="0"/>
                                <a:ext cx="1616075" cy="619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0D279A">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w:t>
                                  </w:r>
                                  <w:r>
                                    <w:rPr>
                                      <w:rFonts w:ascii="Comic Sans MS" w:hAnsi="Comic Sans MS"/>
                                      <w:color w:val="000000" w:themeColor="text1"/>
                                      <w:lang w:val="en-US"/>
                                    </w:rPr>
                                    <w:t>had a great idea.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95" o:spid="_x0000_s1051" style="position:absolute;margin-left:161.7pt;margin-top:3.45pt;width:127.25pt;height:4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" filled="f" strokecolor="black [3213]" strokeweight="2pt">
                      <v:textbox>
                        <w:txbxContent>
                          <w:p w:rsidR="00AC5F5D" w:rsidRPr="00DA0318" w:rsidRDefault="00AC5F5D" w:rsidP="000D279A">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w:t>
                            </w:r>
                            <w:r>
                              <w:rPr>
                                <w:rFonts w:ascii="Comic Sans MS" w:hAnsi="Comic Sans MS"/>
                                <w:color w:val="000000" w:themeColor="text1"/>
                                <w:lang w:val="en-US"/>
                              </w:rPr>
                              <w:t>had a great idea.</w:t>
                            </w:r>
                          </w:p>
                        </w:txbxContent>
                      </v:textbox>
                    </v:roundrect>
                  </w:pict>
                </mc:Fallback>
              </mc:AlternateContent>
            </w:r>
            <w:r w:rsidRPr="003F11F4">
              <w:rPr>
                <w:noProof/>
                <w:lang w:eastAsia="de-DE"/>
              </w:rPr>
              <mc:AlternateContent>
                <mc:Choice Requires="wps">
                  <w:drawing>
                    <wp:anchor distT="0" distB="0" distL="114300" distR="114300" simplePos="0" relativeHeight="251740160" behindDoc="0" locked="0" layoutInCell="1" allowOverlap="1" wp14:anchorId="6A532784" wp14:editId="131FF51B">
                      <wp:simplePos x="0" y="0"/>
                      <wp:positionH relativeFrom="column">
                        <wp:posOffset>4025265</wp:posOffset>
                      </wp:positionH>
                      <wp:positionV relativeFrom="paragraph">
                        <wp:posOffset>169545</wp:posOffset>
                      </wp:positionV>
                      <wp:extent cx="1616075" cy="626745"/>
                      <wp:effectExtent l="0" t="0" r="22225" b="20955"/>
                      <wp:wrapNone/>
                      <wp:docPr id="290" name="Abgerundetes Rechteck 290"/>
                      <wp:cNvGraphicFramePr/>
                      <a:graphic xmlns:a="http://schemas.openxmlformats.org/drawingml/2006/main">
                        <a:graphicData uri="http://schemas.microsoft.com/office/word/2010/wordprocessingShape">
                          <wps:wsp>
                            <wps:cNvSpPr/>
                            <wps:spPr>
                              <a:xfrm>
                                <a:off x="0" y="0"/>
                                <a:ext cx="1616075" cy="6267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w:t>
                                  </w:r>
                                </w:p>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worked carefully.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90" o:spid="_x0000_s1052" style="position:absolute;margin-left:316.95pt;margin-top:13.35pt;width:127.25pt;height:4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" filled="f" strokecolor="black [3213]" strokeweight="2pt">
                      <v:textbox>
                        <w:txbxContent>
                          <w:p w:rsidR="00AC5F5D"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w:t>
                            </w:r>
                          </w:p>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worked carefully.</w:t>
                            </w:r>
                          </w:p>
                        </w:txbxContent>
                      </v:textbox>
                    </v:roundrect>
                  </w:pict>
                </mc:Fallback>
              </mc:AlternateContent>
            </w:r>
            <w:r w:rsidR="00594D68" w:rsidRPr="003F11F4">
              <w:rPr>
                <w:noProof/>
                <w:lang w:eastAsia="de-DE"/>
              </w:rPr>
              <mc:AlternateContent>
                <mc:Choice Requires="wps">
                  <w:drawing>
                    <wp:anchor distT="0" distB="0" distL="114300" distR="114300" simplePos="0" relativeHeight="251738112" behindDoc="0" locked="0" layoutInCell="1" allowOverlap="1" wp14:anchorId="4C0AD3D7" wp14:editId="566DC070">
                      <wp:simplePos x="0" y="0"/>
                      <wp:positionH relativeFrom="column">
                        <wp:posOffset>34632</wp:posOffset>
                      </wp:positionH>
                      <wp:positionV relativeFrom="paragraph">
                        <wp:posOffset>172085</wp:posOffset>
                      </wp:positionV>
                      <wp:extent cx="1663065" cy="619125"/>
                      <wp:effectExtent l="0" t="0" r="13335" b="28575"/>
                      <wp:wrapNone/>
                      <wp:docPr id="289" name="Abgerundetes Rechteck 289"/>
                      <wp:cNvGraphicFramePr/>
                      <a:graphic xmlns:a="http://schemas.openxmlformats.org/drawingml/2006/main">
                        <a:graphicData uri="http://schemas.microsoft.com/office/word/2010/wordprocessingShape">
                          <wps:wsp>
                            <wps:cNvSpPr/>
                            <wps:spPr>
                              <a:xfrm>
                                <a:off x="0" y="0"/>
                                <a:ext cx="1663065" cy="619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2649AF">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has </w:t>
                                  </w:r>
                                </w:p>
                                <w:p w:rsidR="00AC5F5D" w:rsidRPr="00DA0318" w:rsidRDefault="00AC5F5D" w:rsidP="002649AF">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a </w:t>
                                  </w:r>
                                  <w:r>
                                    <w:rPr>
                                      <w:rFonts w:ascii="Comic Sans MS" w:hAnsi="Comic Sans MS"/>
                                      <w:color w:val="000000" w:themeColor="text1"/>
                                      <w:lang w:val="en-US"/>
                                    </w:rPr>
                                    <w:t>personal</w:t>
                                  </w:r>
                                  <w:r w:rsidRPr="00DA0318">
                                    <w:rPr>
                                      <w:rFonts w:ascii="Comic Sans MS" w:hAnsi="Comic Sans MS"/>
                                      <w:color w:val="000000" w:themeColor="text1"/>
                                      <w:lang w:val="en-US"/>
                                    </w:rPr>
                                    <w:t xml:space="preserve"> 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89" o:spid="_x0000_s1053" style="position:absolute;margin-left:2.75pt;margin-top:13.55pt;width:130.95pt;height:4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" filled="f" strokecolor="black [3213]" strokeweight="2pt">
                      <v:textbox>
                        <w:txbxContent>
                          <w:p w:rsidR="00AC5F5D" w:rsidRPr="00DA0318" w:rsidRDefault="00AC5F5D" w:rsidP="002649AF">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has </w:t>
                            </w:r>
                          </w:p>
                          <w:p w:rsidR="00AC5F5D" w:rsidRPr="00DA0318" w:rsidRDefault="00AC5F5D" w:rsidP="002649AF">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a </w:t>
                            </w:r>
                            <w:r>
                              <w:rPr>
                                <w:rFonts w:ascii="Comic Sans MS" w:hAnsi="Comic Sans MS"/>
                                <w:color w:val="000000" w:themeColor="text1"/>
                                <w:lang w:val="en-US"/>
                              </w:rPr>
                              <w:t>personal</w:t>
                            </w:r>
                            <w:r w:rsidRPr="00DA0318">
                              <w:rPr>
                                <w:rFonts w:ascii="Comic Sans MS" w:hAnsi="Comic Sans MS"/>
                                <w:color w:val="000000" w:themeColor="text1"/>
                                <w:lang w:val="en-US"/>
                              </w:rPr>
                              <w:t xml:space="preserve"> style.</w:t>
                            </w:r>
                          </w:p>
                        </w:txbxContent>
                      </v:textbox>
                    </v:roundrect>
                  </w:pict>
                </mc:Fallback>
              </mc:AlternateContent>
            </w:r>
          </w:p>
          <w:p w:rsidR="00DA0318" w:rsidRPr="003F11F4" w:rsidRDefault="00DA0318">
            <w:pPr>
              <w:rPr>
                <w:lang w:val="en-US"/>
              </w:rPr>
            </w:pPr>
          </w:p>
          <w:p w:rsidR="00DA0318" w:rsidRPr="003F11F4" w:rsidRDefault="00DA0318" w:rsidP="00B43ABD">
            <w:pPr>
              <w:spacing w:line="240" w:lineRule="auto"/>
              <w:rPr>
                <w:b/>
                <w:lang w:val="en-US"/>
              </w:rPr>
            </w:pPr>
          </w:p>
          <w:p w:rsidR="00DA0318" w:rsidRPr="003F11F4" w:rsidRDefault="00DA0318" w:rsidP="00B43ABD">
            <w:pPr>
              <w:spacing w:line="240" w:lineRule="auto"/>
              <w:rPr>
                <w:b/>
                <w:lang w:val="en-US"/>
              </w:rPr>
            </w:pPr>
          </w:p>
          <w:p w:rsidR="00DA0318" w:rsidRPr="003F11F4" w:rsidRDefault="00211B90" w:rsidP="00B43ABD">
            <w:pPr>
              <w:spacing w:line="240" w:lineRule="auto"/>
              <w:rPr>
                <w:b/>
                <w:lang w:val="en-US"/>
              </w:rPr>
            </w:pPr>
            <w:r w:rsidRPr="003F11F4">
              <w:rPr>
                <w:noProof/>
                <w:lang w:eastAsia="de-DE"/>
              </w:rPr>
              <mc:AlternateContent>
                <mc:Choice Requires="wps">
                  <w:drawing>
                    <wp:anchor distT="0" distB="0" distL="114300" distR="114300" simplePos="0" relativeHeight="251744256" behindDoc="0" locked="0" layoutInCell="1" allowOverlap="1" wp14:anchorId="4B7C60A7" wp14:editId="7D94C9F2">
                      <wp:simplePos x="0" y="0"/>
                      <wp:positionH relativeFrom="column">
                        <wp:posOffset>1910373</wp:posOffset>
                      </wp:positionH>
                      <wp:positionV relativeFrom="paragraph">
                        <wp:posOffset>118745</wp:posOffset>
                      </wp:positionV>
                      <wp:extent cx="1883410" cy="866775"/>
                      <wp:effectExtent l="0" t="0" r="21590" b="28575"/>
                      <wp:wrapNone/>
                      <wp:docPr id="293" name="Abgerundetes Rechteck 293"/>
                      <wp:cNvGraphicFramePr/>
                      <a:graphic xmlns:a="http://schemas.openxmlformats.org/drawingml/2006/main">
                        <a:graphicData uri="http://schemas.microsoft.com/office/word/2010/wordprocessingShape">
                          <wps:wsp>
                            <wps:cNvSpPr/>
                            <wps:spPr>
                              <a:xfrm>
                                <a:off x="0" y="0"/>
                                <a:ext cx="1883410" cy="866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The artist wrote a</w:t>
                                  </w:r>
                                  <w:r>
                                    <w:rPr>
                                      <w:rFonts w:ascii="Comic Sans MS" w:hAnsi="Comic Sans MS"/>
                                      <w:color w:val="000000" w:themeColor="text1"/>
                                      <w:lang w:val="en-US"/>
                                    </w:rPr>
                                    <w:t xml:space="preserve">n </w:t>
                                  </w:r>
                                </w:p>
                                <w:p w:rsidR="00AC5F5D" w:rsidRDefault="00AC5F5D" w:rsidP="00DA0318">
                                  <w:pPr>
                                    <w:jc w:val="center"/>
                                    <w:rPr>
                                      <w:rFonts w:ascii="Comic Sans MS" w:hAnsi="Comic Sans MS"/>
                                      <w:color w:val="000000" w:themeColor="text1"/>
                                      <w:lang w:val="en-US"/>
                                    </w:rPr>
                                  </w:pPr>
                                  <w:r>
                                    <w:rPr>
                                      <w:rFonts w:ascii="Comic Sans MS" w:hAnsi="Comic Sans MS"/>
                                      <w:color w:val="000000" w:themeColor="text1"/>
                                      <w:lang w:val="en-US"/>
                                    </w:rPr>
                                    <w:t>interesting</w:t>
                                  </w:r>
                                  <w:r w:rsidRPr="00DA0318">
                                    <w:rPr>
                                      <w:rFonts w:ascii="Comic Sans MS" w:hAnsi="Comic Sans MS"/>
                                      <w:color w:val="000000" w:themeColor="text1"/>
                                      <w:lang w:val="en-US"/>
                                    </w:rPr>
                                    <w:t xml:space="preserve"> text about </w:t>
                                  </w:r>
                                </w:p>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this buddy.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93" o:spid="_x0000_s1054" style="position:absolute;margin-left:150.4pt;margin-top:9.35pt;width:148.3pt;height:6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" filled="f" strokecolor="black [3213]" strokeweight="2pt">
                      <v:textbox>
                        <w:txbxContent>
                          <w:p w:rsidR="00AC5F5D"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The artist wrote a</w:t>
                            </w:r>
                            <w:r>
                              <w:rPr>
                                <w:rFonts w:ascii="Comic Sans MS" w:hAnsi="Comic Sans MS"/>
                                <w:color w:val="000000" w:themeColor="text1"/>
                                <w:lang w:val="en-US"/>
                              </w:rPr>
                              <w:t xml:space="preserve">n </w:t>
                            </w:r>
                          </w:p>
                          <w:p w:rsidR="00AC5F5D" w:rsidRDefault="00AC5F5D" w:rsidP="00DA0318">
                            <w:pPr>
                              <w:jc w:val="center"/>
                              <w:rPr>
                                <w:rFonts w:ascii="Comic Sans MS" w:hAnsi="Comic Sans MS"/>
                                <w:color w:val="000000" w:themeColor="text1"/>
                                <w:lang w:val="en-US"/>
                              </w:rPr>
                            </w:pPr>
                            <w:r>
                              <w:rPr>
                                <w:rFonts w:ascii="Comic Sans MS" w:hAnsi="Comic Sans MS"/>
                                <w:color w:val="000000" w:themeColor="text1"/>
                                <w:lang w:val="en-US"/>
                              </w:rPr>
                              <w:t>interesting</w:t>
                            </w:r>
                            <w:r w:rsidRPr="00DA0318">
                              <w:rPr>
                                <w:rFonts w:ascii="Comic Sans MS" w:hAnsi="Comic Sans MS"/>
                                <w:color w:val="000000" w:themeColor="text1"/>
                                <w:lang w:val="en-US"/>
                              </w:rPr>
                              <w:t xml:space="preserve"> text about </w:t>
                            </w:r>
                          </w:p>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this buddy.</w:t>
                            </w:r>
                          </w:p>
                        </w:txbxContent>
                      </v:textbox>
                    </v:roundrect>
                  </w:pict>
                </mc:Fallback>
              </mc:AlternateContent>
            </w:r>
          </w:p>
          <w:p w:rsidR="00DA0318" w:rsidRPr="003F11F4" w:rsidRDefault="00594D68" w:rsidP="00B43ABD">
            <w:pPr>
              <w:spacing w:line="240" w:lineRule="auto"/>
              <w:rPr>
                <w:b/>
                <w:lang w:val="en-US"/>
              </w:rPr>
            </w:pPr>
            <w:r w:rsidRPr="003F11F4">
              <w:rPr>
                <w:noProof/>
                <w:lang w:eastAsia="de-DE"/>
              </w:rPr>
              <mc:AlternateContent>
                <mc:Choice Requires="wps">
                  <w:drawing>
                    <wp:anchor distT="0" distB="0" distL="114300" distR="114300" simplePos="0" relativeHeight="251746304" behindDoc="0" locked="0" layoutInCell="1" allowOverlap="1" wp14:anchorId="50143C9A" wp14:editId="3365CB2B">
                      <wp:simplePos x="0" y="0"/>
                      <wp:positionH relativeFrom="column">
                        <wp:posOffset>4018915</wp:posOffset>
                      </wp:positionH>
                      <wp:positionV relativeFrom="paragraph">
                        <wp:posOffset>110490</wp:posOffset>
                      </wp:positionV>
                      <wp:extent cx="1434465" cy="601345"/>
                      <wp:effectExtent l="0" t="0" r="13335" b="27305"/>
                      <wp:wrapNone/>
                      <wp:docPr id="294" name="Abgerundetes Rechteck 294"/>
                      <wp:cNvGraphicFramePr/>
                      <a:graphic xmlns:a="http://schemas.openxmlformats.org/drawingml/2006/main">
                        <a:graphicData uri="http://schemas.microsoft.com/office/word/2010/wordprocessingShape">
                          <wps:wsp>
                            <wps:cNvSpPr/>
                            <wps:spPr>
                              <a:xfrm>
                                <a:off x="0" y="0"/>
                                <a:ext cx="143446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used </w:t>
                                  </w:r>
                                </w:p>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good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94" o:spid="_x0000_s1055" style="position:absolute;margin-left:316.45pt;margin-top:8.7pt;width:112.95pt;height:47.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" filled="f" strokecolor="black [3213]" strokeweight="2pt">
                      <v:textbox>
                        <w:txbxContent>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used </w:t>
                            </w:r>
                          </w:p>
                          <w:p w:rsidR="00AC5F5D" w:rsidRPr="00DA0318" w:rsidRDefault="00AC5F5D" w:rsidP="00DA0318">
                            <w:pPr>
                              <w:jc w:val="center"/>
                              <w:rPr>
                                <w:rFonts w:ascii="Comic Sans MS" w:hAnsi="Comic Sans MS"/>
                                <w:color w:val="000000" w:themeColor="text1"/>
                                <w:lang w:val="en-US"/>
                              </w:rPr>
                            </w:pPr>
                            <w:r w:rsidRPr="00DA0318">
                              <w:rPr>
                                <w:rFonts w:ascii="Comic Sans MS" w:hAnsi="Comic Sans MS"/>
                                <w:color w:val="000000" w:themeColor="text1"/>
                                <w:lang w:val="en-US"/>
                              </w:rPr>
                              <w:t>good English.</w:t>
                            </w:r>
                          </w:p>
                        </w:txbxContent>
                      </v:textbox>
                    </v:roundrect>
                  </w:pict>
                </mc:Fallback>
              </mc:AlternateContent>
            </w:r>
            <w:r w:rsidRPr="003F11F4">
              <w:rPr>
                <w:noProof/>
                <w:lang w:eastAsia="de-DE"/>
              </w:rPr>
              <mc:AlternateContent>
                <mc:Choice Requires="wps">
                  <w:drawing>
                    <wp:anchor distT="0" distB="0" distL="114300" distR="114300" simplePos="0" relativeHeight="251750400" behindDoc="0" locked="0" layoutInCell="1" allowOverlap="1" wp14:anchorId="633007B0" wp14:editId="44A3C753">
                      <wp:simplePos x="0" y="0"/>
                      <wp:positionH relativeFrom="column">
                        <wp:posOffset>93052</wp:posOffset>
                      </wp:positionH>
                      <wp:positionV relativeFrom="paragraph">
                        <wp:posOffset>111125</wp:posOffset>
                      </wp:positionV>
                      <wp:extent cx="1616075" cy="572135"/>
                      <wp:effectExtent l="0" t="0" r="22225" b="18415"/>
                      <wp:wrapNone/>
                      <wp:docPr id="296" name="Abgerundetes Rechteck 296"/>
                      <wp:cNvGraphicFramePr/>
                      <a:graphic xmlns:a="http://schemas.openxmlformats.org/drawingml/2006/main">
                        <a:graphicData uri="http://schemas.microsoft.com/office/word/2010/wordprocessingShape">
                          <wps:wsp>
                            <wps:cNvSpPr/>
                            <wps:spPr>
                              <a:xfrm>
                                <a:off x="0" y="0"/>
                                <a:ext cx="1616075" cy="5721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F5D" w:rsidRPr="00DA0318" w:rsidRDefault="00AC5F5D" w:rsidP="006E3F6B">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w:t>
                                  </w:r>
                                  <w:r>
                                    <w:rPr>
                                      <w:rFonts w:ascii="Comic Sans MS" w:hAnsi="Comic Sans MS"/>
                                      <w:color w:val="000000" w:themeColor="text1"/>
                                      <w:lang w:val="en-US"/>
                                    </w:rPr>
                                    <w:t>used the material creatively.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96" o:spid="_x0000_s1056" style="position:absolute;margin-left:7.35pt;margin-top:8.75pt;width:127.25pt;height:4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" filled="f" strokecolor="black [3213]" strokeweight="2pt">
                      <v:textbox>
                        <w:txbxContent>
                          <w:p w:rsidR="00AC5F5D" w:rsidRPr="00DA0318" w:rsidRDefault="00AC5F5D" w:rsidP="006E3F6B">
                            <w:pPr>
                              <w:jc w:val="center"/>
                              <w:rPr>
                                <w:rFonts w:ascii="Comic Sans MS" w:hAnsi="Comic Sans MS"/>
                                <w:color w:val="000000" w:themeColor="text1"/>
                                <w:lang w:val="en-US"/>
                              </w:rPr>
                            </w:pPr>
                            <w:r w:rsidRPr="00DA0318">
                              <w:rPr>
                                <w:rFonts w:ascii="Comic Sans MS" w:hAnsi="Comic Sans MS"/>
                                <w:color w:val="000000" w:themeColor="text1"/>
                                <w:lang w:val="en-US"/>
                              </w:rPr>
                              <w:t xml:space="preserve">The artist </w:t>
                            </w:r>
                            <w:r>
                              <w:rPr>
                                <w:rFonts w:ascii="Comic Sans MS" w:hAnsi="Comic Sans MS"/>
                                <w:color w:val="000000" w:themeColor="text1"/>
                                <w:lang w:val="en-US"/>
                              </w:rPr>
                              <w:t>used the material creatively.</w:t>
                            </w:r>
                          </w:p>
                        </w:txbxContent>
                      </v:textbox>
                    </v:roundrect>
                  </w:pict>
                </mc:Fallback>
              </mc:AlternateContent>
            </w:r>
          </w:p>
          <w:p w:rsidR="00594D68" w:rsidRPr="003F11F4" w:rsidRDefault="00594D68" w:rsidP="00B43ABD">
            <w:pPr>
              <w:spacing w:line="240" w:lineRule="auto"/>
              <w:rPr>
                <w:b/>
                <w:lang w:val="en-US"/>
              </w:rPr>
            </w:pPr>
          </w:p>
          <w:p w:rsidR="00594D68" w:rsidRPr="003F11F4" w:rsidRDefault="00594D68" w:rsidP="00B43ABD">
            <w:pPr>
              <w:spacing w:line="240" w:lineRule="auto"/>
              <w:rPr>
                <w:b/>
                <w:lang w:val="en-US"/>
              </w:rPr>
            </w:pPr>
          </w:p>
          <w:p w:rsidR="00594D68" w:rsidRPr="003F11F4" w:rsidRDefault="00594D68" w:rsidP="00B43ABD">
            <w:pPr>
              <w:spacing w:line="240" w:lineRule="auto"/>
              <w:rPr>
                <w:b/>
                <w:lang w:val="en-US"/>
              </w:rPr>
            </w:pPr>
          </w:p>
          <w:p w:rsidR="00594D68" w:rsidRPr="003F11F4" w:rsidRDefault="00594D68" w:rsidP="00B43ABD">
            <w:pPr>
              <w:spacing w:line="240" w:lineRule="auto"/>
              <w:rPr>
                <w:b/>
                <w:lang w:val="en-US"/>
              </w:rPr>
            </w:pPr>
          </w:p>
          <w:p w:rsidR="00594D68" w:rsidRPr="003F11F4" w:rsidRDefault="00594D68" w:rsidP="00B43ABD">
            <w:pPr>
              <w:spacing w:line="240" w:lineRule="auto"/>
              <w:rPr>
                <w:b/>
                <w:lang w:val="en-US"/>
              </w:rPr>
            </w:pPr>
          </w:p>
          <w:p w:rsidR="00594D68" w:rsidRPr="003F11F4" w:rsidRDefault="00594D68" w:rsidP="00B43ABD">
            <w:pPr>
              <w:spacing w:line="240" w:lineRule="auto"/>
              <w:rPr>
                <w:b/>
                <w:lang w:val="en-US"/>
              </w:rPr>
            </w:pPr>
          </w:p>
          <w:p w:rsidR="00DA0318" w:rsidRPr="003F11F4" w:rsidRDefault="00DA0318" w:rsidP="00B43ABD">
            <w:pPr>
              <w:spacing w:line="240" w:lineRule="auto"/>
              <w:rPr>
                <w:b/>
                <w:lang w:val="en-US"/>
              </w:rPr>
            </w:pPr>
          </w:p>
          <w:p w:rsidR="008B729D" w:rsidRPr="003F11F4" w:rsidRDefault="00DC1C34" w:rsidP="00B43ABD">
            <w:pPr>
              <w:spacing w:line="240" w:lineRule="auto"/>
              <w:rPr>
                <w:b/>
                <w:sz w:val="28"/>
                <w:lang w:val="en-US"/>
              </w:rPr>
            </w:pPr>
            <w:r w:rsidRPr="003F11F4">
              <w:rPr>
                <w:b/>
                <w:lang w:val="en-US"/>
              </w:rPr>
              <w:t>The best thing about th</w:t>
            </w:r>
            <w:r w:rsidR="008C5F03" w:rsidRPr="003F11F4">
              <w:rPr>
                <w:b/>
                <w:lang w:val="en-US"/>
              </w:rPr>
              <w:t>is</w:t>
            </w:r>
            <w:r w:rsidRPr="003F11F4">
              <w:rPr>
                <w:b/>
                <w:lang w:val="en-US"/>
              </w:rPr>
              <w:t xml:space="preserve"> buddy is </w:t>
            </w:r>
            <w:r w:rsidR="008B729D" w:rsidRPr="003F11F4">
              <w:rPr>
                <w:b/>
                <w:sz w:val="32"/>
                <w:lang w:val="en-US"/>
              </w:rPr>
              <w:t>____________________________________________________________________________________________________</w:t>
            </w:r>
          </w:p>
          <w:p w:rsidR="008B729D" w:rsidRPr="003F11F4" w:rsidRDefault="008B729D" w:rsidP="006E3F6B">
            <w:pPr>
              <w:spacing w:line="240" w:lineRule="auto"/>
              <w:ind w:firstLine="708"/>
              <w:rPr>
                <w:b/>
                <w:sz w:val="28"/>
                <w:lang w:val="en-US"/>
              </w:rPr>
            </w:pPr>
          </w:p>
          <w:p w:rsidR="0060397D" w:rsidRPr="003F11F4" w:rsidRDefault="0060397D" w:rsidP="00B43ABD">
            <w:pPr>
              <w:spacing w:line="240" w:lineRule="auto"/>
              <w:rPr>
                <w:b/>
                <w:lang w:val="en-US"/>
              </w:rPr>
            </w:pPr>
          </w:p>
          <w:p w:rsidR="0060397D" w:rsidRPr="003F11F4" w:rsidRDefault="008C5F03" w:rsidP="00B43ABD">
            <w:pPr>
              <w:spacing w:line="240" w:lineRule="auto"/>
              <w:rPr>
                <w:b/>
                <w:lang w:val="en-US"/>
              </w:rPr>
            </w:pPr>
            <w:r w:rsidRPr="003F11F4">
              <w:rPr>
                <w:b/>
                <w:lang w:val="en-US"/>
              </w:rPr>
              <w:t xml:space="preserve">My name: </w:t>
            </w:r>
          </w:p>
          <w:p w:rsidR="008C5F03" w:rsidRPr="003F11F4" w:rsidRDefault="008C5F03" w:rsidP="00B43ABD">
            <w:pPr>
              <w:spacing w:line="240" w:lineRule="auto"/>
              <w:rPr>
                <w:b/>
                <w:lang w:val="en-US"/>
              </w:rPr>
            </w:pPr>
          </w:p>
        </w:tc>
      </w:tr>
    </w:tbl>
    <w:p w:rsidR="00FE5465" w:rsidRPr="003F11F4" w:rsidRDefault="00FE5465" w:rsidP="00F6015B">
      <w:pPr>
        <w:pStyle w:val="Listenabsatz"/>
        <w:ind w:left="720"/>
        <w:rPr>
          <w:b/>
          <w:color w:val="0070C0"/>
          <w:lang w:val="en-US"/>
        </w:rPr>
      </w:pPr>
    </w:p>
    <w:p w:rsidR="00FE5465" w:rsidRPr="003F11F4" w:rsidRDefault="00FE5465">
      <w:pPr>
        <w:spacing w:line="240" w:lineRule="auto"/>
        <w:rPr>
          <w:b/>
          <w:strike/>
          <w:color w:val="0070C0"/>
          <w:lang w:val="en-US"/>
        </w:rPr>
      </w:pPr>
      <w:r w:rsidRPr="003F11F4">
        <w:rPr>
          <w:b/>
          <w:color w:val="0070C0"/>
          <w:lang w:val="en-US"/>
        </w:rPr>
        <w:br w:type="page"/>
      </w:r>
    </w:p>
    <w:p w:rsidR="00FE5465" w:rsidRPr="003F11F4" w:rsidRDefault="00FE5465" w:rsidP="001734F6">
      <w:pPr>
        <w:rPr>
          <w:lang w:val="en-US"/>
        </w:rPr>
      </w:pPr>
      <w:r w:rsidRPr="003F11F4">
        <w:rPr>
          <w:lang w:val="en-US"/>
        </w:rPr>
        <w:lastRenderedPageBreak/>
        <w:t>(Level D)</w:t>
      </w:r>
    </w:p>
    <w:tbl>
      <w:tblPr>
        <w:tblW w:w="9211"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1"/>
      </w:tblGrid>
      <w:tr w:rsidR="00FE5465" w:rsidRPr="003F11F4" w:rsidTr="00561685">
        <w:trPr>
          <w:trHeight w:val="3471"/>
        </w:trPr>
        <w:tc>
          <w:tcPr>
            <w:tcW w:w="9211" w:type="dxa"/>
          </w:tcPr>
          <w:p w:rsidR="00FE5465" w:rsidRPr="003F11F4" w:rsidRDefault="00FE5465" w:rsidP="0065727D">
            <w:pPr>
              <w:spacing w:line="240" w:lineRule="auto"/>
              <w:ind w:left="-3"/>
              <w:rPr>
                <w:b/>
                <w:lang w:val="en-US"/>
              </w:rPr>
            </w:pPr>
          </w:p>
          <w:p w:rsidR="00FE5465" w:rsidRPr="003F11F4" w:rsidRDefault="00FE5465" w:rsidP="00412B23">
            <w:pPr>
              <w:spacing w:after="240" w:line="240" w:lineRule="auto"/>
              <w:ind w:left="-3"/>
              <w:jc w:val="center"/>
              <w:rPr>
                <w:b/>
                <w:lang w:val="en-US"/>
              </w:rPr>
            </w:pPr>
            <w:r w:rsidRPr="003F11F4">
              <w:rPr>
                <w:b/>
                <w:lang w:val="en-US"/>
              </w:rPr>
              <w:t>Two stars and a wish</w:t>
            </w:r>
          </w:p>
          <w:p w:rsidR="00FE5465" w:rsidRPr="003F11F4" w:rsidRDefault="003F11F4" w:rsidP="0065727D">
            <w:pPr>
              <w:spacing w:line="240" w:lineRule="auto"/>
              <w:ind w:left="-3"/>
              <w:rPr>
                <w:lang w:val="en-US"/>
              </w:rPr>
            </w:pPr>
            <w:r w:rsidRPr="003F11F4">
              <w:rPr>
                <w:lang w:val="en-US"/>
              </w:rPr>
              <w:t>Write the best things into the stars and a tip into the cloud.</w:t>
            </w:r>
          </w:p>
          <w:p w:rsidR="003F11F4" w:rsidRPr="003F11F4" w:rsidRDefault="003F11F4" w:rsidP="0065727D">
            <w:pPr>
              <w:spacing w:line="240" w:lineRule="auto"/>
              <w:ind w:left="-3"/>
              <w:rPr>
                <w:b/>
                <w:lang w:val="en-US"/>
              </w:rPr>
            </w:pPr>
          </w:p>
          <w:p w:rsidR="00FE5465" w:rsidRPr="003F11F4" w:rsidRDefault="00394F4D" w:rsidP="0065727D">
            <w:pPr>
              <w:spacing w:line="240" w:lineRule="auto"/>
              <w:ind w:left="-3"/>
              <w:rPr>
                <w:b/>
                <w:lang w:val="en-US"/>
              </w:rPr>
            </w:pPr>
            <w:r w:rsidRPr="003F11F4">
              <w:rPr>
                <w:b/>
                <w:noProof/>
                <w:lang w:eastAsia="de-DE"/>
              </w:rPr>
              <mc:AlternateContent>
                <mc:Choice Requires="wpg">
                  <w:drawing>
                    <wp:anchor distT="0" distB="0" distL="114300" distR="114300" simplePos="0" relativeHeight="251719680" behindDoc="0" locked="0" layoutInCell="1" allowOverlap="1" wp14:anchorId="5A229391" wp14:editId="7B840866">
                      <wp:simplePos x="0" y="0"/>
                      <wp:positionH relativeFrom="column">
                        <wp:posOffset>96520</wp:posOffset>
                      </wp:positionH>
                      <wp:positionV relativeFrom="paragraph">
                        <wp:posOffset>36992</wp:posOffset>
                      </wp:positionV>
                      <wp:extent cx="5615305" cy="4827520"/>
                      <wp:effectExtent l="19050" t="0" r="0" b="125730"/>
                      <wp:wrapNone/>
                      <wp:docPr id="23" name="Gruppieren 23"/>
                      <wp:cNvGraphicFramePr/>
                      <a:graphic xmlns:a="http://schemas.openxmlformats.org/drawingml/2006/main">
                        <a:graphicData uri="http://schemas.microsoft.com/office/word/2010/wordprocessingGroup">
                          <wpg:wgp>
                            <wpg:cNvGrpSpPr/>
                            <wpg:grpSpPr>
                              <a:xfrm>
                                <a:off x="0" y="0"/>
                                <a:ext cx="5615305" cy="4827520"/>
                                <a:chOff x="-152426" y="-222766"/>
                                <a:chExt cx="5616308" cy="4828912"/>
                              </a:xfrm>
                            </wpg:grpSpPr>
                            <wps:wsp>
                              <wps:cNvPr id="24" name="Stern mit 5 Zacken 24"/>
                              <wps:cNvSpPr/>
                              <wps:spPr>
                                <a:xfrm>
                                  <a:off x="-152426" y="0"/>
                                  <a:ext cx="2659117" cy="2472932"/>
                                </a:xfrm>
                                <a:prstGeom prst="star5">
                                  <a:avLst>
                                    <a:gd name="adj" fmla="val 30148"/>
                                    <a:gd name="hf" fmla="val 105146"/>
                                    <a:gd name="vf" fmla="val 11055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ern mit 5 Zacken 25"/>
                              <wps:cNvSpPr/>
                              <wps:spPr>
                                <a:xfrm rot="2154809">
                                  <a:off x="2659114" y="-222766"/>
                                  <a:ext cx="2804768" cy="2566723"/>
                                </a:xfrm>
                                <a:prstGeom prst="star5">
                                  <a:avLst>
                                    <a:gd name="adj" fmla="val 30148"/>
                                    <a:gd name="hf" fmla="val 105146"/>
                                    <a:gd name="vf" fmla="val 11055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Wolkenförmige Legende 26"/>
                              <wps:cNvSpPr/>
                              <wps:spPr>
                                <a:xfrm>
                                  <a:off x="924910" y="2801476"/>
                                  <a:ext cx="3672840" cy="1804670"/>
                                </a:xfrm>
                                <a:prstGeom prst="cloudCallout">
                                  <a:avLst>
                                    <a:gd name="adj1" fmla="val 63009"/>
                                    <a:gd name="adj2" fmla="val 52759"/>
                                  </a:avLst>
                                </a:prstGeom>
                              </wps:spPr>
                              <wps:style>
                                <a:lnRef idx="2">
                                  <a:schemeClr val="accent6"/>
                                </a:lnRef>
                                <a:fillRef idx="1">
                                  <a:schemeClr val="lt1"/>
                                </a:fillRef>
                                <a:effectRef idx="0">
                                  <a:schemeClr val="accent6"/>
                                </a:effectRef>
                                <a:fontRef idx="minor">
                                  <a:schemeClr val="dk1"/>
                                </a:fontRef>
                              </wps:style>
                              <wps:txbx>
                                <w:txbxContent>
                                  <w:p w:rsidR="00AC5F5D" w:rsidRDefault="00AC5F5D" w:rsidP="00FE54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3" o:spid="_x0000_s1057" style="position:absolute;left:0;text-align:left;margin-left:7.6pt;margin-top:2.9pt;width:442.15pt;height:380.1pt;z-index:251719680;mso-position-horizontal-relative:text;mso-position-vertical-relative:text;mso-width-relative:margin;mso-height-relative:margin" coordorigin="-1524,-2227" coordsize="56163,4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">
                      <v:shape id="Stern mit 5 Zacken 24" o:spid="_x0000_s1058" style="position:absolute;left:-1524;width:26590;height:24729;visibility:visible;mso-wrap-style:square;v-text-anchor:middle" coordsize="2659117,247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L8MQA&#10;AADbAAAADwAAAGRycy9kb3ducmV2LnhtbESPQWvCQBSE7wX/w/KE3upGbUWiawiFYg+5NAqlt0f2&#10;mQR338bsmqT/vlso9DjMzDfMPpusEQP1vnWsYLlIQBBXTrdcKzif3p62IHxA1mgck4Jv8pAdZg97&#10;TLUb+YOGMtQiQtinqKAJoUul9FVDFv3CdcTRu7jeYoiyr6XucYxwa+QqSTbSYstxocGOXhuqruXd&#10;KigGPGtT3sojfZnCrjefp/zlqNTjfMp3IAJN4T/8137XClbP8Psl/g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C/DEAAAA2wAAAA8AAAAAAAAAAAAAAAAAmAIAAGRycy9k&#10;b3ducmV2LnhtbFBLBQYAAAAABAAEAPUAAACJAwAAAAA=&#10;" path="m3,944574l834100,700171,1329559,r495458,700171l2659114,944574r-527887,677132l2151269,2472926,1329559,2191246,507848,2472926r20042,-851220l3,944574xe" fillcolor="white [3201]" strokecolor="#f79646 [3209]" strokeweight="2pt">
                        <v:path arrowok="t" o:connecttype="custom" o:connectlocs="3,944574;834100,700171;1329559,0;1825017,700171;2659114,944574;2131227,1621706;2151269,2472926;1329559,2191246;507848,2472926;527890,1621706;3,944574" o:connectangles="0,0,0,0,0,0,0,0,0,0,0"/>
                      </v:shape>
                      <v:shape id="Stern mit 5 Zacken 25" o:spid="_x0000_s1059" style="position:absolute;left:26591;top:-2227;width:28047;height:25666;rotation:2353626fd;visibility:visible;mso-wrap-style:square;v-text-anchor:middle" coordsize="2804768,2566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CmcQA&#10;AADbAAAADwAAAGRycy9kb3ducmV2LnhtbESPQWvCQBSE7wX/w/IEb3Wj0FLSrCIF0UgvRtEcH9nX&#10;JDT7Nuxuk/TfdwuFHoeZ+YbJtpPpxEDOt5YVrJYJCOLK6pZrBdfL/vEFhA/IGjvLpOCbPGw3s4cM&#10;U21HPtNQhFpECPsUFTQh9KmUvmrIoF/anjh6H9YZDFG6WmqHY4SbTq6T5FkabDkuNNjTW0PVZ/Fl&#10;FOzL8ZLfTrm7v+/OJdZ4KI6GlVrMp90riEBT+A//tY9awfoJ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QpnEAAAA2wAAAA8AAAAAAAAAAAAAAAAAmAIAAGRycy9k&#10;b3ducmV2LnhtbFBLBQYAAAAABAAEAPUAAACJAwAAAAA=&#10;" path="m3,980398l879787,726726,1402384,r522597,726726l2804765,980398r-556801,702814l2269103,2566716,1402384,2274353,535665,2566716r21139,-883504l3,980398xe" fillcolor="white [3201]" strokecolor="#f79646 [3209]" strokeweight="2pt">
                        <v:path arrowok="t" o:connecttype="custom" o:connectlocs="3,980398;879787,726726;1402384,0;1924981,726726;2804765,980398;2247964,1683212;2269103,2566716;1402384,2274353;535665,2566716;556804,1683212;3,980398" o:connectangles="0,0,0,0,0,0,0,0,0,0,0"/>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6" o:spid="_x0000_s1060" type="#_x0000_t106" style="position:absolute;left:9249;top:28014;width:36728;height:18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QHcQA&#10;AADbAAAADwAAAGRycy9kb3ducmV2LnhtbESPT4vCMBTE78J+h/AWvMiaWqTsdo0iC4IHEfxz8PhI&#10;3ralzUtpoq3f3giCx2FmfsMsVoNtxI06XzlWMJsmIIi1MxUXCs6nzdc3CB+QDTaOScGdPKyWH6MF&#10;5sb1fKDbMRQiQtjnqKAMoc2l9Loki37qWuLo/bvOYoiyK6TpsI9w28g0STJpseK4UGJLfyXp+ni1&#10;Ck5Znc1/0sOudv1lXVzueuL2Wqnx57D+BRFoCO/wq701CtIM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EB3EAAAA2wAAAA8AAAAAAAAAAAAAAAAAmAIAAGRycy9k&#10;b3ducmV2LnhtbFBLBQYAAAAABAAEAPUAAACJAwAAAAA=&#10;" adj="24410,22196" fillcolor="white [3201]" strokecolor="#f79646 [3209]" strokeweight="2pt">
                        <v:textbox>
                          <w:txbxContent>
                            <w:p w:rsidR="00AC5F5D" w:rsidRDefault="00AC5F5D" w:rsidP="00FE5465">
                              <w:pPr>
                                <w:jc w:val="center"/>
                              </w:pPr>
                            </w:p>
                          </w:txbxContent>
                        </v:textbox>
                      </v:shape>
                    </v:group>
                  </w:pict>
                </mc:Fallback>
              </mc:AlternateContent>
            </w:r>
            <w:r w:rsidR="00214EC4" w:rsidRPr="003F11F4">
              <w:rPr>
                <w:b/>
                <w:lang w:val="en-US"/>
              </w:rPr>
              <w:t xml:space="preserve">Artist: ……………………………………..      Artwork: ………………………………..                                                   </w:t>
            </w:r>
          </w:p>
          <w:p w:rsidR="00FE5465" w:rsidRPr="003F11F4" w:rsidRDefault="00FE5465" w:rsidP="0065727D">
            <w:pPr>
              <w:spacing w:line="240" w:lineRule="auto"/>
              <w:ind w:left="-3"/>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FE5465" w:rsidRPr="003F11F4" w:rsidRDefault="00FE5465" w:rsidP="0065727D">
            <w:pPr>
              <w:spacing w:line="240" w:lineRule="auto"/>
              <w:rPr>
                <w:b/>
                <w:lang w:val="en-US"/>
              </w:rPr>
            </w:pPr>
          </w:p>
          <w:p w:rsidR="00522387" w:rsidRPr="003F11F4" w:rsidRDefault="00D25E2D" w:rsidP="0065727D">
            <w:pPr>
              <w:spacing w:line="240" w:lineRule="auto"/>
              <w:rPr>
                <w:lang w:val="en-US"/>
              </w:rPr>
            </w:pPr>
            <w:r w:rsidRPr="003F11F4">
              <w:rPr>
                <w:lang w:val="en-US"/>
              </w:rPr>
              <w:t xml:space="preserve"> </w:t>
            </w: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522387" w:rsidRPr="003F11F4" w:rsidRDefault="00522387" w:rsidP="0065727D">
            <w:pPr>
              <w:spacing w:line="240" w:lineRule="auto"/>
              <w:rPr>
                <w:lang w:val="en-US"/>
              </w:rPr>
            </w:pPr>
          </w:p>
          <w:p w:rsidR="00B55773" w:rsidRPr="003F11F4" w:rsidRDefault="00D25E2D" w:rsidP="0065727D">
            <w:pPr>
              <w:spacing w:line="240" w:lineRule="auto"/>
              <w:rPr>
                <w:lang w:val="en-US"/>
              </w:rPr>
            </w:pPr>
            <w:r w:rsidRPr="003F11F4">
              <w:rPr>
                <w:lang w:val="en-US"/>
              </w:rPr>
              <w:t xml:space="preserve">                                                                              </w:t>
            </w:r>
          </w:p>
          <w:p w:rsidR="00FE5465" w:rsidRPr="003F11F4" w:rsidRDefault="00FE5465" w:rsidP="0065727D">
            <w:pPr>
              <w:spacing w:line="240" w:lineRule="auto"/>
              <w:rPr>
                <w:lang w:val="en-US"/>
              </w:rPr>
            </w:pPr>
            <w:r w:rsidRPr="003F11F4">
              <w:rPr>
                <w:lang w:val="en-US"/>
              </w:rPr>
              <w:t xml:space="preserve">My name: </w:t>
            </w:r>
          </w:p>
          <w:p w:rsidR="00FE5465" w:rsidRPr="003F11F4" w:rsidRDefault="00FE5465" w:rsidP="0065727D">
            <w:pPr>
              <w:spacing w:line="240" w:lineRule="auto"/>
              <w:rPr>
                <w:b/>
                <w:lang w:val="en-US"/>
              </w:rPr>
            </w:pPr>
          </w:p>
        </w:tc>
      </w:tr>
    </w:tbl>
    <w:tbl>
      <w:tblPr>
        <w:tblStyle w:val="Tabellenraster"/>
        <w:tblW w:w="0" w:type="auto"/>
        <w:tblInd w:w="108" w:type="dxa"/>
        <w:tblLook w:val="04A0" w:firstRow="1" w:lastRow="0" w:firstColumn="1" w:lastColumn="0" w:noHBand="0" w:noVBand="1"/>
      </w:tblPr>
      <w:tblGrid>
        <w:gridCol w:w="1896"/>
        <w:gridCol w:w="2640"/>
        <w:gridCol w:w="4642"/>
      </w:tblGrid>
      <w:tr w:rsidR="00D25E2D" w:rsidRPr="00600517" w:rsidTr="00D25E2D">
        <w:trPr>
          <w:trHeight w:val="491"/>
        </w:trPr>
        <w:tc>
          <w:tcPr>
            <w:tcW w:w="1896" w:type="dxa"/>
            <w:vMerge w:val="restart"/>
            <w:vAlign w:val="center"/>
          </w:tcPr>
          <w:p w:rsidR="00D25E2D" w:rsidRPr="003F11F4" w:rsidRDefault="00D25E2D" w:rsidP="00790F18">
            <w:pPr>
              <w:pStyle w:val="Listenabsatz"/>
              <w:ind w:left="0"/>
              <w:rPr>
                <w:b/>
                <w:lang w:val="en-US"/>
              </w:rPr>
            </w:pPr>
            <w:r w:rsidRPr="003F11F4">
              <w:rPr>
                <w:b/>
                <w:noProof/>
                <w:lang w:eastAsia="de-DE"/>
              </w:rPr>
              <mc:AlternateContent>
                <mc:Choice Requires="wps">
                  <w:drawing>
                    <wp:anchor distT="0" distB="0" distL="114300" distR="114300" simplePos="0" relativeHeight="251727872" behindDoc="1" locked="0" layoutInCell="1" allowOverlap="1" wp14:anchorId="2E92ED6C" wp14:editId="55AB1CFA">
                      <wp:simplePos x="0" y="0"/>
                      <wp:positionH relativeFrom="column">
                        <wp:posOffset>53340</wp:posOffset>
                      </wp:positionH>
                      <wp:positionV relativeFrom="paragraph">
                        <wp:posOffset>52705</wp:posOffset>
                      </wp:positionV>
                      <wp:extent cx="1019175" cy="866775"/>
                      <wp:effectExtent l="19050" t="19050" r="28575" b="47625"/>
                      <wp:wrapTight wrapText="bothSides">
                        <wp:wrapPolygon edited="0">
                          <wp:start x="9690" y="-475"/>
                          <wp:lineTo x="-404" y="7596"/>
                          <wp:lineTo x="-404" y="9020"/>
                          <wp:lineTo x="3230" y="15191"/>
                          <wp:lineTo x="3230" y="22312"/>
                          <wp:lineTo x="18572" y="22312"/>
                          <wp:lineTo x="18572" y="15191"/>
                          <wp:lineTo x="21398" y="9495"/>
                          <wp:lineTo x="21802" y="7596"/>
                          <wp:lineTo x="12112" y="-475"/>
                          <wp:lineTo x="9690" y="-475"/>
                        </wp:wrapPolygon>
                      </wp:wrapTight>
                      <wp:docPr id="291" name="Stern mit 5 Zacken 291"/>
                      <wp:cNvGraphicFramePr/>
                      <a:graphic xmlns:a="http://schemas.openxmlformats.org/drawingml/2006/main">
                        <a:graphicData uri="http://schemas.microsoft.com/office/word/2010/wordprocessingShape">
                          <wps:wsp>
                            <wps:cNvSpPr/>
                            <wps:spPr>
                              <a:xfrm>
                                <a:off x="0" y="0"/>
                                <a:ext cx="1019175" cy="866775"/>
                              </a:xfrm>
                              <a:prstGeom prst="star5">
                                <a:avLst>
                                  <a:gd name="adj" fmla="val 30148"/>
                                  <a:gd name="hf" fmla="val 105146"/>
                                  <a:gd name="vf" fmla="val 11055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291" o:spid="_x0000_s1026" style="position:absolute;margin-left:4.2pt;margin-top:4.15pt;width:80.25pt;height:6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917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" path="m1,331078l319690,245413,509588,,699485,245413r319689,85665l816848,568416r7681,298357l509588,768043,194646,866773r7681,-298357l1,331078xe" fillcolor="white [3201]" strokecolor="#f79646 [3209]" strokeweight="2pt">
                      <v:path arrowok="t" o:connecttype="custom" o:connectlocs="1,331078;319690,245413;509588,0;699485,245413;1019174,331078;816848,568416;824529,866773;509588,768043;194646,866773;202327,568416;1,331078" o:connectangles="0,0,0,0,0,0,0,0,0,0,0"/>
                      <w10:wrap type="tight"/>
                    </v:shape>
                  </w:pict>
                </mc:Fallback>
              </mc:AlternateContent>
            </w:r>
          </w:p>
        </w:tc>
        <w:tc>
          <w:tcPr>
            <w:tcW w:w="2640" w:type="dxa"/>
            <w:vAlign w:val="center"/>
          </w:tcPr>
          <w:p w:rsidR="00D25E2D" w:rsidRPr="003F11F4" w:rsidRDefault="00D25E2D" w:rsidP="00214EC4">
            <w:pPr>
              <w:pStyle w:val="Listenabsatz"/>
              <w:ind w:left="0"/>
              <w:rPr>
                <w:sz w:val="20"/>
                <w:szCs w:val="20"/>
                <w:lang w:val="en-US"/>
              </w:rPr>
            </w:pPr>
            <w:r w:rsidRPr="003F11F4">
              <w:rPr>
                <w:sz w:val="20"/>
                <w:szCs w:val="20"/>
                <w:lang w:val="en-US"/>
              </w:rPr>
              <w:t xml:space="preserve">I really like the way you … </w:t>
            </w:r>
          </w:p>
        </w:tc>
        <w:tc>
          <w:tcPr>
            <w:tcW w:w="4642" w:type="dxa"/>
            <w:vAlign w:val="center"/>
          </w:tcPr>
          <w:p w:rsidR="00D25E2D" w:rsidRPr="003F11F4" w:rsidRDefault="009757CF" w:rsidP="009757CF">
            <w:pPr>
              <w:pStyle w:val="Listenabsatz"/>
              <w:ind w:left="0"/>
              <w:rPr>
                <w:sz w:val="20"/>
                <w:szCs w:val="20"/>
                <w:lang w:val="en-US"/>
              </w:rPr>
            </w:pPr>
            <w:r w:rsidRPr="003F11F4">
              <w:rPr>
                <w:sz w:val="20"/>
                <w:szCs w:val="20"/>
                <w:lang w:val="en-US"/>
              </w:rPr>
              <w:t>D</w:t>
            </w:r>
            <w:r w:rsidR="00FC43D7" w:rsidRPr="003F11F4">
              <w:rPr>
                <w:sz w:val="20"/>
                <w:szCs w:val="20"/>
                <w:lang w:val="en-US"/>
              </w:rPr>
              <w:t>esigned</w:t>
            </w:r>
            <w:r>
              <w:rPr>
                <w:sz w:val="20"/>
                <w:szCs w:val="20"/>
                <w:lang w:val="en-US"/>
              </w:rPr>
              <w:t xml:space="preserve"> </w:t>
            </w:r>
            <w:r w:rsidR="00D25E2D" w:rsidRPr="003F11F4">
              <w:rPr>
                <w:sz w:val="20"/>
                <w:szCs w:val="20"/>
                <w:lang w:val="en-US"/>
              </w:rPr>
              <w:t>/</w:t>
            </w:r>
            <w:r>
              <w:rPr>
                <w:sz w:val="20"/>
                <w:szCs w:val="20"/>
                <w:lang w:val="en-US"/>
              </w:rPr>
              <w:t xml:space="preserve"> </w:t>
            </w:r>
            <w:r w:rsidR="00D25E2D" w:rsidRPr="003F11F4">
              <w:rPr>
                <w:sz w:val="20"/>
                <w:szCs w:val="20"/>
                <w:lang w:val="en-US"/>
              </w:rPr>
              <w:t>chose</w:t>
            </w:r>
            <w:r w:rsidR="003F11F4" w:rsidRPr="003F11F4">
              <w:rPr>
                <w:sz w:val="20"/>
                <w:szCs w:val="20"/>
                <w:lang w:val="en-US"/>
              </w:rPr>
              <w:t xml:space="preserve"> </w:t>
            </w:r>
            <w:r w:rsidR="00D25E2D" w:rsidRPr="003F11F4">
              <w:rPr>
                <w:sz w:val="20"/>
                <w:szCs w:val="20"/>
                <w:lang w:val="en-US"/>
              </w:rPr>
              <w:t>/</w:t>
            </w:r>
            <w:r w:rsidR="003F11F4" w:rsidRPr="003F11F4">
              <w:rPr>
                <w:sz w:val="20"/>
                <w:szCs w:val="20"/>
                <w:lang w:val="en-US"/>
              </w:rPr>
              <w:t xml:space="preserve"> </w:t>
            </w:r>
            <w:r w:rsidR="00D25E2D" w:rsidRPr="003F11F4">
              <w:rPr>
                <w:sz w:val="20"/>
                <w:szCs w:val="20"/>
                <w:lang w:val="en-US"/>
              </w:rPr>
              <w:t>made</w:t>
            </w:r>
            <w:r w:rsidR="003F11F4" w:rsidRPr="003F11F4">
              <w:rPr>
                <w:sz w:val="20"/>
                <w:szCs w:val="20"/>
                <w:lang w:val="en-US"/>
              </w:rPr>
              <w:t xml:space="preserve"> </w:t>
            </w:r>
            <w:r w:rsidR="00D25E2D" w:rsidRPr="003F11F4">
              <w:rPr>
                <w:sz w:val="20"/>
                <w:szCs w:val="20"/>
                <w:lang w:val="en-US"/>
              </w:rPr>
              <w:t>/</w:t>
            </w:r>
            <w:r w:rsidR="003F11F4" w:rsidRPr="003F11F4">
              <w:rPr>
                <w:sz w:val="20"/>
                <w:szCs w:val="20"/>
                <w:lang w:val="en-US"/>
              </w:rPr>
              <w:t xml:space="preserve"> </w:t>
            </w:r>
            <w:r w:rsidR="00D25E2D" w:rsidRPr="003F11F4">
              <w:rPr>
                <w:sz w:val="20"/>
                <w:szCs w:val="20"/>
                <w:lang w:val="en-US"/>
              </w:rPr>
              <w:t>coloured</w:t>
            </w:r>
            <w:r>
              <w:rPr>
                <w:sz w:val="20"/>
                <w:szCs w:val="20"/>
                <w:lang w:val="en-US"/>
              </w:rPr>
              <w:t xml:space="preserve"> </w:t>
            </w:r>
            <w:r w:rsidR="00D25E2D" w:rsidRPr="003F11F4">
              <w:rPr>
                <w:sz w:val="20"/>
                <w:szCs w:val="20"/>
                <w:lang w:val="en-US"/>
              </w:rPr>
              <w:t>/</w:t>
            </w:r>
            <w:r w:rsidR="003F11F4" w:rsidRPr="003F11F4">
              <w:rPr>
                <w:sz w:val="20"/>
                <w:szCs w:val="20"/>
                <w:lang w:val="en-US"/>
              </w:rPr>
              <w:t xml:space="preserve"> </w:t>
            </w:r>
            <w:r w:rsidR="00D25E2D" w:rsidRPr="003F11F4">
              <w:rPr>
                <w:sz w:val="20"/>
                <w:szCs w:val="20"/>
                <w:lang w:val="en-US"/>
              </w:rPr>
              <w:t>wrote …</w:t>
            </w:r>
          </w:p>
        </w:tc>
      </w:tr>
      <w:tr w:rsidR="00D25E2D" w:rsidRPr="00600517" w:rsidTr="00D25E2D">
        <w:trPr>
          <w:trHeight w:val="423"/>
        </w:trPr>
        <w:tc>
          <w:tcPr>
            <w:tcW w:w="1896" w:type="dxa"/>
            <w:vMerge/>
            <w:vAlign w:val="center"/>
          </w:tcPr>
          <w:p w:rsidR="00D25E2D" w:rsidRPr="003F11F4" w:rsidRDefault="00D25E2D" w:rsidP="00790F18">
            <w:pPr>
              <w:pStyle w:val="Listenabsatz"/>
              <w:ind w:left="0"/>
              <w:rPr>
                <w:b/>
                <w:noProof/>
                <w:lang w:val="en-US" w:eastAsia="de-DE"/>
              </w:rPr>
            </w:pPr>
          </w:p>
        </w:tc>
        <w:tc>
          <w:tcPr>
            <w:tcW w:w="2640" w:type="dxa"/>
            <w:vAlign w:val="center"/>
          </w:tcPr>
          <w:p w:rsidR="00D25E2D" w:rsidRPr="003F11F4" w:rsidRDefault="00D25E2D" w:rsidP="00214EC4">
            <w:pPr>
              <w:pStyle w:val="Listenabsatz"/>
              <w:ind w:left="0"/>
              <w:rPr>
                <w:sz w:val="20"/>
                <w:szCs w:val="20"/>
                <w:lang w:val="en-US"/>
              </w:rPr>
            </w:pPr>
            <w:r w:rsidRPr="003F11F4">
              <w:rPr>
                <w:sz w:val="20"/>
                <w:szCs w:val="20"/>
                <w:lang w:val="en-US"/>
              </w:rPr>
              <w:t>I enjoyed looking at</w:t>
            </w:r>
            <w:r w:rsidR="003F11F4">
              <w:rPr>
                <w:sz w:val="20"/>
                <w:szCs w:val="20"/>
                <w:lang w:val="en-US"/>
              </w:rPr>
              <w:t xml:space="preserve"> </w:t>
            </w:r>
            <w:r w:rsidRPr="003F11F4">
              <w:rPr>
                <w:sz w:val="20"/>
                <w:szCs w:val="20"/>
                <w:lang w:val="en-US"/>
              </w:rPr>
              <w:t>/</w:t>
            </w:r>
          </w:p>
          <w:p w:rsidR="00D25E2D" w:rsidRPr="003F11F4" w:rsidRDefault="00AE2453" w:rsidP="00214EC4">
            <w:pPr>
              <w:pStyle w:val="Listenabsatz"/>
              <w:ind w:left="0"/>
              <w:rPr>
                <w:sz w:val="20"/>
                <w:szCs w:val="20"/>
                <w:lang w:val="en-US"/>
              </w:rPr>
            </w:pPr>
            <w:r>
              <w:rPr>
                <w:sz w:val="20"/>
                <w:szCs w:val="20"/>
                <w:lang w:val="en-US"/>
              </w:rPr>
              <w:t>r</w:t>
            </w:r>
            <w:r w:rsidR="00D25E2D" w:rsidRPr="003F11F4">
              <w:rPr>
                <w:sz w:val="20"/>
                <w:szCs w:val="20"/>
                <w:lang w:val="en-US"/>
              </w:rPr>
              <w:t>eading</w:t>
            </w:r>
            <w:r w:rsidR="003F11F4">
              <w:rPr>
                <w:sz w:val="20"/>
                <w:szCs w:val="20"/>
                <w:lang w:val="en-US"/>
              </w:rPr>
              <w:t xml:space="preserve"> </w:t>
            </w:r>
            <w:r w:rsidR="00D25E2D" w:rsidRPr="003F11F4">
              <w:rPr>
                <w:sz w:val="20"/>
                <w:szCs w:val="20"/>
                <w:lang w:val="en-US"/>
              </w:rPr>
              <w:t>/</w:t>
            </w:r>
            <w:r w:rsidR="003F11F4">
              <w:rPr>
                <w:sz w:val="20"/>
                <w:szCs w:val="20"/>
                <w:lang w:val="en-US"/>
              </w:rPr>
              <w:t xml:space="preserve"> </w:t>
            </w:r>
            <w:r w:rsidR="00D25E2D" w:rsidRPr="003F11F4">
              <w:rPr>
                <w:sz w:val="20"/>
                <w:szCs w:val="20"/>
                <w:lang w:val="en-US"/>
              </w:rPr>
              <w:t>listening to …</w:t>
            </w:r>
          </w:p>
        </w:tc>
        <w:tc>
          <w:tcPr>
            <w:tcW w:w="4642" w:type="dxa"/>
            <w:vAlign w:val="center"/>
          </w:tcPr>
          <w:p w:rsidR="00D25E2D" w:rsidRPr="003F11F4" w:rsidRDefault="00D25E2D" w:rsidP="00214EC4">
            <w:pPr>
              <w:pStyle w:val="Listenabsatz"/>
              <w:ind w:left="0"/>
              <w:rPr>
                <w:sz w:val="20"/>
                <w:szCs w:val="20"/>
                <w:lang w:val="en-US"/>
              </w:rPr>
            </w:pPr>
            <w:r w:rsidRPr="003F11F4">
              <w:rPr>
                <w:sz w:val="20"/>
                <w:szCs w:val="20"/>
                <w:lang w:val="en-US"/>
              </w:rPr>
              <w:t>your … ideas</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patterns</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decoration</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poster</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 xml:space="preserve">…, </w:t>
            </w:r>
          </w:p>
          <w:p w:rsidR="00D25E2D" w:rsidRPr="003F11F4" w:rsidRDefault="00D25E2D" w:rsidP="00214EC4">
            <w:pPr>
              <w:pStyle w:val="Listenabsatz"/>
              <w:ind w:left="0"/>
              <w:rPr>
                <w:sz w:val="20"/>
                <w:szCs w:val="20"/>
                <w:lang w:val="en-US"/>
              </w:rPr>
            </w:pPr>
            <w:r w:rsidRPr="003F11F4">
              <w:rPr>
                <w:sz w:val="20"/>
                <w:szCs w:val="20"/>
                <w:lang w:val="en-US"/>
              </w:rPr>
              <w:t>your … text</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fact file</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interview …</w:t>
            </w:r>
          </w:p>
        </w:tc>
      </w:tr>
      <w:tr w:rsidR="00D25E2D" w:rsidRPr="003F11F4" w:rsidTr="00D25E2D">
        <w:trPr>
          <w:trHeight w:val="423"/>
        </w:trPr>
        <w:tc>
          <w:tcPr>
            <w:tcW w:w="1896" w:type="dxa"/>
            <w:vMerge/>
            <w:vAlign w:val="center"/>
          </w:tcPr>
          <w:p w:rsidR="00D25E2D" w:rsidRPr="003F11F4" w:rsidRDefault="00D25E2D" w:rsidP="00790F18">
            <w:pPr>
              <w:pStyle w:val="Listenabsatz"/>
              <w:ind w:left="0"/>
              <w:rPr>
                <w:b/>
                <w:noProof/>
                <w:lang w:val="en-US" w:eastAsia="de-DE"/>
              </w:rPr>
            </w:pPr>
          </w:p>
        </w:tc>
        <w:tc>
          <w:tcPr>
            <w:tcW w:w="2640" w:type="dxa"/>
            <w:vAlign w:val="center"/>
          </w:tcPr>
          <w:p w:rsidR="00D25E2D" w:rsidRPr="003F11F4" w:rsidRDefault="00D25E2D" w:rsidP="00214EC4">
            <w:pPr>
              <w:pStyle w:val="Listenabsatz"/>
              <w:ind w:left="0"/>
              <w:rPr>
                <w:sz w:val="20"/>
                <w:szCs w:val="20"/>
                <w:lang w:val="en-US"/>
              </w:rPr>
            </w:pPr>
            <w:r w:rsidRPr="003F11F4">
              <w:rPr>
                <w:sz w:val="20"/>
                <w:szCs w:val="20"/>
                <w:lang w:val="en-US"/>
              </w:rPr>
              <w:t>You did a great job …</w:t>
            </w:r>
          </w:p>
        </w:tc>
        <w:tc>
          <w:tcPr>
            <w:tcW w:w="4642" w:type="dxa"/>
            <w:vAlign w:val="center"/>
          </w:tcPr>
          <w:p w:rsidR="00D25E2D" w:rsidRPr="003F11F4" w:rsidRDefault="00D25E2D" w:rsidP="00214EC4">
            <w:pPr>
              <w:pStyle w:val="Listenabsatz"/>
              <w:ind w:left="0"/>
              <w:rPr>
                <w:sz w:val="20"/>
                <w:szCs w:val="20"/>
                <w:lang w:val="en-US"/>
              </w:rPr>
            </w:pPr>
            <w:r w:rsidRPr="003F11F4">
              <w:rPr>
                <w:sz w:val="20"/>
                <w:szCs w:val="20"/>
                <w:lang w:val="en-US"/>
              </w:rPr>
              <w:t>using …</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writing</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decorating</w:t>
            </w:r>
          </w:p>
        </w:tc>
      </w:tr>
      <w:tr w:rsidR="00D25E2D" w:rsidRPr="00600517" w:rsidTr="00D25E2D">
        <w:trPr>
          <w:trHeight w:val="423"/>
        </w:trPr>
        <w:tc>
          <w:tcPr>
            <w:tcW w:w="1896" w:type="dxa"/>
            <w:vMerge/>
            <w:vAlign w:val="center"/>
          </w:tcPr>
          <w:p w:rsidR="00D25E2D" w:rsidRPr="003F11F4" w:rsidRDefault="00D25E2D" w:rsidP="00790F18">
            <w:pPr>
              <w:pStyle w:val="Listenabsatz"/>
              <w:ind w:left="0"/>
              <w:rPr>
                <w:b/>
                <w:noProof/>
                <w:lang w:val="en-US" w:eastAsia="de-DE"/>
              </w:rPr>
            </w:pPr>
          </w:p>
        </w:tc>
        <w:tc>
          <w:tcPr>
            <w:tcW w:w="2640" w:type="dxa"/>
            <w:vAlign w:val="center"/>
          </w:tcPr>
          <w:p w:rsidR="00D25E2D" w:rsidRPr="003F11F4" w:rsidRDefault="00AE2453" w:rsidP="00214EC4">
            <w:pPr>
              <w:pStyle w:val="Listenabsatz"/>
              <w:ind w:left="0"/>
              <w:rPr>
                <w:sz w:val="20"/>
                <w:szCs w:val="20"/>
                <w:lang w:val="en-US"/>
              </w:rPr>
            </w:pPr>
            <w:r>
              <w:rPr>
                <w:sz w:val="20"/>
                <w:szCs w:val="20"/>
                <w:lang w:val="en-US"/>
              </w:rPr>
              <w:t>Y</w:t>
            </w:r>
            <w:r w:rsidR="00D25E2D" w:rsidRPr="003F11F4">
              <w:rPr>
                <w:sz w:val="20"/>
                <w:szCs w:val="20"/>
                <w:lang w:val="en-US"/>
              </w:rPr>
              <w:t>ou …</w:t>
            </w:r>
          </w:p>
        </w:tc>
        <w:tc>
          <w:tcPr>
            <w:tcW w:w="4642" w:type="dxa"/>
            <w:vAlign w:val="center"/>
          </w:tcPr>
          <w:p w:rsidR="00D25E2D" w:rsidRPr="003F11F4" w:rsidRDefault="00D25E2D" w:rsidP="00D25E2D">
            <w:pPr>
              <w:pStyle w:val="Listenabsatz"/>
              <w:ind w:left="0"/>
              <w:rPr>
                <w:sz w:val="20"/>
                <w:szCs w:val="20"/>
                <w:lang w:val="en-US"/>
              </w:rPr>
            </w:pPr>
            <w:r w:rsidRPr="003F11F4">
              <w:rPr>
                <w:sz w:val="20"/>
                <w:szCs w:val="20"/>
                <w:lang w:val="en-US"/>
              </w:rPr>
              <w:t>worked very carefully</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used the material acc</w:t>
            </w:r>
            <w:r w:rsidRPr="003F11F4">
              <w:rPr>
                <w:sz w:val="20"/>
                <w:szCs w:val="20"/>
                <w:lang w:val="en-US"/>
              </w:rPr>
              <w:t>u</w:t>
            </w:r>
            <w:r w:rsidRPr="003F11F4">
              <w:rPr>
                <w:sz w:val="20"/>
                <w:szCs w:val="20"/>
                <w:lang w:val="en-US"/>
              </w:rPr>
              <w:t>rately</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have a personal style</w:t>
            </w:r>
            <w:r w:rsidR="003F11F4" w:rsidRPr="003F11F4">
              <w:rPr>
                <w:sz w:val="20"/>
                <w:szCs w:val="20"/>
                <w:lang w:val="en-US"/>
              </w:rPr>
              <w:t xml:space="preserve"> </w:t>
            </w:r>
            <w:r w:rsidR="00266309" w:rsidRPr="003F11F4">
              <w:rPr>
                <w:sz w:val="20"/>
                <w:szCs w:val="20"/>
                <w:lang w:val="en-US"/>
              </w:rPr>
              <w:t>/</w:t>
            </w:r>
            <w:r w:rsidR="003F11F4" w:rsidRPr="003F11F4">
              <w:rPr>
                <w:sz w:val="20"/>
                <w:szCs w:val="20"/>
                <w:lang w:val="en-US"/>
              </w:rPr>
              <w:t xml:space="preserve"> </w:t>
            </w:r>
            <w:r w:rsidR="00266309" w:rsidRPr="003F11F4">
              <w:rPr>
                <w:sz w:val="20"/>
                <w:szCs w:val="20"/>
                <w:lang w:val="en-US"/>
              </w:rPr>
              <w:t>…</w:t>
            </w:r>
          </w:p>
        </w:tc>
      </w:tr>
      <w:tr w:rsidR="00D25E2D" w:rsidRPr="00600517" w:rsidTr="00D25E2D">
        <w:trPr>
          <w:trHeight w:val="423"/>
        </w:trPr>
        <w:tc>
          <w:tcPr>
            <w:tcW w:w="1896" w:type="dxa"/>
            <w:vMerge/>
            <w:vAlign w:val="center"/>
          </w:tcPr>
          <w:p w:rsidR="00D25E2D" w:rsidRPr="003F11F4" w:rsidRDefault="00D25E2D" w:rsidP="00790F18">
            <w:pPr>
              <w:pStyle w:val="Listenabsatz"/>
              <w:ind w:left="0"/>
              <w:rPr>
                <w:b/>
                <w:noProof/>
                <w:lang w:val="en-US" w:eastAsia="de-DE"/>
              </w:rPr>
            </w:pPr>
          </w:p>
        </w:tc>
        <w:tc>
          <w:tcPr>
            <w:tcW w:w="2640" w:type="dxa"/>
            <w:vAlign w:val="center"/>
          </w:tcPr>
          <w:p w:rsidR="00D25E2D" w:rsidRPr="003F11F4" w:rsidRDefault="00D25E2D" w:rsidP="00214EC4">
            <w:pPr>
              <w:pStyle w:val="Listenabsatz"/>
              <w:ind w:left="0"/>
              <w:rPr>
                <w:sz w:val="20"/>
                <w:szCs w:val="20"/>
                <w:lang w:val="en-US"/>
              </w:rPr>
            </w:pPr>
            <w:r w:rsidRPr="003F11F4">
              <w:rPr>
                <w:sz w:val="20"/>
                <w:szCs w:val="20"/>
                <w:lang w:val="en-US"/>
              </w:rPr>
              <w:t>It was a smart idea to …</w:t>
            </w:r>
          </w:p>
        </w:tc>
        <w:tc>
          <w:tcPr>
            <w:tcW w:w="4642" w:type="dxa"/>
            <w:vAlign w:val="center"/>
          </w:tcPr>
          <w:p w:rsidR="00D25E2D" w:rsidRPr="003F11F4" w:rsidRDefault="00266309" w:rsidP="00266309">
            <w:pPr>
              <w:pStyle w:val="Listenabsatz"/>
              <w:ind w:left="0"/>
              <w:rPr>
                <w:sz w:val="20"/>
                <w:szCs w:val="20"/>
                <w:lang w:val="en-US"/>
              </w:rPr>
            </w:pPr>
            <w:r w:rsidRPr="003F11F4">
              <w:rPr>
                <w:sz w:val="20"/>
                <w:szCs w:val="20"/>
                <w:lang w:val="en-US"/>
              </w:rPr>
              <w:t>give your buddy a …</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00D25E2D" w:rsidRPr="003F11F4">
              <w:rPr>
                <w:sz w:val="20"/>
                <w:szCs w:val="20"/>
                <w:lang w:val="en-US"/>
              </w:rPr>
              <w:t>use</w:t>
            </w:r>
            <w:r w:rsidRPr="003F11F4">
              <w:rPr>
                <w:sz w:val="20"/>
                <w:szCs w:val="20"/>
                <w:lang w:val="en-US"/>
              </w:rPr>
              <w:t xml:space="preserve"> …</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let your buddy …</w:t>
            </w:r>
          </w:p>
        </w:tc>
      </w:tr>
      <w:tr w:rsidR="00D25E2D" w:rsidRPr="003F11F4" w:rsidTr="00D25E2D">
        <w:trPr>
          <w:trHeight w:val="423"/>
        </w:trPr>
        <w:tc>
          <w:tcPr>
            <w:tcW w:w="1896" w:type="dxa"/>
            <w:vMerge/>
            <w:vAlign w:val="center"/>
          </w:tcPr>
          <w:p w:rsidR="00D25E2D" w:rsidRPr="003F11F4" w:rsidRDefault="00D25E2D" w:rsidP="00790F18">
            <w:pPr>
              <w:pStyle w:val="Listenabsatz"/>
              <w:ind w:left="0"/>
              <w:rPr>
                <w:b/>
                <w:noProof/>
                <w:lang w:val="en-US" w:eastAsia="de-DE"/>
              </w:rPr>
            </w:pPr>
          </w:p>
        </w:tc>
        <w:tc>
          <w:tcPr>
            <w:tcW w:w="2640" w:type="dxa"/>
            <w:vAlign w:val="center"/>
          </w:tcPr>
          <w:p w:rsidR="00D25E2D" w:rsidRPr="003F11F4" w:rsidRDefault="00D25E2D" w:rsidP="00214EC4">
            <w:pPr>
              <w:pStyle w:val="Listenabsatz"/>
              <w:ind w:left="0"/>
              <w:rPr>
                <w:sz w:val="20"/>
                <w:szCs w:val="20"/>
                <w:lang w:val="en-US"/>
              </w:rPr>
            </w:pPr>
            <w:r w:rsidRPr="003F11F4">
              <w:rPr>
                <w:sz w:val="20"/>
                <w:szCs w:val="20"/>
                <w:lang w:val="en-US"/>
              </w:rPr>
              <w:t>It was interesting how …</w:t>
            </w:r>
          </w:p>
        </w:tc>
        <w:tc>
          <w:tcPr>
            <w:tcW w:w="4642" w:type="dxa"/>
            <w:vAlign w:val="center"/>
          </w:tcPr>
          <w:p w:rsidR="00D25E2D" w:rsidRPr="003F11F4" w:rsidRDefault="00266309" w:rsidP="00214EC4">
            <w:pPr>
              <w:pStyle w:val="Listenabsatz"/>
              <w:ind w:left="0"/>
              <w:rPr>
                <w:sz w:val="20"/>
                <w:szCs w:val="20"/>
                <w:lang w:val="en-US"/>
              </w:rPr>
            </w:pPr>
            <w:r w:rsidRPr="003F11F4">
              <w:rPr>
                <w:sz w:val="20"/>
                <w:szCs w:val="20"/>
                <w:lang w:val="en-US"/>
              </w:rPr>
              <w:t>you decorated</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designed</w:t>
            </w:r>
            <w:r w:rsidR="003F11F4" w:rsidRPr="003F11F4">
              <w:rPr>
                <w:sz w:val="20"/>
                <w:szCs w:val="20"/>
                <w:lang w:val="en-US"/>
              </w:rPr>
              <w:t xml:space="preserve"> </w:t>
            </w:r>
            <w:r w:rsidRPr="003F11F4">
              <w:rPr>
                <w:sz w:val="20"/>
                <w:szCs w:val="20"/>
                <w:lang w:val="en-US"/>
              </w:rPr>
              <w:t>/</w:t>
            </w:r>
            <w:r w:rsidR="003F11F4" w:rsidRPr="003F11F4">
              <w:rPr>
                <w:sz w:val="20"/>
                <w:szCs w:val="20"/>
                <w:lang w:val="en-US"/>
              </w:rPr>
              <w:t xml:space="preserve"> </w:t>
            </w:r>
            <w:r w:rsidRPr="003F11F4">
              <w:rPr>
                <w:sz w:val="20"/>
                <w:szCs w:val="20"/>
                <w:lang w:val="en-US"/>
              </w:rPr>
              <w:t>…</w:t>
            </w:r>
          </w:p>
        </w:tc>
      </w:tr>
      <w:tr w:rsidR="00D25E2D" w:rsidRPr="003F11F4" w:rsidTr="00D25E2D">
        <w:trPr>
          <w:trHeight w:val="423"/>
        </w:trPr>
        <w:tc>
          <w:tcPr>
            <w:tcW w:w="1896" w:type="dxa"/>
            <w:vMerge/>
            <w:vAlign w:val="center"/>
          </w:tcPr>
          <w:p w:rsidR="00D25E2D" w:rsidRPr="003F11F4" w:rsidRDefault="00D25E2D" w:rsidP="00790F18">
            <w:pPr>
              <w:pStyle w:val="Listenabsatz"/>
              <w:ind w:left="0"/>
              <w:rPr>
                <w:b/>
                <w:noProof/>
                <w:lang w:val="en-US" w:eastAsia="de-DE"/>
              </w:rPr>
            </w:pPr>
          </w:p>
        </w:tc>
        <w:tc>
          <w:tcPr>
            <w:tcW w:w="2640" w:type="dxa"/>
            <w:vAlign w:val="center"/>
          </w:tcPr>
          <w:p w:rsidR="00D25E2D" w:rsidRPr="003F11F4" w:rsidRDefault="00D25E2D" w:rsidP="00214EC4">
            <w:pPr>
              <w:pStyle w:val="Listenabsatz"/>
              <w:ind w:left="0"/>
              <w:rPr>
                <w:sz w:val="20"/>
                <w:szCs w:val="20"/>
                <w:lang w:val="en-US"/>
              </w:rPr>
            </w:pPr>
            <w:r w:rsidRPr="003F11F4">
              <w:rPr>
                <w:sz w:val="20"/>
                <w:szCs w:val="20"/>
                <w:lang w:val="en-US"/>
              </w:rPr>
              <w:t>Your buddy looks</w:t>
            </w:r>
            <w:r w:rsidR="00AE2453">
              <w:rPr>
                <w:sz w:val="20"/>
                <w:szCs w:val="20"/>
                <w:lang w:val="en-US"/>
              </w:rPr>
              <w:t xml:space="preserve"> …</w:t>
            </w:r>
          </w:p>
        </w:tc>
        <w:tc>
          <w:tcPr>
            <w:tcW w:w="4642" w:type="dxa"/>
            <w:vAlign w:val="center"/>
          </w:tcPr>
          <w:p w:rsidR="00D25E2D" w:rsidRPr="003F11F4" w:rsidRDefault="003F11F4" w:rsidP="00214EC4">
            <w:pPr>
              <w:pStyle w:val="Listenabsatz"/>
              <w:ind w:left="0"/>
              <w:rPr>
                <w:sz w:val="20"/>
                <w:szCs w:val="20"/>
                <w:lang w:val="en-US"/>
              </w:rPr>
            </w:pPr>
            <w:r>
              <w:rPr>
                <w:sz w:val="20"/>
                <w:szCs w:val="20"/>
                <w:lang w:val="en-US"/>
              </w:rPr>
              <w:t>a</w:t>
            </w:r>
            <w:r w:rsidRPr="003F11F4">
              <w:rPr>
                <w:sz w:val="20"/>
                <w:szCs w:val="20"/>
                <w:lang w:val="en-US"/>
              </w:rPr>
              <w:t xml:space="preserve">ttractive / </w:t>
            </w:r>
            <w:r w:rsidR="00D25E2D" w:rsidRPr="003F11F4">
              <w:rPr>
                <w:sz w:val="20"/>
                <w:szCs w:val="20"/>
                <w:lang w:val="en-US"/>
              </w:rPr>
              <w:t>re</w:t>
            </w:r>
            <w:r w:rsidRPr="003F11F4">
              <w:rPr>
                <w:sz w:val="20"/>
                <w:szCs w:val="20"/>
                <w:lang w:val="en-US"/>
              </w:rPr>
              <w:t>alistic / colourful</w:t>
            </w:r>
            <w:r w:rsidR="009757CF">
              <w:rPr>
                <w:sz w:val="20"/>
                <w:szCs w:val="20"/>
                <w:lang w:val="en-US"/>
              </w:rPr>
              <w:t xml:space="preserve"> </w:t>
            </w:r>
            <w:r w:rsidRPr="003F11F4">
              <w:rPr>
                <w:sz w:val="20"/>
                <w:szCs w:val="20"/>
                <w:lang w:val="en-US"/>
              </w:rPr>
              <w:t xml:space="preserve"> /</w:t>
            </w:r>
            <w:r w:rsidR="00D25E2D" w:rsidRPr="003F11F4">
              <w:rPr>
                <w:sz w:val="20"/>
                <w:szCs w:val="20"/>
                <w:lang w:val="en-US"/>
              </w:rPr>
              <w:t xml:space="preserve"> detailed</w:t>
            </w:r>
          </w:p>
        </w:tc>
      </w:tr>
      <w:tr w:rsidR="00B17838" w:rsidRPr="003F11F4" w:rsidTr="00B17838">
        <w:tc>
          <w:tcPr>
            <w:tcW w:w="1896" w:type="dxa"/>
            <w:vMerge w:val="restart"/>
            <w:vAlign w:val="center"/>
          </w:tcPr>
          <w:p w:rsidR="00B17838" w:rsidRPr="003F11F4" w:rsidRDefault="00B17838" w:rsidP="00790F18">
            <w:pPr>
              <w:pStyle w:val="Listenabsatz"/>
              <w:ind w:left="0"/>
              <w:jc w:val="center"/>
              <w:rPr>
                <w:b/>
                <w:lang w:val="en-US"/>
              </w:rPr>
            </w:pPr>
            <w:r w:rsidRPr="003F11F4">
              <w:rPr>
                <w:b/>
                <w:noProof/>
                <w:lang w:eastAsia="de-DE"/>
              </w:rPr>
              <mc:AlternateContent>
                <mc:Choice Requires="wps">
                  <w:drawing>
                    <wp:inline distT="0" distB="0" distL="0" distR="0" wp14:anchorId="20838D5F" wp14:editId="71D33439">
                      <wp:extent cx="676893" cy="422894"/>
                      <wp:effectExtent l="19050" t="0" r="28575" b="111125"/>
                      <wp:docPr id="29" name="Wolkenförmige Legende 29"/>
                      <wp:cNvGraphicFramePr/>
                      <a:graphic xmlns:a="http://schemas.openxmlformats.org/drawingml/2006/main">
                        <a:graphicData uri="http://schemas.microsoft.com/office/word/2010/wordprocessingShape">
                          <wps:wsp>
                            <wps:cNvSpPr/>
                            <wps:spPr>
                              <a:xfrm>
                                <a:off x="0" y="0"/>
                                <a:ext cx="676893" cy="422894"/>
                              </a:xfrm>
                              <a:prstGeom prst="cloudCallout">
                                <a:avLst>
                                  <a:gd name="adj1" fmla="val -15203"/>
                                  <a:gd name="adj2" fmla="val 69489"/>
                                </a:avLst>
                              </a:prstGeom>
                              <a:solidFill>
                                <a:sysClr val="window" lastClr="FFFFFF"/>
                              </a:solidFill>
                              <a:ln w="25400" cap="flat" cmpd="sng" algn="ctr">
                                <a:solidFill>
                                  <a:srgbClr val="F79646"/>
                                </a:solidFill>
                                <a:prstDash val="solid"/>
                              </a:ln>
                              <a:effectLst/>
                            </wps:spPr>
                            <wps:txbx>
                              <w:txbxContent>
                                <w:p w:rsidR="00AC5F5D" w:rsidRDefault="00AC5F5D" w:rsidP="00376A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Wolkenförmige Legende 29" o:spid="_x0000_s1061" type="#_x0000_t106" style="width:53.3pt;height:3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" adj="7516,25810" fillcolor="window" strokecolor="#f79646" strokeweight="2pt">
                      <v:textbox>
                        <w:txbxContent>
                          <w:p w:rsidR="00AC5F5D" w:rsidRDefault="00AC5F5D" w:rsidP="00376AA8">
                            <w:pPr>
                              <w:jc w:val="center"/>
                            </w:pPr>
                          </w:p>
                        </w:txbxContent>
                      </v:textbox>
                      <w10:anchorlock/>
                    </v:shape>
                  </w:pict>
                </mc:Fallback>
              </mc:AlternateContent>
            </w:r>
          </w:p>
        </w:tc>
        <w:tc>
          <w:tcPr>
            <w:tcW w:w="2640" w:type="dxa"/>
            <w:vAlign w:val="center"/>
          </w:tcPr>
          <w:p w:rsidR="00B17838" w:rsidRPr="003F11F4" w:rsidRDefault="00B17838" w:rsidP="00214EC4">
            <w:pPr>
              <w:pStyle w:val="Listenabsatz"/>
              <w:ind w:left="0"/>
              <w:rPr>
                <w:sz w:val="20"/>
                <w:szCs w:val="20"/>
                <w:lang w:val="en-US"/>
              </w:rPr>
            </w:pPr>
            <w:r w:rsidRPr="003F11F4">
              <w:rPr>
                <w:sz w:val="20"/>
                <w:szCs w:val="20"/>
                <w:lang w:val="en-US"/>
              </w:rPr>
              <w:t>Next time you could …</w:t>
            </w:r>
          </w:p>
          <w:p w:rsidR="00B17838" w:rsidRPr="003F11F4" w:rsidRDefault="00B17838" w:rsidP="00214EC4">
            <w:pPr>
              <w:pStyle w:val="Listenabsatz"/>
              <w:ind w:left="0"/>
              <w:rPr>
                <w:sz w:val="20"/>
                <w:szCs w:val="20"/>
                <w:lang w:val="en-US"/>
              </w:rPr>
            </w:pPr>
            <w:r w:rsidRPr="003F11F4">
              <w:rPr>
                <w:sz w:val="20"/>
                <w:szCs w:val="20"/>
                <w:lang w:val="en-US"/>
              </w:rPr>
              <w:t>Maybe you could …</w:t>
            </w:r>
          </w:p>
        </w:tc>
        <w:tc>
          <w:tcPr>
            <w:tcW w:w="4642" w:type="dxa"/>
            <w:vAlign w:val="center"/>
          </w:tcPr>
          <w:p w:rsidR="00B17838" w:rsidRPr="003F11F4" w:rsidRDefault="00B17838" w:rsidP="00214EC4">
            <w:pPr>
              <w:pStyle w:val="Listenabsatz"/>
              <w:ind w:left="0"/>
              <w:rPr>
                <w:sz w:val="20"/>
                <w:szCs w:val="20"/>
                <w:lang w:val="en-US"/>
              </w:rPr>
            </w:pPr>
            <w:r w:rsidRPr="003F11F4">
              <w:rPr>
                <w:sz w:val="20"/>
                <w:szCs w:val="20"/>
                <w:lang w:val="en-US"/>
              </w:rPr>
              <w:t xml:space="preserve">find … </w:t>
            </w:r>
          </w:p>
          <w:p w:rsidR="00B17838" w:rsidRPr="003F11F4" w:rsidRDefault="00B17838" w:rsidP="00214EC4">
            <w:pPr>
              <w:pStyle w:val="Listenabsatz"/>
              <w:ind w:left="0"/>
              <w:rPr>
                <w:sz w:val="20"/>
                <w:szCs w:val="20"/>
                <w:lang w:val="en-US"/>
              </w:rPr>
            </w:pPr>
            <w:r w:rsidRPr="003F11F4">
              <w:rPr>
                <w:sz w:val="20"/>
                <w:szCs w:val="20"/>
                <w:lang w:val="en-US"/>
              </w:rPr>
              <w:t xml:space="preserve">write … </w:t>
            </w:r>
          </w:p>
        </w:tc>
      </w:tr>
      <w:tr w:rsidR="00B17838" w:rsidRPr="003F11F4" w:rsidTr="00753A38">
        <w:tc>
          <w:tcPr>
            <w:tcW w:w="1896" w:type="dxa"/>
            <w:vMerge/>
            <w:vAlign w:val="center"/>
          </w:tcPr>
          <w:p w:rsidR="00B17838" w:rsidRPr="003F11F4" w:rsidRDefault="00B17838" w:rsidP="00790F18">
            <w:pPr>
              <w:pStyle w:val="Listenabsatz"/>
              <w:ind w:left="0"/>
              <w:jc w:val="center"/>
              <w:rPr>
                <w:b/>
                <w:noProof/>
                <w:lang w:eastAsia="de-DE"/>
              </w:rPr>
            </w:pPr>
          </w:p>
        </w:tc>
        <w:tc>
          <w:tcPr>
            <w:tcW w:w="7282" w:type="dxa"/>
            <w:gridSpan w:val="2"/>
            <w:vAlign w:val="center"/>
          </w:tcPr>
          <w:p w:rsidR="00B17838" w:rsidRPr="003F11F4" w:rsidRDefault="00B17838" w:rsidP="00B17838">
            <w:pPr>
              <w:pStyle w:val="Listenabsatz"/>
              <w:ind w:left="0"/>
              <w:rPr>
                <w:sz w:val="20"/>
                <w:szCs w:val="20"/>
                <w:lang w:val="en-US"/>
              </w:rPr>
            </w:pPr>
            <w:r w:rsidRPr="003F11F4">
              <w:rPr>
                <w:sz w:val="20"/>
                <w:szCs w:val="20"/>
                <w:lang w:val="en-US"/>
              </w:rPr>
              <w:t>What do you think about changing …</w:t>
            </w:r>
          </w:p>
          <w:p w:rsidR="00B17838" w:rsidRPr="003F11F4" w:rsidRDefault="00B17838" w:rsidP="00B17838">
            <w:pPr>
              <w:pStyle w:val="Listenabsatz"/>
              <w:ind w:left="0"/>
              <w:rPr>
                <w:sz w:val="20"/>
                <w:szCs w:val="20"/>
                <w:lang w:val="en-US"/>
              </w:rPr>
            </w:pPr>
            <w:r w:rsidRPr="003F11F4">
              <w:rPr>
                <w:sz w:val="20"/>
                <w:szCs w:val="20"/>
                <w:lang w:val="en-US"/>
              </w:rPr>
              <w:t>My tip: …</w:t>
            </w:r>
          </w:p>
        </w:tc>
      </w:tr>
    </w:tbl>
    <w:p w:rsidR="00212F2B" w:rsidRPr="003F11F4" w:rsidRDefault="00694FF6" w:rsidP="00A311F6">
      <w:pPr>
        <w:pStyle w:val="Listenabsatz"/>
        <w:numPr>
          <w:ilvl w:val="0"/>
          <w:numId w:val="13"/>
        </w:numPr>
        <w:rPr>
          <w:b/>
        </w:rPr>
      </w:pPr>
      <w:r w:rsidRPr="003F11F4">
        <w:lastRenderedPageBreak/>
        <w:t xml:space="preserve">Vorschlag für einen Portfolio-Selbsteinschätzungsbogen </w:t>
      </w:r>
    </w:p>
    <w:p w:rsidR="00506245" w:rsidRPr="003F11F4" w:rsidRDefault="00522387" w:rsidP="00522387">
      <w:r w:rsidRPr="003F11F4">
        <w:t>(</w:t>
      </w:r>
      <w:r w:rsidR="00B55773" w:rsidRPr="003F11F4">
        <w:t>Level C</w:t>
      </w:r>
      <w:r w:rsidRPr="003F11F4">
        <w:t>)</w:t>
      </w:r>
    </w:p>
    <w:tbl>
      <w:tblPr>
        <w:tblStyle w:val="Tabellenraster"/>
        <w:tblW w:w="0" w:type="auto"/>
        <w:tblLook w:val="04A0" w:firstRow="1" w:lastRow="0" w:firstColumn="1" w:lastColumn="0" w:noHBand="0" w:noVBand="1"/>
      </w:tblPr>
      <w:tblGrid>
        <w:gridCol w:w="3070"/>
        <w:gridCol w:w="3070"/>
        <w:gridCol w:w="3070"/>
      </w:tblGrid>
      <w:tr w:rsidR="00506245" w:rsidRPr="00600517" w:rsidTr="00506245">
        <w:trPr>
          <w:trHeight w:val="667"/>
        </w:trPr>
        <w:tc>
          <w:tcPr>
            <w:tcW w:w="9210" w:type="dxa"/>
            <w:gridSpan w:val="3"/>
            <w:vAlign w:val="center"/>
          </w:tcPr>
          <w:p w:rsidR="00506245" w:rsidRPr="003F11F4" w:rsidRDefault="00506245" w:rsidP="00285A2C">
            <w:pPr>
              <w:jc w:val="center"/>
              <w:rPr>
                <w:rFonts w:ascii="Comic Sans MS" w:hAnsi="Comic Sans MS"/>
                <w:b/>
                <w:sz w:val="24"/>
                <w:lang w:val="en-US"/>
              </w:rPr>
            </w:pPr>
            <w:r w:rsidRPr="003F11F4">
              <w:rPr>
                <w:rFonts w:ascii="Comic Sans MS" w:hAnsi="Comic Sans MS"/>
                <w:b/>
                <w:sz w:val="24"/>
                <w:lang w:val="en-US"/>
              </w:rPr>
              <w:t xml:space="preserve">MY </w:t>
            </w:r>
            <w:r w:rsidR="00285A2C" w:rsidRPr="003F11F4">
              <w:rPr>
                <w:rFonts w:ascii="Comic Sans MS" w:hAnsi="Comic Sans MS"/>
                <w:b/>
                <w:sz w:val="24"/>
                <w:lang w:val="en-US"/>
              </w:rPr>
              <w:t xml:space="preserve">BUDDY </w:t>
            </w:r>
            <w:r w:rsidRPr="003F11F4">
              <w:rPr>
                <w:rFonts w:ascii="Comic Sans MS" w:hAnsi="Comic Sans MS"/>
                <w:b/>
                <w:sz w:val="24"/>
                <w:lang w:val="en-US"/>
              </w:rPr>
              <w:t>FOR OUR SCHOOL</w:t>
            </w:r>
          </w:p>
        </w:tc>
      </w:tr>
      <w:tr w:rsidR="00506245" w:rsidRPr="003F11F4" w:rsidTr="00506245">
        <w:trPr>
          <w:trHeight w:val="4092"/>
        </w:trPr>
        <w:tc>
          <w:tcPr>
            <w:tcW w:w="3070" w:type="dxa"/>
          </w:tcPr>
          <w:p w:rsidR="00753A38" w:rsidRPr="003F11F4" w:rsidRDefault="00506245" w:rsidP="00506245">
            <w:pPr>
              <w:rPr>
                <w:rFonts w:ascii="Comic Sans MS" w:hAnsi="Comic Sans MS"/>
                <w:b/>
              </w:rPr>
            </w:pPr>
            <w:r w:rsidRPr="003F11F4">
              <w:rPr>
                <w:rFonts w:ascii="Comic Sans MS" w:hAnsi="Comic Sans MS"/>
                <w:b/>
              </w:rPr>
              <w:t xml:space="preserve">Das ist mein </w:t>
            </w:r>
            <w:r w:rsidR="00285A2C" w:rsidRPr="003F11F4">
              <w:rPr>
                <w:rFonts w:ascii="Comic Sans MS" w:hAnsi="Comic Sans MS"/>
                <w:b/>
              </w:rPr>
              <w:t>Buddy</w:t>
            </w:r>
            <w:r w:rsidR="00266309" w:rsidRPr="003F11F4">
              <w:rPr>
                <w:rFonts w:ascii="Comic Sans MS" w:hAnsi="Comic Sans MS"/>
                <w:b/>
                <w:vertAlign w:val="superscript"/>
              </w:rPr>
              <w:t>*</w:t>
            </w:r>
          </w:p>
          <w:p w:rsidR="00506245" w:rsidRPr="003F11F4" w:rsidRDefault="00753A38" w:rsidP="00506245">
            <w:pPr>
              <w:rPr>
                <w:rFonts w:ascii="Comic Sans MS" w:hAnsi="Comic Sans MS"/>
                <w:b/>
              </w:rPr>
            </w:pPr>
            <w:r w:rsidRPr="003F11F4">
              <w:rPr>
                <w:rFonts w:ascii="Comic Sans MS" w:hAnsi="Comic Sans MS"/>
                <w:b/>
              </w:rPr>
              <w:t>__________________</w:t>
            </w: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627673" w:rsidRPr="003F11F4" w:rsidRDefault="00627673" w:rsidP="00506245">
            <w:pPr>
              <w:rPr>
                <w:rFonts w:ascii="Comic Sans MS" w:hAnsi="Comic Sans MS"/>
                <w:b/>
              </w:rPr>
            </w:pPr>
          </w:p>
          <w:p w:rsidR="00506245" w:rsidRPr="003F11F4" w:rsidRDefault="00506245" w:rsidP="00506245">
            <w:pPr>
              <w:rPr>
                <w:rFonts w:ascii="Comic Sans MS" w:hAnsi="Comic Sans MS"/>
              </w:rPr>
            </w:pPr>
            <w:r w:rsidRPr="003F11F4">
              <w:rPr>
                <w:rFonts w:ascii="Comic Sans MS" w:hAnsi="Comic Sans MS"/>
                <w:sz w:val="16"/>
              </w:rPr>
              <w:t xml:space="preserve"> </w:t>
            </w:r>
          </w:p>
        </w:tc>
        <w:tc>
          <w:tcPr>
            <w:tcW w:w="3070" w:type="dxa"/>
          </w:tcPr>
          <w:p w:rsidR="00753A38" w:rsidRPr="003F11F4" w:rsidRDefault="00753A38" w:rsidP="00203E5B">
            <w:pPr>
              <w:spacing w:line="240" w:lineRule="auto"/>
              <w:rPr>
                <w:rFonts w:ascii="Comic Sans MS" w:hAnsi="Comic Sans MS"/>
                <w:b/>
              </w:rPr>
            </w:pPr>
            <w:r w:rsidRPr="003F11F4">
              <w:rPr>
                <w:rFonts w:ascii="Comic Sans MS" w:hAnsi="Comic Sans MS"/>
                <w:b/>
              </w:rPr>
              <w:t>An _______________ gefällt mir besonders</w:t>
            </w: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tc>
        <w:tc>
          <w:tcPr>
            <w:tcW w:w="3070" w:type="dxa"/>
          </w:tcPr>
          <w:p w:rsidR="00753A38" w:rsidRPr="003F11F4" w:rsidRDefault="00753A38" w:rsidP="00753A38">
            <w:pPr>
              <w:spacing w:line="240" w:lineRule="auto"/>
              <w:rPr>
                <w:rFonts w:ascii="Comic Sans MS" w:hAnsi="Comic Sans MS"/>
                <w:b/>
              </w:rPr>
            </w:pPr>
            <w:r w:rsidRPr="003F11F4">
              <w:rPr>
                <w:rFonts w:ascii="Comic Sans MS" w:hAnsi="Comic Sans MS"/>
                <w:b/>
              </w:rPr>
              <w:t>Das hat bei der Arbeit an dieser Aufgabe besonders gut geklappt</w:t>
            </w: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tc>
      </w:tr>
      <w:tr w:rsidR="00506245" w:rsidRPr="003F11F4" w:rsidTr="00506245">
        <w:trPr>
          <w:trHeight w:val="4122"/>
        </w:trPr>
        <w:tc>
          <w:tcPr>
            <w:tcW w:w="3070" w:type="dxa"/>
          </w:tcPr>
          <w:p w:rsidR="00506245" w:rsidRPr="003F11F4" w:rsidRDefault="00753A38" w:rsidP="00506245">
            <w:pPr>
              <w:rPr>
                <w:rFonts w:ascii="Comic Sans MS" w:hAnsi="Comic Sans MS"/>
                <w:b/>
              </w:rPr>
            </w:pPr>
            <w:r w:rsidRPr="003F11F4">
              <w:rPr>
                <w:rFonts w:ascii="Comic Sans MS" w:hAnsi="Comic Sans MS"/>
                <w:b/>
              </w:rPr>
              <w:t>Meine Präsentation war</w:t>
            </w: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tc>
        <w:tc>
          <w:tcPr>
            <w:tcW w:w="3070" w:type="dxa"/>
          </w:tcPr>
          <w:p w:rsidR="00506245" w:rsidRPr="003F11F4" w:rsidRDefault="00753A38" w:rsidP="00B52E28">
            <w:pPr>
              <w:spacing w:line="240" w:lineRule="auto"/>
              <w:rPr>
                <w:rFonts w:ascii="Comic Sans MS" w:hAnsi="Comic Sans MS"/>
                <w:b/>
              </w:rPr>
            </w:pPr>
            <w:r w:rsidRPr="003F11F4">
              <w:rPr>
                <w:rFonts w:ascii="Comic Sans MS" w:hAnsi="Comic Sans MS"/>
                <w:b/>
              </w:rPr>
              <w:t>Das kann ich in Englisch jetzt besser</w:t>
            </w:r>
          </w:p>
        </w:tc>
        <w:tc>
          <w:tcPr>
            <w:tcW w:w="3070" w:type="dxa"/>
          </w:tcPr>
          <w:p w:rsidR="00506245" w:rsidRPr="003F11F4" w:rsidRDefault="00753A38" w:rsidP="00506245">
            <w:pPr>
              <w:spacing w:line="240" w:lineRule="auto"/>
              <w:rPr>
                <w:rFonts w:ascii="Comic Sans MS" w:hAnsi="Comic Sans MS"/>
                <w:b/>
              </w:rPr>
            </w:pPr>
            <w:r w:rsidRPr="003F11F4">
              <w:rPr>
                <w:rFonts w:ascii="Comic Sans MS" w:hAnsi="Comic Sans MS"/>
                <w:b/>
              </w:rPr>
              <w:t>Diese englischen Wörter habe ich neu gelernt</w:t>
            </w:r>
          </w:p>
        </w:tc>
      </w:tr>
      <w:tr w:rsidR="00506245" w:rsidRPr="003F11F4" w:rsidTr="00506245">
        <w:trPr>
          <w:trHeight w:val="3799"/>
        </w:trPr>
        <w:tc>
          <w:tcPr>
            <w:tcW w:w="3070" w:type="dxa"/>
          </w:tcPr>
          <w:p w:rsidR="00506245" w:rsidRPr="003F11F4" w:rsidRDefault="00753A38" w:rsidP="00506245">
            <w:pPr>
              <w:spacing w:line="240" w:lineRule="auto"/>
              <w:rPr>
                <w:rFonts w:ascii="Comic Sans MS" w:hAnsi="Comic Sans MS"/>
                <w:b/>
              </w:rPr>
            </w:pPr>
            <w:r w:rsidRPr="003F11F4">
              <w:rPr>
                <w:rFonts w:ascii="Comic Sans MS" w:hAnsi="Comic Sans MS"/>
                <w:b/>
              </w:rPr>
              <w:t>So habe ich mit anderen zusammengearbeitet</w:t>
            </w:r>
          </w:p>
        </w:tc>
        <w:tc>
          <w:tcPr>
            <w:tcW w:w="3070" w:type="dxa"/>
          </w:tcPr>
          <w:p w:rsidR="00506245" w:rsidRPr="003F11F4" w:rsidRDefault="00506245" w:rsidP="00506245">
            <w:pPr>
              <w:spacing w:line="240" w:lineRule="auto"/>
              <w:rPr>
                <w:rFonts w:ascii="Comic Sans MS" w:hAnsi="Comic Sans MS"/>
                <w:b/>
              </w:rPr>
            </w:pPr>
            <w:r w:rsidRPr="003F11F4">
              <w:rPr>
                <w:rFonts w:ascii="Comic Sans MS" w:hAnsi="Comic Sans MS"/>
                <w:b/>
              </w:rPr>
              <w:t xml:space="preserve">Darauf möchte ich in </w:t>
            </w:r>
          </w:p>
          <w:p w:rsidR="00506245" w:rsidRPr="003F11F4" w:rsidRDefault="00506245" w:rsidP="00506245">
            <w:pPr>
              <w:spacing w:line="240" w:lineRule="auto"/>
              <w:rPr>
                <w:rFonts w:ascii="Comic Sans MS" w:hAnsi="Comic Sans MS"/>
                <w:b/>
              </w:rPr>
            </w:pPr>
            <w:r w:rsidRPr="003F11F4">
              <w:rPr>
                <w:rFonts w:ascii="Comic Sans MS" w:hAnsi="Comic Sans MS"/>
                <w:b/>
              </w:rPr>
              <w:t xml:space="preserve">Zukunft mehr achten </w:t>
            </w:r>
          </w:p>
        </w:tc>
        <w:tc>
          <w:tcPr>
            <w:tcW w:w="3070" w:type="dxa"/>
          </w:tcPr>
          <w:p w:rsidR="00506245" w:rsidRPr="003F11F4" w:rsidRDefault="00506245" w:rsidP="00506245">
            <w:pPr>
              <w:spacing w:line="240" w:lineRule="auto"/>
              <w:rPr>
                <w:rFonts w:ascii="Comic Sans MS" w:hAnsi="Comic Sans MS"/>
                <w:b/>
              </w:rPr>
            </w:pPr>
            <w:r w:rsidRPr="003F11F4">
              <w:rPr>
                <w:rFonts w:ascii="Comic Sans MS" w:hAnsi="Comic Sans MS"/>
                <w:b/>
              </w:rPr>
              <w:t xml:space="preserve">Das möchte ich noch </w:t>
            </w:r>
          </w:p>
          <w:p w:rsidR="00506245" w:rsidRPr="003F11F4" w:rsidRDefault="00506245" w:rsidP="00506245">
            <w:pPr>
              <w:spacing w:line="240" w:lineRule="auto"/>
              <w:rPr>
                <w:rFonts w:ascii="Comic Sans MS" w:hAnsi="Comic Sans MS"/>
                <w:b/>
              </w:rPr>
            </w:pPr>
            <w:r w:rsidRPr="003F11F4">
              <w:rPr>
                <w:rFonts w:ascii="Comic Sans MS" w:hAnsi="Comic Sans MS"/>
                <w:b/>
              </w:rPr>
              <w:t xml:space="preserve">sagen </w:t>
            </w: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p w:rsidR="00506245" w:rsidRPr="003F11F4" w:rsidRDefault="00506245" w:rsidP="00506245">
            <w:pPr>
              <w:rPr>
                <w:rFonts w:ascii="Comic Sans MS" w:hAnsi="Comic Sans MS"/>
                <w:b/>
              </w:rPr>
            </w:pPr>
          </w:p>
        </w:tc>
      </w:tr>
    </w:tbl>
    <w:p w:rsidR="00212F2B" w:rsidRPr="003F11F4" w:rsidRDefault="00266309" w:rsidP="00266309">
      <w:pPr>
        <w:rPr>
          <w:rFonts w:ascii="Comic Sans MS" w:hAnsi="Comic Sans MS"/>
          <w:sz w:val="16"/>
        </w:rPr>
      </w:pPr>
      <w:r w:rsidRPr="003F11F4">
        <w:rPr>
          <w:vertAlign w:val="superscript"/>
        </w:rPr>
        <w:t>*</w:t>
      </w:r>
      <w:r w:rsidRPr="003F11F4">
        <w:rPr>
          <w:rFonts w:ascii="Comic Sans MS" w:hAnsi="Comic Sans MS"/>
          <w:sz w:val="16"/>
        </w:rPr>
        <w:t xml:space="preserve"> Hier kannst du den Namen aufschreiben und ein Bild zeichnen oder ein Foto einkleben.</w:t>
      </w:r>
    </w:p>
    <w:p w:rsidR="00522387" w:rsidRPr="003F11F4" w:rsidRDefault="00522387">
      <w:pPr>
        <w:spacing w:line="240" w:lineRule="auto"/>
        <w:rPr>
          <w:rFonts w:ascii="Comic Sans MS" w:hAnsi="Comic Sans MS"/>
          <w:sz w:val="16"/>
        </w:rPr>
      </w:pPr>
      <w:r w:rsidRPr="003F11F4">
        <w:rPr>
          <w:rFonts w:ascii="Comic Sans MS" w:hAnsi="Comic Sans MS"/>
          <w:sz w:val="16"/>
        </w:rPr>
        <w:br w:type="page"/>
      </w:r>
    </w:p>
    <w:p w:rsidR="00B55773" w:rsidRPr="003F11F4" w:rsidRDefault="00B55773" w:rsidP="00266309">
      <w:pPr>
        <w:rPr>
          <w:rFonts w:ascii="Comic Sans MS" w:hAnsi="Comic Sans MS"/>
          <w:sz w:val="16"/>
        </w:rPr>
      </w:pPr>
    </w:p>
    <w:p w:rsidR="00B55773" w:rsidRPr="003F11F4" w:rsidRDefault="00522387" w:rsidP="00522387">
      <w:r w:rsidRPr="003F11F4">
        <w:t>(</w:t>
      </w:r>
      <w:r w:rsidR="00B55773" w:rsidRPr="003F11F4">
        <w:t>Level D</w:t>
      </w:r>
      <w:r w:rsidRPr="003F11F4">
        <w:t>)</w:t>
      </w:r>
    </w:p>
    <w:tbl>
      <w:tblPr>
        <w:tblStyle w:val="Tabellenraster"/>
        <w:tblW w:w="0" w:type="auto"/>
        <w:tblLook w:val="04A0" w:firstRow="1" w:lastRow="0" w:firstColumn="1" w:lastColumn="0" w:noHBand="0" w:noVBand="1"/>
      </w:tblPr>
      <w:tblGrid>
        <w:gridCol w:w="3070"/>
        <w:gridCol w:w="3070"/>
        <w:gridCol w:w="3070"/>
      </w:tblGrid>
      <w:tr w:rsidR="00B55773" w:rsidRPr="00600517" w:rsidTr="00CF0C0B">
        <w:trPr>
          <w:trHeight w:val="667"/>
        </w:trPr>
        <w:tc>
          <w:tcPr>
            <w:tcW w:w="9210" w:type="dxa"/>
            <w:gridSpan w:val="3"/>
            <w:vAlign w:val="center"/>
          </w:tcPr>
          <w:p w:rsidR="00B55773" w:rsidRPr="003F11F4" w:rsidRDefault="00B55773" w:rsidP="00544720">
            <w:pPr>
              <w:jc w:val="center"/>
              <w:rPr>
                <w:rFonts w:ascii="Comic Sans MS" w:hAnsi="Comic Sans MS"/>
                <w:b/>
                <w:sz w:val="24"/>
                <w:lang w:val="en-US"/>
              </w:rPr>
            </w:pPr>
            <w:r w:rsidRPr="003F11F4">
              <w:rPr>
                <w:rFonts w:ascii="Comic Sans MS" w:hAnsi="Comic Sans MS"/>
                <w:b/>
                <w:sz w:val="24"/>
                <w:lang w:val="en-US"/>
              </w:rPr>
              <w:t>MY BUDDY FOR OUR SCHOOL</w:t>
            </w:r>
          </w:p>
        </w:tc>
      </w:tr>
      <w:tr w:rsidR="00B55773" w:rsidRPr="007C2B3A" w:rsidTr="00CF0C0B">
        <w:trPr>
          <w:trHeight w:val="4092"/>
        </w:trPr>
        <w:tc>
          <w:tcPr>
            <w:tcW w:w="3070" w:type="dxa"/>
          </w:tcPr>
          <w:p w:rsidR="00B55773" w:rsidRPr="003F11F4" w:rsidRDefault="001110ED" w:rsidP="00544720">
            <w:pPr>
              <w:rPr>
                <w:rFonts w:ascii="Comic Sans MS" w:hAnsi="Comic Sans MS"/>
                <w:b/>
              </w:rPr>
            </w:pPr>
            <w:r w:rsidRPr="003F11F4">
              <w:rPr>
                <w:rFonts w:ascii="Comic Sans MS" w:hAnsi="Comic Sans MS"/>
                <w:b/>
              </w:rPr>
              <w:t>That’s my</w:t>
            </w:r>
            <w:r w:rsidR="007A03C9" w:rsidRPr="003F11F4">
              <w:rPr>
                <w:rFonts w:ascii="Comic Sans MS" w:hAnsi="Comic Sans MS"/>
                <w:b/>
              </w:rPr>
              <w:t xml:space="preserve"> </w:t>
            </w:r>
            <w:r w:rsidR="00B55773" w:rsidRPr="003F11F4">
              <w:rPr>
                <w:rFonts w:ascii="Comic Sans MS" w:hAnsi="Comic Sans MS"/>
                <w:b/>
              </w:rPr>
              <w:t>Buddy</w:t>
            </w:r>
            <w:r w:rsidR="00B55773" w:rsidRPr="003F11F4">
              <w:rPr>
                <w:rFonts w:ascii="Comic Sans MS" w:hAnsi="Comic Sans MS"/>
                <w:b/>
                <w:vertAlign w:val="superscript"/>
              </w:rPr>
              <w:t>*</w:t>
            </w:r>
          </w:p>
          <w:p w:rsidR="00B55773" w:rsidRPr="003F11F4" w:rsidRDefault="00B55773" w:rsidP="00544720">
            <w:pPr>
              <w:rPr>
                <w:rFonts w:ascii="Comic Sans MS" w:hAnsi="Comic Sans MS"/>
                <w:b/>
              </w:rPr>
            </w:pPr>
            <w:r w:rsidRPr="003F11F4">
              <w:rPr>
                <w:rFonts w:ascii="Comic Sans MS" w:hAnsi="Comic Sans MS"/>
                <w:b/>
              </w:rPr>
              <w:t>__________________</w:t>
            </w: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rPr>
            </w:pPr>
            <w:r w:rsidRPr="003F11F4">
              <w:rPr>
                <w:rFonts w:ascii="Comic Sans MS" w:hAnsi="Comic Sans MS"/>
                <w:sz w:val="16"/>
              </w:rPr>
              <w:t xml:space="preserve"> </w:t>
            </w:r>
          </w:p>
        </w:tc>
        <w:tc>
          <w:tcPr>
            <w:tcW w:w="3070" w:type="dxa"/>
          </w:tcPr>
          <w:p w:rsidR="004B547C" w:rsidRDefault="001110ED" w:rsidP="0091120E">
            <w:pPr>
              <w:spacing w:line="240" w:lineRule="auto"/>
              <w:rPr>
                <w:rFonts w:ascii="Comic Sans MS" w:hAnsi="Comic Sans MS"/>
                <w:b/>
                <w:lang w:val="en-US"/>
              </w:rPr>
            </w:pPr>
            <w:r w:rsidRPr="003F11F4">
              <w:rPr>
                <w:rFonts w:ascii="Comic Sans MS" w:hAnsi="Comic Sans MS"/>
                <w:b/>
                <w:lang w:val="en-US"/>
              </w:rPr>
              <w:t>He</w:t>
            </w:r>
            <w:r w:rsidR="004B547C">
              <w:rPr>
                <w:rFonts w:ascii="Comic Sans MS" w:hAnsi="Comic Sans MS"/>
                <w:b/>
                <w:lang w:val="en-US"/>
              </w:rPr>
              <w:t xml:space="preserve"> </w:t>
            </w:r>
            <w:r w:rsidR="008E51EB" w:rsidRPr="003F11F4">
              <w:rPr>
                <w:rFonts w:ascii="Comic Sans MS" w:hAnsi="Comic Sans MS"/>
                <w:b/>
                <w:lang w:val="en-US"/>
              </w:rPr>
              <w:t>/</w:t>
            </w:r>
            <w:r w:rsidR="004B547C">
              <w:rPr>
                <w:rFonts w:ascii="Comic Sans MS" w:hAnsi="Comic Sans MS"/>
                <w:b/>
                <w:lang w:val="en-US"/>
              </w:rPr>
              <w:t xml:space="preserve"> </w:t>
            </w:r>
            <w:r w:rsidRPr="003F11F4">
              <w:rPr>
                <w:rFonts w:ascii="Comic Sans MS" w:hAnsi="Comic Sans MS"/>
                <w:b/>
                <w:lang w:val="en-US"/>
              </w:rPr>
              <w:t xml:space="preserve">she is special </w:t>
            </w:r>
          </w:p>
          <w:p w:rsidR="00B55773" w:rsidRPr="003F11F4" w:rsidRDefault="001110ED" w:rsidP="0091120E">
            <w:pPr>
              <w:spacing w:line="240" w:lineRule="auto"/>
              <w:rPr>
                <w:rFonts w:ascii="Comic Sans MS" w:hAnsi="Comic Sans MS"/>
                <w:b/>
                <w:lang w:val="en-US"/>
              </w:rPr>
            </w:pPr>
            <w:r w:rsidRPr="003F11F4">
              <w:rPr>
                <w:rFonts w:ascii="Comic Sans MS" w:hAnsi="Comic Sans MS"/>
                <w:b/>
                <w:lang w:val="en-US"/>
              </w:rPr>
              <w:t>because</w:t>
            </w: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tc>
        <w:tc>
          <w:tcPr>
            <w:tcW w:w="3070" w:type="dxa"/>
          </w:tcPr>
          <w:p w:rsidR="0091120E" w:rsidRPr="003F11F4" w:rsidRDefault="007A03C9" w:rsidP="00544720">
            <w:pPr>
              <w:spacing w:line="240" w:lineRule="auto"/>
              <w:rPr>
                <w:rFonts w:ascii="Comic Sans MS" w:hAnsi="Comic Sans MS"/>
                <w:b/>
                <w:lang w:val="en-US"/>
              </w:rPr>
            </w:pPr>
            <w:r w:rsidRPr="003F11F4">
              <w:rPr>
                <w:rFonts w:ascii="Comic Sans MS" w:hAnsi="Comic Sans MS"/>
                <w:b/>
                <w:lang w:val="en-US"/>
              </w:rPr>
              <w:t>This task</w:t>
            </w:r>
            <w:r w:rsidR="008E51EB" w:rsidRPr="003F11F4">
              <w:rPr>
                <w:rFonts w:ascii="Comic Sans MS" w:hAnsi="Comic Sans MS"/>
                <w:b/>
                <w:lang w:val="en-US"/>
              </w:rPr>
              <w:t xml:space="preserve"> was easy</w:t>
            </w:r>
            <w:r w:rsidR="00F0780A">
              <w:rPr>
                <w:rFonts w:ascii="Comic Sans MS" w:hAnsi="Comic Sans MS"/>
                <w:b/>
                <w:lang w:val="en-US"/>
              </w:rPr>
              <w:t xml:space="preserve"> /</w:t>
            </w:r>
            <w:r w:rsidR="004B547C">
              <w:rPr>
                <w:rFonts w:ascii="Comic Sans MS" w:hAnsi="Comic Sans MS"/>
                <w:b/>
                <w:lang w:val="en-US"/>
              </w:rPr>
              <w:t xml:space="preserve"> </w:t>
            </w:r>
          </w:p>
          <w:p w:rsidR="008E51EB" w:rsidRPr="003F11F4" w:rsidRDefault="004B547C" w:rsidP="00544720">
            <w:pPr>
              <w:spacing w:line="240" w:lineRule="auto"/>
              <w:rPr>
                <w:rFonts w:ascii="Comic Sans MS" w:hAnsi="Comic Sans MS"/>
                <w:b/>
                <w:lang w:val="en-US"/>
              </w:rPr>
            </w:pPr>
            <w:r>
              <w:rPr>
                <w:rFonts w:ascii="Comic Sans MS" w:hAnsi="Comic Sans MS"/>
                <w:b/>
                <w:lang w:val="en-US"/>
              </w:rPr>
              <w:t xml:space="preserve">difficult </w:t>
            </w:r>
            <w:r w:rsidR="008E51EB" w:rsidRPr="003F11F4">
              <w:rPr>
                <w:rFonts w:ascii="Comic Sans MS" w:hAnsi="Comic Sans MS"/>
                <w:b/>
                <w:lang w:val="en-US"/>
              </w:rPr>
              <w:t>/</w:t>
            </w:r>
            <w:r w:rsidR="007C2B3A">
              <w:rPr>
                <w:rFonts w:ascii="Comic Sans MS" w:hAnsi="Comic Sans MS"/>
                <w:b/>
                <w:lang w:val="en-US"/>
              </w:rPr>
              <w:t xml:space="preserve"> </w:t>
            </w:r>
            <w:r w:rsidR="008E51EB" w:rsidRPr="003F11F4">
              <w:rPr>
                <w:rFonts w:ascii="Comic Sans MS" w:hAnsi="Comic Sans MS"/>
                <w:b/>
                <w:lang w:val="en-US"/>
              </w:rPr>
              <w:t>interesting</w:t>
            </w:r>
            <w:r w:rsidR="007C2B3A">
              <w:rPr>
                <w:rFonts w:ascii="Comic Sans MS" w:hAnsi="Comic Sans MS"/>
                <w:b/>
                <w:lang w:val="en-US"/>
              </w:rPr>
              <w:t xml:space="preserve"> </w:t>
            </w:r>
            <w:r w:rsidR="008E51EB" w:rsidRPr="003F11F4">
              <w:rPr>
                <w:rFonts w:ascii="Comic Sans MS" w:hAnsi="Comic Sans MS"/>
                <w:b/>
                <w:lang w:val="en-US"/>
              </w:rPr>
              <w:t>/</w:t>
            </w:r>
          </w:p>
          <w:p w:rsidR="008E51EB" w:rsidRPr="003F11F4" w:rsidRDefault="008E51EB" w:rsidP="00544720">
            <w:pPr>
              <w:spacing w:line="240" w:lineRule="auto"/>
              <w:rPr>
                <w:rFonts w:ascii="Comic Sans MS" w:hAnsi="Comic Sans MS"/>
                <w:b/>
                <w:lang w:val="en-US"/>
              </w:rPr>
            </w:pPr>
            <w:r w:rsidRPr="003F11F4">
              <w:rPr>
                <w:rFonts w:ascii="Comic Sans MS" w:hAnsi="Comic Sans MS"/>
                <w:b/>
                <w:lang w:val="en-US"/>
              </w:rPr>
              <w:t>fun</w:t>
            </w:r>
            <w:r w:rsidR="004B547C">
              <w:rPr>
                <w:rFonts w:ascii="Comic Sans MS" w:hAnsi="Comic Sans MS"/>
                <w:b/>
                <w:lang w:val="en-US"/>
              </w:rPr>
              <w:t xml:space="preserve"> </w:t>
            </w:r>
            <w:r w:rsidRPr="003F11F4">
              <w:rPr>
                <w:rFonts w:ascii="Comic Sans MS" w:hAnsi="Comic Sans MS"/>
                <w:b/>
                <w:lang w:val="en-US"/>
              </w:rPr>
              <w:t>/…</w:t>
            </w:r>
            <w:r w:rsidR="0091120E" w:rsidRPr="003F11F4">
              <w:rPr>
                <w:rFonts w:ascii="Comic Sans MS" w:hAnsi="Comic Sans MS"/>
                <w:b/>
                <w:lang w:val="en-US"/>
              </w:rPr>
              <w:t xml:space="preserve"> </w:t>
            </w:r>
            <w:r w:rsidRPr="003F11F4">
              <w:rPr>
                <w:rFonts w:ascii="Comic Sans MS" w:hAnsi="Comic Sans MS"/>
                <w:b/>
                <w:lang w:val="en-US"/>
              </w:rPr>
              <w:t>for me because</w:t>
            </w: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tc>
      </w:tr>
      <w:tr w:rsidR="00B55773" w:rsidRPr="00600517" w:rsidTr="00CF0C0B">
        <w:trPr>
          <w:trHeight w:val="4122"/>
        </w:trPr>
        <w:tc>
          <w:tcPr>
            <w:tcW w:w="3070" w:type="dxa"/>
          </w:tcPr>
          <w:p w:rsidR="00B55773" w:rsidRPr="003F11F4" w:rsidRDefault="0091120E" w:rsidP="00544720">
            <w:pPr>
              <w:rPr>
                <w:rFonts w:ascii="Comic Sans MS" w:hAnsi="Comic Sans MS"/>
                <w:b/>
                <w:lang w:val="en-US"/>
              </w:rPr>
            </w:pPr>
            <w:r w:rsidRPr="003F11F4">
              <w:rPr>
                <w:rFonts w:ascii="Comic Sans MS" w:hAnsi="Comic Sans MS"/>
                <w:b/>
                <w:lang w:val="en-US"/>
              </w:rPr>
              <w:t>My presentation was</w:t>
            </w: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p w:rsidR="00B55773" w:rsidRPr="003F11F4" w:rsidRDefault="00B55773" w:rsidP="00544720">
            <w:pPr>
              <w:rPr>
                <w:rFonts w:ascii="Comic Sans MS" w:hAnsi="Comic Sans MS"/>
                <w:b/>
                <w:lang w:val="en-US"/>
              </w:rPr>
            </w:pPr>
          </w:p>
        </w:tc>
        <w:tc>
          <w:tcPr>
            <w:tcW w:w="3070" w:type="dxa"/>
          </w:tcPr>
          <w:p w:rsidR="007A03C9" w:rsidRPr="003F11F4" w:rsidRDefault="0091120E" w:rsidP="00544720">
            <w:pPr>
              <w:spacing w:line="240" w:lineRule="auto"/>
              <w:rPr>
                <w:rFonts w:ascii="Comic Sans MS" w:hAnsi="Comic Sans MS"/>
                <w:b/>
                <w:lang w:val="en-US"/>
              </w:rPr>
            </w:pPr>
            <w:r w:rsidRPr="003F11F4">
              <w:rPr>
                <w:rFonts w:ascii="Comic Sans MS" w:hAnsi="Comic Sans MS"/>
                <w:b/>
                <w:lang w:val="en-US"/>
              </w:rPr>
              <w:t>I can do this better now in English</w:t>
            </w:r>
          </w:p>
        </w:tc>
        <w:tc>
          <w:tcPr>
            <w:tcW w:w="3070" w:type="dxa"/>
          </w:tcPr>
          <w:p w:rsidR="00F0780A" w:rsidRDefault="007A03C9" w:rsidP="00F0780A">
            <w:pPr>
              <w:spacing w:line="240" w:lineRule="auto"/>
              <w:rPr>
                <w:rFonts w:ascii="Comic Sans MS" w:hAnsi="Comic Sans MS"/>
                <w:b/>
                <w:lang w:val="en-US"/>
              </w:rPr>
            </w:pPr>
            <w:r w:rsidRPr="003F11F4">
              <w:rPr>
                <w:rFonts w:ascii="Comic Sans MS" w:hAnsi="Comic Sans MS"/>
                <w:b/>
                <w:lang w:val="en-US"/>
              </w:rPr>
              <w:t>New</w:t>
            </w:r>
            <w:r w:rsidR="00F0780A">
              <w:rPr>
                <w:rFonts w:ascii="Comic Sans MS" w:hAnsi="Comic Sans MS"/>
                <w:b/>
                <w:lang w:val="en-US"/>
              </w:rPr>
              <w:t xml:space="preserve"> </w:t>
            </w:r>
            <w:r w:rsidRPr="003F11F4">
              <w:rPr>
                <w:rFonts w:ascii="Comic Sans MS" w:hAnsi="Comic Sans MS"/>
                <w:b/>
                <w:lang w:val="en-US"/>
              </w:rPr>
              <w:t>/</w:t>
            </w:r>
            <w:r w:rsidR="00F0780A">
              <w:rPr>
                <w:rFonts w:ascii="Comic Sans MS" w:hAnsi="Comic Sans MS"/>
                <w:b/>
                <w:lang w:val="en-US"/>
              </w:rPr>
              <w:t xml:space="preserve"> </w:t>
            </w:r>
            <w:r w:rsidRPr="003F11F4">
              <w:rPr>
                <w:rFonts w:ascii="Comic Sans MS" w:hAnsi="Comic Sans MS"/>
                <w:b/>
                <w:lang w:val="en-US"/>
              </w:rPr>
              <w:t>fascinating</w:t>
            </w:r>
            <w:r w:rsidR="00F0780A">
              <w:rPr>
                <w:rFonts w:ascii="Comic Sans MS" w:hAnsi="Comic Sans MS"/>
                <w:b/>
                <w:lang w:val="en-US"/>
              </w:rPr>
              <w:t xml:space="preserve"> / </w:t>
            </w:r>
          </w:p>
          <w:p w:rsidR="00F0780A" w:rsidRDefault="00F0780A" w:rsidP="00F0780A">
            <w:pPr>
              <w:spacing w:line="240" w:lineRule="auto"/>
              <w:rPr>
                <w:rFonts w:ascii="Comic Sans MS" w:hAnsi="Comic Sans MS"/>
                <w:b/>
                <w:lang w:val="en-US"/>
              </w:rPr>
            </w:pPr>
            <w:r>
              <w:rPr>
                <w:rFonts w:ascii="Comic Sans MS" w:hAnsi="Comic Sans MS"/>
                <w:b/>
                <w:lang w:val="en-US"/>
              </w:rPr>
              <w:t>e</w:t>
            </w:r>
            <w:r w:rsidR="007A03C9" w:rsidRPr="003F11F4">
              <w:rPr>
                <w:rFonts w:ascii="Comic Sans MS" w:hAnsi="Comic Sans MS"/>
                <w:b/>
                <w:lang w:val="en-US"/>
              </w:rPr>
              <w:t>xiting</w:t>
            </w:r>
            <w:r>
              <w:rPr>
                <w:rFonts w:ascii="Comic Sans MS" w:hAnsi="Comic Sans MS"/>
                <w:b/>
                <w:lang w:val="en-US"/>
              </w:rPr>
              <w:t xml:space="preserve"> /</w:t>
            </w:r>
            <w:r w:rsidR="007A03C9" w:rsidRPr="003F11F4">
              <w:rPr>
                <w:rFonts w:ascii="Comic Sans MS" w:hAnsi="Comic Sans MS"/>
                <w:b/>
                <w:lang w:val="en-US"/>
              </w:rPr>
              <w:t xml:space="preserve">… words </w:t>
            </w:r>
          </w:p>
          <w:p w:rsidR="00B55773" w:rsidRPr="003F11F4" w:rsidRDefault="007A03C9" w:rsidP="00F0780A">
            <w:pPr>
              <w:spacing w:line="240" w:lineRule="auto"/>
              <w:rPr>
                <w:rFonts w:ascii="Comic Sans MS" w:hAnsi="Comic Sans MS"/>
                <w:b/>
                <w:lang w:val="en-US"/>
              </w:rPr>
            </w:pPr>
            <w:r w:rsidRPr="003F11F4">
              <w:rPr>
                <w:rFonts w:ascii="Comic Sans MS" w:hAnsi="Comic Sans MS"/>
                <w:b/>
                <w:lang w:val="en-US"/>
              </w:rPr>
              <w:t>I learned from this task</w:t>
            </w:r>
          </w:p>
        </w:tc>
      </w:tr>
      <w:tr w:rsidR="00B55773" w:rsidRPr="003F11F4" w:rsidTr="00CF0C0B">
        <w:trPr>
          <w:trHeight w:val="3799"/>
        </w:trPr>
        <w:tc>
          <w:tcPr>
            <w:tcW w:w="3070" w:type="dxa"/>
          </w:tcPr>
          <w:p w:rsidR="00B55773" w:rsidRPr="003F11F4" w:rsidRDefault="007A03C9" w:rsidP="00412B23">
            <w:pPr>
              <w:spacing w:line="240" w:lineRule="auto"/>
              <w:rPr>
                <w:rFonts w:ascii="Comic Sans MS" w:hAnsi="Comic Sans MS"/>
                <w:b/>
                <w:lang w:val="en-US"/>
              </w:rPr>
            </w:pPr>
            <w:r w:rsidRPr="003F11F4">
              <w:rPr>
                <w:rFonts w:ascii="Comic Sans MS" w:hAnsi="Comic Sans MS"/>
                <w:b/>
                <w:lang w:val="en-US"/>
              </w:rPr>
              <w:t>I worked well</w:t>
            </w:r>
            <w:r w:rsidR="004B547C">
              <w:rPr>
                <w:rFonts w:ascii="Comic Sans MS" w:hAnsi="Comic Sans MS"/>
                <w:b/>
                <w:lang w:val="en-US"/>
              </w:rPr>
              <w:t xml:space="preserve"> </w:t>
            </w:r>
            <w:r w:rsidRPr="003F11F4">
              <w:rPr>
                <w:rFonts w:ascii="Comic Sans MS" w:hAnsi="Comic Sans MS"/>
                <w:b/>
                <w:lang w:val="en-US"/>
              </w:rPr>
              <w:t>/</w:t>
            </w:r>
            <w:r w:rsidR="004B547C">
              <w:rPr>
                <w:rFonts w:ascii="Comic Sans MS" w:hAnsi="Comic Sans MS"/>
                <w:b/>
                <w:lang w:val="en-US"/>
              </w:rPr>
              <w:t xml:space="preserve"> </w:t>
            </w:r>
            <w:r w:rsidRPr="003F11F4">
              <w:rPr>
                <w:rFonts w:ascii="Comic Sans MS" w:hAnsi="Comic Sans MS"/>
                <w:b/>
                <w:lang w:val="en-US"/>
              </w:rPr>
              <w:t xml:space="preserve">not so well together with my </w:t>
            </w:r>
            <w:r w:rsidR="0091120E" w:rsidRPr="003F11F4">
              <w:rPr>
                <w:rFonts w:ascii="Comic Sans MS" w:hAnsi="Comic Sans MS"/>
                <w:b/>
                <w:lang w:val="en-US"/>
              </w:rPr>
              <w:t xml:space="preserve">classmates </w:t>
            </w:r>
            <w:r w:rsidRPr="003F11F4">
              <w:rPr>
                <w:rFonts w:ascii="Comic Sans MS" w:hAnsi="Comic Sans MS"/>
                <w:b/>
                <w:lang w:val="en-US"/>
              </w:rPr>
              <w:t>because</w:t>
            </w:r>
          </w:p>
        </w:tc>
        <w:tc>
          <w:tcPr>
            <w:tcW w:w="3070" w:type="dxa"/>
          </w:tcPr>
          <w:p w:rsidR="00B55773" w:rsidRPr="003F11F4" w:rsidRDefault="00CF0C0B" w:rsidP="00544720">
            <w:pPr>
              <w:spacing w:line="240" w:lineRule="auto"/>
              <w:rPr>
                <w:rFonts w:ascii="Comic Sans MS" w:hAnsi="Comic Sans MS"/>
                <w:b/>
                <w:lang w:val="en-US"/>
              </w:rPr>
            </w:pPr>
            <w:r w:rsidRPr="003F11F4">
              <w:rPr>
                <w:rFonts w:ascii="Comic Sans MS" w:hAnsi="Comic Sans MS"/>
                <w:b/>
                <w:lang w:val="en-US"/>
              </w:rPr>
              <w:t>I want to focus more on</w:t>
            </w:r>
            <w:r w:rsidR="004B547C">
              <w:rPr>
                <w:rFonts w:ascii="Comic Sans MS" w:hAnsi="Comic Sans MS"/>
                <w:b/>
                <w:lang w:val="en-US"/>
              </w:rPr>
              <w:t xml:space="preserve"> </w:t>
            </w:r>
            <w:r w:rsidRPr="003F11F4">
              <w:rPr>
                <w:rFonts w:ascii="Comic Sans MS" w:hAnsi="Comic Sans MS"/>
                <w:b/>
                <w:lang w:val="en-US"/>
              </w:rPr>
              <w:t>/</w:t>
            </w:r>
            <w:r w:rsidR="004B547C">
              <w:rPr>
                <w:rFonts w:ascii="Comic Sans MS" w:hAnsi="Comic Sans MS"/>
                <w:b/>
                <w:lang w:val="en-US"/>
              </w:rPr>
              <w:t xml:space="preserve"> </w:t>
            </w:r>
            <w:r w:rsidRPr="003F11F4">
              <w:rPr>
                <w:rFonts w:ascii="Comic Sans MS" w:hAnsi="Comic Sans MS"/>
                <w:b/>
                <w:lang w:val="en-US"/>
              </w:rPr>
              <w:t>become better at</w:t>
            </w:r>
          </w:p>
        </w:tc>
        <w:tc>
          <w:tcPr>
            <w:tcW w:w="3070" w:type="dxa"/>
          </w:tcPr>
          <w:p w:rsidR="00B55773" w:rsidRPr="003F11F4" w:rsidRDefault="007A03C9" w:rsidP="00544720">
            <w:pPr>
              <w:spacing w:line="240" w:lineRule="auto"/>
              <w:rPr>
                <w:rFonts w:ascii="Comic Sans MS" w:hAnsi="Comic Sans MS"/>
                <w:b/>
              </w:rPr>
            </w:pPr>
            <w:r w:rsidRPr="003F11F4">
              <w:rPr>
                <w:rFonts w:ascii="Comic Sans MS" w:hAnsi="Comic Sans MS"/>
                <w:b/>
              </w:rPr>
              <w:t xml:space="preserve">I’d </w:t>
            </w:r>
            <w:r w:rsidR="00CF0C0B" w:rsidRPr="003F11F4">
              <w:rPr>
                <w:rFonts w:ascii="Comic Sans MS" w:hAnsi="Comic Sans MS"/>
                <w:b/>
              </w:rPr>
              <w:t xml:space="preserve">like to </w:t>
            </w:r>
            <w:r w:rsidR="0091120E" w:rsidRPr="003F11F4">
              <w:rPr>
                <w:rFonts w:ascii="Comic Sans MS" w:hAnsi="Comic Sans MS"/>
                <w:b/>
              </w:rPr>
              <w:t>say</w:t>
            </w:r>
            <w:r w:rsidR="00B55773" w:rsidRPr="003F11F4">
              <w:rPr>
                <w:rFonts w:ascii="Comic Sans MS" w:hAnsi="Comic Sans MS"/>
                <w:b/>
              </w:rPr>
              <w:t xml:space="preserve"> </w:t>
            </w: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p w:rsidR="00B55773" w:rsidRPr="003F11F4" w:rsidRDefault="00B55773" w:rsidP="00544720">
            <w:pPr>
              <w:rPr>
                <w:rFonts w:ascii="Comic Sans MS" w:hAnsi="Comic Sans MS"/>
                <w:b/>
              </w:rPr>
            </w:pPr>
          </w:p>
        </w:tc>
      </w:tr>
    </w:tbl>
    <w:p w:rsidR="00B55773" w:rsidRPr="003F11F4" w:rsidRDefault="00B55773" w:rsidP="00B55773">
      <w:pPr>
        <w:rPr>
          <w:vertAlign w:val="superscript"/>
          <w:lang w:val="en-US"/>
        </w:rPr>
      </w:pPr>
      <w:r w:rsidRPr="003F11F4">
        <w:rPr>
          <w:vertAlign w:val="superscript"/>
          <w:lang w:val="en-US"/>
        </w:rPr>
        <w:t>*</w:t>
      </w:r>
      <w:r w:rsidRPr="003F11F4">
        <w:rPr>
          <w:rFonts w:ascii="Comic Sans MS" w:hAnsi="Comic Sans MS"/>
          <w:sz w:val="16"/>
          <w:lang w:val="en-US"/>
        </w:rPr>
        <w:t xml:space="preserve"> </w:t>
      </w:r>
      <w:r w:rsidR="00203E5B" w:rsidRPr="003F11F4">
        <w:rPr>
          <w:rFonts w:ascii="Comic Sans MS" w:hAnsi="Comic Sans MS"/>
          <w:sz w:val="16"/>
          <w:lang w:val="en-US"/>
        </w:rPr>
        <w:t xml:space="preserve">Here you can write the name </w:t>
      </w:r>
      <w:r w:rsidR="005A4D2A" w:rsidRPr="003F11F4">
        <w:rPr>
          <w:rFonts w:ascii="Comic Sans MS" w:hAnsi="Comic Sans MS"/>
          <w:sz w:val="16"/>
          <w:lang w:val="en-US"/>
        </w:rPr>
        <w:t xml:space="preserve">of your buddy </w:t>
      </w:r>
      <w:r w:rsidR="00203E5B" w:rsidRPr="003F11F4">
        <w:rPr>
          <w:rFonts w:ascii="Comic Sans MS" w:hAnsi="Comic Sans MS"/>
          <w:sz w:val="16"/>
          <w:lang w:val="en-US"/>
        </w:rPr>
        <w:t xml:space="preserve">and draw a picture or add a photo. </w:t>
      </w:r>
      <w:bookmarkStart w:id="0" w:name="_GoBack"/>
      <w:bookmarkEnd w:id="0"/>
    </w:p>
    <w:sectPr w:rsidR="00B55773" w:rsidRPr="003F11F4" w:rsidSect="00ED37D2">
      <w:headerReference w:type="default" r:id="rId29"/>
      <w:footerReference w:type="default" r:id="rId30"/>
      <w:headerReference w:type="first" r:id="rId31"/>
      <w:footerReference w:type="first" r:id="rId32"/>
      <w:pgSz w:w="11906" w:h="16838"/>
      <w:pgMar w:top="1418" w:right="1418" w:bottom="1135" w:left="1418" w:header="709"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8E9" w:rsidRDefault="00DB08E9" w:rsidP="00837EC7">
      <w:pPr>
        <w:spacing w:line="240" w:lineRule="auto"/>
      </w:pPr>
      <w:r>
        <w:separator/>
      </w:r>
    </w:p>
  </w:endnote>
  <w:endnote w:type="continuationSeparator" w:id="0">
    <w:p w:rsidR="00DB08E9" w:rsidRDefault="00DB08E9"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135103"/>
      <w:docPartObj>
        <w:docPartGallery w:val="Page Numbers (Bottom of Page)"/>
        <w:docPartUnique/>
      </w:docPartObj>
    </w:sdtPr>
    <w:sdtEndPr/>
    <w:sdtContent>
      <w:p w:rsidR="00AC5F5D" w:rsidRDefault="00AC5F5D">
        <w:pPr>
          <w:pStyle w:val="Fuzeile"/>
          <w:jc w:val="right"/>
        </w:pPr>
        <w:r>
          <w:fldChar w:fldCharType="begin"/>
        </w:r>
        <w:r>
          <w:instrText>PAGE   \* MERGEFORMAT</w:instrText>
        </w:r>
        <w:r>
          <w:fldChar w:fldCharType="separate"/>
        </w:r>
        <w:r w:rsidR="00600517">
          <w:rPr>
            <w:noProof/>
          </w:rPr>
          <w:t>16</w:t>
        </w:r>
        <w:r>
          <w:fldChar w:fldCharType="end"/>
        </w:r>
      </w:p>
    </w:sdtContent>
  </w:sdt>
  <w:p w:rsidR="00AC5F5D" w:rsidRPr="00ED37D2" w:rsidRDefault="00AC5F5D" w:rsidP="00ED37D2">
    <w:pPr>
      <w:widowControl w:val="0"/>
      <w:tabs>
        <w:tab w:val="left" w:pos="8931"/>
      </w:tabs>
      <w:kinsoku w:val="0"/>
      <w:overflowPunct w:val="0"/>
      <w:autoSpaceDE w:val="0"/>
      <w:autoSpaceDN w:val="0"/>
      <w:adjustRightInd w:val="0"/>
      <w:spacing w:line="274" w:lineRule="auto"/>
      <w:ind w:left="2314" w:right="2135"/>
      <w:rPr>
        <w:rFonts w:eastAsiaTheme="minorEastAsia" w:cs="Arial"/>
        <w:sz w:val="20"/>
        <w:szCs w:val="20"/>
        <w:lang w:eastAsia="de-DE"/>
      </w:rPr>
    </w:pPr>
    <w:r w:rsidRPr="00ED37D2">
      <w:rPr>
        <w:rFonts w:eastAsiaTheme="minorEastAsia" w:cs="Arial"/>
        <w:noProof/>
        <w:sz w:val="20"/>
        <w:szCs w:val="20"/>
        <w:lang w:eastAsia="de-DE"/>
      </w:rPr>
      <mc:AlternateContent>
        <mc:Choice Requires="wps">
          <w:drawing>
            <wp:anchor distT="0" distB="0" distL="114300" distR="114300" simplePos="0" relativeHeight="251661312" behindDoc="1" locked="0" layoutInCell="0" allowOverlap="1" wp14:anchorId="3CFF2B90" wp14:editId="2436F9D2">
              <wp:simplePos x="0" y="0"/>
              <wp:positionH relativeFrom="page">
                <wp:posOffset>930910</wp:posOffset>
              </wp:positionH>
              <wp:positionV relativeFrom="paragraph">
                <wp:posOffset>-38100</wp:posOffset>
              </wp:positionV>
              <wp:extent cx="1231900" cy="431800"/>
              <wp:effectExtent l="0" t="0" r="0" b="0"/>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F5D" w:rsidRDefault="00AC5F5D" w:rsidP="00ED37D2">
                          <w:pPr>
                            <w:spacing w:line="680" w:lineRule="atLeast"/>
                          </w:pPr>
                          <w:r>
                            <w:rPr>
                              <w:rFonts w:ascii="Times New Roman" w:hAnsi="Times New Roman"/>
                              <w:noProof/>
                              <w:sz w:val="24"/>
                              <w:szCs w:val="24"/>
                              <w:lang w:eastAsia="de-DE"/>
                            </w:rPr>
                            <w:drawing>
                              <wp:inline distT="0" distB="0" distL="0" distR="0" wp14:anchorId="5741A5CF" wp14:editId="0C82D6B6">
                                <wp:extent cx="1236345" cy="431800"/>
                                <wp:effectExtent l="0" t="0" r="1905" b="635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AC5F5D" w:rsidRDefault="00AC5F5D" w:rsidP="00ED37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8" o:spid="_x0000_s1062" style="position:absolute;left:0;text-align:left;margin-left:73.3pt;margin-top:-3pt;width:97pt;height: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" o:allowincell="f" filled="f" stroked="f">
              <v:textbox inset="0,0,0,0">
                <w:txbxContent>
                  <w:p w:rsidR="00AC5F5D" w:rsidRDefault="00AC5F5D" w:rsidP="00ED37D2">
                    <w:pPr>
                      <w:spacing w:line="680" w:lineRule="atLeast"/>
                    </w:pPr>
                    <w:r>
                      <w:rPr>
                        <w:rFonts w:ascii="Times New Roman" w:hAnsi="Times New Roman"/>
                        <w:noProof/>
                        <w:sz w:val="24"/>
                        <w:szCs w:val="24"/>
                        <w:lang w:eastAsia="de-DE"/>
                      </w:rPr>
                      <w:drawing>
                        <wp:inline distT="0" distB="0" distL="0" distR="0" wp14:anchorId="5741A5CF" wp14:editId="0C82D6B6">
                          <wp:extent cx="1236345" cy="431800"/>
                          <wp:effectExtent l="0" t="0" r="1905" b="635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AC5F5D" w:rsidRDefault="00AC5F5D" w:rsidP="00ED37D2"/>
                </w:txbxContent>
              </v:textbox>
              <w10:wrap anchorx="page"/>
            </v:rect>
          </w:pict>
        </mc:Fallback>
      </mc:AlternateContent>
    </w:r>
    <w:r w:rsidRPr="00ED37D2">
      <w:rPr>
        <w:rFonts w:eastAsiaTheme="minorEastAsia" w:cs="Arial"/>
        <w:sz w:val="20"/>
        <w:szCs w:val="20"/>
        <w:lang w:eastAsia="de-DE"/>
      </w:rPr>
      <w:t>Sofern</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nicht</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abweichend</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gekennzeichnet,           veröffentlicht</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unter</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CC</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BY</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4.0,</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LISUM</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2017</w:t>
    </w:r>
    <w:r w:rsidRPr="00ED37D2">
      <w:rPr>
        <w:rFonts w:eastAsiaTheme="minorEastAsia" w:cs="Arial"/>
        <w:sz w:val="20"/>
        <w:szCs w:val="20"/>
        <w:lang w:eastAsia="de-DE"/>
      </w:rPr>
      <w:tab/>
    </w:r>
  </w:p>
  <w:p w:rsidR="00AC5F5D" w:rsidRDefault="00AC5F5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F5D" w:rsidRPr="00ED37D2" w:rsidRDefault="00AC5F5D" w:rsidP="00ED37D2">
    <w:pPr>
      <w:widowControl w:val="0"/>
      <w:tabs>
        <w:tab w:val="left" w:pos="8931"/>
      </w:tabs>
      <w:kinsoku w:val="0"/>
      <w:overflowPunct w:val="0"/>
      <w:autoSpaceDE w:val="0"/>
      <w:autoSpaceDN w:val="0"/>
      <w:adjustRightInd w:val="0"/>
      <w:spacing w:line="274" w:lineRule="auto"/>
      <w:ind w:left="2314" w:right="2135"/>
      <w:rPr>
        <w:rFonts w:eastAsiaTheme="minorEastAsia" w:cs="Arial"/>
        <w:sz w:val="20"/>
        <w:szCs w:val="20"/>
        <w:lang w:eastAsia="de-DE"/>
      </w:rPr>
    </w:pPr>
    <w:r w:rsidRPr="00ED37D2">
      <w:rPr>
        <w:rFonts w:eastAsiaTheme="minorEastAsia" w:cs="Arial"/>
        <w:noProof/>
        <w:sz w:val="20"/>
        <w:szCs w:val="20"/>
        <w:lang w:eastAsia="de-DE"/>
      </w:rPr>
      <mc:AlternateContent>
        <mc:Choice Requires="wps">
          <w:drawing>
            <wp:anchor distT="0" distB="0" distL="114300" distR="114300" simplePos="0" relativeHeight="251663360" behindDoc="1" locked="0" layoutInCell="0" allowOverlap="1" wp14:anchorId="6C1AC434" wp14:editId="59E5F3B4">
              <wp:simplePos x="0" y="0"/>
              <wp:positionH relativeFrom="page">
                <wp:posOffset>930910</wp:posOffset>
              </wp:positionH>
              <wp:positionV relativeFrom="paragraph">
                <wp:posOffset>-38100</wp:posOffset>
              </wp:positionV>
              <wp:extent cx="1231900" cy="431800"/>
              <wp:effectExtent l="0" t="0" r="0" b="0"/>
              <wp:wrapNone/>
              <wp:docPr id="298" name="Rechteck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F5D" w:rsidRDefault="00AC5F5D" w:rsidP="00ED37D2">
                          <w:pPr>
                            <w:spacing w:line="680" w:lineRule="atLeast"/>
                          </w:pPr>
                          <w:r>
                            <w:rPr>
                              <w:rFonts w:ascii="Times New Roman" w:hAnsi="Times New Roman"/>
                              <w:noProof/>
                              <w:sz w:val="24"/>
                              <w:szCs w:val="24"/>
                              <w:lang w:eastAsia="de-DE"/>
                            </w:rPr>
                            <w:drawing>
                              <wp:inline distT="0" distB="0" distL="0" distR="0" wp14:anchorId="3CFF0CC7" wp14:editId="1F9A08CF">
                                <wp:extent cx="1236345" cy="431800"/>
                                <wp:effectExtent l="0" t="0" r="1905" b="635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AC5F5D" w:rsidRDefault="00AC5F5D" w:rsidP="00ED37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98" o:spid="_x0000_s1063" style="position:absolute;left:0;text-align:left;margin-left:73.3pt;margin-top:-3pt;width:97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" o:allowincell="f" filled="f" stroked="f">
              <v:textbox inset="0,0,0,0">
                <w:txbxContent>
                  <w:p w:rsidR="00AC5F5D" w:rsidRDefault="00AC5F5D" w:rsidP="00ED37D2">
                    <w:pPr>
                      <w:spacing w:line="680" w:lineRule="atLeast"/>
                    </w:pPr>
                    <w:r>
                      <w:rPr>
                        <w:rFonts w:ascii="Times New Roman" w:hAnsi="Times New Roman"/>
                        <w:noProof/>
                        <w:sz w:val="24"/>
                        <w:szCs w:val="24"/>
                        <w:lang w:eastAsia="de-DE"/>
                      </w:rPr>
                      <w:drawing>
                        <wp:inline distT="0" distB="0" distL="0" distR="0" wp14:anchorId="3CFF0CC7" wp14:editId="1F9A08CF">
                          <wp:extent cx="1236345" cy="431800"/>
                          <wp:effectExtent l="0" t="0" r="1905" b="635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AC5F5D" w:rsidRDefault="00AC5F5D" w:rsidP="00ED37D2"/>
                </w:txbxContent>
              </v:textbox>
              <w10:wrap anchorx="page"/>
            </v:rect>
          </w:pict>
        </mc:Fallback>
      </mc:AlternateContent>
    </w:r>
    <w:r w:rsidRPr="00ED37D2">
      <w:rPr>
        <w:rFonts w:eastAsiaTheme="minorEastAsia" w:cs="Arial"/>
        <w:sz w:val="20"/>
        <w:szCs w:val="20"/>
        <w:lang w:eastAsia="de-DE"/>
      </w:rPr>
      <w:t>Sofern</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nicht</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abweichend</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gekennzeichnet,           veröffentlicht</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unter</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CC</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BY</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4.0,</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LISUM</w:t>
    </w:r>
    <w:r w:rsidRPr="00ED37D2">
      <w:rPr>
        <w:rFonts w:eastAsiaTheme="minorEastAsia" w:cs="Arial"/>
        <w:spacing w:val="1"/>
        <w:sz w:val="20"/>
        <w:szCs w:val="20"/>
        <w:lang w:eastAsia="de-DE"/>
      </w:rPr>
      <w:t xml:space="preserve"> </w:t>
    </w:r>
    <w:r w:rsidRPr="00ED37D2">
      <w:rPr>
        <w:rFonts w:eastAsiaTheme="minorEastAsia" w:cs="Arial"/>
        <w:sz w:val="20"/>
        <w:szCs w:val="20"/>
        <w:lang w:eastAsia="de-DE"/>
      </w:rPr>
      <w:t>2017</w:t>
    </w:r>
    <w:r w:rsidRPr="00ED37D2">
      <w:rPr>
        <w:rFonts w:eastAsiaTheme="minorEastAsia" w:cs="Arial"/>
        <w:sz w:val="20"/>
        <w:szCs w:val="20"/>
        <w:lang w:eastAsia="de-DE"/>
      </w:rPr>
      <w:tab/>
    </w:r>
  </w:p>
  <w:p w:rsidR="00AC5F5D" w:rsidRDefault="00AC5F5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8E9" w:rsidRDefault="00DB08E9" w:rsidP="00837EC7">
      <w:pPr>
        <w:spacing w:line="240" w:lineRule="auto"/>
      </w:pPr>
      <w:r>
        <w:separator/>
      </w:r>
    </w:p>
  </w:footnote>
  <w:footnote w:type="continuationSeparator" w:id="0">
    <w:p w:rsidR="00DB08E9" w:rsidRDefault="00DB08E9" w:rsidP="00837EC7">
      <w:pPr>
        <w:spacing w:line="240" w:lineRule="auto"/>
      </w:pPr>
      <w:r>
        <w:continuationSeparator/>
      </w:r>
    </w:p>
  </w:footnote>
  <w:footnote w:id="1">
    <w:p w:rsidR="00AC5F5D" w:rsidRPr="00B8427D" w:rsidRDefault="00AC5F5D" w:rsidP="00B8427D">
      <w:pPr>
        <w:rPr>
          <w:sz w:val="16"/>
          <w:szCs w:val="16"/>
        </w:rPr>
      </w:pPr>
      <w:r w:rsidRPr="00B8427D">
        <w:rPr>
          <w:rStyle w:val="Funotenzeichen"/>
          <w:sz w:val="16"/>
          <w:szCs w:val="16"/>
        </w:rPr>
        <w:footnoteRef/>
      </w:r>
      <w:r w:rsidRPr="00B8427D">
        <w:rPr>
          <w:sz w:val="16"/>
          <w:szCs w:val="16"/>
        </w:rPr>
        <w:t xml:space="preserve"> Es können auch </w:t>
      </w:r>
      <w:r>
        <w:rPr>
          <w:sz w:val="16"/>
          <w:szCs w:val="16"/>
        </w:rPr>
        <w:t>andere karikative Aktionen und O</w:t>
      </w:r>
      <w:r w:rsidRPr="00B8427D">
        <w:rPr>
          <w:sz w:val="16"/>
          <w:szCs w:val="16"/>
        </w:rPr>
        <w:t xml:space="preserve">rganisationen als Hinführung vorgestellt werden (z. B. Oxfam, </w:t>
      </w:r>
      <w:hyperlink r:id="rId1" w:history="1">
        <w:r w:rsidRPr="00B8427D">
          <w:rPr>
            <w:sz w:val="16"/>
            <w:szCs w:val="16"/>
          </w:rPr>
          <w:t>Royal Society for the Prevention of Cruelty to Animals</w:t>
        </w:r>
      </w:hyperlink>
      <w:r w:rsidRPr="00B8427D">
        <w:rPr>
          <w:sz w:val="16"/>
          <w:szCs w:val="16"/>
        </w:rPr>
        <w:t xml:space="preserve"> [RSPCA] etc.).</w:t>
      </w:r>
    </w:p>
    <w:p w:rsidR="00AC5F5D" w:rsidRPr="00B8427D" w:rsidRDefault="00AC5F5D">
      <w:pPr>
        <w:pStyle w:val="Funotentext"/>
        <w:rPr>
          <w:sz w:val="2"/>
          <w:szCs w:val="16"/>
        </w:rPr>
      </w:pPr>
    </w:p>
  </w:footnote>
  <w:footnote w:id="2">
    <w:p w:rsidR="00AC5F5D" w:rsidRPr="003D35D7" w:rsidRDefault="00AC5F5D" w:rsidP="003D35D7">
      <w:pPr>
        <w:pStyle w:val="Listenabsatz"/>
        <w:ind w:left="0"/>
        <w:rPr>
          <w:sz w:val="16"/>
          <w:szCs w:val="16"/>
        </w:rPr>
      </w:pPr>
      <w:r w:rsidRPr="003D35D7">
        <w:rPr>
          <w:sz w:val="16"/>
          <w:szCs w:val="16"/>
          <w:vertAlign w:val="superscript"/>
        </w:rPr>
        <w:footnoteRef/>
      </w:r>
      <w:r w:rsidRPr="003D35D7">
        <w:rPr>
          <w:sz w:val="16"/>
          <w:szCs w:val="16"/>
        </w:rPr>
        <w:t xml:space="preserve"> </w:t>
      </w:r>
      <w:r>
        <w:rPr>
          <w:sz w:val="16"/>
          <w:szCs w:val="16"/>
        </w:rPr>
        <w:t xml:space="preserve">Neben Bären können auch </w:t>
      </w:r>
      <w:r w:rsidRPr="003D35D7">
        <w:rPr>
          <w:sz w:val="16"/>
          <w:szCs w:val="16"/>
        </w:rPr>
        <w:t>andere Figur</w:t>
      </w:r>
      <w:r>
        <w:rPr>
          <w:sz w:val="16"/>
          <w:szCs w:val="16"/>
        </w:rPr>
        <w:t>en</w:t>
      </w:r>
      <w:r w:rsidRPr="003D35D7">
        <w:rPr>
          <w:sz w:val="16"/>
          <w:szCs w:val="16"/>
        </w:rPr>
        <w:t xml:space="preserve"> </w:t>
      </w:r>
      <w:r>
        <w:rPr>
          <w:sz w:val="16"/>
          <w:szCs w:val="16"/>
        </w:rPr>
        <w:t>gestaltet</w:t>
      </w:r>
      <w:r w:rsidRPr="003D35D7">
        <w:rPr>
          <w:sz w:val="16"/>
          <w:szCs w:val="16"/>
        </w:rPr>
        <w:t xml:space="preserve"> werden, z.</w:t>
      </w:r>
      <w:r>
        <w:rPr>
          <w:sz w:val="16"/>
          <w:szCs w:val="16"/>
        </w:rPr>
        <w:t xml:space="preserve"> </w:t>
      </w:r>
      <w:r w:rsidRPr="003D35D7">
        <w:rPr>
          <w:sz w:val="16"/>
          <w:szCs w:val="16"/>
        </w:rPr>
        <w:t xml:space="preserve">B. das Maskottchen des Heimatortes oder der Schule bzw. eine Phantasiegestalt. Diese soll für die </w:t>
      </w:r>
      <w:r>
        <w:rPr>
          <w:sz w:val="16"/>
          <w:szCs w:val="16"/>
        </w:rPr>
        <w:t>Schülerinnen und Schüler einen</w:t>
      </w:r>
      <w:r w:rsidRPr="003D35D7">
        <w:rPr>
          <w:sz w:val="16"/>
          <w:szCs w:val="16"/>
        </w:rPr>
        <w:t xml:space="preserve"> motivierenden Anlass für ihre kreative und sprachliche Arbeit bieten. </w:t>
      </w:r>
    </w:p>
    <w:p w:rsidR="00AC5F5D" w:rsidRDefault="00AC5F5D">
      <w:pPr>
        <w:pStyle w:val="Funotentext"/>
      </w:pPr>
    </w:p>
  </w:footnote>
  <w:footnote w:id="3">
    <w:p w:rsidR="00AC5F5D" w:rsidRPr="00B27FB2" w:rsidRDefault="00AC5F5D">
      <w:pPr>
        <w:pStyle w:val="Funotentext"/>
        <w:rPr>
          <w:rFonts w:ascii="Arial" w:eastAsia="Calibri" w:hAnsi="Arial"/>
          <w:bCs w:val="0"/>
          <w:kern w:val="0"/>
          <w:sz w:val="16"/>
          <w:szCs w:val="16"/>
          <w:lang w:eastAsia="en-US"/>
        </w:rPr>
      </w:pPr>
      <w:r>
        <w:rPr>
          <w:rStyle w:val="Funotenzeichen"/>
        </w:rPr>
        <w:footnoteRef/>
      </w:r>
      <w:r>
        <w:t xml:space="preserve"> </w:t>
      </w:r>
      <w:r w:rsidRPr="00B27FB2">
        <w:rPr>
          <w:rFonts w:ascii="Arial" w:eastAsia="Calibri" w:hAnsi="Arial"/>
          <w:bCs w:val="0"/>
          <w:kern w:val="0"/>
          <w:sz w:val="16"/>
          <w:szCs w:val="16"/>
          <w:lang w:eastAsia="en-US"/>
        </w:rPr>
        <w:t xml:space="preserve">Dieser Aufruf kann entsprechend der Situation in der Klasse/der Schule angepasst werden, z. B. kann die Verwendung des Erlöses verändert bzw. auch mit den Schülerinnen und Schülern verabredet werden. </w:t>
      </w:r>
    </w:p>
  </w:footnote>
  <w:footnote w:id="4">
    <w:p w:rsidR="00AC5F5D" w:rsidRPr="001734F6" w:rsidRDefault="00AC5F5D">
      <w:pPr>
        <w:pStyle w:val="Funotentext"/>
      </w:pPr>
      <w:r w:rsidRPr="00E06B71">
        <w:rPr>
          <w:rStyle w:val="Funotenzeichen"/>
        </w:rPr>
        <w:footnoteRef/>
      </w:r>
      <w:r w:rsidRPr="00E06B71">
        <w:t xml:space="preserve"> Die Art der Präsentation kann im Vorfeld mit der Klasse für alle festgelegt oder offengelassen werden.</w:t>
      </w:r>
      <w:r w:rsidRPr="001734F6">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F5D" w:rsidRPr="00212F2B" w:rsidRDefault="00AC5F5D" w:rsidP="00672FFE">
    <w:pPr>
      <w:pBdr>
        <w:bottom w:val="single" w:sz="4" w:space="1" w:color="auto"/>
      </w:pBdr>
      <w:rPr>
        <w:sz w:val="24"/>
        <w:szCs w:val="28"/>
      </w:rPr>
    </w:pPr>
    <w:r w:rsidRPr="00212F2B">
      <w:rPr>
        <w:noProof/>
        <w:sz w:val="24"/>
        <w:szCs w:val="28"/>
        <w:lang w:eastAsia="de-DE"/>
      </w:rPr>
      <w:drawing>
        <wp:anchor distT="0" distB="0" distL="114300" distR="114300" simplePos="0" relativeHeight="251659264" behindDoc="0" locked="0" layoutInCell="1" allowOverlap="1" wp14:anchorId="5188A968" wp14:editId="02D7DBD1">
          <wp:simplePos x="0" y="0"/>
          <wp:positionH relativeFrom="column">
            <wp:posOffset>4655820</wp:posOffset>
          </wp:positionH>
          <wp:positionV relativeFrom="paragraph">
            <wp:posOffset>-230081</wp:posOffset>
          </wp:positionV>
          <wp:extent cx="1107017" cy="431800"/>
          <wp:effectExtent l="19050" t="0" r="0" b="0"/>
          <wp:wrapNone/>
          <wp:docPr id="4"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F5D" w:rsidRDefault="00AC5F5D">
    <w:pPr>
      <w:pStyle w:val="Kopfzeile"/>
    </w:pPr>
    <w:r w:rsidRPr="00212F2B">
      <w:rPr>
        <w:noProof/>
        <w:sz w:val="24"/>
        <w:szCs w:val="28"/>
        <w:lang w:eastAsia="de-DE"/>
      </w:rPr>
      <w:drawing>
        <wp:anchor distT="0" distB="0" distL="114300" distR="114300" simplePos="0" relativeHeight="251665408" behindDoc="0" locked="0" layoutInCell="1" allowOverlap="1" wp14:anchorId="49A48B98" wp14:editId="488C18DD">
          <wp:simplePos x="0" y="0"/>
          <wp:positionH relativeFrom="column">
            <wp:posOffset>4636770</wp:posOffset>
          </wp:positionH>
          <wp:positionV relativeFrom="paragraph">
            <wp:posOffset>-76644</wp:posOffset>
          </wp:positionV>
          <wp:extent cx="1107017" cy="431800"/>
          <wp:effectExtent l="0" t="0" r="0" b="6350"/>
          <wp:wrapNone/>
          <wp:docPr id="306"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1F12"/>
    <w:multiLevelType w:val="hybridMultilevel"/>
    <w:tmpl w:val="0FDA818E"/>
    <w:lvl w:ilvl="0" w:tplc="D65E7982">
      <w:start w:val="1"/>
      <w:numFmt w:val="lowerLetter"/>
      <w:lvlText w:val="%1)"/>
      <w:lvlJc w:val="left"/>
      <w:pPr>
        <w:ind w:left="720" w:hanging="360"/>
      </w:pPr>
      <w:rPr>
        <w:rFonts w:ascii="Arial" w:hAnsi="Arial" w:cs="Times New Roman" w:hint="default"/>
        <w:color w:val="292F33"/>
        <w:sz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7A4D7B"/>
    <w:multiLevelType w:val="hybridMultilevel"/>
    <w:tmpl w:val="C82A86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DBD3AC6"/>
    <w:multiLevelType w:val="hybridMultilevel"/>
    <w:tmpl w:val="E98C5C80"/>
    <w:lvl w:ilvl="0" w:tplc="2E1C384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0F810392"/>
    <w:multiLevelType w:val="hybridMultilevel"/>
    <w:tmpl w:val="3A1CB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442437"/>
    <w:multiLevelType w:val="hybridMultilevel"/>
    <w:tmpl w:val="1FCE7DCE"/>
    <w:lvl w:ilvl="0" w:tplc="E37E0FAE">
      <w:start w:val="1"/>
      <w:numFmt w:val="bullet"/>
      <w:pStyle w:val="Aufzhlung"/>
      <w:lvlText w:val="­"/>
      <w:lvlJc w:val="left"/>
      <w:pPr>
        <w:ind w:left="36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98D77EF"/>
    <w:multiLevelType w:val="hybridMultilevel"/>
    <w:tmpl w:val="493AAC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E7B14F8"/>
    <w:multiLevelType w:val="hybridMultilevel"/>
    <w:tmpl w:val="D152D326"/>
    <w:lvl w:ilvl="0" w:tplc="00B0A942">
      <w:start w:val="1"/>
      <w:numFmt w:val="lowerLetter"/>
      <w:lvlText w:val="%1)"/>
      <w:lvlJc w:val="left"/>
      <w:pPr>
        <w:ind w:left="720" w:hanging="360"/>
      </w:pPr>
      <w:rPr>
        <w:rFonts w:ascii="Arial" w:eastAsia="Calibri"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08B3D20"/>
    <w:multiLevelType w:val="hybridMultilevel"/>
    <w:tmpl w:val="6FE29F28"/>
    <w:lvl w:ilvl="0" w:tplc="3DEC09D4">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FC0F96"/>
    <w:multiLevelType w:val="hybridMultilevel"/>
    <w:tmpl w:val="387E8D08"/>
    <w:lvl w:ilvl="0" w:tplc="B846DB0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nsid w:val="276218E4"/>
    <w:multiLevelType w:val="hybridMultilevel"/>
    <w:tmpl w:val="3FD88AF0"/>
    <w:lvl w:ilvl="0" w:tplc="79DC651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C048D9"/>
    <w:multiLevelType w:val="hybridMultilevel"/>
    <w:tmpl w:val="78B068F8"/>
    <w:lvl w:ilvl="0" w:tplc="04E414DC">
      <w:start w:val="1"/>
      <w:numFmt w:val="decimal"/>
      <w:lvlText w:val="%1."/>
      <w:lvlJc w:val="left"/>
      <w:pPr>
        <w:ind w:left="2496" w:hanging="360"/>
      </w:pPr>
      <w:rPr>
        <w:rFonts w:hint="default"/>
      </w:rPr>
    </w:lvl>
    <w:lvl w:ilvl="1" w:tplc="04070019" w:tentative="1">
      <w:start w:val="1"/>
      <w:numFmt w:val="lowerLetter"/>
      <w:lvlText w:val="%2."/>
      <w:lvlJc w:val="left"/>
      <w:pPr>
        <w:ind w:left="3216" w:hanging="360"/>
      </w:pPr>
    </w:lvl>
    <w:lvl w:ilvl="2" w:tplc="0407001B" w:tentative="1">
      <w:start w:val="1"/>
      <w:numFmt w:val="lowerRoman"/>
      <w:lvlText w:val="%3."/>
      <w:lvlJc w:val="right"/>
      <w:pPr>
        <w:ind w:left="3936" w:hanging="180"/>
      </w:pPr>
    </w:lvl>
    <w:lvl w:ilvl="3" w:tplc="0407000F" w:tentative="1">
      <w:start w:val="1"/>
      <w:numFmt w:val="decimal"/>
      <w:lvlText w:val="%4."/>
      <w:lvlJc w:val="left"/>
      <w:pPr>
        <w:ind w:left="4656" w:hanging="360"/>
      </w:pPr>
    </w:lvl>
    <w:lvl w:ilvl="4" w:tplc="04070019" w:tentative="1">
      <w:start w:val="1"/>
      <w:numFmt w:val="lowerLetter"/>
      <w:lvlText w:val="%5."/>
      <w:lvlJc w:val="left"/>
      <w:pPr>
        <w:ind w:left="5376" w:hanging="360"/>
      </w:pPr>
    </w:lvl>
    <w:lvl w:ilvl="5" w:tplc="0407001B" w:tentative="1">
      <w:start w:val="1"/>
      <w:numFmt w:val="lowerRoman"/>
      <w:lvlText w:val="%6."/>
      <w:lvlJc w:val="right"/>
      <w:pPr>
        <w:ind w:left="6096" w:hanging="180"/>
      </w:pPr>
    </w:lvl>
    <w:lvl w:ilvl="6" w:tplc="0407000F" w:tentative="1">
      <w:start w:val="1"/>
      <w:numFmt w:val="decimal"/>
      <w:lvlText w:val="%7."/>
      <w:lvlJc w:val="left"/>
      <w:pPr>
        <w:ind w:left="6816" w:hanging="360"/>
      </w:pPr>
    </w:lvl>
    <w:lvl w:ilvl="7" w:tplc="04070019" w:tentative="1">
      <w:start w:val="1"/>
      <w:numFmt w:val="lowerLetter"/>
      <w:lvlText w:val="%8."/>
      <w:lvlJc w:val="left"/>
      <w:pPr>
        <w:ind w:left="7536" w:hanging="360"/>
      </w:pPr>
    </w:lvl>
    <w:lvl w:ilvl="8" w:tplc="0407001B" w:tentative="1">
      <w:start w:val="1"/>
      <w:numFmt w:val="lowerRoman"/>
      <w:lvlText w:val="%9."/>
      <w:lvlJc w:val="right"/>
      <w:pPr>
        <w:ind w:left="8256" w:hanging="180"/>
      </w:pPr>
    </w:lvl>
  </w:abstractNum>
  <w:abstractNum w:abstractNumId="11">
    <w:nsid w:val="3D187F5E"/>
    <w:multiLevelType w:val="hybridMultilevel"/>
    <w:tmpl w:val="E2D811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5FF099A"/>
    <w:multiLevelType w:val="hybridMultilevel"/>
    <w:tmpl w:val="2500F3D0"/>
    <w:lvl w:ilvl="0" w:tplc="79DC6516">
      <w:start w:val="1"/>
      <w:numFmt w:val="bullet"/>
      <w:lvlText w:val=""/>
      <w:lvlJc w:val="left"/>
      <w:pPr>
        <w:ind w:left="2204"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3">
    <w:nsid w:val="4D0C0CB1"/>
    <w:multiLevelType w:val="hybridMultilevel"/>
    <w:tmpl w:val="357C27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1B422B6"/>
    <w:multiLevelType w:val="hybridMultilevel"/>
    <w:tmpl w:val="86CCE2C4"/>
    <w:lvl w:ilvl="0" w:tplc="1C2C1CF6">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5752196"/>
    <w:multiLevelType w:val="hybridMultilevel"/>
    <w:tmpl w:val="E2D811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4E16696"/>
    <w:multiLevelType w:val="hybridMultilevel"/>
    <w:tmpl w:val="8E887E10"/>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17">
    <w:nsid w:val="660D5289"/>
    <w:multiLevelType w:val="hybridMultilevel"/>
    <w:tmpl w:val="8F6EFFF0"/>
    <w:lvl w:ilvl="0" w:tplc="657CD784">
      <w:start w:val="1"/>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307B51"/>
    <w:multiLevelType w:val="hybridMultilevel"/>
    <w:tmpl w:val="63D2F2A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D3D1484"/>
    <w:multiLevelType w:val="hybridMultilevel"/>
    <w:tmpl w:val="ADAC2420"/>
    <w:lvl w:ilvl="0" w:tplc="4E7A0846">
      <w:start w:val="1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DF331D0"/>
    <w:multiLevelType w:val="hybridMultilevel"/>
    <w:tmpl w:val="E1225AB8"/>
    <w:lvl w:ilvl="0" w:tplc="ABFED388">
      <w:start w:val="1"/>
      <w:numFmt w:val="bullet"/>
      <w:lvlText w:val=""/>
      <w:lvlJc w:val="left"/>
      <w:pPr>
        <w:ind w:left="720" w:hanging="360"/>
      </w:pPr>
      <w:rPr>
        <w:rFonts w:ascii="Wingdings" w:eastAsia="Calibri"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F6E6CC8"/>
    <w:multiLevelType w:val="hybridMultilevel"/>
    <w:tmpl w:val="2A08000A"/>
    <w:lvl w:ilvl="0" w:tplc="2E1C3844">
      <w:start w:val="1"/>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num w:numId="1">
    <w:abstractNumId w:val="20"/>
  </w:num>
  <w:num w:numId="2">
    <w:abstractNumId w:val="17"/>
  </w:num>
  <w:num w:numId="3">
    <w:abstractNumId w:val="14"/>
  </w:num>
  <w:num w:numId="4">
    <w:abstractNumId w:val="16"/>
  </w:num>
  <w:num w:numId="5">
    <w:abstractNumId w:val="7"/>
  </w:num>
  <w:num w:numId="6">
    <w:abstractNumId w:val="2"/>
  </w:num>
  <w:num w:numId="7">
    <w:abstractNumId w:val="6"/>
  </w:num>
  <w:num w:numId="8">
    <w:abstractNumId w:val="0"/>
  </w:num>
  <w:num w:numId="9">
    <w:abstractNumId w:val="3"/>
  </w:num>
  <w:num w:numId="10">
    <w:abstractNumId w:val="9"/>
  </w:num>
  <w:num w:numId="11">
    <w:abstractNumId w:val="4"/>
  </w:num>
  <w:num w:numId="12">
    <w:abstractNumId w:val="11"/>
  </w:num>
  <w:num w:numId="13">
    <w:abstractNumId w:val="18"/>
  </w:num>
  <w:num w:numId="14">
    <w:abstractNumId w:val="15"/>
  </w:num>
  <w:num w:numId="15">
    <w:abstractNumId w:val="12"/>
  </w:num>
  <w:num w:numId="16">
    <w:abstractNumId w:val="13"/>
  </w:num>
  <w:num w:numId="17">
    <w:abstractNumId w:val="21"/>
  </w:num>
  <w:num w:numId="18">
    <w:abstractNumId w:val="8"/>
  </w:num>
  <w:num w:numId="19">
    <w:abstractNumId w:val="22"/>
  </w:num>
  <w:num w:numId="20">
    <w:abstractNumId w:val="10"/>
  </w:num>
  <w:num w:numId="21">
    <w:abstractNumId w:val="5"/>
  </w:num>
  <w:num w:numId="22">
    <w:abstractNumId w:val="19"/>
  </w:num>
  <w:num w:numId="2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10A9A"/>
    <w:rsid w:val="00011D1F"/>
    <w:rsid w:val="00040CF5"/>
    <w:rsid w:val="0004165F"/>
    <w:rsid w:val="000442C5"/>
    <w:rsid w:val="0005273E"/>
    <w:rsid w:val="00052DA3"/>
    <w:rsid w:val="00055086"/>
    <w:rsid w:val="00056625"/>
    <w:rsid w:val="00066B63"/>
    <w:rsid w:val="000671DD"/>
    <w:rsid w:val="000730FC"/>
    <w:rsid w:val="000905A0"/>
    <w:rsid w:val="000A2A61"/>
    <w:rsid w:val="000A4B8B"/>
    <w:rsid w:val="000A6051"/>
    <w:rsid w:val="000B2CB9"/>
    <w:rsid w:val="000B77E1"/>
    <w:rsid w:val="000C40D1"/>
    <w:rsid w:val="000C4836"/>
    <w:rsid w:val="000D279A"/>
    <w:rsid w:val="000E0151"/>
    <w:rsid w:val="000E335F"/>
    <w:rsid w:val="000E57A0"/>
    <w:rsid w:val="000F1CC2"/>
    <w:rsid w:val="000F37D3"/>
    <w:rsid w:val="00101343"/>
    <w:rsid w:val="00102934"/>
    <w:rsid w:val="001110ED"/>
    <w:rsid w:val="00115843"/>
    <w:rsid w:val="00120BA4"/>
    <w:rsid w:val="001258C2"/>
    <w:rsid w:val="00133562"/>
    <w:rsid w:val="00134E44"/>
    <w:rsid w:val="00136172"/>
    <w:rsid w:val="00140628"/>
    <w:rsid w:val="00142DFA"/>
    <w:rsid w:val="00155F4E"/>
    <w:rsid w:val="001634E6"/>
    <w:rsid w:val="00163D87"/>
    <w:rsid w:val="001734F6"/>
    <w:rsid w:val="00181DC8"/>
    <w:rsid w:val="00185133"/>
    <w:rsid w:val="001871F2"/>
    <w:rsid w:val="00195FBC"/>
    <w:rsid w:val="001A71B9"/>
    <w:rsid w:val="001B043E"/>
    <w:rsid w:val="001C3197"/>
    <w:rsid w:val="001C3854"/>
    <w:rsid w:val="001D3EBA"/>
    <w:rsid w:val="001E16B6"/>
    <w:rsid w:val="001E2AAB"/>
    <w:rsid w:val="001F10AE"/>
    <w:rsid w:val="001F319E"/>
    <w:rsid w:val="001F68AA"/>
    <w:rsid w:val="001F7FDE"/>
    <w:rsid w:val="00202F49"/>
    <w:rsid w:val="00203E5B"/>
    <w:rsid w:val="00206E1F"/>
    <w:rsid w:val="00211B90"/>
    <w:rsid w:val="00212F2B"/>
    <w:rsid w:val="00213054"/>
    <w:rsid w:val="00213A9B"/>
    <w:rsid w:val="00214EC4"/>
    <w:rsid w:val="002220D3"/>
    <w:rsid w:val="00222F02"/>
    <w:rsid w:val="002340F4"/>
    <w:rsid w:val="002348B8"/>
    <w:rsid w:val="00236B61"/>
    <w:rsid w:val="002557C4"/>
    <w:rsid w:val="002649AF"/>
    <w:rsid w:val="00266309"/>
    <w:rsid w:val="002663D8"/>
    <w:rsid w:val="00270DFC"/>
    <w:rsid w:val="002801EB"/>
    <w:rsid w:val="00280F16"/>
    <w:rsid w:val="002824BB"/>
    <w:rsid w:val="002834D0"/>
    <w:rsid w:val="00283898"/>
    <w:rsid w:val="00285A2C"/>
    <w:rsid w:val="00285B5B"/>
    <w:rsid w:val="00295C5C"/>
    <w:rsid w:val="002A04B8"/>
    <w:rsid w:val="002A2294"/>
    <w:rsid w:val="002A6F94"/>
    <w:rsid w:val="002B14FC"/>
    <w:rsid w:val="002C5FCD"/>
    <w:rsid w:val="002C72CE"/>
    <w:rsid w:val="002C7F33"/>
    <w:rsid w:val="002D3F70"/>
    <w:rsid w:val="002D55C9"/>
    <w:rsid w:val="002E1682"/>
    <w:rsid w:val="002F3C8C"/>
    <w:rsid w:val="00300E1A"/>
    <w:rsid w:val="003025DF"/>
    <w:rsid w:val="00321743"/>
    <w:rsid w:val="00334567"/>
    <w:rsid w:val="0033744A"/>
    <w:rsid w:val="00341427"/>
    <w:rsid w:val="003507FD"/>
    <w:rsid w:val="00351F8F"/>
    <w:rsid w:val="00354811"/>
    <w:rsid w:val="00356D8A"/>
    <w:rsid w:val="00363539"/>
    <w:rsid w:val="0037258B"/>
    <w:rsid w:val="00376AA8"/>
    <w:rsid w:val="00377540"/>
    <w:rsid w:val="003811FF"/>
    <w:rsid w:val="00381AB2"/>
    <w:rsid w:val="003911AF"/>
    <w:rsid w:val="00394F4D"/>
    <w:rsid w:val="003A0390"/>
    <w:rsid w:val="003A1522"/>
    <w:rsid w:val="003B2600"/>
    <w:rsid w:val="003B62E9"/>
    <w:rsid w:val="003B75FF"/>
    <w:rsid w:val="003C03D2"/>
    <w:rsid w:val="003C6820"/>
    <w:rsid w:val="003D03D7"/>
    <w:rsid w:val="003D08B0"/>
    <w:rsid w:val="003D234C"/>
    <w:rsid w:val="003D35D7"/>
    <w:rsid w:val="003D43AC"/>
    <w:rsid w:val="003D5517"/>
    <w:rsid w:val="003F11F4"/>
    <w:rsid w:val="003F4234"/>
    <w:rsid w:val="0040115E"/>
    <w:rsid w:val="004072A0"/>
    <w:rsid w:val="00411347"/>
    <w:rsid w:val="00412B23"/>
    <w:rsid w:val="00415BCE"/>
    <w:rsid w:val="00445672"/>
    <w:rsid w:val="0044661F"/>
    <w:rsid w:val="0045370E"/>
    <w:rsid w:val="00461A0F"/>
    <w:rsid w:val="00462A4E"/>
    <w:rsid w:val="004679D8"/>
    <w:rsid w:val="00467ABE"/>
    <w:rsid w:val="0047085A"/>
    <w:rsid w:val="00476FFC"/>
    <w:rsid w:val="004851BE"/>
    <w:rsid w:val="0049671A"/>
    <w:rsid w:val="00496D76"/>
    <w:rsid w:val="00497598"/>
    <w:rsid w:val="004B547C"/>
    <w:rsid w:val="004C485B"/>
    <w:rsid w:val="004C5C6F"/>
    <w:rsid w:val="004C5D31"/>
    <w:rsid w:val="004E4A73"/>
    <w:rsid w:val="004E6364"/>
    <w:rsid w:val="004F218E"/>
    <w:rsid w:val="004F3656"/>
    <w:rsid w:val="004F3A52"/>
    <w:rsid w:val="004F4FE8"/>
    <w:rsid w:val="005052CB"/>
    <w:rsid w:val="00506245"/>
    <w:rsid w:val="00511575"/>
    <w:rsid w:val="00513ABD"/>
    <w:rsid w:val="00522387"/>
    <w:rsid w:val="00533B08"/>
    <w:rsid w:val="00537A2A"/>
    <w:rsid w:val="005439F8"/>
    <w:rsid w:val="00544720"/>
    <w:rsid w:val="00553A2F"/>
    <w:rsid w:val="00554F29"/>
    <w:rsid w:val="00561685"/>
    <w:rsid w:val="005654DF"/>
    <w:rsid w:val="00577F79"/>
    <w:rsid w:val="005913BD"/>
    <w:rsid w:val="00592E9F"/>
    <w:rsid w:val="00594D68"/>
    <w:rsid w:val="005960DF"/>
    <w:rsid w:val="0059797A"/>
    <w:rsid w:val="005A25B4"/>
    <w:rsid w:val="005A4D2A"/>
    <w:rsid w:val="005C064F"/>
    <w:rsid w:val="005C16CC"/>
    <w:rsid w:val="005C296B"/>
    <w:rsid w:val="005D0DEB"/>
    <w:rsid w:val="005D3E35"/>
    <w:rsid w:val="005F1ACA"/>
    <w:rsid w:val="005F7674"/>
    <w:rsid w:val="00600517"/>
    <w:rsid w:val="0060397D"/>
    <w:rsid w:val="00627673"/>
    <w:rsid w:val="00631CB9"/>
    <w:rsid w:val="0064296D"/>
    <w:rsid w:val="00656131"/>
    <w:rsid w:val="0065727D"/>
    <w:rsid w:val="00661361"/>
    <w:rsid w:val="00672FFE"/>
    <w:rsid w:val="00677337"/>
    <w:rsid w:val="00680804"/>
    <w:rsid w:val="00691691"/>
    <w:rsid w:val="00693CFF"/>
    <w:rsid w:val="00694FF6"/>
    <w:rsid w:val="00697CF4"/>
    <w:rsid w:val="006A22F8"/>
    <w:rsid w:val="006A599E"/>
    <w:rsid w:val="006B7DBF"/>
    <w:rsid w:val="006C3551"/>
    <w:rsid w:val="006C713F"/>
    <w:rsid w:val="006C75A8"/>
    <w:rsid w:val="006D084A"/>
    <w:rsid w:val="006D5EEA"/>
    <w:rsid w:val="006D719E"/>
    <w:rsid w:val="006E3F6B"/>
    <w:rsid w:val="006F1657"/>
    <w:rsid w:val="00701537"/>
    <w:rsid w:val="007024FB"/>
    <w:rsid w:val="00703564"/>
    <w:rsid w:val="00714484"/>
    <w:rsid w:val="00720314"/>
    <w:rsid w:val="007357B6"/>
    <w:rsid w:val="007378F5"/>
    <w:rsid w:val="00740B13"/>
    <w:rsid w:val="00741F55"/>
    <w:rsid w:val="007536C4"/>
    <w:rsid w:val="00753A38"/>
    <w:rsid w:val="00754E36"/>
    <w:rsid w:val="00761058"/>
    <w:rsid w:val="007621DD"/>
    <w:rsid w:val="0077614A"/>
    <w:rsid w:val="00790F18"/>
    <w:rsid w:val="007A03C9"/>
    <w:rsid w:val="007C0541"/>
    <w:rsid w:val="007C1D1C"/>
    <w:rsid w:val="007C2B3A"/>
    <w:rsid w:val="007C32D6"/>
    <w:rsid w:val="007C3E2C"/>
    <w:rsid w:val="007C465C"/>
    <w:rsid w:val="007D6BA1"/>
    <w:rsid w:val="007F263A"/>
    <w:rsid w:val="007F3002"/>
    <w:rsid w:val="00800BD6"/>
    <w:rsid w:val="00801564"/>
    <w:rsid w:val="008109AD"/>
    <w:rsid w:val="00810F48"/>
    <w:rsid w:val="00811255"/>
    <w:rsid w:val="008119C5"/>
    <w:rsid w:val="0081720A"/>
    <w:rsid w:val="00820851"/>
    <w:rsid w:val="0082187F"/>
    <w:rsid w:val="00824217"/>
    <w:rsid w:val="00825908"/>
    <w:rsid w:val="00826157"/>
    <w:rsid w:val="00826354"/>
    <w:rsid w:val="00826C8F"/>
    <w:rsid w:val="00830967"/>
    <w:rsid w:val="008355C4"/>
    <w:rsid w:val="00837EC7"/>
    <w:rsid w:val="008424F6"/>
    <w:rsid w:val="008436D6"/>
    <w:rsid w:val="0085229E"/>
    <w:rsid w:val="00861B05"/>
    <w:rsid w:val="00861D98"/>
    <w:rsid w:val="00865AED"/>
    <w:rsid w:val="00881426"/>
    <w:rsid w:val="00893CC2"/>
    <w:rsid w:val="008964FD"/>
    <w:rsid w:val="008A1768"/>
    <w:rsid w:val="008A4BE6"/>
    <w:rsid w:val="008A6229"/>
    <w:rsid w:val="008B1AA7"/>
    <w:rsid w:val="008B1D49"/>
    <w:rsid w:val="008B6E6E"/>
    <w:rsid w:val="008B729D"/>
    <w:rsid w:val="008C5F03"/>
    <w:rsid w:val="008D15D5"/>
    <w:rsid w:val="008D2AE8"/>
    <w:rsid w:val="008D4BA4"/>
    <w:rsid w:val="008E2ED1"/>
    <w:rsid w:val="008E51EB"/>
    <w:rsid w:val="008E5AE6"/>
    <w:rsid w:val="008E7D45"/>
    <w:rsid w:val="008F19CF"/>
    <w:rsid w:val="008F78E6"/>
    <w:rsid w:val="00903B94"/>
    <w:rsid w:val="0091120E"/>
    <w:rsid w:val="009123DF"/>
    <w:rsid w:val="0091593A"/>
    <w:rsid w:val="00926A89"/>
    <w:rsid w:val="0093176D"/>
    <w:rsid w:val="009325F4"/>
    <w:rsid w:val="00937B60"/>
    <w:rsid w:val="009442F3"/>
    <w:rsid w:val="0094692C"/>
    <w:rsid w:val="00947DAC"/>
    <w:rsid w:val="009529B8"/>
    <w:rsid w:val="0095558E"/>
    <w:rsid w:val="00963CB6"/>
    <w:rsid w:val="00971722"/>
    <w:rsid w:val="009757CF"/>
    <w:rsid w:val="009761C1"/>
    <w:rsid w:val="00976BF2"/>
    <w:rsid w:val="009A1D85"/>
    <w:rsid w:val="009C204A"/>
    <w:rsid w:val="009C4700"/>
    <w:rsid w:val="009D0E08"/>
    <w:rsid w:val="009D3DA7"/>
    <w:rsid w:val="009E21C2"/>
    <w:rsid w:val="009E229F"/>
    <w:rsid w:val="009F42E4"/>
    <w:rsid w:val="009F697A"/>
    <w:rsid w:val="00A00468"/>
    <w:rsid w:val="00A03019"/>
    <w:rsid w:val="00A20523"/>
    <w:rsid w:val="00A2151A"/>
    <w:rsid w:val="00A22DFE"/>
    <w:rsid w:val="00A311F6"/>
    <w:rsid w:val="00A344DA"/>
    <w:rsid w:val="00A351C9"/>
    <w:rsid w:val="00A366CC"/>
    <w:rsid w:val="00A40462"/>
    <w:rsid w:val="00A53E39"/>
    <w:rsid w:val="00A57E9B"/>
    <w:rsid w:val="00A60696"/>
    <w:rsid w:val="00A65F52"/>
    <w:rsid w:val="00A6743D"/>
    <w:rsid w:val="00A71819"/>
    <w:rsid w:val="00A804F8"/>
    <w:rsid w:val="00A828A1"/>
    <w:rsid w:val="00A90318"/>
    <w:rsid w:val="00A91E84"/>
    <w:rsid w:val="00A95892"/>
    <w:rsid w:val="00A973E5"/>
    <w:rsid w:val="00AB509B"/>
    <w:rsid w:val="00AC5F5D"/>
    <w:rsid w:val="00AC610E"/>
    <w:rsid w:val="00AD0365"/>
    <w:rsid w:val="00AD134F"/>
    <w:rsid w:val="00AD168D"/>
    <w:rsid w:val="00AD39E6"/>
    <w:rsid w:val="00AD5E12"/>
    <w:rsid w:val="00AE2085"/>
    <w:rsid w:val="00AE2453"/>
    <w:rsid w:val="00AE2D84"/>
    <w:rsid w:val="00AE3A55"/>
    <w:rsid w:val="00B14EEB"/>
    <w:rsid w:val="00B17838"/>
    <w:rsid w:val="00B2327A"/>
    <w:rsid w:val="00B27FB2"/>
    <w:rsid w:val="00B34687"/>
    <w:rsid w:val="00B3660D"/>
    <w:rsid w:val="00B43ABD"/>
    <w:rsid w:val="00B52E28"/>
    <w:rsid w:val="00B53804"/>
    <w:rsid w:val="00B542E5"/>
    <w:rsid w:val="00B55773"/>
    <w:rsid w:val="00B70948"/>
    <w:rsid w:val="00B81143"/>
    <w:rsid w:val="00B8427D"/>
    <w:rsid w:val="00B9476F"/>
    <w:rsid w:val="00B94BD8"/>
    <w:rsid w:val="00BB44B1"/>
    <w:rsid w:val="00BB754C"/>
    <w:rsid w:val="00BB7FAF"/>
    <w:rsid w:val="00BC052C"/>
    <w:rsid w:val="00BC2437"/>
    <w:rsid w:val="00BC763D"/>
    <w:rsid w:val="00BD0F3E"/>
    <w:rsid w:val="00BD3107"/>
    <w:rsid w:val="00BD5DF9"/>
    <w:rsid w:val="00BD753D"/>
    <w:rsid w:val="00BD7E76"/>
    <w:rsid w:val="00BE7704"/>
    <w:rsid w:val="00BF22FF"/>
    <w:rsid w:val="00BF2994"/>
    <w:rsid w:val="00BF4880"/>
    <w:rsid w:val="00BF7F0C"/>
    <w:rsid w:val="00C01D4F"/>
    <w:rsid w:val="00C12950"/>
    <w:rsid w:val="00C14961"/>
    <w:rsid w:val="00C16860"/>
    <w:rsid w:val="00C17F88"/>
    <w:rsid w:val="00C2144F"/>
    <w:rsid w:val="00C2632F"/>
    <w:rsid w:val="00C26C29"/>
    <w:rsid w:val="00C27A3A"/>
    <w:rsid w:val="00C31244"/>
    <w:rsid w:val="00C40A67"/>
    <w:rsid w:val="00C42768"/>
    <w:rsid w:val="00C47F23"/>
    <w:rsid w:val="00C6552D"/>
    <w:rsid w:val="00C752F4"/>
    <w:rsid w:val="00C97F7E"/>
    <w:rsid w:val="00CB1E8C"/>
    <w:rsid w:val="00CB2750"/>
    <w:rsid w:val="00CB3549"/>
    <w:rsid w:val="00CC5492"/>
    <w:rsid w:val="00CD51AA"/>
    <w:rsid w:val="00CD75FB"/>
    <w:rsid w:val="00CE5268"/>
    <w:rsid w:val="00CF0C0B"/>
    <w:rsid w:val="00CF206C"/>
    <w:rsid w:val="00CF4E7D"/>
    <w:rsid w:val="00D00800"/>
    <w:rsid w:val="00D0707C"/>
    <w:rsid w:val="00D11701"/>
    <w:rsid w:val="00D156DF"/>
    <w:rsid w:val="00D226DE"/>
    <w:rsid w:val="00D25702"/>
    <w:rsid w:val="00D25E2D"/>
    <w:rsid w:val="00D265DF"/>
    <w:rsid w:val="00D270BC"/>
    <w:rsid w:val="00D33B74"/>
    <w:rsid w:val="00D37C4D"/>
    <w:rsid w:val="00D41BE0"/>
    <w:rsid w:val="00D42096"/>
    <w:rsid w:val="00D4286C"/>
    <w:rsid w:val="00D85184"/>
    <w:rsid w:val="00DA0318"/>
    <w:rsid w:val="00DB08E9"/>
    <w:rsid w:val="00DB2646"/>
    <w:rsid w:val="00DC0691"/>
    <w:rsid w:val="00DC1C34"/>
    <w:rsid w:val="00DC34E1"/>
    <w:rsid w:val="00DC563E"/>
    <w:rsid w:val="00DC762A"/>
    <w:rsid w:val="00DD01E5"/>
    <w:rsid w:val="00DD0C30"/>
    <w:rsid w:val="00DF308F"/>
    <w:rsid w:val="00E06B71"/>
    <w:rsid w:val="00E1111E"/>
    <w:rsid w:val="00E1193E"/>
    <w:rsid w:val="00E11AF1"/>
    <w:rsid w:val="00E16A0E"/>
    <w:rsid w:val="00E16B27"/>
    <w:rsid w:val="00E20396"/>
    <w:rsid w:val="00E35BB9"/>
    <w:rsid w:val="00E512A5"/>
    <w:rsid w:val="00E54420"/>
    <w:rsid w:val="00E579BF"/>
    <w:rsid w:val="00E653F9"/>
    <w:rsid w:val="00E716E9"/>
    <w:rsid w:val="00E72519"/>
    <w:rsid w:val="00E801CF"/>
    <w:rsid w:val="00E84ADD"/>
    <w:rsid w:val="00E85381"/>
    <w:rsid w:val="00E85A35"/>
    <w:rsid w:val="00E85DB9"/>
    <w:rsid w:val="00E86529"/>
    <w:rsid w:val="00E914F0"/>
    <w:rsid w:val="00E91AB7"/>
    <w:rsid w:val="00E972F9"/>
    <w:rsid w:val="00EA1943"/>
    <w:rsid w:val="00EA4734"/>
    <w:rsid w:val="00EA5291"/>
    <w:rsid w:val="00EA5B32"/>
    <w:rsid w:val="00EB070D"/>
    <w:rsid w:val="00EC1F75"/>
    <w:rsid w:val="00EC51CF"/>
    <w:rsid w:val="00EC531D"/>
    <w:rsid w:val="00EC68C4"/>
    <w:rsid w:val="00ED0EC3"/>
    <w:rsid w:val="00ED1926"/>
    <w:rsid w:val="00ED37D2"/>
    <w:rsid w:val="00ED520C"/>
    <w:rsid w:val="00EE4847"/>
    <w:rsid w:val="00EF68E2"/>
    <w:rsid w:val="00F06F4A"/>
    <w:rsid w:val="00F0780A"/>
    <w:rsid w:val="00F122B4"/>
    <w:rsid w:val="00F17F92"/>
    <w:rsid w:val="00F2257F"/>
    <w:rsid w:val="00F30313"/>
    <w:rsid w:val="00F372D1"/>
    <w:rsid w:val="00F5081B"/>
    <w:rsid w:val="00F5187C"/>
    <w:rsid w:val="00F6015B"/>
    <w:rsid w:val="00F61EFE"/>
    <w:rsid w:val="00F62FF4"/>
    <w:rsid w:val="00F717EF"/>
    <w:rsid w:val="00F74EA3"/>
    <w:rsid w:val="00F86862"/>
    <w:rsid w:val="00FA0BB9"/>
    <w:rsid w:val="00FA0F70"/>
    <w:rsid w:val="00FA4DC2"/>
    <w:rsid w:val="00FA5800"/>
    <w:rsid w:val="00FB337B"/>
    <w:rsid w:val="00FC247D"/>
    <w:rsid w:val="00FC43D7"/>
    <w:rsid w:val="00FE1DD4"/>
    <w:rsid w:val="00FE4599"/>
    <w:rsid w:val="00FE5465"/>
    <w:rsid w:val="00FF07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character" w:styleId="BesuchterHyperlink">
    <w:name w:val="FollowedHyperlink"/>
    <w:basedOn w:val="Absatz-Standardschriftart"/>
    <w:uiPriority w:val="99"/>
    <w:semiHidden/>
    <w:unhideWhenUsed/>
    <w:rsid w:val="00181DC8"/>
    <w:rPr>
      <w:color w:val="800080" w:themeColor="followedHyperlink"/>
      <w:u w:val="single"/>
    </w:rPr>
  </w:style>
  <w:style w:type="paragraph" w:customStyle="1" w:styleId="Aufzhlung">
    <w:name w:val="Aufzählung"/>
    <w:basedOn w:val="Standard"/>
    <w:qFormat/>
    <w:rsid w:val="00830967"/>
    <w:pPr>
      <w:numPr>
        <w:numId w:val="11"/>
      </w:numPr>
      <w:spacing w:before="80" w:after="80" w:line="240" w:lineRule="auto"/>
    </w:pPr>
    <w:rPr>
      <w:rFonts w:eastAsia="Arial Unicode MS" w:cs="Arial"/>
      <w:color w:val="000000"/>
      <w:lang w:eastAsia="de-DE"/>
    </w:rPr>
  </w:style>
  <w:style w:type="character" w:styleId="Kommentarzeichen">
    <w:name w:val="annotation reference"/>
    <w:basedOn w:val="Absatz-Standardschriftart"/>
    <w:uiPriority w:val="99"/>
    <w:semiHidden/>
    <w:unhideWhenUsed/>
    <w:rsid w:val="00A344DA"/>
    <w:rPr>
      <w:sz w:val="16"/>
      <w:szCs w:val="16"/>
    </w:rPr>
  </w:style>
  <w:style w:type="paragraph" w:styleId="Kommentartext">
    <w:name w:val="annotation text"/>
    <w:basedOn w:val="Standard"/>
    <w:link w:val="KommentartextZchn"/>
    <w:uiPriority w:val="99"/>
    <w:unhideWhenUsed/>
    <w:rsid w:val="00A344DA"/>
    <w:pPr>
      <w:spacing w:line="240" w:lineRule="auto"/>
    </w:pPr>
    <w:rPr>
      <w:sz w:val="20"/>
      <w:szCs w:val="20"/>
    </w:rPr>
  </w:style>
  <w:style w:type="character" w:customStyle="1" w:styleId="KommentartextZchn">
    <w:name w:val="Kommentartext Zchn"/>
    <w:basedOn w:val="Absatz-Standardschriftart"/>
    <w:link w:val="Kommentartext"/>
    <w:uiPriority w:val="99"/>
    <w:rsid w:val="00A344DA"/>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A344DA"/>
    <w:rPr>
      <w:b/>
      <w:bCs/>
    </w:rPr>
  </w:style>
  <w:style w:type="character" w:customStyle="1" w:styleId="KommentarthemaZchn">
    <w:name w:val="Kommentarthema Zchn"/>
    <w:basedOn w:val="KommentartextZchn"/>
    <w:link w:val="Kommentarthema"/>
    <w:uiPriority w:val="99"/>
    <w:semiHidden/>
    <w:rsid w:val="00A344DA"/>
    <w:rPr>
      <w:rFonts w:ascii="Arial" w:hAnsi="Arial"/>
      <w:b/>
      <w:bCs/>
      <w:lang w:eastAsia="en-US"/>
    </w:rPr>
  </w:style>
  <w:style w:type="character" w:styleId="Fett">
    <w:name w:val="Strong"/>
    <w:basedOn w:val="Absatz-Standardschriftart"/>
    <w:uiPriority w:val="22"/>
    <w:qFormat/>
    <w:rsid w:val="001D3EBA"/>
    <w:rPr>
      <w:b/>
      <w:bCs/>
    </w:rPr>
  </w:style>
  <w:style w:type="paragraph" w:styleId="Textkrper">
    <w:name w:val="Body Text"/>
    <w:basedOn w:val="Standard"/>
    <w:link w:val="TextkrperZchn"/>
    <w:rsid w:val="00F74EA3"/>
    <w:pPr>
      <w:spacing w:after="120" w:line="240" w:lineRule="auto"/>
      <w:jc w:val="both"/>
    </w:pPr>
    <w:rPr>
      <w:rFonts w:eastAsia="Times New Roman"/>
      <w:bCs/>
      <w:szCs w:val="24"/>
      <w:lang w:eastAsia="de-DE"/>
    </w:rPr>
  </w:style>
  <w:style w:type="character" w:customStyle="1" w:styleId="TextkrperZchn">
    <w:name w:val="Textkörper Zchn"/>
    <w:basedOn w:val="Absatz-Standardschriftart"/>
    <w:link w:val="Textkrper"/>
    <w:rsid w:val="00F74EA3"/>
    <w:rPr>
      <w:rFonts w:ascii="Arial" w:eastAsia="Times New Roman" w:hAnsi="Arial"/>
      <w:bCs/>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character" w:styleId="BesuchterHyperlink">
    <w:name w:val="FollowedHyperlink"/>
    <w:basedOn w:val="Absatz-Standardschriftart"/>
    <w:uiPriority w:val="99"/>
    <w:semiHidden/>
    <w:unhideWhenUsed/>
    <w:rsid w:val="00181DC8"/>
    <w:rPr>
      <w:color w:val="800080" w:themeColor="followedHyperlink"/>
      <w:u w:val="single"/>
    </w:rPr>
  </w:style>
  <w:style w:type="paragraph" w:customStyle="1" w:styleId="Aufzhlung">
    <w:name w:val="Aufzählung"/>
    <w:basedOn w:val="Standard"/>
    <w:qFormat/>
    <w:rsid w:val="00830967"/>
    <w:pPr>
      <w:numPr>
        <w:numId w:val="11"/>
      </w:numPr>
      <w:spacing w:before="80" w:after="80" w:line="240" w:lineRule="auto"/>
    </w:pPr>
    <w:rPr>
      <w:rFonts w:eastAsia="Arial Unicode MS" w:cs="Arial"/>
      <w:color w:val="000000"/>
      <w:lang w:eastAsia="de-DE"/>
    </w:rPr>
  </w:style>
  <w:style w:type="character" w:styleId="Kommentarzeichen">
    <w:name w:val="annotation reference"/>
    <w:basedOn w:val="Absatz-Standardschriftart"/>
    <w:uiPriority w:val="99"/>
    <w:semiHidden/>
    <w:unhideWhenUsed/>
    <w:rsid w:val="00A344DA"/>
    <w:rPr>
      <w:sz w:val="16"/>
      <w:szCs w:val="16"/>
    </w:rPr>
  </w:style>
  <w:style w:type="paragraph" w:styleId="Kommentartext">
    <w:name w:val="annotation text"/>
    <w:basedOn w:val="Standard"/>
    <w:link w:val="KommentartextZchn"/>
    <w:uiPriority w:val="99"/>
    <w:unhideWhenUsed/>
    <w:rsid w:val="00A344DA"/>
    <w:pPr>
      <w:spacing w:line="240" w:lineRule="auto"/>
    </w:pPr>
    <w:rPr>
      <w:sz w:val="20"/>
      <w:szCs w:val="20"/>
    </w:rPr>
  </w:style>
  <w:style w:type="character" w:customStyle="1" w:styleId="KommentartextZchn">
    <w:name w:val="Kommentartext Zchn"/>
    <w:basedOn w:val="Absatz-Standardschriftart"/>
    <w:link w:val="Kommentartext"/>
    <w:uiPriority w:val="99"/>
    <w:rsid w:val="00A344DA"/>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A344DA"/>
    <w:rPr>
      <w:b/>
      <w:bCs/>
    </w:rPr>
  </w:style>
  <w:style w:type="character" w:customStyle="1" w:styleId="KommentarthemaZchn">
    <w:name w:val="Kommentarthema Zchn"/>
    <w:basedOn w:val="KommentartextZchn"/>
    <w:link w:val="Kommentarthema"/>
    <w:uiPriority w:val="99"/>
    <w:semiHidden/>
    <w:rsid w:val="00A344DA"/>
    <w:rPr>
      <w:rFonts w:ascii="Arial" w:hAnsi="Arial"/>
      <w:b/>
      <w:bCs/>
      <w:lang w:eastAsia="en-US"/>
    </w:rPr>
  </w:style>
  <w:style w:type="character" w:styleId="Fett">
    <w:name w:val="Strong"/>
    <w:basedOn w:val="Absatz-Standardschriftart"/>
    <w:uiPriority w:val="22"/>
    <w:qFormat/>
    <w:rsid w:val="001D3EBA"/>
    <w:rPr>
      <w:b/>
      <w:bCs/>
    </w:rPr>
  </w:style>
  <w:style w:type="paragraph" w:styleId="Textkrper">
    <w:name w:val="Body Text"/>
    <w:basedOn w:val="Standard"/>
    <w:link w:val="TextkrperZchn"/>
    <w:rsid w:val="00F74EA3"/>
    <w:pPr>
      <w:spacing w:after="120" w:line="240" w:lineRule="auto"/>
      <w:jc w:val="both"/>
    </w:pPr>
    <w:rPr>
      <w:rFonts w:eastAsia="Times New Roman"/>
      <w:bCs/>
      <w:szCs w:val="24"/>
      <w:lang w:eastAsia="de-DE"/>
    </w:rPr>
  </w:style>
  <w:style w:type="character" w:customStyle="1" w:styleId="TextkrperZchn">
    <w:name w:val="Textkörper Zchn"/>
    <w:basedOn w:val="Absatz-Standardschriftart"/>
    <w:link w:val="Textkrper"/>
    <w:rsid w:val="00F74EA3"/>
    <w:rPr>
      <w:rFonts w:ascii="Arial" w:eastAsia="Times New Roman" w:hAnsi="Arial"/>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d/viewer?mid=1M59t7d6atHVYhxb60aUDdhyp4n4&amp;ll=52.51332165367728%2C13.353072133907971&amp;z=12" TargetMode="External"/><Relationship Id="rId18" Type="http://schemas.openxmlformats.org/officeDocument/2006/relationships/hyperlink" Target="https://www.youtube.com/watch?v=qgTngY3D2wQ" TargetMode="External"/><Relationship Id="rId26" Type="http://schemas.openxmlformats.org/officeDocument/2006/relationships/hyperlink" Target="https://de.wikipedia.org/wiki/Buddy_B%C3%A4r_Mieren_Maxx" TargetMode="External"/><Relationship Id="rId3" Type="http://schemas.openxmlformats.org/officeDocument/2006/relationships/styles" Target="styles.xml"/><Relationship Id="rId21" Type="http://schemas.openxmlformats.org/officeDocument/2006/relationships/hyperlink" Target="https://en.wikipedia.org/wiki/Shaun_in_the_City"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uddy-baer.com/de/classic-buddy-bears/weltkarte.html" TargetMode="External"/><Relationship Id="rId17" Type="http://schemas.openxmlformats.org/officeDocument/2006/relationships/hyperlink" Target="http://mappinglondon.co.uk/2015/shaun-in-the-city/" TargetMode="External"/><Relationship Id="rId25" Type="http://schemas.openxmlformats.org/officeDocument/2006/relationships/hyperlink" Target="https://creativecommons.org/licenses/by-sa/3.0/d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haun_in_the_City" TargetMode="External"/><Relationship Id="rId20" Type="http://schemas.openxmlformats.org/officeDocument/2006/relationships/hyperlink" Target="http://www.shaunthesheep.com/news/shaun-city-arrives-bristo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3.0/de/" TargetMode="External"/><Relationship Id="rId24" Type="http://schemas.openxmlformats.org/officeDocument/2006/relationships/hyperlink" Target="https://de.wikipedia.org/wiki/Buddy_B%C3%A4r_Mieren_Maxx"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haunthesheep.com/news/shaun-city-arrives-bristol" TargetMode="External"/><Relationship Id="rId23" Type="http://schemas.openxmlformats.org/officeDocument/2006/relationships/hyperlink" Target="https://www.youtube.com/watch?v=qgTngY3D2wQ" TargetMode="External"/><Relationship Id="rId28" Type="http://schemas.openxmlformats.org/officeDocument/2006/relationships/image" Target="media/image2.jpeg"/><Relationship Id="rId10" Type="http://schemas.openxmlformats.org/officeDocument/2006/relationships/hyperlink" Target="https://de.wikipedia.org/wiki/Buddy_B%C3%A4r_Mieren_Maxx" TargetMode="External"/><Relationship Id="rId19" Type="http://schemas.openxmlformats.org/officeDocument/2006/relationships/hyperlink" Target="http://www.shauninthecity.org.uk/"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hauninthecity.org.uk/" TargetMode="External"/><Relationship Id="rId22" Type="http://schemas.openxmlformats.org/officeDocument/2006/relationships/hyperlink" Target="http://mappinglondon.co.uk/2015/shaun-in-the-city/" TargetMode="External"/><Relationship Id="rId27" Type="http://schemas.openxmlformats.org/officeDocument/2006/relationships/hyperlink" Target="https://creativecommons.org/licenses/by-sa/3.0/de/"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rspc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C88EC-7EC7-4E34-8CB1-638CADEC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16</Pages>
  <Words>2376</Words>
  <Characters>14975</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2</cp:revision>
  <cp:lastPrinted>2017-12-11T11:14:00Z</cp:lastPrinted>
  <dcterms:created xsi:type="dcterms:W3CDTF">2018-01-15T07:51:00Z</dcterms:created>
  <dcterms:modified xsi:type="dcterms:W3CDTF">2018-01-15T07:51:00Z</dcterms:modified>
</cp:coreProperties>
</file>