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122C">
      <w:pPr>
        <w:suppressAutoHyphens/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122C">
      <w:pPr>
        <w:suppressAutoHyphens/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B9122C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1C1C2C" w:rsidP="00B9122C">
            <w:pPr>
              <w:suppressAutoHyphens/>
              <w:spacing w:before="200" w:after="200"/>
            </w:pPr>
            <w:r>
              <w:t>Französisch</w:t>
            </w:r>
          </w:p>
        </w:tc>
      </w:tr>
      <w:tr w:rsidR="00420481" w:rsidRPr="001C1C2C" w:rsidTr="00C16860">
        <w:tc>
          <w:tcPr>
            <w:tcW w:w="2802" w:type="dxa"/>
          </w:tcPr>
          <w:p w:rsidR="00420481" w:rsidRPr="009B046A" w:rsidRDefault="00420481" w:rsidP="00B9122C">
            <w:pPr>
              <w:suppressAutoHyphens/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1C1C2C" w:rsidRDefault="00C0206F" w:rsidP="00B9122C">
            <w:pPr>
              <w:suppressAutoHyphens/>
              <w:spacing w:before="200" w:after="200"/>
              <w:rPr>
                <w:lang w:val="fr-FR"/>
              </w:rPr>
            </w:pPr>
            <w:proofErr w:type="spellStart"/>
            <w:r>
              <w:rPr>
                <w:lang w:val="fr-FR"/>
              </w:rPr>
              <w:t>Französisch</w:t>
            </w:r>
            <w:proofErr w:type="spellEnd"/>
            <w:r>
              <w:rPr>
                <w:lang w:val="fr-FR"/>
              </w:rPr>
              <w:t>_</w:t>
            </w:r>
            <w:r w:rsidR="00B9122C">
              <w:rPr>
                <w:lang w:val="fr-FR"/>
              </w:rPr>
              <w:t xml:space="preserve"> </w:t>
            </w:r>
            <w:proofErr w:type="spellStart"/>
            <w:r w:rsidR="00B9122C">
              <w:rPr>
                <w:lang w:val="fr-FR"/>
              </w:rPr>
              <w:t>Grundschule_Sprechen_</w:t>
            </w:r>
            <w:r w:rsidR="00BF3A96">
              <w:rPr>
                <w:lang w:val="fr-FR"/>
              </w:rPr>
              <w:t>C</w:t>
            </w:r>
            <w:proofErr w:type="spellEnd"/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B9122C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1C1C2C" w:rsidP="00B9122C">
            <w:pPr>
              <w:suppressAutoHyphens/>
              <w:spacing w:before="200" w:after="200"/>
            </w:pPr>
            <w:r>
              <w:t>Funktionale kommunikative Kompetenz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B9122C">
            <w:pPr>
              <w:tabs>
                <w:tab w:val="left" w:pos="1373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237857" w:rsidP="00B9122C">
            <w:pPr>
              <w:tabs>
                <w:tab w:val="left" w:pos="1373"/>
              </w:tabs>
              <w:suppressAutoHyphens/>
              <w:spacing w:before="200" w:after="200"/>
            </w:pPr>
            <w:r>
              <w:t xml:space="preserve">Dialogisches </w:t>
            </w:r>
            <w:r w:rsidR="001C1C2C">
              <w:t>Sprechen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B9122C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9A6CD0" w:rsidP="00B9122C">
            <w:pPr>
              <w:tabs>
                <w:tab w:val="left" w:pos="1190"/>
              </w:tabs>
              <w:suppressAutoHyphens/>
              <w:spacing w:before="200" w:after="200"/>
            </w:pPr>
            <w:r>
              <w:t>C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B9122C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Default="001C1C2C" w:rsidP="00B9122C">
            <w:pPr>
              <w:tabs>
                <w:tab w:val="left" w:pos="1190"/>
              </w:tabs>
              <w:suppressAutoHyphens/>
              <w:spacing w:before="200" w:after="200"/>
            </w:pPr>
            <w:r>
              <w:t>Die Schülerinnen und Schüler können</w:t>
            </w:r>
          </w:p>
          <w:p w:rsidR="001C1C2C" w:rsidRDefault="009A6CD0" w:rsidP="00B9122C">
            <w:pPr>
              <w:suppressAutoHyphens/>
              <w:autoSpaceDE w:val="0"/>
              <w:autoSpaceDN w:val="0"/>
              <w:adjustRightInd w:val="0"/>
              <w:spacing w:line="240" w:lineRule="auto"/>
            </w:pPr>
            <w:r>
              <w:t>mit vorgegebenen und geübten Satzmustern zu einfachen, sehr vertrauten Alltagssituationen einen kurzen Dialog führen</w:t>
            </w:r>
          </w:p>
          <w:p w:rsidR="009A6CD0" w:rsidRDefault="009A6CD0" w:rsidP="00B9122C">
            <w:pPr>
              <w:suppressAutoHyphens/>
              <w:autoSpaceDE w:val="0"/>
              <w:autoSpaceDN w:val="0"/>
              <w:adjustRightInd w:val="0"/>
              <w:spacing w:line="240" w:lineRule="auto"/>
            </w:pPr>
          </w:p>
          <w:p w:rsidR="009A6CD0" w:rsidRDefault="009A6CD0" w:rsidP="00B9122C">
            <w:pPr>
              <w:suppressAutoHyphens/>
              <w:autoSpaceDE w:val="0"/>
              <w:autoSpaceDN w:val="0"/>
              <w:adjustRightInd w:val="0"/>
              <w:spacing w:line="240" w:lineRule="auto"/>
            </w:pPr>
            <w:r>
              <w:t>einfache Fragen und Feststellungen mit sprachlichen Hilfen formulieren und auf diese reagieren</w:t>
            </w:r>
          </w:p>
          <w:p w:rsidR="001C1C2C" w:rsidRPr="008A1768" w:rsidRDefault="001C1C2C" w:rsidP="00B9122C">
            <w:pPr>
              <w:suppressAutoHyphens/>
              <w:autoSpaceDE w:val="0"/>
              <w:autoSpaceDN w:val="0"/>
              <w:adjustRightInd w:val="0"/>
              <w:spacing w:line="240" w:lineRule="auto"/>
            </w:pP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B9122C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94BD8" w:rsidRPr="00202F49" w:rsidRDefault="00237857" w:rsidP="00B9122C">
            <w:pPr>
              <w:tabs>
                <w:tab w:val="left" w:pos="1190"/>
              </w:tabs>
              <w:suppressAutoHyphens/>
              <w:spacing w:before="200" w:after="200"/>
            </w:pPr>
            <w:r>
              <w:t>Individuum</w:t>
            </w:r>
            <w:r w:rsidR="001C1C2C">
              <w:t xml:space="preserve"> und Lebenswelt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B9122C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Basiscurriculum (BC)</w:t>
            </w:r>
            <w:r w:rsidR="00C16860">
              <w:rPr>
                <w:b/>
              </w:rPr>
              <w:t xml:space="preserve"> oder übergreifenden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237857" w:rsidP="00B9122C">
            <w:pPr>
              <w:tabs>
                <w:tab w:val="left" w:pos="1190"/>
              </w:tabs>
              <w:suppressAutoHyphens/>
              <w:spacing w:before="200" w:after="200"/>
            </w:pPr>
            <w:r>
              <w:t>Essen und Trinken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B9122C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B9122C">
            <w:pPr>
              <w:tabs>
                <w:tab w:val="left" w:pos="1190"/>
              </w:tabs>
              <w:suppressAutoHyphens/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B9122C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B9122C">
            <w:pPr>
              <w:tabs>
                <w:tab w:val="left" w:pos="84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1C1C2C" w:rsidP="00B9122C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H</w:t>
            </w:r>
            <w:r w:rsidR="00F17F92" w:rsidRPr="008119C5">
              <w:rPr>
                <w:b/>
              </w:rPr>
              <w:t>alboffen</w:t>
            </w:r>
            <w:r w:rsidR="00BF3A96">
              <w:rPr>
                <w:b/>
              </w:rPr>
              <w:t xml:space="preserve"> 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B9122C">
            <w:pPr>
              <w:tabs>
                <w:tab w:val="left" w:pos="1735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B9122C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B9122C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B9122C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B9122C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B9122C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F5187C" w:rsidP="00B9122C">
            <w:pPr>
              <w:suppressAutoHyphens/>
              <w:spacing w:before="200" w:after="200"/>
            </w:pPr>
          </w:p>
        </w:tc>
      </w:tr>
    </w:tbl>
    <w:p w:rsidR="00937B60" w:rsidRDefault="00937B60" w:rsidP="00B9122C">
      <w:pPr>
        <w:suppressAutoHyphens/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A3453C" w:rsidRDefault="00BD4E3C" w:rsidP="00B9122C">
      <w:pPr>
        <w:suppressAutoHyphens/>
        <w:spacing w:before="60" w:after="60"/>
        <w:rPr>
          <w:b/>
          <w:sz w:val="24"/>
          <w:szCs w:val="24"/>
        </w:rPr>
      </w:pPr>
      <w:r w:rsidRPr="00A3453C">
        <w:rPr>
          <w:b/>
          <w:sz w:val="24"/>
          <w:szCs w:val="24"/>
        </w:rPr>
        <w:lastRenderedPageBreak/>
        <w:t>Aufgabe und Material</w:t>
      </w:r>
    </w:p>
    <w:p w:rsidR="00BD4E3C" w:rsidRDefault="00E75327" w:rsidP="00B9122C">
      <w:pPr>
        <w:suppressAutoHyphens/>
        <w:spacing w:before="60" w:after="6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3.15pt;margin-top:3.55pt;width:508.15pt;height:682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">
            <v:textbox>
              <w:txbxContent>
                <w:p w:rsidR="009E67E6" w:rsidRDefault="009E67E6" w:rsidP="00675CBC">
                  <w:pPr>
                    <w:jc w:val="center"/>
                    <w:rPr>
                      <w:b/>
                      <w:sz w:val="32"/>
                      <w:u w:val="single"/>
                      <w:lang w:val="fr-FR"/>
                    </w:rPr>
                  </w:pPr>
                  <w:r>
                    <w:rPr>
                      <w:b/>
                      <w:sz w:val="32"/>
                      <w:u w:val="single"/>
                      <w:lang w:val="fr-FR"/>
                    </w:rPr>
                    <w:t xml:space="preserve">  </w:t>
                  </w:r>
                  <w:r w:rsidRPr="00675CBC">
                    <w:rPr>
                      <w:b/>
                      <w:sz w:val="32"/>
                      <w:lang w:val="fr-FR"/>
                    </w:rPr>
                    <w:t xml:space="preserve">   </w:t>
                  </w:r>
                  <w:r>
                    <w:rPr>
                      <w:b/>
                      <w:sz w:val="32"/>
                      <w:lang w:val="fr-FR"/>
                    </w:rPr>
                    <w:t xml:space="preserve">   </w:t>
                  </w:r>
                  <w:r w:rsidRPr="00675CBC">
                    <w:rPr>
                      <w:b/>
                      <w:sz w:val="32"/>
                      <w:lang w:val="fr-FR"/>
                    </w:rPr>
                    <w:t xml:space="preserve"> </w:t>
                  </w:r>
                  <w:r>
                    <w:rPr>
                      <w:b/>
                      <w:sz w:val="32"/>
                      <w:u w:val="single"/>
                      <w:lang w:val="fr-FR"/>
                    </w:rPr>
                    <w:t>Qu’est-ce que tu</w:t>
                  </w:r>
                  <w:r w:rsidR="00A3453C">
                    <w:rPr>
                      <w:b/>
                      <w:sz w:val="32"/>
                      <w:u w:val="single"/>
                      <w:lang w:val="fr-FR"/>
                    </w:rPr>
                    <w:t xml:space="preserve"> adores/ détestes manger/ boire</w:t>
                  </w:r>
                  <w:r>
                    <w:rPr>
                      <w:b/>
                      <w:sz w:val="32"/>
                      <w:u w:val="single"/>
                      <w:lang w:val="fr-FR"/>
                    </w:rPr>
                    <w:t>?</w:t>
                  </w:r>
                </w:p>
                <w:p w:rsidR="009E67E6" w:rsidRDefault="009E67E6" w:rsidP="00675CBC">
                  <w:pPr>
                    <w:jc w:val="center"/>
                    <w:rPr>
                      <w:b/>
                      <w:sz w:val="32"/>
                      <w:u w:val="single"/>
                      <w:lang w:val="fr-FR"/>
                    </w:rPr>
                  </w:pPr>
                </w:p>
                <w:p w:rsidR="009E67E6" w:rsidRPr="00A3453C" w:rsidRDefault="009E67E6" w:rsidP="00B9122C">
                  <w:pPr>
                    <w:suppressAutoHyphens/>
                    <w:rPr>
                      <w:b/>
                      <w:u w:val="single"/>
                    </w:rPr>
                  </w:pPr>
                  <w:r w:rsidRPr="00A3453C">
                    <w:t>Ihr habt in euer Klasse einen Austauschschüler/ eine Austauschschülerin aus Frankreich zu Besuch. Du möchtest ihn/ sie zu dir nach Hause zum Kochen einladen. Vorher diskutiert ihr auf Französisch: Was esst und trinkt ihr gerne? Was mögt ihr gar nicht? Du bist A und beginnst:</w:t>
                  </w:r>
                </w:p>
                <w:p w:rsidR="009E67E6" w:rsidRPr="00A3453C" w:rsidRDefault="009E67E6" w:rsidP="00B9122C">
                  <w:pPr>
                    <w:pStyle w:val="Listenabsatz"/>
                    <w:numPr>
                      <w:ilvl w:val="0"/>
                      <w:numId w:val="17"/>
                    </w:numPr>
                    <w:suppressAutoHyphens/>
                  </w:pPr>
                  <w:r w:rsidRPr="00A3453C">
                    <w:t>Stelle B eine Frage.</w:t>
                  </w:r>
                </w:p>
                <w:p w:rsidR="009E67E6" w:rsidRPr="00A3453C" w:rsidRDefault="009E67E6" w:rsidP="00B9122C">
                  <w:pPr>
                    <w:pStyle w:val="Listenabsatz"/>
                    <w:numPr>
                      <w:ilvl w:val="0"/>
                      <w:numId w:val="17"/>
                    </w:numPr>
                    <w:suppressAutoHyphens/>
                  </w:pPr>
                  <w:r w:rsidRPr="00A3453C">
                    <w:t xml:space="preserve">B antwortet und du trägst die Informationen über B unten in die Tabelle ein. </w:t>
                  </w:r>
                </w:p>
                <w:p w:rsidR="009E67E6" w:rsidRPr="00A3453C" w:rsidRDefault="009E67E6" w:rsidP="00B9122C">
                  <w:pPr>
                    <w:pStyle w:val="Listenabsatz"/>
                    <w:numPr>
                      <w:ilvl w:val="0"/>
                      <w:numId w:val="17"/>
                    </w:numPr>
                    <w:suppressAutoHyphens/>
                  </w:pPr>
                  <w:r w:rsidRPr="00A3453C">
                    <w:t xml:space="preserve">B stellt eine Frage. Du antwortest. </w:t>
                  </w:r>
                </w:p>
                <w:p w:rsidR="009E67E6" w:rsidRPr="00A3453C" w:rsidRDefault="009E67E6" w:rsidP="00540BF4">
                  <w:pPr>
                    <w:pStyle w:val="Listenabsatz"/>
                    <w:numPr>
                      <w:ilvl w:val="0"/>
                      <w:numId w:val="17"/>
                    </w:numPr>
                  </w:pPr>
                  <w:r w:rsidRPr="00A3453C">
                    <w:t xml:space="preserve">Du stellst eine weitere Frage usw. </w:t>
                  </w:r>
                </w:p>
                <w:tbl>
                  <w:tblPr>
                    <w:tblStyle w:val="Tabellengitternetz"/>
                    <w:tblW w:w="0" w:type="auto"/>
                    <w:tblLook w:val="04A0"/>
                  </w:tblPr>
                  <w:tblGrid>
                    <w:gridCol w:w="3332"/>
                    <w:gridCol w:w="3333"/>
                    <w:gridCol w:w="3333"/>
                  </w:tblGrid>
                  <w:tr w:rsidR="009E67E6" w:rsidTr="00540BF4">
                    <w:trPr>
                      <w:trHeight w:val="592"/>
                    </w:trPr>
                    <w:tc>
                      <w:tcPr>
                        <w:tcW w:w="3332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82905" cy="393700"/>
                              <wp:effectExtent l="0" t="5397" r="0" b="0"/>
                              <wp:docPr id="90" name="Grafik 90" descr="image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mage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82905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J’adore …</w:t>
                        </w:r>
                      </w:p>
                    </w:tc>
                    <w:tc>
                      <w:tcPr>
                        <w:tcW w:w="3333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91" name="Grafik 91" descr="image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age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J’aime bien …</w:t>
                        </w:r>
                      </w:p>
                    </w:tc>
                    <w:tc>
                      <w:tcPr>
                        <w:tcW w:w="3333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92" name="Grafik 92" descr="image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Je déteste…</w:t>
                        </w:r>
                      </w:p>
                    </w:tc>
                  </w:tr>
                  <w:tr w:rsidR="009E67E6" w:rsidTr="00540BF4">
                    <w:trPr>
                      <w:trHeight w:val="1569"/>
                    </w:trPr>
                    <w:tc>
                      <w:tcPr>
                        <w:tcW w:w="3332" w:type="dxa"/>
                      </w:tcPr>
                      <w:p w:rsidR="009E67E6" w:rsidRDefault="009E67E6" w:rsidP="009A6CD0">
                        <w:pPr>
                          <w:jc w:val="center"/>
                        </w:pPr>
                      </w:p>
                      <w:p w:rsidR="009E67E6" w:rsidRDefault="009E67E6" w:rsidP="0002456E">
                        <w:pPr>
                          <w:jc w:val="center"/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457200" cy="534279"/>
                              <wp:effectExtent l="0" t="0" r="0" b="0"/>
                              <wp:docPr id="102" name="Grafik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ench-fries-155679__180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501" cy="5346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Pr="0002456E" w:rsidRDefault="009E67E6" w:rsidP="0002456E">
                        <w:pPr>
                          <w:jc w:val="center"/>
                        </w:pPr>
                        <w:r w:rsidRPr="0002456E">
                          <w:t>les frites</w:t>
                        </w:r>
                      </w:p>
                    </w:tc>
                    <w:tc>
                      <w:tcPr>
                        <w:tcW w:w="3333" w:type="dxa"/>
                      </w:tcPr>
                      <w:p w:rsidR="009E67E6" w:rsidRDefault="009E67E6" w:rsidP="009A6CD0">
                        <w:pPr>
                          <w:rPr>
                            <w:sz w:val="12"/>
                          </w:rPr>
                        </w:pPr>
                      </w:p>
                      <w:p w:rsidR="009E67E6" w:rsidRDefault="009E67E6" w:rsidP="009A6CD0">
                        <w:pPr>
                          <w:rPr>
                            <w:sz w:val="12"/>
                          </w:rPr>
                        </w:pPr>
                      </w:p>
                      <w:p w:rsidR="009E67E6" w:rsidRDefault="009E67E6" w:rsidP="009A6CD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                         </w:t>
                        </w:r>
                        <w:r>
                          <w:rPr>
                            <w:noProof/>
                            <w:color w:val="0000FF"/>
                            <w:lang w:eastAsia="de-DE"/>
                          </w:rPr>
                          <w:drawing>
                            <wp:inline distT="0" distB="0" distL="0" distR="0">
                              <wp:extent cx="677198" cy="499872"/>
                              <wp:effectExtent l="0" t="0" r="0" b="0"/>
                              <wp:docPr id="5" name="Bild 4" descr="Vaizdas:Orange juice.svg">
                                <a:hlinkClick xmlns:a="http://schemas.openxmlformats.org/drawingml/2006/main" r:id="rId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Vaizdas:Orange juice.svg">
                                        <a:hlinkClick r:id="rId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7233" cy="4998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Pr="0002456E" w:rsidRDefault="009E67E6" w:rsidP="0002456E">
                        <w:pPr>
                          <w:jc w:val="center"/>
                        </w:pPr>
                        <w:r w:rsidRPr="0002456E">
                          <w:t xml:space="preserve">le </w:t>
                        </w:r>
                        <w:proofErr w:type="spellStart"/>
                        <w:r w:rsidRPr="0002456E">
                          <w:t>jus</w:t>
                        </w:r>
                        <w:proofErr w:type="spellEnd"/>
                        <w:r w:rsidRPr="0002456E">
                          <w:t xml:space="preserve"> </w:t>
                        </w:r>
                        <w:proofErr w:type="spellStart"/>
                        <w:r w:rsidRPr="0002456E">
                          <w:t>d‘orange</w:t>
                        </w:r>
                        <w:proofErr w:type="spellEnd"/>
                      </w:p>
                    </w:tc>
                    <w:tc>
                      <w:tcPr>
                        <w:tcW w:w="3333" w:type="dxa"/>
                      </w:tcPr>
                      <w:p w:rsidR="009E67E6" w:rsidRDefault="009E67E6" w:rsidP="009A6CD0">
                        <w:pPr>
                          <w:rPr>
                            <w:noProof/>
                            <w:sz w:val="28"/>
                            <w:lang w:eastAsia="de-DE"/>
                          </w:rPr>
                        </w:pPr>
                      </w:p>
                      <w:p w:rsidR="009E67E6" w:rsidRDefault="009E67E6" w:rsidP="009A6CD0">
                        <w:pPr>
                          <w:rPr>
                            <w:noProof/>
                            <w:sz w:val="28"/>
                            <w:lang w:eastAsia="de-DE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t xml:space="preserve">        </w:t>
                        </w:r>
                        <w:r w:rsidR="001C2E37">
                          <w:rPr>
                            <w:rFonts w:cs="Arial"/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22198" cy="440675"/>
                              <wp:effectExtent l="19050" t="0" r="0" b="0"/>
                              <wp:docPr id="10" name="Bild 10" descr="Banane, Obst, Gelb, Süß, Be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Banane, Obst, Gelb, Süß, Be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597" cy="4408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Pr="00FE1AE5" w:rsidRDefault="009E67E6" w:rsidP="009A6CD0">
                        <w:pPr>
                          <w:jc w:val="center"/>
                        </w:pPr>
                        <w:r>
                          <w:rPr>
                            <w:noProof/>
                            <w:sz w:val="24"/>
                            <w:lang w:eastAsia="de-DE"/>
                          </w:rPr>
                          <w:t>les bananes</w:t>
                        </w:r>
                      </w:p>
                    </w:tc>
                  </w:tr>
                  <w:tr w:rsidR="009E67E6" w:rsidTr="00540BF4">
                    <w:trPr>
                      <w:trHeight w:val="1848"/>
                    </w:trPr>
                    <w:tc>
                      <w:tcPr>
                        <w:tcW w:w="3332" w:type="dxa"/>
                      </w:tcPr>
                      <w:p w:rsidR="009E67E6" w:rsidRDefault="009E67E6" w:rsidP="009A6CD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  </w:t>
                        </w:r>
                      </w:p>
                      <w:p w:rsidR="009E67E6" w:rsidRDefault="009E67E6" w:rsidP="009A6CD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cs="Arial"/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430263" cy="629212"/>
                              <wp:effectExtent l="0" t="0" r="7887" b="0"/>
                              <wp:docPr id="1" name="Bild 1" descr="Saft, Karton, Apple, Trinken, Frisch, Obst, Isolie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aft, Karton, Apple, Trinken, Frisch, Obst, Isolie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968" cy="6331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540BF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sz w:val="24"/>
                          </w:rPr>
                          <w:t>jus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pommes</w:t>
                        </w:r>
                        <w:proofErr w:type="spellEnd"/>
                      </w:p>
                    </w:tc>
                    <w:tc>
                      <w:tcPr>
                        <w:tcW w:w="3333" w:type="dxa"/>
                      </w:tcPr>
                      <w:p w:rsidR="009E67E6" w:rsidRDefault="009E67E6" w:rsidP="0002456E">
                        <w:pPr>
                          <w:rPr>
                            <w:sz w:val="28"/>
                          </w:rPr>
                        </w:pPr>
                      </w:p>
                      <w:p w:rsidR="009E67E6" w:rsidRDefault="009E67E6" w:rsidP="0002456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cs="Arial"/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510289" cy="524256"/>
                              <wp:effectExtent l="19050" t="0" r="4061" b="0"/>
                              <wp:docPr id="7" name="Bild 7" descr="Eis Am Stiel, Eis, Orange, Lutscher, Sommer, Süß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Eis Am Stiel, Eis, Orange, Lutscher, Sommer, Süß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308" cy="524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02456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sz w:val="24"/>
                          </w:rPr>
                          <w:t>glace</w:t>
                        </w:r>
                        <w:proofErr w:type="spellEnd"/>
                      </w:p>
                    </w:tc>
                    <w:tc>
                      <w:tcPr>
                        <w:tcW w:w="3333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1307805" cy="865016"/>
                              <wp:effectExtent l="0" t="0" r="6985" b="0"/>
                              <wp:docPr id="98" name="Grafik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sh-762828_960_720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7795" cy="8650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9A6CD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 </w:t>
                        </w:r>
                        <w:r w:rsidRPr="00497920">
                          <w:rPr>
                            <w:sz w:val="24"/>
                          </w:rPr>
                          <w:t>poisson</w:t>
                        </w:r>
                      </w:p>
                    </w:tc>
                  </w:tr>
                </w:tbl>
                <w:p w:rsidR="009E67E6" w:rsidRPr="001C2E37" w:rsidRDefault="009E67E6" w:rsidP="001B4135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Tabellengitternetz"/>
                    <w:tblW w:w="0" w:type="auto"/>
                    <w:tblInd w:w="959" w:type="dxa"/>
                    <w:tblLook w:val="04A0"/>
                  </w:tblPr>
                  <w:tblGrid>
                    <w:gridCol w:w="2126"/>
                    <w:gridCol w:w="1985"/>
                    <w:gridCol w:w="2409"/>
                    <w:gridCol w:w="2410"/>
                  </w:tblGrid>
                  <w:tr w:rsidR="001C2E37" w:rsidTr="001C2E37">
                    <w:tc>
                      <w:tcPr>
                        <w:tcW w:w="2126" w:type="dxa"/>
                      </w:tcPr>
                      <w:p w:rsidR="001C2E37" w:rsidRPr="001C2E37" w:rsidRDefault="001C2E37" w:rsidP="00490A68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9E67E6" w:rsidRPr="001B4135" w:rsidRDefault="009E67E6" w:rsidP="00490A68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Partenaire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B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82905" cy="393700"/>
                              <wp:effectExtent l="0" t="5397" r="0" b="0"/>
                              <wp:docPr id="99" name="Grafik 99" descr="image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mage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82905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spellStart"/>
                        <w:r>
                          <w:rPr>
                            <w:sz w:val="24"/>
                          </w:rPr>
                          <w:t>J’adore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…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100" name="Grafik 100" descr="image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age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J’aime bien …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101" name="Grafik 101" descr="image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Je déteste…</w:t>
                        </w:r>
                      </w:p>
                    </w:tc>
                  </w:tr>
                  <w:tr w:rsidR="001C2E37" w:rsidTr="001C2E37">
                    <w:tc>
                      <w:tcPr>
                        <w:tcW w:w="2126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605641" cy="567024"/>
                              <wp:effectExtent l="0" t="0" r="4445" b="5080"/>
                              <wp:docPr id="93" name="Grafik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ssen-1293911_960_720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4073" cy="5655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2F4DC7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1C2E37" w:rsidTr="001C2E37">
                    <w:tc>
                      <w:tcPr>
                        <w:tcW w:w="2126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506049" cy="558141"/>
                              <wp:effectExtent l="0" t="0" r="8890" b="0"/>
                              <wp:docPr id="94" name="Grafik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monade-1447521__180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8064" cy="5603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2F4DC7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1C2E37" w:rsidTr="001C2E37">
                    <w:tc>
                      <w:tcPr>
                        <w:tcW w:w="2126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676893" cy="517248"/>
                              <wp:effectExtent l="0" t="0" r="9525" b="0"/>
                              <wp:docPr id="97" name="Grafik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ocolate-bar-1200315_960_720.jpg"/>
                                      <pic:cNvPicPr/>
                                    </pic:nvPicPr>
                                    <pic:blipFill rotWithShape="1"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498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80692" cy="52015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1C2E37" w:rsidTr="001C2E37">
                    <w:tc>
                      <w:tcPr>
                        <w:tcW w:w="2126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834249" cy="551793"/>
                              <wp:effectExtent l="0" t="0" r="4445" b="1270"/>
                              <wp:docPr id="105" name="Grafik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sh-762828_960_720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775" cy="5514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1C2E37" w:rsidTr="001C2E37">
                    <w:tc>
                      <w:tcPr>
                        <w:tcW w:w="2126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835573" cy="448965"/>
                              <wp:effectExtent l="0" t="0" r="3175" b="8255"/>
                              <wp:docPr id="106" name="Grafik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nana-151144__180.pn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990" cy="44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1C2E37" w:rsidTr="001C2E37">
                    <w:tc>
                      <w:tcPr>
                        <w:tcW w:w="2126" w:type="dxa"/>
                      </w:tcPr>
                      <w:p w:rsidR="009E67E6" w:rsidRDefault="009E67E6" w:rsidP="009A6CD0">
                        <w:pPr>
                          <w:jc w:val="center"/>
                          <w:rPr>
                            <w:noProof/>
                            <w:sz w:val="28"/>
                            <w:lang w:eastAsia="de-DE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424543" cy="566057"/>
                              <wp:effectExtent l="0" t="0" r="0" b="5715"/>
                              <wp:docPr id="96" name="Grafik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ft-drink-1200072_960_720.jpg"/>
                                      <pic:cNvPicPr/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5058" cy="5667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9E67E6" w:rsidRDefault="009E67E6" w:rsidP="009A6CD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9E67E6" w:rsidRPr="00BD4E3C" w:rsidRDefault="009E67E6" w:rsidP="00A3453C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de-DE"/>
        </w:rPr>
        <w:pict>
          <v:shape id="Textfeld 5" o:spid="_x0000_s1027" type="#_x0000_t202" style="position:absolute;margin-left:-3.9pt;margin-top:3.5pt;width:46.05pt;height:38.5pt;z-index:2516940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" fillcolor="white [3201]" strokeweight=".5pt">
            <v:textbox>
              <w:txbxContent>
                <w:p w:rsidR="009E67E6" w:rsidRPr="00675CBC" w:rsidRDefault="009E67E6" w:rsidP="00675CBC">
                  <w:pPr>
                    <w:jc w:val="center"/>
                    <w:rPr>
                      <w:b/>
                      <w:sz w:val="56"/>
                    </w:rPr>
                  </w:pPr>
                  <w:r w:rsidRPr="00675CBC">
                    <w:rPr>
                      <w:b/>
                      <w:sz w:val="56"/>
                    </w:rPr>
                    <w:t>A</w:t>
                  </w:r>
                </w:p>
              </w:txbxContent>
            </v:textbox>
          </v:shape>
        </w:pict>
      </w:r>
    </w:p>
    <w:p w:rsidR="001C1C2C" w:rsidRPr="001C1C2C" w:rsidRDefault="001C1C2C" w:rsidP="00B9122C">
      <w:pPr>
        <w:suppressAutoHyphens/>
        <w:spacing w:before="60" w:after="60"/>
        <w:rPr>
          <w:b/>
          <w:sz w:val="24"/>
          <w:szCs w:val="24"/>
          <w:u w:val="single"/>
        </w:rPr>
      </w:pPr>
    </w:p>
    <w:p w:rsidR="00F5187C" w:rsidRDefault="00F5187C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420481" w:rsidRDefault="00420481" w:rsidP="00B9122C">
      <w:pPr>
        <w:suppressAutoHyphens/>
        <w:spacing w:before="60" w:after="60"/>
        <w:rPr>
          <w:b/>
        </w:rPr>
      </w:pPr>
    </w:p>
    <w:p w:rsidR="006D084A" w:rsidRDefault="006D084A" w:rsidP="00B9122C">
      <w:pPr>
        <w:suppressAutoHyphens/>
        <w:spacing w:before="60" w:after="60"/>
        <w:rPr>
          <w:b/>
        </w:rPr>
      </w:pPr>
    </w:p>
    <w:p w:rsidR="006D084A" w:rsidRPr="008119C5" w:rsidRDefault="006D084A" w:rsidP="00B9122C">
      <w:pPr>
        <w:suppressAutoHyphens/>
        <w:spacing w:before="60" w:after="60"/>
        <w:rPr>
          <w:b/>
        </w:rPr>
      </w:pPr>
    </w:p>
    <w:p w:rsidR="00A3453C" w:rsidRDefault="00E75327" w:rsidP="00B9122C">
      <w:pPr>
        <w:suppressAutoHyphens/>
        <w:rPr>
          <w:b/>
          <w:u w:val="single"/>
        </w:rPr>
      </w:pPr>
      <w:r w:rsidRPr="00E75327">
        <w:rPr>
          <w:noProof/>
          <w:u w:val="single"/>
          <w:lang w:eastAsia="de-DE"/>
        </w:rPr>
        <w:lastRenderedPageBreak/>
        <w:pict>
          <v:shape id="Textfeld 27" o:spid="_x0000_s1029" type="#_x0000_t202" style="position:absolute;margin-left:-10.65pt;margin-top:17.8pt;width:511.5pt;height:673.5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" filled="f" strokeweight=".5pt">
            <v:textbox style="mso-next-textbox:#Textfeld 27">
              <w:txbxContent>
                <w:p w:rsidR="009E67E6" w:rsidRDefault="009E67E6" w:rsidP="00B2696F">
                  <w:pPr>
                    <w:jc w:val="center"/>
                    <w:rPr>
                      <w:b/>
                      <w:sz w:val="32"/>
                      <w:u w:val="single"/>
                      <w:lang w:val="fr-FR"/>
                    </w:rPr>
                  </w:pPr>
                  <w:r>
                    <w:rPr>
                      <w:b/>
                      <w:sz w:val="32"/>
                      <w:u w:val="single"/>
                      <w:lang w:val="fr-FR"/>
                    </w:rPr>
                    <w:t>Qu’est-ce que tu adores/ détestes manger/ boire?</w:t>
                  </w:r>
                </w:p>
                <w:p w:rsidR="009E67E6" w:rsidRDefault="009E67E6" w:rsidP="00B2696F">
                  <w:pPr>
                    <w:jc w:val="center"/>
                    <w:rPr>
                      <w:b/>
                      <w:sz w:val="32"/>
                      <w:u w:val="single"/>
                      <w:lang w:val="fr-FR"/>
                    </w:rPr>
                  </w:pPr>
                </w:p>
                <w:p w:rsidR="009E67E6" w:rsidRPr="00A3453C" w:rsidRDefault="009E67E6" w:rsidP="00B2696F">
                  <w:pPr>
                    <w:rPr>
                      <w:b/>
                      <w:u w:val="single"/>
                    </w:rPr>
                  </w:pPr>
                  <w:r w:rsidRPr="00A3453C">
                    <w:t xml:space="preserve">Ihr habt in euer Klasse einen Austauschschüler/ eine Austauschschülerin aus Frankreich zu Besuch. Du möchtest ihn/ sie zu dir nach Hause zum Kochen einladen. Vorher diskutiert ihr auf </w:t>
                  </w:r>
                  <w:proofErr w:type="spellStart"/>
                  <w:r w:rsidRPr="00A3453C">
                    <w:t>Franz</w:t>
                  </w:r>
                  <w:r w:rsidRPr="00A3453C">
                    <w:t>ö</w:t>
                  </w:r>
                  <w:r w:rsidRPr="00A3453C">
                    <w:t>sisch:Was</w:t>
                  </w:r>
                  <w:proofErr w:type="spellEnd"/>
                  <w:r w:rsidRPr="00A3453C">
                    <w:t xml:space="preserve"> esst und trinkt ihr gerne? Was mögt ihr gar nicht? Du bist B.</w:t>
                  </w:r>
                </w:p>
                <w:p w:rsidR="009E67E6" w:rsidRPr="00A3453C" w:rsidRDefault="009E67E6" w:rsidP="00B2696F">
                  <w:pPr>
                    <w:pStyle w:val="Listenabsatz"/>
                    <w:numPr>
                      <w:ilvl w:val="0"/>
                      <w:numId w:val="17"/>
                    </w:numPr>
                  </w:pPr>
                  <w:r w:rsidRPr="00A3453C">
                    <w:t>A beginnt und stellt dir eine Frage.</w:t>
                  </w:r>
                </w:p>
                <w:p w:rsidR="009E67E6" w:rsidRPr="00A3453C" w:rsidRDefault="009E67E6" w:rsidP="00B2696F">
                  <w:pPr>
                    <w:pStyle w:val="Listenabsatz"/>
                    <w:numPr>
                      <w:ilvl w:val="0"/>
                      <w:numId w:val="17"/>
                    </w:numPr>
                  </w:pPr>
                  <w:r w:rsidRPr="00A3453C">
                    <w:t>Du antwortest und stellst ebenfalls eine Frage.</w:t>
                  </w:r>
                </w:p>
                <w:p w:rsidR="009E67E6" w:rsidRPr="00A3453C" w:rsidRDefault="009E67E6" w:rsidP="00B2696F">
                  <w:pPr>
                    <w:pStyle w:val="Listenabsatz"/>
                    <w:numPr>
                      <w:ilvl w:val="0"/>
                      <w:numId w:val="17"/>
                    </w:numPr>
                  </w:pPr>
                  <w:r w:rsidRPr="00A3453C">
                    <w:t xml:space="preserve">A antwortet und du trägst die Informationen über A </w:t>
                  </w:r>
                  <w:bookmarkStart w:id="0" w:name="_GoBack"/>
                  <w:bookmarkEnd w:id="0"/>
                  <w:r w:rsidRPr="00A3453C">
                    <w:t>unten in die Liste ein.</w:t>
                  </w:r>
                </w:p>
                <w:p w:rsidR="009E67E6" w:rsidRPr="00A3453C" w:rsidRDefault="009E67E6" w:rsidP="0050741A">
                  <w:pPr>
                    <w:pStyle w:val="Listenabsatz"/>
                    <w:numPr>
                      <w:ilvl w:val="0"/>
                      <w:numId w:val="17"/>
                    </w:numPr>
                  </w:pPr>
                  <w:r w:rsidRPr="00A3453C">
                    <w:t>A stellt erneut eine Frage usw…</w:t>
                  </w:r>
                </w:p>
                <w:tbl>
                  <w:tblPr>
                    <w:tblStyle w:val="Tabellengitternetz"/>
                    <w:tblW w:w="0" w:type="auto"/>
                    <w:tblLook w:val="04A0"/>
                  </w:tblPr>
                  <w:tblGrid>
                    <w:gridCol w:w="3315"/>
                    <w:gridCol w:w="3316"/>
                    <w:gridCol w:w="3316"/>
                  </w:tblGrid>
                  <w:tr w:rsidR="009E67E6" w:rsidTr="004D4C6F">
                    <w:tc>
                      <w:tcPr>
                        <w:tcW w:w="3315" w:type="dxa"/>
                      </w:tcPr>
                      <w:p w:rsidR="009E67E6" w:rsidRDefault="009E67E6" w:rsidP="004D4C6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82905" cy="393700"/>
                              <wp:effectExtent l="0" t="5397" r="0" b="0"/>
                              <wp:docPr id="64" name="Grafik 64" descr="image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mage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82905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J’adore …</w:t>
                        </w:r>
                      </w:p>
                    </w:tc>
                    <w:tc>
                      <w:tcPr>
                        <w:tcW w:w="3316" w:type="dxa"/>
                      </w:tcPr>
                      <w:p w:rsidR="009E67E6" w:rsidRDefault="009E67E6" w:rsidP="004D4C6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65" name="Grafik 65" descr="image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age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J’aime bien …</w:t>
                        </w:r>
                      </w:p>
                    </w:tc>
                    <w:tc>
                      <w:tcPr>
                        <w:tcW w:w="3316" w:type="dxa"/>
                      </w:tcPr>
                      <w:p w:rsidR="009E67E6" w:rsidRDefault="009E67E6" w:rsidP="004D4C6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66" name="Grafik 66" descr="image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Je déteste…</w:t>
                        </w:r>
                      </w:p>
                    </w:tc>
                  </w:tr>
                  <w:tr w:rsidR="009E67E6" w:rsidTr="004D4C6F">
                    <w:tc>
                      <w:tcPr>
                        <w:tcW w:w="3315" w:type="dxa"/>
                      </w:tcPr>
                      <w:p w:rsidR="009E67E6" w:rsidRDefault="009E67E6" w:rsidP="000716D4">
                        <w:pPr>
                          <w:jc w:val="center"/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861238" cy="806324"/>
                              <wp:effectExtent l="0" t="0" r="0" b="0"/>
                              <wp:docPr id="67" name="Grafik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ssen-1293911_960_720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7172" cy="811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Pr="00FE1AE5" w:rsidRDefault="009E67E6" w:rsidP="000716D4">
                        <w:pPr>
                          <w:jc w:val="center"/>
                        </w:pPr>
                        <w:r>
                          <w:rPr>
                            <w:sz w:val="24"/>
                          </w:rPr>
                          <w:t>les pâtes</w:t>
                        </w:r>
                      </w:p>
                    </w:tc>
                    <w:tc>
                      <w:tcPr>
                        <w:tcW w:w="3316" w:type="dxa"/>
                      </w:tcPr>
                      <w:p w:rsidR="009E67E6" w:rsidRPr="004D4C6F" w:rsidRDefault="00B9122C" w:rsidP="000716D4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rFonts w:cs="Arial"/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560832" cy="560832"/>
                              <wp:effectExtent l="19050" t="0" r="0" b="0"/>
                              <wp:docPr id="6" name="Bild 16" descr="Limonade, Zitronen, Glas, Getränke, Erfrischung, Gel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Limonade, Zitronen, Glas, Getränke, Erfrischung, Gel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853" cy="5608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4D4C6F">
                        <w:pPr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sz w:val="24"/>
                            <w:lang w:eastAsia="de-DE"/>
                          </w:rPr>
                          <w:t xml:space="preserve">          l‘o</w:t>
                        </w:r>
                        <w:r w:rsidRPr="00D54669">
                          <w:rPr>
                            <w:noProof/>
                            <w:sz w:val="24"/>
                            <w:lang w:eastAsia="de-DE"/>
                          </w:rPr>
                          <w:t>rangina</w:t>
                        </w:r>
                        <w:r>
                          <w:rPr>
                            <w:noProof/>
                            <w:sz w:val="24"/>
                            <w:lang w:eastAsia="de-DE"/>
                          </w:rPr>
                          <w:t>*</w:t>
                        </w:r>
                      </w:p>
                    </w:tc>
                    <w:tc>
                      <w:tcPr>
                        <w:tcW w:w="3316" w:type="dxa"/>
                      </w:tcPr>
                      <w:p w:rsidR="009E67E6" w:rsidRDefault="009E67E6" w:rsidP="004D4C6F">
                        <w:pPr>
                          <w:rPr>
                            <w:noProof/>
                            <w:sz w:val="28"/>
                            <w:lang w:eastAsia="de-DE"/>
                          </w:rPr>
                        </w:pPr>
                      </w:p>
                      <w:p w:rsidR="009E67E6" w:rsidRDefault="009E67E6" w:rsidP="004D4C6F">
                        <w:pPr>
                          <w:rPr>
                            <w:noProof/>
                            <w:sz w:val="28"/>
                            <w:lang w:eastAsia="de-DE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t xml:space="preserve">        </w:t>
                        </w: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1010093" cy="542737"/>
                              <wp:effectExtent l="0" t="0" r="0" b="0"/>
                              <wp:docPr id="69" name="Grafik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nana-151144__180.pn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8797" cy="542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Pr="00FE1AE5" w:rsidRDefault="009E67E6" w:rsidP="004D4C6F">
                        <w:pPr>
                          <w:jc w:val="center"/>
                        </w:pPr>
                        <w:r>
                          <w:rPr>
                            <w:noProof/>
                            <w:sz w:val="24"/>
                            <w:lang w:eastAsia="de-DE"/>
                          </w:rPr>
                          <w:t>les bananes</w:t>
                        </w:r>
                      </w:p>
                    </w:tc>
                  </w:tr>
                  <w:tr w:rsidR="009E67E6" w:rsidTr="004D4C6F">
                    <w:tc>
                      <w:tcPr>
                        <w:tcW w:w="3315" w:type="dxa"/>
                      </w:tcPr>
                      <w:p w:rsidR="009E67E6" w:rsidRDefault="009E67E6" w:rsidP="004D4C6F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  </w:t>
                        </w: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526312" cy="701749"/>
                              <wp:effectExtent l="0" t="0" r="7620" b="3175"/>
                              <wp:docPr id="70" name="Grafik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ft-drink-1200072_960_720.jpg"/>
                                      <pic:cNvPicPr/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9451" cy="7059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4D4C6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coca</w:t>
                        </w:r>
                      </w:p>
                    </w:tc>
                    <w:tc>
                      <w:tcPr>
                        <w:tcW w:w="3316" w:type="dxa"/>
                      </w:tcPr>
                      <w:p w:rsidR="009E67E6" w:rsidRDefault="00B9122C" w:rsidP="00BF565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cs="Arial"/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1287018" cy="566288"/>
                              <wp:effectExtent l="19050" t="0" r="8382" b="0"/>
                              <wp:docPr id="19" name="Bild 19" descr="Schokoriegel, Schokolade, Milch, Süß, Süßigkeit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Schokoriegel, Schokolade, Milch, Süß, Süßigkeite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7018" cy="566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540BF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 </w:t>
                        </w:r>
                        <w:proofErr w:type="spellStart"/>
                        <w:r w:rsidRPr="00151195">
                          <w:rPr>
                            <w:sz w:val="24"/>
                          </w:rPr>
                          <w:t>chocolat</w:t>
                        </w:r>
                        <w:proofErr w:type="spellEnd"/>
                      </w:p>
                    </w:tc>
                    <w:tc>
                      <w:tcPr>
                        <w:tcW w:w="3316" w:type="dxa"/>
                      </w:tcPr>
                      <w:p w:rsidR="009E67E6" w:rsidRDefault="009E67E6" w:rsidP="004D4C6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1073888" cy="710297"/>
                              <wp:effectExtent l="0" t="0" r="0" b="0"/>
                              <wp:docPr id="72" name="Grafik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sh-762828_960_720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8590" cy="7134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67E6" w:rsidRDefault="009E67E6" w:rsidP="004D4C6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 </w:t>
                        </w:r>
                        <w:r w:rsidRPr="00497920">
                          <w:rPr>
                            <w:sz w:val="24"/>
                          </w:rPr>
                          <w:t>poisson</w:t>
                        </w:r>
                      </w:p>
                    </w:tc>
                  </w:tr>
                </w:tbl>
                <w:p w:rsidR="009E67E6" w:rsidRDefault="009E67E6" w:rsidP="00497920">
                  <w:pPr>
                    <w:rPr>
                      <w:sz w:val="28"/>
                    </w:rPr>
                  </w:pPr>
                </w:p>
                <w:tbl>
                  <w:tblPr>
                    <w:tblStyle w:val="Tabellengitternetz"/>
                    <w:tblW w:w="0" w:type="auto"/>
                    <w:tblInd w:w="959" w:type="dxa"/>
                    <w:tblLook w:val="04A0"/>
                  </w:tblPr>
                  <w:tblGrid>
                    <w:gridCol w:w="2126"/>
                    <w:gridCol w:w="1985"/>
                    <w:gridCol w:w="2409"/>
                    <w:gridCol w:w="2268"/>
                  </w:tblGrid>
                  <w:tr w:rsidR="009E67E6" w:rsidTr="00B9122C">
                    <w:tc>
                      <w:tcPr>
                        <w:tcW w:w="2126" w:type="dxa"/>
                      </w:tcPr>
                      <w:p w:rsidR="009E67E6" w:rsidRDefault="009E67E6" w:rsidP="00490A68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  <w:p w:rsidR="009E67E6" w:rsidRPr="001B4135" w:rsidRDefault="009E67E6" w:rsidP="00490A68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1B4135">
                          <w:rPr>
                            <w:b/>
                            <w:sz w:val="28"/>
                          </w:rPr>
                          <w:t>Partenaire A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82905" cy="393700"/>
                              <wp:effectExtent l="0" t="5397" r="0" b="0"/>
                              <wp:docPr id="73" name="Grafik 73" descr="image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image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82905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J’adore …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74" name="Grafik 74" descr="image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image0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J’aime bien …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72110" cy="372110"/>
                              <wp:effectExtent l="0" t="0" r="8890" b="8890"/>
                              <wp:docPr id="75" name="Grafik 75" descr="image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37211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Je déteste…</w:t>
                        </w:r>
                      </w:p>
                    </w:tc>
                  </w:tr>
                  <w:tr w:rsidR="009E67E6" w:rsidTr="00B9122C">
                    <w:tc>
                      <w:tcPr>
                        <w:tcW w:w="2126" w:type="dxa"/>
                      </w:tcPr>
                      <w:p w:rsidR="009E67E6" w:rsidRDefault="009E67E6" w:rsidP="00181269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457200" cy="534278"/>
                              <wp:effectExtent l="0" t="0" r="0" b="0"/>
                              <wp:docPr id="76" name="Grafik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rench-fries-155679__180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9261" cy="53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2F4DC7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9E67E6" w:rsidTr="00B9122C">
                    <w:tc>
                      <w:tcPr>
                        <w:tcW w:w="2126" w:type="dxa"/>
                      </w:tcPr>
                      <w:p w:rsidR="009E67E6" w:rsidRDefault="00B9122C" w:rsidP="00181269">
                        <w:pPr>
                          <w:jc w:val="center"/>
                          <w:rPr>
                            <w:sz w:val="28"/>
                          </w:rPr>
                        </w:pPr>
                        <w:r w:rsidRPr="00B9122C"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677198" cy="499872"/>
                              <wp:effectExtent l="0" t="0" r="0" b="0"/>
                              <wp:docPr id="11" name="Bild 4" descr="Vaizdas:Orange juice.svg">
                                <a:hlinkClick xmlns:a="http://schemas.openxmlformats.org/drawingml/2006/main" r:id="rId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Vaizdas:Orange juice.svg">
                                        <a:hlinkClick r:id="rId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7233" cy="4998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2F4DC7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9E67E6" w:rsidTr="00B9122C">
                    <w:tc>
                      <w:tcPr>
                        <w:tcW w:w="2126" w:type="dxa"/>
                      </w:tcPr>
                      <w:p w:rsidR="009E67E6" w:rsidRDefault="00B9122C" w:rsidP="00181269">
                        <w:pPr>
                          <w:jc w:val="center"/>
                          <w:rPr>
                            <w:sz w:val="28"/>
                          </w:rPr>
                        </w:pPr>
                        <w:r w:rsidRPr="00B9122C"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510289" cy="524256"/>
                              <wp:effectExtent l="19050" t="0" r="4061" b="0"/>
                              <wp:docPr id="14" name="Bild 7" descr="Eis Am Stiel, Eis, Orange, Lutscher, Sommer, Süß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Eis Am Stiel, Eis, Orange, Lutscher, Sommer, Süß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308" cy="524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9E67E6" w:rsidTr="00B9122C">
                    <w:tc>
                      <w:tcPr>
                        <w:tcW w:w="2126" w:type="dxa"/>
                      </w:tcPr>
                      <w:p w:rsidR="009E67E6" w:rsidRDefault="009E67E6" w:rsidP="00181269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834249" cy="551793"/>
                              <wp:effectExtent l="0" t="0" r="4445" b="1270"/>
                              <wp:docPr id="79" name="Grafik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sh-762828_960_720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775" cy="5514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9E67E6" w:rsidTr="00B9122C">
                    <w:tc>
                      <w:tcPr>
                        <w:tcW w:w="2126" w:type="dxa"/>
                      </w:tcPr>
                      <w:p w:rsidR="009E67E6" w:rsidRDefault="009E67E6" w:rsidP="00181269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835573" cy="448965"/>
                              <wp:effectExtent l="0" t="0" r="3175" b="8255"/>
                              <wp:docPr id="80" name="Grafik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nana-151144__180.pn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990" cy="44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9E67E6" w:rsidTr="00B9122C">
                    <w:tc>
                      <w:tcPr>
                        <w:tcW w:w="2126" w:type="dxa"/>
                      </w:tcPr>
                      <w:p w:rsidR="009E67E6" w:rsidRDefault="00B9122C" w:rsidP="00181269">
                        <w:pPr>
                          <w:jc w:val="center"/>
                          <w:rPr>
                            <w:noProof/>
                            <w:sz w:val="28"/>
                            <w:lang w:eastAsia="de-DE"/>
                          </w:rPr>
                        </w:pPr>
                        <w:r w:rsidRPr="00B9122C">
                          <w:rPr>
                            <w:noProof/>
                            <w:sz w:val="28"/>
                            <w:lang w:eastAsia="de-DE"/>
                          </w:rPr>
                          <w:drawing>
                            <wp:inline distT="0" distB="0" distL="0" distR="0">
                              <wp:extent cx="430263" cy="629212"/>
                              <wp:effectExtent l="0" t="0" r="7887" b="0"/>
                              <wp:docPr id="8" name="Bild 1" descr="Saft, Karton, Apple, Trinken, Frisch, Obst, Isolie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aft, Karton, Apple, Trinken, Frisch, Obst, Isolie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968" cy="6331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5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9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9E67E6" w:rsidRDefault="009E67E6" w:rsidP="00497920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9E67E6" w:rsidRDefault="009E67E6" w:rsidP="00497920">
                  <w:pPr>
                    <w:rPr>
                      <w:sz w:val="28"/>
                    </w:rPr>
                  </w:pPr>
                </w:p>
                <w:p w:rsidR="009E67E6" w:rsidRDefault="009E67E6" w:rsidP="00497920">
                  <w:pPr>
                    <w:rPr>
                      <w:sz w:val="28"/>
                    </w:rPr>
                  </w:pPr>
                </w:p>
                <w:p w:rsidR="009E67E6" w:rsidRDefault="009E67E6" w:rsidP="00497920">
                  <w:pPr>
                    <w:rPr>
                      <w:sz w:val="28"/>
                    </w:rPr>
                  </w:pPr>
                </w:p>
                <w:p w:rsidR="009E67E6" w:rsidRDefault="009E67E6" w:rsidP="00497920">
                  <w:pPr>
                    <w:rPr>
                      <w:sz w:val="28"/>
                    </w:rPr>
                  </w:pPr>
                </w:p>
                <w:p w:rsidR="009E67E6" w:rsidRDefault="009E67E6" w:rsidP="00497920">
                  <w:pPr>
                    <w:rPr>
                      <w:sz w:val="20"/>
                    </w:rPr>
                  </w:pPr>
                  <w:r>
                    <w:rPr>
                      <w:sz w:val="96"/>
                    </w:rPr>
                    <w:t xml:space="preserve">  </w:t>
                  </w:r>
                </w:p>
                <w:p w:rsidR="009E67E6" w:rsidRDefault="009E67E6" w:rsidP="00497920">
                  <w:pPr>
                    <w:rPr>
                      <w:sz w:val="20"/>
                    </w:rPr>
                  </w:pPr>
                </w:p>
                <w:p w:rsidR="009E67E6" w:rsidRDefault="009E67E6" w:rsidP="00497920">
                  <w:pPr>
                    <w:rPr>
                      <w:sz w:val="20"/>
                    </w:rPr>
                  </w:pPr>
                </w:p>
                <w:p w:rsidR="009E67E6" w:rsidRPr="005131EF" w:rsidRDefault="009E67E6" w:rsidP="00D92B56">
                  <w:pPr>
                    <w:spacing w:before="60" w:after="60"/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  <w:r w:rsidRPr="00E75327">
        <w:rPr>
          <w:noProof/>
          <w:u w:val="single"/>
          <w:lang w:eastAsia="de-DE"/>
        </w:rPr>
        <w:pict>
          <v:shape id="Textfeld 6" o:spid="_x0000_s1028" type="#_x0000_t202" style="position:absolute;margin-left:-3.9pt;margin-top:17.85pt;width:36.85pt;height:41pt;z-index:251695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RUlwIAALgFAAAOAAAAZHJzL2Uyb0RvYy54bWysVFFPGzEMfp+0/xDlfVxbSq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" fillcolor="white [3201]" strokeweight=".5pt">
            <v:textbox style="mso-next-textbox:#Textfeld 6">
              <w:txbxContent>
                <w:p w:rsidR="009E67E6" w:rsidRPr="00B2696F" w:rsidRDefault="009E67E6">
                  <w:pPr>
                    <w:rPr>
                      <w:b/>
                      <w:sz w:val="56"/>
                      <w:szCs w:val="56"/>
                    </w:rPr>
                  </w:pPr>
                  <w:r w:rsidRPr="00B2696F">
                    <w:rPr>
                      <w:b/>
                      <w:sz w:val="56"/>
                      <w:szCs w:val="56"/>
                    </w:rPr>
                    <w:t>B</w:t>
                  </w:r>
                </w:p>
              </w:txbxContent>
            </v:textbox>
          </v:shape>
        </w:pict>
      </w:r>
    </w:p>
    <w:p w:rsidR="00A3453C" w:rsidRDefault="00A3453C" w:rsidP="00B9122C">
      <w:pPr>
        <w:suppressAutoHyphens/>
        <w:jc w:val="center"/>
        <w:rPr>
          <w:b/>
          <w:sz w:val="32"/>
          <w:u w:val="single"/>
          <w:lang w:val="fr-FR"/>
        </w:rPr>
      </w:pPr>
    </w:p>
    <w:p w:rsidR="003A0C80" w:rsidRDefault="003A0C80" w:rsidP="00B9122C">
      <w:pPr>
        <w:suppressAutoHyphens/>
        <w:jc w:val="center"/>
        <w:rPr>
          <w:b/>
          <w:sz w:val="32"/>
          <w:u w:val="single"/>
          <w:lang w:val="fr-FR"/>
        </w:rPr>
      </w:pPr>
      <w:r>
        <w:rPr>
          <w:b/>
          <w:sz w:val="32"/>
          <w:u w:val="single"/>
          <w:lang w:val="fr-FR"/>
        </w:rPr>
        <w:lastRenderedPageBreak/>
        <w:t>Qu’est-ce que tu</w:t>
      </w:r>
      <w:r w:rsidR="00A3453C">
        <w:rPr>
          <w:b/>
          <w:sz w:val="32"/>
          <w:u w:val="single"/>
          <w:lang w:val="fr-FR"/>
        </w:rPr>
        <w:t xml:space="preserve"> adores/ détestes manger/ boire</w:t>
      </w:r>
      <w:r>
        <w:rPr>
          <w:b/>
          <w:sz w:val="32"/>
          <w:u w:val="single"/>
          <w:lang w:val="fr-FR"/>
        </w:rPr>
        <w:t>?</w:t>
      </w:r>
    </w:p>
    <w:p w:rsidR="003A0C80" w:rsidRDefault="003A0C80" w:rsidP="00B9122C">
      <w:pPr>
        <w:suppressAutoHyphens/>
        <w:rPr>
          <w:b/>
          <w:sz w:val="28"/>
          <w:szCs w:val="28"/>
          <w:lang w:val="fr-FR"/>
        </w:rPr>
      </w:pPr>
    </w:p>
    <w:p w:rsidR="003A0C80" w:rsidRDefault="003A0C80" w:rsidP="00B9122C">
      <w:pPr>
        <w:suppressAutoHyphens/>
        <w:rPr>
          <w:b/>
          <w:sz w:val="28"/>
          <w:szCs w:val="28"/>
          <w:lang w:val="fr-FR"/>
        </w:rPr>
      </w:pPr>
    </w:p>
    <w:p w:rsidR="00A3453C" w:rsidRDefault="00B2696F" w:rsidP="00B9122C">
      <w:pPr>
        <w:suppressAutoHyphens/>
      </w:pPr>
      <w:proofErr w:type="spellStart"/>
      <w:proofErr w:type="gramStart"/>
      <w:r w:rsidRPr="00A3453C">
        <w:t>Soutien</w:t>
      </w:r>
      <w:proofErr w:type="spellEnd"/>
      <w:r w:rsidRPr="00A3453C">
        <w:t> :</w:t>
      </w:r>
      <w:proofErr w:type="gramEnd"/>
      <w:r w:rsidR="003A0C80" w:rsidRPr="00A3453C">
        <w:t xml:space="preserve"> Was esst oder trinkt ihr gerne?</w:t>
      </w:r>
    </w:p>
    <w:p w:rsidR="00B2696F" w:rsidRPr="00A3453C" w:rsidRDefault="00A3453C" w:rsidP="00B9122C">
      <w:pPr>
        <w:suppressAutoHyphens/>
      </w:pPr>
      <w:r>
        <w:t xml:space="preserve"> </w:t>
      </w:r>
      <w:r w:rsidR="003A0C80" w:rsidRPr="00A3453C">
        <w:t>Diese Satzanfänge helfen euch</w:t>
      </w:r>
      <w:r w:rsidR="00CC29FE" w:rsidRPr="00A3453C">
        <w:t>,</w:t>
      </w:r>
      <w:r w:rsidR="003A0C80" w:rsidRPr="00A3453C">
        <w:t xml:space="preserve"> miteinander zu reden.</w:t>
      </w:r>
    </w:p>
    <w:p w:rsidR="003A0C80" w:rsidRDefault="003A0C80" w:rsidP="00B9122C">
      <w:pPr>
        <w:suppressAutoHyphens/>
        <w:rPr>
          <w:b/>
          <w:sz w:val="28"/>
          <w:szCs w:val="28"/>
        </w:rPr>
      </w:pPr>
    </w:p>
    <w:p w:rsidR="003A0C80" w:rsidRPr="003A0C80" w:rsidRDefault="00E75327" w:rsidP="00B9122C">
      <w:pPr>
        <w:suppressAutoHyphens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pict>
          <v:shape id="Textfeld 15" o:spid="_x0000_s1030" type="#_x0000_t202" style="position:absolute;margin-left:321.75pt;margin-top:2.9pt;width:104.65pt;height:27.6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" fillcolor="white [3201]" strokeweight=".5pt">
            <v:textbox>
              <w:txbxContent>
                <w:p w:rsidR="009E67E6" w:rsidRPr="00B31266" w:rsidRDefault="009E67E6" w:rsidP="00B31266">
                  <w:pPr>
                    <w:jc w:val="center"/>
                    <w:rPr>
                      <w:b/>
                    </w:rPr>
                  </w:pPr>
                  <w:r w:rsidRPr="00B31266">
                    <w:rPr>
                      <w:b/>
                    </w:rPr>
                    <w:t>Antworten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de-DE"/>
        </w:rPr>
        <w:pict>
          <v:shape id="Textfeld 14" o:spid="_x0000_s1031" type="#_x0000_t202" style="position:absolute;margin-left:22.85pt;margin-top:2.9pt;width:113pt;height:23.45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" fillcolor="white [3201]" strokeweight=".5pt">
            <v:textbox>
              <w:txbxContent>
                <w:p w:rsidR="009E67E6" w:rsidRPr="00B31266" w:rsidRDefault="009E67E6" w:rsidP="00B31266">
                  <w:pPr>
                    <w:jc w:val="center"/>
                    <w:rPr>
                      <w:rFonts w:cs="Arial"/>
                      <w:b/>
                    </w:rPr>
                  </w:pPr>
                  <w:r w:rsidRPr="00B31266">
                    <w:rPr>
                      <w:b/>
                    </w:rPr>
                    <w:t>Fragen</w:t>
                  </w:r>
                </w:p>
              </w:txbxContent>
            </v:textbox>
          </v:shape>
        </w:pict>
      </w:r>
    </w:p>
    <w:p w:rsidR="003A0C80" w:rsidRPr="003A0C80" w:rsidRDefault="003A0C80" w:rsidP="00B9122C">
      <w:pPr>
        <w:suppressAutoHyphens/>
        <w:rPr>
          <w:b/>
          <w:sz w:val="28"/>
          <w:szCs w:val="28"/>
        </w:rPr>
      </w:pPr>
    </w:p>
    <w:p w:rsidR="00B2696F" w:rsidRPr="003A0C80" w:rsidRDefault="00E75327" w:rsidP="00B9122C">
      <w:pPr>
        <w:suppressAutoHyphens/>
        <w:rPr>
          <w:b/>
          <w:sz w:val="28"/>
          <w:szCs w:val="28"/>
        </w:rPr>
      </w:pPr>
      <w:r w:rsidRPr="00E75327">
        <w:rPr>
          <w:noProof/>
          <w:u w:val="single"/>
          <w:lang w:eastAsia="de-D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bgerundete rechteckige Legende 8" o:spid="_x0000_s1032" type="#_x0000_t62" style="position:absolute;margin-left:307.95pt;margin-top:10.1pt;width:150.5pt;height:48.6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" adj="17343,27652" filled="f" strokecolor="black [3200]" strokeweight="2pt">
            <v:textbox>
              <w:txbxContent>
                <w:p w:rsidR="009E67E6" w:rsidRPr="001B4135" w:rsidRDefault="009E67E6" w:rsidP="00540BF4">
                  <w:pPr>
                    <w:jc w:val="center"/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J’aime bien manger le chocolat et toi</w:t>
                  </w:r>
                  <w:r w:rsidRPr="001B4135">
                    <w:rPr>
                      <w:b/>
                      <w:lang w:val="fr-FR"/>
                    </w:rPr>
                    <w:t>?</w:t>
                  </w:r>
                </w:p>
              </w:txbxContent>
            </v:textbox>
          </v:shape>
        </w:pict>
      </w:r>
      <w:r w:rsidRPr="00E75327">
        <w:rPr>
          <w:b/>
          <w:noProof/>
          <w:lang w:eastAsia="de-DE"/>
        </w:rPr>
        <w:pict>
          <v:shape id="Abgerundete rechteckige Legende 7" o:spid="_x0000_s1033" type="#_x0000_t62" style="position:absolute;margin-left:7.9pt;margin-top:14.95pt;width:146.8pt;height:42.0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" adj="5062,28623" fillcolor="#dbe5f1 [660]" strokecolor="black [3200]" strokeweight="2pt">
            <v:textbox>
              <w:txbxContent>
                <w:p w:rsidR="009E67E6" w:rsidRPr="0002456E" w:rsidRDefault="009E67E6" w:rsidP="003A0C80">
                  <w:pPr>
                    <w:jc w:val="center"/>
                    <w:rPr>
                      <w:b/>
                      <w:lang w:val="fr-FR"/>
                    </w:rPr>
                  </w:pPr>
                  <w:r w:rsidRPr="0002456E">
                    <w:rPr>
                      <w:b/>
                      <w:lang w:val="fr-FR"/>
                    </w:rPr>
                    <w:t xml:space="preserve">Qu’est-ce que tu aimes </w:t>
                  </w:r>
                  <w:r>
                    <w:rPr>
                      <w:b/>
                      <w:lang w:val="fr-FR"/>
                    </w:rPr>
                    <w:t>manger</w:t>
                  </w:r>
                  <w:r w:rsidRPr="0002456E">
                    <w:rPr>
                      <w:b/>
                      <w:lang w:val="fr-FR"/>
                    </w:rPr>
                    <w:t>?</w:t>
                  </w:r>
                </w:p>
                <w:p w:rsidR="009E67E6" w:rsidRPr="0002456E" w:rsidRDefault="009E67E6" w:rsidP="003A0C80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B2696F" w:rsidRPr="003A0C80" w:rsidRDefault="00B2696F" w:rsidP="00B9122C">
      <w:pPr>
        <w:suppressAutoHyphens/>
        <w:rPr>
          <w:b/>
          <w:sz w:val="28"/>
          <w:szCs w:val="28"/>
        </w:rPr>
      </w:pPr>
    </w:p>
    <w:p w:rsidR="00540BF4" w:rsidRPr="00BF3A96" w:rsidRDefault="00540BF4" w:rsidP="00B9122C">
      <w:pPr>
        <w:suppressAutoHyphens/>
        <w:rPr>
          <w:b/>
          <w:sz w:val="28"/>
          <w:szCs w:val="28"/>
        </w:rPr>
      </w:pPr>
    </w:p>
    <w:p w:rsidR="00540BF4" w:rsidRPr="00BF3A96" w:rsidRDefault="00540BF4" w:rsidP="00B9122C">
      <w:pPr>
        <w:suppressAutoHyphens/>
        <w:rPr>
          <w:b/>
          <w:sz w:val="28"/>
          <w:szCs w:val="28"/>
        </w:rPr>
      </w:pPr>
    </w:p>
    <w:p w:rsidR="00540BF4" w:rsidRPr="00BF3A96" w:rsidRDefault="00540BF4" w:rsidP="00B9122C">
      <w:pPr>
        <w:suppressAutoHyphens/>
        <w:rPr>
          <w:b/>
          <w:sz w:val="28"/>
          <w:szCs w:val="28"/>
        </w:rPr>
      </w:pPr>
    </w:p>
    <w:p w:rsidR="00540BF4" w:rsidRPr="00BF3A96" w:rsidRDefault="00E75327" w:rsidP="00B9122C">
      <w:pPr>
        <w:suppressAutoHyphens/>
        <w:rPr>
          <w:b/>
          <w:sz w:val="28"/>
          <w:szCs w:val="28"/>
        </w:rPr>
      </w:pPr>
      <w:r w:rsidRPr="00E75327">
        <w:rPr>
          <w:b/>
          <w:noProof/>
          <w:lang w:eastAsia="de-DE"/>
        </w:rPr>
        <w:pict>
          <v:shape id="Abgerundete rechteckige Legende 9" o:spid="_x0000_s1034" type="#_x0000_t62" style="position:absolute;margin-left:308.25pt;margin-top:4.95pt;width:142.1pt;height:43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" adj="8006,29937" fillcolor="white [3201]" strokecolor="black [3200]" strokeweight="2pt">
            <v:textbox>
              <w:txbxContent>
                <w:p w:rsidR="009E67E6" w:rsidRPr="00540BF4" w:rsidRDefault="009E67E6" w:rsidP="00540BF4">
                  <w:pPr>
                    <w:jc w:val="center"/>
                    <w:rPr>
                      <w:b/>
                      <w:lang w:val="fr-FR"/>
                    </w:rPr>
                  </w:pPr>
                  <w:r w:rsidRPr="00540BF4">
                    <w:rPr>
                      <w:b/>
                      <w:lang w:val="fr-FR"/>
                    </w:rPr>
                    <w:t>J’aime bien le jus d’orange et toi?</w:t>
                  </w:r>
                </w:p>
                <w:p w:rsidR="009E67E6" w:rsidRPr="0002456E" w:rsidRDefault="009E67E6" w:rsidP="00540BF4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E75327">
        <w:rPr>
          <w:b/>
          <w:noProof/>
          <w:lang w:eastAsia="de-DE"/>
        </w:rPr>
        <w:pict>
          <v:shape id="Abgerundete rechteckige Legende 11" o:spid="_x0000_s1035" type="#_x0000_t62" style="position:absolute;margin-left:7.75pt;margin-top:4.75pt;width:146.75pt;height:42.9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" adj="6300,24300" fillcolor="#dbe5f1 [660]" strokecolor="black [3200]" strokeweight="2pt">
            <v:textbox>
              <w:txbxContent>
                <w:p w:rsidR="009E67E6" w:rsidRPr="00540BF4" w:rsidRDefault="009E67E6" w:rsidP="00540BF4">
                  <w:pPr>
                    <w:jc w:val="center"/>
                    <w:rPr>
                      <w:b/>
                      <w:lang w:val="fr-FR"/>
                    </w:rPr>
                  </w:pPr>
                  <w:r w:rsidRPr="00540BF4">
                    <w:rPr>
                      <w:b/>
                      <w:lang w:val="fr-FR"/>
                    </w:rPr>
                    <w:t>Qu’est-ce que tu aimes boire?</w:t>
                  </w:r>
                </w:p>
              </w:txbxContent>
            </v:textbox>
          </v:shape>
        </w:pict>
      </w:r>
    </w:p>
    <w:p w:rsidR="00540BF4" w:rsidRPr="00BF3A96" w:rsidRDefault="00540BF4" w:rsidP="00B9122C">
      <w:pPr>
        <w:suppressAutoHyphens/>
        <w:rPr>
          <w:b/>
          <w:sz w:val="28"/>
          <w:szCs w:val="28"/>
        </w:rPr>
      </w:pPr>
    </w:p>
    <w:p w:rsidR="00540BF4" w:rsidRPr="00BF3A96" w:rsidRDefault="00540BF4" w:rsidP="00B9122C">
      <w:pPr>
        <w:suppressAutoHyphens/>
        <w:rPr>
          <w:b/>
          <w:sz w:val="28"/>
          <w:szCs w:val="28"/>
        </w:rPr>
      </w:pPr>
    </w:p>
    <w:p w:rsidR="00B31266" w:rsidRPr="00BF3A96" w:rsidRDefault="00B31266" w:rsidP="00B9122C">
      <w:pPr>
        <w:suppressAutoHyphens/>
        <w:rPr>
          <w:b/>
          <w:sz w:val="28"/>
          <w:szCs w:val="28"/>
        </w:rPr>
      </w:pPr>
    </w:p>
    <w:p w:rsidR="00B31266" w:rsidRPr="00BF3A96" w:rsidRDefault="00E75327" w:rsidP="00B9122C">
      <w:pPr>
        <w:suppressAutoHyphens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pict>
          <v:shape id="Abgerundete rechteckige Legende 13" o:spid="_x0000_s1036" type="#_x0000_t62" style="position:absolute;margin-left:308.35pt;margin-top:13.55pt;width:150.5pt;height:42.6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" adj="6300,24300" fillcolor="white [3201]" strokecolor="black [3200]" strokeweight="2pt">
            <v:textbox>
              <w:txbxContent>
                <w:p w:rsidR="009E67E6" w:rsidRPr="00B31266" w:rsidRDefault="009E67E6" w:rsidP="00B31266">
                  <w:pPr>
                    <w:jc w:val="center"/>
                    <w:rPr>
                      <w:b/>
                    </w:rPr>
                  </w:pPr>
                  <w:r w:rsidRPr="00B31266">
                    <w:rPr>
                      <w:b/>
                    </w:rPr>
                    <w:t xml:space="preserve">Je </w:t>
                  </w:r>
                  <w:proofErr w:type="spellStart"/>
                  <w:r w:rsidRPr="00B31266">
                    <w:rPr>
                      <w:b/>
                    </w:rPr>
                    <w:t>déteste</w:t>
                  </w:r>
                  <w:proofErr w:type="spellEnd"/>
                  <w:r w:rsidRPr="00B3126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les frites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de-DE"/>
        </w:rPr>
        <w:pict>
          <v:shape id="Abgerundete rechteckige Legende 12" o:spid="_x0000_s1037" type="#_x0000_t62" style="position:absolute;margin-left:7.75pt;margin-top:13.55pt;width:141.7pt;height:42.6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" adj="6300,24300" fillcolor="#dbe5f1 [660]" strokecolor="black [3200]" strokeweight="2pt">
            <v:textbox>
              <w:txbxContent>
                <w:p w:rsidR="009E67E6" w:rsidRPr="00B31266" w:rsidRDefault="009E67E6" w:rsidP="00540BF4">
                  <w:pPr>
                    <w:jc w:val="center"/>
                    <w:rPr>
                      <w:b/>
                      <w:lang w:val="fr-FR"/>
                    </w:rPr>
                  </w:pPr>
                  <w:r w:rsidRPr="00B31266">
                    <w:rPr>
                      <w:b/>
                      <w:lang w:val="fr-FR"/>
                    </w:rPr>
                    <w:t xml:space="preserve">Qu’est-ce que tu </w:t>
                  </w:r>
                  <w:r>
                    <w:rPr>
                      <w:b/>
                      <w:lang w:val="fr-FR"/>
                    </w:rPr>
                    <w:t xml:space="preserve">    </w:t>
                  </w:r>
                  <w:r w:rsidRPr="00B31266">
                    <w:rPr>
                      <w:b/>
                      <w:lang w:val="fr-FR"/>
                    </w:rPr>
                    <w:t>détestes?</w:t>
                  </w:r>
                </w:p>
              </w:txbxContent>
            </v:textbox>
          </v:shape>
        </w:pict>
      </w:r>
    </w:p>
    <w:p w:rsidR="00B31266" w:rsidRPr="00BF3A96" w:rsidRDefault="00B31266" w:rsidP="00B9122C">
      <w:pPr>
        <w:suppressAutoHyphens/>
        <w:rPr>
          <w:b/>
          <w:sz w:val="28"/>
          <w:szCs w:val="28"/>
        </w:rPr>
      </w:pPr>
    </w:p>
    <w:p w:rsidR="00B31266" w:rsidRPr="00BF3A96" w:rsidRDefault="00B31266" w:rsidP="00B9122C">
      <w:pPr>
        <w:suppressAutoHyphens/>
        <w:rPr>
          <w:b/>
          <w:sz w:val="28"/>
          <w:szCs w:val="28"/>
        </w:rPr>
      </w:pPr>
    </w:p>
    <w:p w:rsidR="00B31266" w:rsidRPr="00BF3A96" w:rsidRDefault="00B31266" w:rsidP="00B9122C">
      <w:pPr>
        <w:suppressAutoHyphens/>
        <w:rPr>
          <w:b/>
          <w:sz w:val="28"/>
          <w:szCs w:val="28"/>
        </w:rPr>
      </w:pPr>
    </w:p>
    <w:p w:rsidR="00B31266" w:rsidRPr="00BF3A96" w:rsidRDefault="00B31266" w:rsidP="00B9122C">
      <w:pPr>
        <w:suppressAutoHyphens/>
        <w:rPr>
          <w:b/>
          <w:sz w:val="28"/>
          <w:szCs w:val="28"/>
        </w:rPr>
      </w:pPr>
    </w:p>
    <w:p w:rsidR="00B31266" w:rsidRPr="00BF3A96" w:rsidRDefault="00E816FD" w:rsidP="00B9122C">
      <w:pPr>
        <w:suppressAutoHyphens/>
        <w:rPr>
          <w:b/>
          <w:sz w:val="52"/>
          <w:szCs w:val="28"/>
        </w:rPr>
      </w:pPr>
      <w:r w:rsidRPr="00E816FD">
        <w:rPr>
          <w:b/>
          <w:sz w:val="52"/>
          <w:szCs w:val="28"/>
        </w:rPr>
        <w:t>…</w:t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</w:r>
      <w:r w:rsidRPr="00E816FD">
        <w:rPr>
          <w:b/>
          <w:sz w:val="52"/>
          <w:szCs w:val="28"/>
        </w:rPr>
        <w:tab/>
        <w:t>…</w:t>
      </w:r>
    </w:p>
    <w:p w:rsidR="00B31266" w:rsidRDefault="00B31266" w:rsidP="00B9122C">
      <w:pPr>
        <w:suppressAutoHyphens/>
        <w:rPr>
          <w:b/>
          <w:sz w:val="28"/>
          <w:szCs w:val="28"/>
        </w:rPr>
      </w:pPr>
    </w:p>
    <w:p w:rsidR="00A3453C" w:rsidRDefault="00A3453C" w:rsidP="00B9122C">
      <w:pPr>
        <w:suppressAutoHyphens/>
        <w:rPr>
          <w:b/>
          <w:sz w:val="28"/>
          <w:szCs w:val="28"/>
        </w:rPr>
      </w:pPr>
    </w:p>
    <w:p w:rsidR="00A3453C" w:rsidRDefault="00A3453C" w:rsidP="00B9122C">
      <w:pPr>
        <w:suppressAutoHyphens/>
        <w:rPr>
          <w:b/>
          <w:sz w:val="28"/>
          <w:szCs w:val="28"/>
        </w:rPr>
      </w:pPr>
    </w:p>
    <w:p w:rsidR="00A3453C" w:rsidRDefault="00A3453C" w:rsidP="00B9122C">
      <w:pPr>
        <w:suppressAutoHyphens/>
        <w:rPr>
          <w:b/>
          <w:sz w:val="28"/>
          <w:szCs w:val="28"/>
        </w:rPr>
      </w:pPr>
    </w:p>
    <w:p w:rsidR="00A3453C" w:rsidRDefault="00A3453C" w:rsidP="00B9122C">
      <w:pPr>
        <w:suppressAutoHyphens/>
        <w:rPr>
          <w:b/>
          <w:sz w:val="28"/>
          <w:szCs w:val="28"/>
        </w:rPr>
      </w:pPr>
    </w:p>
    <w:p w:rsidR="00A3453C" w:rsidRDefault="00A3453C" w:rsidP="00B9122C">
      <w:pPr>
        <w:suppressAutoHyphens/>
        <w:rPr>
          <w:b/>
          <w:sz w:val="28"/>
          <w:szCs w:val="28"/>
        </w:rPr>
      </w:pPr>
    </w:p>
    <w:p w:rsidR="00A3453C" w:rsidRPr="00BF3A96" w:rsidRDefault="00A3453C" w:rsidP="00B9122C">
      <w:pPr>
        <w:suppressAutoHyphens/>
        <w:rPr>
          <w:b/>
          <w:sz w:val="28"/>
          <w:szCs w:val="28"/>
        </w:rPr>
      </w:pPr>
    </w:p>
    <w:p w:rsidR="00A3453C" w:rsidRPr="00A3453C" w:rsidRDefault="00A3453C" w:rsidP="00A3453C">
      <w:pPr>
        <w:suppressAutoHyphens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3C">
        <w:rPr>
          <w:lang w:val="en-US"/>
        </w:rPr>
        <w:t xml:space="preserve"> LISUM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1: frites, </w:t>
      </w:r>
      <w:hyperlink r:id="rId28" w:history="1">
        <w:r w:rsidRPr="00B9122C">
          <w:rPr>
            <w:rStyle w:val="Hyperlink"/>
            <w:color w:val="000000" w:themeColor="text1"/>
            <w:sz w:val="16"/>
            <w:szCs w:val="16"/>
            <w:u w:val="none"/>
            <w:lang w:val="en-US"/>
          </w:rPr>
          <w:t>https://pixabay.com/de/pommes-frites-kartoffel-chips-chips-155679/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rStyle w:val="Hyperlink"/>
          <w:color w:val="000000" w:themeColor="text1"/>
          <w:sz w:val="16"/>
          <w:szCs w:val="16"/>
          <w:u w:val="none"/>
          <w:lang w:val="fr-FR"/>
        </w:rPr>
      </w:pPr>
      <w:r w:rsidRPr="00B9122C">
        <w:rPr>
          <w:color w:val="000000" w:themeColor="text1"/>
          <w:sz w:val="16"/>
          <w:szCs w:val="16"/>
          <w:lang w:val="fr-FR"/>
        </w:rPr>
        <w:t xml:space="preserve">2: jus de pommes, </w:t>
      </w:r>
      <w:hyperlink r:id="rId29" w:history="1">
        <w:r w:rsidRPr="00B9122C">
          <w:rPr>
            <w:rStyle w:val="Hyperlink"/>
            <w:color w:val="000000" w:themeColor="text1"/>
            <w:sz w:val="16"/>
            <w:szCs w:val="16"/>
            <w:u w:val="none"/>
            <w:lang w:val="fr-FR"/>
          </w:rPr>
          <w:t>https://pixabay.com/de/saft-karton-apple-trinken-frisch-309170/</w:t>
        </w:r>
      </w:hyperlink>
      <w:r w:rsidRPr="00B9122C">
        <w:rPr>
          <w:color w:val="000000" w:themeColor="text1"/>
          <w:sz w:val="16"/>
          <w:szCs w:val="16"/>
          <w:lang w:val="fr-FR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fr-FR"/>
        </w:rPr>
        <w:t xml:space="preserve">3: jus d‘orange, </w:t>
      </w:r>
      <w:hyperlink r:id="rId30" w:history="1">
        <w:r w:rsidRPr="00B9122C">
          <w:rPr>
            <w:color w:val="000000" w:themeColor="text1"/>
            <w:sz w:val="16"/>
            <w:szCs w:val="16"/>
            <w:lang w:val="en-US"/>
          </w:rPr>
          <w:t>https://lt.wikipedia.org/wiki/Vaizdas:Orange_juice.svg</w:t>
        </w:r>
      </w:hyperlink>
      <w:r w:rsidRPr="00B9122C">
        <w:rPr>
          <w:color w:val="000000" w:themeColor="text1"/>
          <w:sz w:val="16"/>
          <w:szCs w:val="16"/>
          <w:lang w:val="fr-FR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fr-FR"/>
        </w:rPr>
        <w:t>4 </w:t>
      </w:r>
      <w:proofErr w:type="gramStart"/>
      <w:r w:rsidRPr="00B9122C">
        <w:rPr>
          <w:color w:val="000000" w:themeColor="text1"/>
          <w:sz w:val="16"/>
          <w:szCs w:val="16"/>
          <w:lang w:val="fr-FR"/>
        </w:rPr>
        <w:t>:glace</w:t>
      </w:r>
      <w:proofErr w:type="gramEnd"/>
      <w:r w:rsidRPr="00B9122C">
        <w:rPr>
          <w:color w:val="000000" w:themeColor="text1"/>
          <w:sz w:val="16"/>
          <w:szCs w:val="16"/>
          <w:lang w:val="fr-FR"/>
        </w:rPr>
        <w:t xml:space="preserve">, </w:t>
      </w:r>
      <w:r w:rsidR="00E75327">
        <w:fldChar w:fldCharType="begin"/>
      </w:r>
      <w:r w:rsidR="00E75327" w:rsidRPr="00D839CE">
        <w:rPr>
          <w:lang w:val="en-US"/>
        </w:rPr>
        <w:instrText>HYPERLINK "https://pixabay.com/de/eis-am-stiel-eis-orange-lutscher-154832/"</w:instrText>
      </w:r>
      <w:r w:rsidR="00E75327">
        <w:fldChar w:fldCharType="separate"/>
      </w:r>
      <w:r w:rsidRPr="00B9122C">
        <w:rPr>
          <w:color w:val="000000" w:themeColor="text1"/>
          <w:sz w:val="16"/>
          <w:szCs w:val="16"/>
          <w:lang w:val="en-US"/>
        </w:rPr>
        <w:t>https://pixabay.com/de/eis-am-stiel-eis-orange-lutscher-154832/</w:t>
      </w:r>
      <w:r w:rsidR="00E75327">
        <w:fldChar w:fldCharType="end"/>
      </w:r>
      <w:r w:rsidRPr="00B9122C">
        <w:rPr>
          <w:color w:val="000000" w:themeColor="text1"/>
          <w:sz w:val="16"/>
          <w:szCs w:val="16"/>
          <w:lang w:val="fr-FR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5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bananes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31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https://pixabay.com/de/banane-obst-gelb-s%C3%BC%C3%9F-bent-151144/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6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poisson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32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https://pixabay.com/de/fisch-fried-fleisch-braten-spie%C3%9Fe-762828/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A3453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A3453C">
        <w:rPr>
          <w:color w:val="000000" w:themeColor="text1"/>
          <w:sz w:val="16"/>
          <w:szCs w:val="16"/>
          <w:lang w:val="en-US"/>
        </w:rPr>
        <w:t xml:space="preserve">7: </w:t>
      </w:r>
      <w:proofErr w:type="spellStart"/>
      <w:r w:rsidRPr="00A3453C">
        <w:rPr>
          <w:color w:val="000000" w:themeColor="text1"/>
          <w:sz w:val="16"/>
          <w:szCs w:val="16"/>
          <w:lang w:val="en-US"/>
        </w:rPr>
        <w:t>pâtes</w:t>
      </w:r>
      <w:proofErr w:type="spellEnd"/>
      <w:r w:rsidRPr="00A3453C">
        <w:rPr>
          <w:color w:val="000000" w:themeColor="text1"/>
          <w:sz w:val="16"/>
          <w:szCs w:val="16"/>
          <w:lang w:val="en-US"/>
        </w:rPr>
        <w:t xml:space="preserve">, </w:t>
      </w:r>
      <w:hyperlink r:id="rId33" w:history="1">
        <w:r w:rsidRPr="00A3453C">
          <w:rPr>
            <w:color w:val="000000" w:themeColor="text1"/>
            <w:sz w:val="16"/>
            <w:szCs w:val="16"/>
            <w:lang w:val="en-US"/>
          </w:rPr>
          <w:t>https://pixabay.com/de/essen-lebensmittel-nudel-platte-1293911/</w:t>
        </w:r>
      </w:hyperlink>
      <w:r w:rsidRPr="00A3453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8: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orangina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34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https://pixabay.com/de/limonade-zitronen-glas-getr%C3%A4nke-1447521/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7: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chocolat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35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https://pixabay.com/de/schokoriegel-schokolade-milch-s%C3%BC%C3%9F-524263/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8: coca, </w:t>
      </w:r>
      <w:hyperlink r:id="rId36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https://pixabay.com/de/alkoholfreies-getr%C3%A4nk-schwanz-glas-1200072/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C2144F" w:rsidRPr="00A3453C" w:rsidRDefault="00E816FD" w:rsidP="00B9122C">
      <w:pPr>
        <w:suppressAutoHyphens/>
        <w:rPr>
          <w:b/>
          <w:sz w:val="24"/>
          <w:szCs w:val="24"/>
        </w:rPr>
      </w:pPr>
      <w:r w:rsidRPr="00A3453C">
        <w:rPr>
          <w:b/>
          <w:sz w:val="24"/>
          <w:szCs w:val="24"/>
        </w:rPr>
        <w:t>Erwartungshorizont:</w:t>
      </w:r>
    </w:p>
    <w:p w:rsidR="00D92B56" w:rsidRPr="00BF3A96" w:rsidRDefault="00D92B56" w:rsidP="00B9122C">
      <w:pPr>
        <w:suppressAutoHyphens/>
        <w:rPr>
          <w:b/>
          <w:sz w:val="28"/>
          <w:szCs w:val="28"/>
        </w:rPr>
      </w:pPr>
    </w:p>
    <w:p w:rsidR="00D92B56" w:rsidRPr="00A3453C" w:rsidRDefault="00E816FD" w:rsidP="00B9122C">
      <w:pPr>
        <w:suppressAutoHyphens/>
      </w:pPr>
      <w:r w:rsidRPr="00A3453C">
        <w:t>Mögliche Dialogabfolge:</w:t>
      </w:r>
    </w:p>
    <w:p w:rsidR="00490A68" w:rsidRPr="00A3453C" w:rsidRDefault="00490A68" w:rsidP="00B9122C">
      <w:pPr>
        <w:suppressAutoHyphens/>
      </w:pPr>
    </w:p>
    <w:p w:rsidR="00490A68" w:rsidRPr="00A3453C" w:rsidRDefault="00490A68" w:rsidP="00B9122C">
      <w:pPr>
        <w:suppressAutoHyphens/>
        <w:rPr>
          <w:lang w:val="fr-FR"/>
        </w:rPr>
      </w:pPr>
      <w:r w:rsidRPr="00A3453C">
        <w:rPr>
          <w:lang w:val="fr-FR"/>
        </w:rPr>
        <w:t>A: Qu’est-ce que tu adores</w:t>
      </w:r>
      <w:r w:rsidR="00B2696F" w:rsidRPr="00A3453C">
        <w:rPr>
          <w:lang w:val="fr-FR"/>
        </w:rPr>
        <w:t xml:space="preserve"> manger</w:t>
      </w:r>
      <w:r w:rsidRPr="00A3453C">
        <w:rPr>
          <w:lang w:val="fr-FR"/>
        </w:rPr>
        <w:t>?</w:t>
      </w:r>
    </w:p>
    <w:p w:rsidR="00490A68" w:rsidRPr="00A3453C" w:rsidRDefault="00490A68" w:rsidP="00B9122C">
      <w:pPr>
        <w:suppressAutoHyphens/>
        <w:rPr>
          <w:lang w:val="fr-FR"/>
        </w:rPr>
      </w:pPr>
      <w:r w:rsidRPr="00A3453C">
        <w:rPr>
          <w:lang w:val="fr-FR"/>
        </w:rPr>
        <w:t>B : J’adore les pâtes et toi ?</w:t>
      </w:r>
    </w:p>
    <w:p w:rsidR="00490A68" w:rsidRPr="00A3453C" w:rsidRDefault="00490A68" w:rsidP="00B9122C">
      <w:pPr>
        <w:suppressAutoHyphens/>
        <w:rPr>
          <w:lang w:val="fr-FR"/>
        </w:rPr>
      </w:pPr>
      <w:r w:rsidRPr="00A3453C">
        <w:rPr>
          <w:lang w:val="fr-FR"/>
        </w:rPr>
        <w:t>A : J’adore les frites. Qu’est-ce que tu détestes?</w:t>
      </w:r>
    </w:p>
    <w:p w:rsidR="002217C0" w:rsidRPr="00A3453C" w:rsidRDefault="00490A68" w:rsidP="00B9122C">
      <w:pPr>
        <w:suppressAutoHyphens/>
        <w:rPr>
          <w:lang w:val="fr-FR"/>
        </w:rPr>
      </w:pPr>
      <w:r w:rsidRPr="00A3453C">
        <w:rPr>
          <w:lang w:val="fr-FR"/>
        </w:rPr>
        <w:t xml:space="preserve">B : </w:t>
      </w:r>
      <w:r w:rsidR="00B31266" w:rsidRPr="00A3453C">
        <w:rPr>
          <w:lang w:val="fr-FR"/>
        </w:rPr>
        <w:t>Je déteste le poisson et toi ?</w:t>
      </w:r>
    </w:p>
    <w:p w:rsidR="00B31266" w:rsidRPr="00A3453C" w:rsidRDefault="00B31266" w:rsidP="00B9122C">
      <w:pPr>
        <w:suppressAutoHyphens/>
        <w:rPr>
          <w:lang w:val="fr-FR"/>
        </w:rPr>
      </w:pPr>
    </w:p>
    <w:p w:rsidR="00B31266" w:rsidRDefault="00B31266" w:rsidP="00B9122C">
      <w:pPr>
        <w:suppressAutoHyphens/>
        <w:rPr>
          <w:b/>
          <w:sz w:val="28"/>
          <w:szCs w:val="28"/>
          <w:lang w:val="fr-FR"/>
        </w:rPr>
      </w:pPr>
    </w:p>
    <w:tbl>
      <w:tblPr>
        <w:tblStyle w:val="Tabellengitternetz"/>
        <w:tblpPr w:leftFromText="141" w:rightFromText="141" w:vertAnchor="text" w:horzAnchor="page" w:tblpX="433" w:tblpY="281"/>
        <w:tblW w:w="0" w:type="auto"/>
        <w:tblLook w:val="04A0"/>
      </w:tblPr>
      <w:tblGrid>
        <w:gridCol w:w="1905"/>
        <w:gridCol w:w="1059"/>
        <w:gridCol w:w="980"/>
        <w:gridCol w:w="1313"/>
      </w:tblGrid>
      <w:tr w:rsidR="004910DB" w:rsidTr="004910DB">
        <w:trPr>
          <w:trHeight w:val="1271"/>
        </w:trPr>
        <w:tc>
          <w:tcPr>
            <w:tcW w:w="1673" w:type="dxa"/>
          </w:tcPr>
          <w:p w:rsidR="004910DB" w:rsidRPr="009A6CD0" w:rsidRDefault="004910DB" w:rsidP="00B9122C">
            <w:pPr>
              <w:suppressAutoHyphens/>
              <w:jc w:val="center"/>
              <w:rPr>
                <w:b/>
                <w:sz w:val="28"/>
                <w:lang w:val="fr-FR"/>
              </w:rPr>
            </w:pPr>
          </w:p>
          <w:p w:rsidR="004910DB" w:rsidRPr="001B4135" w:rsidRDefault="004910DB" w:rsidP="00B9122C">
            <w:pPr>
              <w:suppressAutoHyphens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Partenaire B</w:t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82905" cy="393700"/>
                  <wp:effectExtent l="0" t="5397" r="0" b="0"/>
                  <wp:docPr id="124" name="Grafik 124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90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J’adore …</w:t>
            </w: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72110" cy="372110"/>
                  <wp:effectExtent l="0" t="0" r="8890" b="8890"/>
                  <wp:docPr id="125" name="Grafik 12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J’aime bien …</w:t>
            </w: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72110" cy="372110"/>
                  <wp:effectExtent l="0" t="0" r="8890" b="8890"/>
                  <wp:docPr id="126" name="Grafik 126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Je déteste…</w:t>
            </w:r>
          </w:p>
        </w:tc>
      </w:tr>
      <w:tr w:rsidR="004910DB" w:rsidTr="004910DB">
        <w:trPr>
          <w:trHeight w:val="963"/>
        </w:trPr>
        <w:tc>
          <w:tcPr>
            <w:tcW w:w="1673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605641" cy="567024"/>
                  <wp:effectExtent l="0" t="0" r="4445" b="508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en-1293911_960_72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3" cy="56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</w:tr>
      <w:tr w:rsidR="004910DB" w:rsidTr="004910DB">
        <w:trPr>
          <w:trHeight w:val="944"/>
        </w:trPr>
        <w:tc>
          <w:tcPr>
            <w:tcW w:w="1673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506049" cy="558141"/>
                  <wp:effectExtent l="0" t="0" r="889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monade-1447521__1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4" cy="5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</w:tr>
      <w:tr w:rsidR="004910DB" w:rsidTr="004910DB">
        <w:trPr>
          <w:trHeight w:val="886"/>
        </w:trPr>
        <w:tc>
          <w:tcPr>
            <w:tcW w:w="1673" w:type="dxa"/>
          </w:tcPr>
          <w:p w:rsidR="004910DB" w:rsidRDefault="00B9122C" w:rsidP="00B9122C">
            <w:pPr>
              <w:suppressAutoHyphens/>
              <w:jc w:val="center"/>
              <w:rPr>
                <w:sz w:val="28"/>
              </w:rPr>
            </w:pPr>
            <w:r w:rsidRPr="00B9122C"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1052945" cy="463296"/>
                  <wp:effectExtent l="19050" t="0" r="0" b="0"/>
                  <wp:docPr id="17" name="Bild 19" descr="Schokoriegel, Schokolade, Milch, Süß, Süßigke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hokoriegel, Schokolade, Milch, Süß, Süßigkei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88" cy="46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</w:tr>
      <w:tr w:rsidR="004910DB" w:rsidTr="004910DB">
        <w:trPr>
          <w:trHeight w:val="925"/>
        </w:trPr>
        <w:tc>
          <w:tcPr>
            <w:tcW w:w="1673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834249" cy="551793"/>
                  <wp:effectExtent l="0" t="0" r="4445" b="127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h-762828_960_72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75" cy="5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4910DB" w:rsidTr="004910DB">
        <w:trPr>
          <w:trHeight w:val="790"/>
        </w:trPr>
        <w:tc>
          <w:tcPr>
            <w:tcW w:w="1673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835573" cy="448965"/>
                  <wp:effectExtent l="0" t="0" r="3175" b="8255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a-151144__18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90" cy="44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4910DB" w:rsidTr="004910DB">
        <w:trPr>
          <w:trHeight w:val="982"/>
        </w:trPr>
        <w:tc>
          <w:tcPr>
            <w:tcW w:w="1673" w:type="dxa"/>
          </w:tcPr>
          <w:p w:rsidR="004910DB" w:rsidRDefault="004910DB" w:rsidP="00B9122C">
            <w:pPr>
              <w:suppressAutoHyphens/>
              <w:jc w:val="center"/>
              <w:rPr>
                <w:noProof/>
                <w:sz w:val="28"/>
                <w:lang w:eastAsia="de-DE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424543" cy="566057"/>
                  <wp:effectExtent l="0" t="0" r="0" b="5715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t-drink-1200072_960_72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58" cy="5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  <w:tc>
          <w:tcPr>
            <w:tcW w:w="980" w:type="dxa"/>
          </w:tcPr>
          <w:p w:rsidR="004910DB" w:rsidRDefault="004910DB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313" w:type="dxa"/>
          </w:tcPr>
          <w:p w:rsidR="004910DB" w:rsidRDefault="004910DB" w:rsidP="00B9122C">
            <w:pPr>
              <w:suppressAutoHyphens/>
              <w:rPr>
                <w:sz w:val="28"/>
              </w:rPr>
            </w:pPr>
          </w:p>
        </w:tc>
      </w:tr>
    </w:tbl>
    <w:p w:rsidR="002217C0" w:rsidRPr="00490A68" w:rsidRDefault="002217C0" w:rsidP="00B9122C">
      <w:pPr>
        <w:suppressAutoHyphens/>
        <w:rPr>
          <w:b/>
          <w:sz w:val="28"/>
          <w:szCs w:val="28"/>
          <w:lang w:val="fr-FR"/>
        </w:rPr>
      </w:pPr>
    </w:p>
    <w:tbl>
      <w:tblPr>
        <w:tblStyle w:val="Tabellengitternetz"/>
        <w:tblpPr w:leftFromText="141" w:rightFromText="141" w:vertAnchor="text" w:horzAnchor="page" w:tblpX="5923" w:tblpY="-232"/>
        <w:tblW w:w="0" w:type="auto"/>
        <w:tblLook w:val="04A0"/>
      </w:tblPr>
      <w:tblGrid>
        <w:gridCol w:w="1707"/>
        <w:gridCol w:w="1156"/>
        <w:gridCol w:w="1067"/>
        <w:gridCol w:w="1373"/>
      </w:tblGrid>
      <w:tr w:rsidR="002217C0" w:rsidTr="004910DB">
        <w:trPr>
          <w:trHeight w:val="1255"/>
        </w:trPr>
        <w:tc>
          <w:tcPr>
            <w:tcW w:w="1707" w:type="dxa"/>
          </w:tcPr>
          <w:p w:rsidR="00B31266" w:rsidRDefault="00B31266" w:rsidP="00B9122C">
            <w:pPr>
              <w:suppressAutoHyphens/>
              <w:rPr>
                <w:b/>
                <w:sz w:val="28"/>
              </w:rPr>
            </w:pPr>
          </w:p>
          <w:p w:rsidR="002217C0" w:rsidRPr="001B4135" w:rsidRDefault="002217C0" w:rsidP="00B9122C">
            <w:pPr>
              <w:suppressAutoHyphens/>
              <w:jc w:val="center"/>
              <w:rPr>
                <w:b/>
                <w:sz w:val="28"/>
              </w:rPr>
            </w:pPr>
            <w:r w:rsidRPr="001B4135">
              <w:rPr>
                <w:b/>
                <w:sz w:val="28"/>
              </w:rPr>
              <w:t>Partenaire A</w:t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82905" cy="393700"/>
                  <wp:effectExtent l="0" t="5397" r="0" b="0"/>
                  <wp:docPr id="115" name="Grafik 115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90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J’adore …</w:t>
            </w: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72110" cy="372110"/>
                  <wp:effectExtent l="0" t="0" r="8890" b="8890"/>
                  <wp:docPr id="116" name="Grafik 11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J’aime bien …</w:t>
            </w: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72110" cy="372110"/>
                  <wp:effectExtent l="0" t="0" r="8890" b="8890"/>
                  <wp:docPr id="117" name="Grafik 117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Je déteste…</w:t>
            </w:r>
          </w:p>
        </w:tc>
      </w:tr>
      <w:tr w:rsidR="002217C0" w:rsidTr="004910DB">
        <w:trPr>
          <w:trHeight w:val="1046"/>
        </w:trPr>
        <w:tc>
          <w:tcPr>
            <w:tcW w:w="1707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534390" cy="624481"/>
                  <wp:effectExtent l="0" t="0" r="0" b="4445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nch-fries-155679__18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5" cy="62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</w:tr>
      <w:tr w:rsidR="002217C0" w:rsidTr="004910DB">
        <w:trPr>
          <w:trHeight w:val="1046"/>
        </w:trPr>
        <w:tc>
          <w:tcPr>
            <w:tcW w:w="1707" w:type="dxa"/>
          </w:tcPr>
          <w:p w:rsidR="002217C0" w:rsidRDefault="00B9122C" w:rsidP="00B9122C">
            <w:pPr>
              <w:suppressAutoHyphens/>
              <w:jc w:val="center"/>
              <w:rPr>
                <w:sz w:val="28"/>
              </w:rPr>
            </w:pPr>
            <w:r w:rsidRPr="00B9122C"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677198" cy="499872"/>
                  <wp:effectExtent l="0" t="0" r="0" b="0"/>
                  <wp:docPr id="12" name="Bild 4" descr="Vaizdas:Orange juice.sv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izdas:Orange juice.sv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33" cy="499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</w:tr>
      <w:tr w:rsidR="002217C0" w:rsidTr="004910DB">
        <w:trPr>
          <w:trHeight w:val="798"/>
        </w:trPr>
        <w:tc>
          <w:tcPr>
            <w:tcW w:w="1707" w:type="dxa"/>
          </w:tcPr>
          <w:p w:rsidR="002217C0" w:rsidRDefault="00B9122C" w:rsidP="00B9122C">
            <w:pPr>
              <w:suppressAutoHyphens/>
              <w:jc w:val="center"/>
              <w:rPr>
                <w:sz w:val="28"/>
              </w:rPr>
            </w:pPr>
            <w:r w:rsidRPr="00B9122C"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510289" cy="524256"/>
                  <wp:effectExtent l="19050" t="0" r="4061" b="0"/>
                  <wp:docPr id="15" name="Bild 7" descr="Eis Am Stiel, Eis, Orange, Lutscher, Sommer, Sü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is Am Stiel, Eis, Orange, Lutscher, Sommer, Sü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08" cy="5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</w:tr>
      <w:tr w:rsidR="002217C0" w:rsidTr="004910DB">
        <w:trPr>
          <w:trHeight w:val="913"/>
        </w:trPr>
        <w:tc>
          <w:tcPr>
            <w:tcW w:w="1707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834249" cy="551793"/>
                  <wp:effectExtent l="0" t="0" r="4445" b="127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h-762828_960_72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75" cy="5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2217C0" w:rsidTr="004910DB">
        <w:trPr>
          <w:trHeight w:val="780"/>
        </w:trPr>
        <w:tc>
          <w:tcPr>
            <w:tcW w:w="1707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835573" cy="448965"/>
                  <wp:effectExtent l="0" t="0" r="3175" b="825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a-151144__18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90" cy="44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2217C0" w:rsidTr="004910DB">
        <w:trPr>
          <w:trHeight w:val="931"/>
        </w:trPr>
        <w:tc>
          <w:tcPr>
            <w:tcW w:w="1707" w:type="dxa"/>
          </w:tcPr>
          <w:p w:rsidR="002217C0" w:rsidRDefault="00B9122C" w:rsidP="00B9122C">
            <w:pPr>
              <w:suppressAutoHyphens/>
              <w:jc w:val="center"/>
              <w:rPr>
                <w:noProof/>
                <w:sz w:val="28"/>
                <w:lang w:eastAsia="de-DE"/>
              </w:rPr>
            </w:pPr>
            <w:r w:rsidRPr="00B9122C"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430263" cy="629212"/>
                  <wp:effectExtent l="0" t="0" r="7887" b="0"/>
                  <wp:docPr id="9" name="Bild 1" descr="Saft, Karton, Apple, Trinken, Frisch, Obst, Isol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t, Karton, Apple, Trinken, Frisch, Obst, Isoli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68" cy="63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2217C0" w:rsidRDefault="002217C0" w:rsidP="00B9122C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067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  <w:tc>
          <w:tcPr>
            <w:tcW w:w="1373" w:type="dxa"/>
          </w:tcPr>
          <w:p w:rsidR="002217C0" w:rsidRDefault="002217C0" w:rsidP="00B9122C">
            <w:pPr>
              <w:suppressAutoHyphens/>
              <w:rPr>
                <w:sz w:val="28"/>
              </w:rPr>
            </w:pPr>
          </w:p>
        </w:tc>
      </w:tr>
    </w:tbl>
    <w:p w:rsidR="00D92B56" w:rsidRDefault="00D92B56" w:rsidP="00B9122C">
      <w:pPr>
        <w:suppressAutoHyphens/>
        <w:rPr>
          <w:b/>
          <w:sz w:val="28"/>
          <w:szCs w:val="28"/>
          <w:lang w:val="fr-FR"/>
        </w:rPr>
      </w:pPr>
    </w:p>
    <w:p w:rsidR="00490A68" w:rsidRPr="00490A68" w:rsidRDefault="00490A68" w:rsidP="00B9122C">
      <w:pPr>
        <w:suppressAutoHyphens/>
        <w:rPr>
          <w:b/>
          <w:sz w:val="28"/>
          <w:szCs w:val="28"/>
          <w:lang w:val="fr-FR"/>
        </w:rPr>
      </w:pPr>
    </w:p>
    <w:p w:rsidR="00A3453C" w:rsidRPr="00A3453C" w:rsidRDefault="00A3453C" w:rsidP="00A3453C">
      <w:pPr>
        <w:suppressAutoHyphens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4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53C">
        <w:rPr>
          <w:lang w:val="en-US"/>
        </w:rPr>
        <w:t xml:space="preserve"> LISUM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1: frites, </w:t>
      </w:r>
      <w:hyperlink r:id="rId47" w:history="1">
        <w:r w:rsidRPr="00B9122C">
          <w:rPr>
            <w:rStyle w:val="Hyperlink"/>
            <w:color w:val="000000" w:themeColor="text1"/>
            <w:sz w:val="16"/>
            <w:szCs w:val="16"/>
            <w:u w:val="none"/>
            <w:lang w:val="en-US"/>
          </w:rPr>
          <w:t>https://pixabay.com/de/pommes-frites-kartoffel-chips-chips-155679/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rStyle w:val="Hyperlink"/>
          <w:color w:val="000000" w:themeColor="text1"/>
          <w:sz w:val="16"/>
          <w:szCs w:val="16"/>
          <w:u w:val="none"/>
          <w:lang w:val="fr-FR"/>
        </w:rPr>
      </w:pPr>
      <w:r w:rsidRPr="00B9122C">
        <w:rPr>
          <w:color w:val="000000" w:themeColor="text1"/>
          <w:sz w:val="16"/>
          <w:szCs w:val="16"/>
          <w:lang w:val="fr-FR"/>
        </w:rPr>
        <w:t xml:space="preserve">2: jus de pommes, </w:t>
      </w:r>
      <w:hyperlink r:id="rId48" w:history="1">
        <w:r w:rsidRPr="00B9122C">
          <w:rPr>
            <w:rStyle w:val="Hyperlink"/>
            <w:color w:val="000000" w:themeColor="text1"/>
            <w:sz w:val="16"/>
            <w:szCs w:val="16"/>
            <w:u w:val="none"/>
            <w:lang w:val="fr-FR"/>
          </w:rPr>
          <w:t>https://pixabay.com/de/saft-karton-apple-trinken-frisch-309170/</w:t>
        </w:r>
      </w:hyperlink>
      <w:r w:rsidRPr="00B9122C">
        <w:rPr>
          <w:color w:val="000000" w:themeColor="text1"/>
          <w:sz w:val="16"/>
          <w:szCs w:val="16"/>
          <w:lang w:val="fr-FR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fr-FR"/>
        </w:rPr>
        <w:t xml:space="preserve">3: jus d‘orange, </w:t>
      </w:r>
      <w:hyperlink r:id="rId49" w:history="1">
        <w:r w:rsidRPr="00B9122C">
          <w:rPr>
            <w:color w:val="000000" w:themeColor="text1"/>
            <w:sz w:val="16"/>
            <w:szCs w:val="16"/>
            <w:lang w:val="en-US"/>
          </w:rPr>
          <w:t>https://lt.wikipedia.org/wiki/Vaizdas:Orange_juice.svg</w:t>
        </w:r>
      </w:hyperlink>
      <w:r w:rsidRPr="00B9122C">
        <w:rPr>
          <w:color w:val="000000" w:themeColor="text1"/>
          <w:sz w:val="16"/>
          <w:szCs w:val="16"/>
          <w:lang w:val="fr-FR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fr-FR"/>
        </w:rPr>
        <w:t>4 </w:t>
      </w:r>
      <w:proofErr w:type="gramStart"/>
      <w:r w:rsidRPr="00B9122C">
        <w:rPr>
          <w:color w:val="000000" w:themeColor="text1"/>
          <w:sz w:val="16"/>
          <w:szCs w:val="16"/>
          <w:lang w:val="fr-FR"/>
        </w:rPr>
        <w:t>:glace</w:t>
      </w:r>
      <w:proofErr w:type="gramEnd"/>
      <w:r w:rsidRPr="00B9122C">
        <w:rPr>
          <w:color w:val="000000" w:themeColor="text1"/>
          <w:sz w:val="16"/>
          <w:szCs w:val="16"/>
          <w:lang w:val="fr-FR"/>
        </w:rPr>
        <w:t xml:space="preserve">, </w:t>
      </w:r>
      <w:r w:rsidR="00E75327">
        <w:fldChar w:fldCharType="begin"/>
      </w:r>
      <w:r w:rsidR="00E75327" w:rsidRPr="00D839CE">
        <w:rPr>
          <w:lang w:val="en-US"/>
        </w:rPr>
        <w:instrText>HYPERLINK "https://pixabay.com/de/eis-am-stiel-eis-orange-lutscher-154832/"</w:instrText>
      </w:r>
      <w:r w:rsidR="00E75327">
        <w:fldChar w:fldCharType="separate"/>
      </w:r>
      <w:r w:rsidRPr="00B9122C">
        <w:rPr>
          <w:color w:val="000000" w:themeColor="text1"/>
          <w:sz w:val="16"/>
          <w:szCs w:val="16"/>
          <w:lang w:val="en-US"/>
        </w:rPr>
        <w:t>https://pixabay.com/de/eis-am-stiel-eis-orange-lutscher-154832/</w:t>
      </w:r>
      <w:r w:rsidR="00E75327">
        <w:fldChar w:fldCharType="end"/>
      </w:r>
      <w:r w:rsidRPr="00B9122C">
        <w:rPr>
          <w:color w:val="000000" w:themeColor="text1"/>
          <w:sz w:val="16"/>
          <w:szCs w:val="16"/>
          <w:lang w:val="fr-FR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5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bananes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50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https://pixabay.com/de/banane-obst-gelb-s%C3%BC%C3%9F-bent-151144/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6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poisson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51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https://pixabay.com/de/fisch-fried-fleisch-braten-spie%C3%9Fe-762828/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A3453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A3453C">
        <w:rPr>
          <w:color w:val="000000" w:themeColor="text1"/>
          <w:sz w:val="16"/>
          <w:szCs w:val="16"/>
          <w:lang w:val="en-US"/>
        </w:rPr>
        <w:t xml:space="preserve">7: </w:t>
      </w:r>
      <w:proofErr w:type="spellStart"/>
      <w:r w:rsidRPr="00A3453C">
        <w:rPr>
          <w:color w:val="000000" w:themeColor="text1"/>
          <w:sz w:val="16"/>
          <w:szCs w:val="16"/>
          <w:lang w:val="en-US"/>
        </w:rPr>
        <w:t>pâtes</w:t>
      </w:r>
      <w:proofErr w:type="spellEnd"/>
      <w:r w:rsidRPr="00A3453C">
        <w:rPr>
          <w:color w:val="000000" w:themeColor="text1"/>
          <w:sz w:val="16"/>
          <w:szCs w:val="16"/>
          <w:lang w:val="en-US"/>
        </w:rPr>
        <w:t xml:space="preserve">, </w:t>
      </w:r>
      <w:hyperlink r:id="rId52" w:history="1">
        <w:r w:rsidRPr="00A3453C">
          <w:rPr>
            <w:color w:val="000000" w:themeColor="text1"/>
            <w:sz w:val="16"/>
            <w:szCs w:val="16"/>
            <w:lang w:val="en-US"/>
          </w:rPr>
          <w:t>https://pixabay.com/de/essen-lebensmittel-nudel-platte-1293911/</w:t>
        </w:r>
      </w:hyperlink>
      <w:r w:rsidRPr="00A3453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8: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orangina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53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https://pixabay.com/de/limonade-zitronen-glas-getr%C3%A4nke-1447521/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A3453C" w:rsidRPr="00B9122C" w:rsidRDefault="00A3453C" w:rsidP="00A3453C">
      <w:pPr>
        <w:suppressAutoHyphens/>
        <w:rPr>
          <w:color w:val="000000" w:themeColor="text1"/>
          <w:sz w:val="16"/>
          <w:szCs w:val="16"/>
          <w:lang w:val="en-US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7: </w:t>
      </w:r>
      <w:proofErr w:type="spellStart"/>
      <w:r w:rsidRPr="00B9122C">
        <w:rPr>
          <w:color w:val="000000" w:themeColor="text1"/>
          <w:sz w:val="16"/>
          <w:szCs w:val="16"/>
          <w:lang w:val="en-US"/>
        </w:rPr>
        <w:t>chocolat</w:t>
      </w:r>
      <w:proofErr w:type="spellEnd"/>
      <w:r w:rsidRPr="00B9122C">
        <w:rPr>
          <w:color w:val="000000" w:themeColor="text1"/>
          <w:sz w:val="16"/>
          <w:szCs w:val="16"/>
          <w:lang w:val="en-US"/>
        </w:rPr>
        <w:t xml:space="preserve">, </w:t>
      </w:r>
      <w:hyperlink r:id="rId54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https://pixabay.com/de/schokoriegel-schokolade-milch-s%C3%BC%C3%9F-524263/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p w:rsidR="00DE52B2" w:rsidRPr="00A3453C" w:rsidRDefault="00A3453C" w:rsidP="00A3453C">
      <w:pPr>
        <w:suppressAutoHyphens/>
        <w:rPr>
          <w:sz w:val="2"/>
          <w:szCs w:val="2"/>
          <w:lang w:val="fr-FR"/>
        </w:rPr>
      </w:pPr>
      <w:r w:rsidRPr="00B9122C">
        <w:rPr>
          <w:color w:val="000000" w:themeColor="text1"/>
          <w:sz w:val="16"/>
          <w:szCs w:val="16"/>
          <w:lang w:val="en-US"/>
        </w:rPr>
        <w:t xml:space="preserve">8: coca, </w:t>
      </w:r>
      <w:hyperlink r:id="rId55" w:history="1">
        <w:r w:rsidRPr="00B9122C">
          <w:rPr>
            <w:color w:val="000000" w:themeColor="text1"/>
            <w:sz w:val="16"/>
            <w:szCs w:val="16"/>
            <w:lang w:val="en-US"/>
          </w:rPr>
          <w:t>https://pixabay.com/de/alkoholfreies-getr%C3%A4nk-schwanz-glas-1200072/</w:t>
        </w:r>
      </w:hyperlink>
      <w:r w:rsidRPr="00B9122C">
        <w:rPr>
          <w:color w:val="000000" w:themeColor="text1"/>
          <w:sz w:val="16"/>
          <w:szCs w:val="16"/>
          <w:lang w:val="en-US"/>
        </w:rPr>
        <w:t>; CC 0</w:t>
      </w:r>
    </w:p>
    <w:sectPr w:rsidR="00DE52B2" w:rsidRPr="00A3453C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52C" w:rsidRDefault="0087752C" w:rsidP="00837EC7">
      <w:pPr>
        <w:spacing w:line="240" w:lineRule="auto"/>
      </w:pPr>
      <w:r>
        <w:separator/>
      </w:r>
    </w:p>
  </w:endnote>
  <w:endnote w:type="continuationSeparator" w:id="0">
    <w:p w:rsidR="0087752C" w:rsidRDefault="0087752C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9E67E6" w:rsidRDefault="009E67E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D839CE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52C" w:rsidRDefault="0087752C" w:rsidP="00837EC7">
      <w:pPr>
        <w:spacing w:line="240" w:lineRule="auto"/>
      </w:pPr>
      <w:r>
        <w:separator/>
      </w:r>
    </w:p>
  </w:footnote>
  <w:footnote w:type="continuationSeparator" w:id="0">
    <w:p w:rsidR="0087752C" w:rsidRDefault="0087752C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E6" w:rsidRPr="00142DFA" w:rsidRDefault="009E67E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F60E3"/>
    <w:multiLevelType w:val="hybridMultilevel"/>
    <w:tmpl w:val="4D1EF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9134F"/>
    <w:multiLevelType w:val="hybridMultilevel"/>
    <w:tmpl w:val="D450A02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D0070D"/>
    <w:multiLevelType w:val="hybridMultilevel"/>
    <w:tmpl w:val="FAD0CA4E"/>
    <w:lvl w:ilvl="0" w:tplc="767C080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3569C"/>
    <w:multiLevelType w:val="hybridMultilevel"/>
    <w:tmpl w:val="5FF48DF4"/>
    <w:lvl w:ilvl="0" w:tplc="FF6451D8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FB4E1E"/>
    <w:multiLevelType w:val="hybridMultilevel"/>
    <w:tmpl w:val="4E9E8630"/>
    <w:lvl w:ilvl="0" w:tplc="8E36252C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7F2139"/>
    <w:multiLevelType w:val="hybridMultilevel"/>
    <w:tmpl w:val="AB2055BC"/>
    <w:lvl w:ilvl="0" w:tplc="F7BEF4B0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7"/>
  </w:num>
  <w:num w:numId="5">
    <w:abstractNumId w:val="14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12"/>
  </w:num>
  <w:num w:numId="12">
    <w:abstractNumId w:val="8"/>
  </w:num>
  <w:num w:numId="13">
    <w:abstractNumId w:val="0"/>
  </w:num>
  <w:num w:numId="14">
    <w:abstractNumId w:val="15"/>
  </w:num>
  <w:num w:numId="15">
    <w:abstractNumId w:val="5"/>
  </w:num>
  <w:num w:numId="16">
    <w:abstractNumId w:val="4"/>
  </w:num>
  <w:num w:numId="17">
    <w:abstractNumId w:val="13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2456E"/>
    <w:rsid w:val="0004165F"/>
    <w:rsid w:val="000636E4"/>
    <w:rsid w:val="000716D4"/>
    <w:rsid w:val="000A2A61"/>
    <w:rsid w:val="000A4B8B"/>
    <w:rsid w:val="000E2C99"/>
    <w:rsid w:val="00133562"/>
    <w:rsid w:val="00136172"/>
    <w:rsid w:val="00142DFA"/>
    <w:rsid w:val="00151195"/>
    <w:rsid w:val="00155F4E"/>
    <w:rsid w:val="001634E6"/>
    <w:rsid w:val="00163D87"/>
    <w:rsid w:val="00181269"/>
    <w:rsid w:val="00185133"/>
    <w:rsid w:val="001A297C"/>
    <w:rsid w:val="001A71B9"/>
    <w:rsid w:val="001B043E"/>
    <w:rsid w:val="001B4135"/>
    <w:rsid w:val="001B5787"/>
    <w:rsid w:val="001C1C2C"/>
    <w:rsid w:val="001C2E37"/>
    <w:rsid w:val="001C3197"/>
    <w:rsid w:val="001E61D3"/>
    <w:rsid w:val="001F319E"/>
    <w:rsid w:val="00202F49"/>
    <w:rsid w:val="00206E1F"/>
    <w:rsid w:val="002217C0"/>
    <w:rsid w:val="002348B8"/>
    <w:rsid w:val="00237857"/>
    <w:rsid w:val="00270DFC"/>
    <w:rsid w:val="002A04B8"/>
    <w:rsid w:val="002A2294"/>
    <w:rsid w:val="002A66BB"/>
    <w:rsid w:val="002B14FC"/>
    <w:rsid w:val="002D3F70"/>
    <w:rsid w:val="002D55C9"/>
    <w:rsid w:val="002E1682"/>
    <w:rsid w:val="002F3C8C"/>
    <w:rsid w:val="002F4DC7"/>
    <w:rsid w:val="00300E1A"/>
    <w:rsid w:val="00321743"/>
    <w:rsid w:val="00334567"/>
    <w:rsid w:val="00363539"/>
    <w:rsid w:val="00381AB2"/>
    <w:rsid w:val="003A0C80"/>
    <w:rsid w:val="003A6C2E"/>
    <w:rsid w:val="003F4234"/>
    <w:rsid w:val="0040115E"/>
    <w:rsid w:val="004072A0"/>
    <w:rsid w:val="00411347"/>
    <w:rsid w:val="00420481"/>
    <w:rsid w:val="00432230"/>
    <w:rsid w:val="00445672"/>
    <w:rsid w:val="0045370E"/>
    <w:rsid w:val="00467ABE"/>
    <w:rsid w:val="004851BE"/>
    <w:rsid w:val="00490A68"/>
    <w:rsid w:val="004910DB"/>
    <w:rsid w:val="0049671A"/>
    <w:rsid w:val="00496D76"/>
    <w:rsid w:val="00497920"/>
    <w:rsid w:val="004C485B"/>
    <w:rsid w:val="004C5D31"/>
    <w:rsid w:val="004D4C6F"/>
    <w:rsid w:val="004F3656"/>
    <w:rsid w:val="005052CB"/>
    <w:rsid w:val="0050741A"/>
    <w:rsid w:val="00511575"/>
    <w:rsid w:val="00537A2A"/>
    <w:rsid w:val="00540BF4"/>
    <w:rsid w:val="005960DF"/>
    <w:rsid w:val="005A5277"/>
    <w:rsid w:val="005C16CC"/>
    <w:rsid w:val="005F1ACA"/>
    <w:rsid w:val="00643E01"/>
    <w:rsid w:val="00675CBC"/>
    <w:rsid w:val="00677337"/>
    <w:rsid w:val="00695826"/>
    <w:rsid w:val="006A22F8"/>
    <w:rsid w:val="006A3A46"/>
    <w:rsid w:val="006A599E"/>
    <w:rsid w:val="006C713F"/>
    <w:rsid w:val="006D084A"/>
    <w:rsid w:val="006D43F9"/>
    <w:rsid w:val="006D5EEA"/>
    <w:rsid w:val="006D719E"/>
    <w:rsid w:val="007024FB"/>
    <w:rsid w:val="007261FB"/>
    <w:rsid w:val="007357B6"/>
    <w:rsid w:val="007435BF"/>
    <w:rsid w:val="0075358D"/>
    <w:rsid w:val="007621DD"/>
    <w:rsid w:val="007C1D1C"/>
    <w:rsid w:val="007C32D6"/>
    <w:rsid w:val="007C3E2C"/>
    <w:rsid w:val="007D4BCA"/>
    <w:rsid w:val="007D6BA1"/>
    <w:rsid w:val="007E4144"/>
    <w:rsid w:val="00800BD6"/>
    <w:rsid w:val="008109AD"/>
    <w:rsid w:val="008119C5"/>
    <w:rsid w:val="00820851"/>
    <w:rsid w:val="00825908"/>
    <w:rsid w:val="00826C8F"/>
    <w:rsid w:val="00837EC7"/>
    <w:rsid w:val="00852A15"/>
    <w:rsid w:val="0087752C"/>
    <w:rsid w:val="008A1768"/>
    <w:rsid w:val="008B1D49"/>
    <w:rsid w:val="008B3D74"/>
    <w:rsid w:val="008B6E6E"/>
    <w:rsid w:val="008E2ED1"/>
    <w:rsid w:val="008E7D45"/>
    <w:rsid w:val="008F2DCF"/>
    <w:rsid w:val="008F78E6"/>
    <w:rsid w:val="00937576"/>
    <w:rsid w:val="00937B60"/>
    <w:rsid w:val="0095558E"/>
    <w:rsid w:val="00971722"/>
    <w:rsid w:val="009A1D85"/>
    <w:rsid w:val="009A37E9"/>
    <w:rsid w:val="009A6CD0"/>
    <w:rsid w:val="009B046A"/>
    <w:rsid w:val="009C6F1C"/>
    <w:rsid w:val="009E67E6"/>
    <w:rsid w:val="009F22CA"/>
    <w:rsid w:val="009F42E4"/>
    <w:rsid w:val="00A0326A"/>
    <w:rsid w:val="00A20523"/>
    <w:rsid w:val="00A3453C"/>
    <w:rsid w:val="00A366CC"/>
    <w:rsid w:val="00A57E9B"/>
    <w:rsid w:val="00A63C31"/>
    <w:rsid w:val="00A804F8"/>
    <w:rsid w:val="00A828A1"/>
    <w:rsid w:val="00A92B84"/>
    <w:rsid w:val="00A973E5"/>
    <w:rsid w:val="00AA3979"/>
    <w:rsid w:val="00AA4B5D"/>
    <w:rsid w:val="00AB509B"/>
    <w:rsid w:val="00AD39E6"/>
    <w:rsid w:val="00AE2D84"/>
    <w:rsid w:val="00AE3A55"/>
    <w:rsid w:val="00B2696F"/>
    <w:rsid w:val="00B31266"/>
    <w:rsid w:val="00B542E5"/>
    <w:rsid w:val="00B9122C"/>
    <w:rsid w:val="00B94BD8"/>
    <w:rsid w:val="00BC2437"/>
    <w:rsid w:val="00BC763D"/>
    <w:rsid w:val="00BD4E3C"/>
    <w:rsid w:val="00BD7E76"/>
    <w:rsid w:val="00BE7704"/>
    <w:rsid w:val="00BF22FF"/>
    <w:rsid w:val="00BF2994"/>
    <w:rsid w:val="00BF3A96"/>
    <w:rsid w:val="00BF4880"/>
    <w:rsid w:val="00BF5658"/>
    <w:rsid w:val="00C01D4F"/>
    <w:rsid w:val="00C0206F"/>
    <w:rsid w:val="00C16860"/>
    <w:rsid w:val="00C2144F"/>
    <w:rsid w:val="00C21D91"/>
    <w:rsid w:val="00C2632F"/>
    <w:rsid w:val="00C4575E"/>
    <w:rsid w:val="00C47F23"/>
    <w:rsid w:val="00C6552D"/>
    <w:rsid w:val="00C752F4"/>
    <w:rsid w:val="00CA3F41"/>
    <w:rsid w:val="00CB3549"/>
    <w:rsid w:val="00CC29FE"/>
    <w:rsid w:val="00CC480E"/>
    <w:rsid w:val="00D0707C"/>
    <w:rsid w:val="00D117E8"/>
    <w:rsid w:val="00D226DE"/>
    <w:rsid w:val="00D270BC"/>
    <w:rsid w:val="00D41BE0"/>
    <w:rsid w:val="00D46945"/>
    <w:rsid w:val="00D54669"/>
    <w:rsid w:val="00D839CE"/>
    <w:rsid w:val="00D8453D"/>
    <w:rsid w:val="00D92562"/>
    <w:rsid w:val="00D92B56"/>
    <w:rsid w:val="00DC762A"/>
    <w:rsid w:val="00DD0C30"/>
    <w:rsid w:val="00DE52B2"/>
    <w:rsid w:val="00DF308F"/>
    <w:rsid w:val="00E01FBB"/>
    <w:rsid w:val="00E16A0E"/>
    <w:rsid w:val="00E16B27"/>
    <w:rsid w:val="00E579BF"/>
    <w:rsid w:val="00E72519"/>
    <w:rsid w:val="00E75327"/>
    <w:rsid w:val="00E816FD"/>
    <w:rsid w:val="00E84ADD"/>
    <w:rsid w:val="00E85DB9"/>
    <w:rsid w:val="00E86529"/>
    <w:rsid w:val="00E963C7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25232"/>
    <w:rsid w:val="00F372D1"/>
    <w:rsid w:val="00F5187C"/>
    <w:rsid w:val="00F721AD"/>
    <w:rsid w:val="00F86862"/>
    <w:rsid w:val="00F92D67"/>
    <w:rsid w:val="00FA0BB9"/>
    <w:rsid w:val="00FE1AE5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1" type="callout" idref="#Abgerundete rechteckige Legende 8"/>
        <o:r id="V:Rule2" type="callout" idref="#Abgerundete rechteckige Legende 7"/>
        <o:r id="V:Rule3" type="callout" idref="#Abgerundete rechteckige Legende 9"/>
        <o:r id="V:Rule4" type="callout" idref="#Abgerundete rechteckige Legende 11"/>
        <o:r id="V:Rule5" type="callout" idref="#Abgerundete rechteckige Legende 13"/>
        <o:r id="V:Rule6" type="callout" idref="#Abgerundete rechteckige Legend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52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52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5232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52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5232"/>
    <w:rPr>
      <w:rFonts w:ascii="Arial" w:hAnsi="Arial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FE1A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52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52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5232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52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5232"/>
    <w:rPr>
      <w:rFonts w:ascii="Arial" w:hAnsi="Arial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FE1A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0.jpeg"/><Relationship Id="rId21" Type="http://schemas.openxmlformats.org/officeDocument/2006/relationships/image" Target="media/image11.png"/><Relationship Id="rId34" Type="http://schemas.openxmlformats.org/officeDocument/2006/relationships/hyperlink" Target="https://pixabay.com/de/limonade-zitronen-glas-getr%C3%A4nke-1447521/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s://pixabay.com/de/pommes-frites-kartoffel-chips-chips-155679/" TargetMode="External"/><Relationship Id="rId50" Type="http://schemas.openxmlformats.org/officeDocument/2006/relationships/hyperlink" Target="https://pixabay.com/de/banane-obst-gelb-s%C3%BC%C3%9F-bent-151144/" TargetMode="External"/><Relationship Id="rId55" Type="http://schemas.openxmlformats.org/officeDocument/2006/relationships/hyperlink" Target="https://pixabay.com/de/alkoholfreies-getr%C3%A4nk-schwanz-glas-1200072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pixabay.com/de/essen-lebensmittel-nudel-platte-1293911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pixabay.com/de/saft-karton-apple-trinken-frisch-309170/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s://pixabay.com/de/schokoriegel-schokolade-milch-s%C3%BC%C3%9F-52426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hyperlink" Target="https://pixabay.com/de/fisch-fried-fleisch-braten-spie%C3%9Fe-762828/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hyperlink" Target="https://pixabay.com/de/limonade-zitronen-glas-getr%C3%A4nke-144752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pixabay.com/de/pommes-frites-kartoffel-chips-chips-155679/" TargetMode="External"/><Relationship Id="rId36" Type="http://schemas.openxmlformats.org/officeDocument/2006/relationships/hyperlink" Target="https://pixabay.com/de/alkoholfreies-getr%C3%A4nk-schwanz-glas-1200072/" TargetMode="External"/><Relationship Id="rId49" Type="http://schemas.openxmlformats.org/officeDocument/2006/relationships/hyperlink" Target="https://lt.wikipedia.org/wiki/Vaizdas:Orange_juice.sv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hyperlink" Target="https://pixabay.com/de/banane-obst-gelb-s%C3%BC%C3%9F-bent-151144/" TargetMode="External"/><Relationship Id="rId44" Type="http://schemas.openxmlformats.org/officeDocument/2006/relationships/image" Target="media/image25.png"/><Relationship Id="rId52" Type="http://schemas.openxmlformats.org/officeDocument/2006/relationships/hyperlink" Target="https://pixabay.com/de/essen-lebensmittel-nudel-platte-1293911/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pload.wikimedia.org/wikipedia/commons/6/69/Orange_juice.sv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s://lt.wikipedia.org/wiki/Vaizdas:Orange_juice.svg" TargetMode="External"/><Relationship Id="rId35" Type="http://schemas.openxmlformats.org/officeDocument/2006/relationships/hyperlink" Target="https://pixabay.com/de/schokoriegel-schokolade-milch-s%C3%BC%C3%9F-524263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pixabay.com/de/saft-karton-apple-trinken-frisch-309170/" TargetMode="External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s://pixabay.com/de/fisch-fried-fleisch-braten-spie%C3%9Fe-762828/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8B556-F877-4FE0-BA7F-83950C49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5</Pages>
  <Words>660</Words>
  <Characters>4165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2016-11-28T08:52:00Z</dcterms:created>
  <dcterms:modified xsi:type="dcterms:W3CDTF">2016-11-28T08:52:00Z</dcterms:modified>
</cp:coreProperties>
</file>