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5BCE" w:rsidRDefault="00415BCE" w:rsidP="00B94BD8">
      <w:pPr>
        <w:jc w:val="center"/>
        <w:rPr>
          <w:b/>
          <w:sz w:val="28"/>
          <w:szCs w:val="28"/>
        </w:rPr>
      </w:pPr>
    </w:p>
    <w:p w:rsidR="00755016" w:rsidRDefault="00755016" w:rsidP="001F68AA">
      <w:pPr>
        <w:jc w:val="center"/>
        <w:rPr>
          <w:b/>
          <w:sz w:val="24"/>
        </w:rPr>
      </w:pPr>
    </w:p>
    <w:p w:rsidR="00755016" w:rsidRDefault="00755016" w:rsidP="001F68AA">
      <w:pPr>
        <w:jc w:val="center"/>
        <w:rPr>
          <w:b/>
          <w:sz w:val="24"/>
        </w:rPr>
      </w:pPr>
    </w:p>
    <w:p w:rsidR="001F68AA" w:rsidRDefault="001F68AA" w:rsidP="001F68AA">
      <w:pPr>
        <w:jc w:val="center"/>
        <w:rPr>
          <w:b/>
          <w:sz w:val="24"/>
        </w:rPr>
      </w:pPr>
      <w:r w:rsidRPr="00EE1ECA">
        <w:rPr>
          <w:b/>
          <w:sz w:val="24"/>
        </w:rPr>
        <w:t>Lernaufgabe</w:t>
      </w:r>
      <w:r w:rsidR="001258C2">
        <w:rPr>
          <w:b/>
          <w:sz w:val="24"/>
        </w:rPr>
        <w:t>:</w:t>
      </w:r>
      <w:r w:rsidRPr="00EE1ECA">
        <w:rPr>
          <w:b/>
          <w:sz w:val="24"/>
        </w:rPr>
        <w:t xml:space="preserve"> </w:t>
      </w:r>
      <w:r w:rsidR="00C62BAB">
        <w:rPr>
          <w:b/>
          <w:sz w:val="24"/>
        </w:rPr>
        <w:t>Gesellschaftswissenschaften 5/6</w:t>
      </w:r>
    </w:p>
    <w:p w:rsidR="001F68AA" w:rsidRPr="00EE1ECA" w:rsidRDefault="001F68AA" w:rsidP="001F68AA">
      <w:pPr>
        <w:jc w:val="center"/>
        <w:rPr>
          <w:b/>
          <w:sz w:val="24"/>
        </w:rPr>
      </w:pPr>
    </w:p>
    <w:p w:rsidR="00315E15" w:rsidRPr="00315E15" w:rsidRDefault="00315E15" w:rsidP="00315E15">
      <w:pPr>
        <w:spacing w:before="60" w:after="60"/>
        <w:jc w:val="center"/>
        <w:rPr>
          <w:b/>
          <w:sz w:val="32"/>
          <w:szCs w:val="32"/>
        </w:rPr>
      </w:pPr>
      <w:r w:rsidRPr="00315E15">
        <w:rPr>
          <w:b/>
          <w:sz w:val="32"/>
          <w:szCs w:val="32"/>
        </w:rPr>
        <w:t>Einen Lieblingsreiseort vorstellen</w:t>
      </w:r>
    </w:p>
    <w:p w:rsidR="00315E15" w:rsidRDefault="00BD4A73" w:rsidP="00500B50">
      <w:pPr>
        <w:jc w:val="center"/>
        <w:rPr>
          <w:b/>
          <w:sz w:val="28"/>
        </w:rPr>
      </w:pPr>
      <w:r>
        <w:rPr>
          <w:b/>
          <w:noProof/>
          <w:sz w:val="28"/>
          <w:lang w:eastAsia="de-DE"/>
        </w:rPr>
        <w:drawing>
          <wp:anchor distT="0" distB="0" distL="114300" distR="114300" simplePos="0" relativeHeight="251678720" behindDoc="1" locked="0" layoutInCell="1" allowOverlap="1">
            <wp:simplePos x="0" y="0"/>
            <wp:positionH relativeFrom="column">
              <wp:posOffset>1575435</wp:posOffset>
            </wp:positionH>
            <wp:positionV relativeFrom="paragraph">
              <wp:posOffset>135890</wp:posOffset>
            </wp:positionV>
            <wp:extent cx="3000375" cy="1943100"/>
            <wp:effectExtent l="19050" t="0" r="9525" b="0"/>
            <wp:wrapTight wrapText="bothSides">
              <wp:wrapPolygon edited="0">
                <wp:start x="-137" y="0"/>
                <wp:lineTo x="-137" y="21388"/>
                <wp:lineTo x="21669" y="21388"/>
                <wp:lineTo x="21669" y="0"/>
                <wp:lineTo x="-137" y="0"/>
              </wp:wrapPolygon>
            </wp:wrapTight>
            <wp:docPr id="5" name="Bild 1" descr="https://cdn.pixabay.com/photo/2015/10/16/15/16/frog-991307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pixabay.com/photo/2015/10/16/15/16/frog-991307_960_720.jpg"/>
                    <pic:cNvPicPr>
                      <a:picLocks noChangeAspect="1" noChangeArrowheads="1"/>
                    </pic:cNvPicPr>
                  </pic:nvPicPr>
                  <pic:blipFill>
                    <a:blip r:embed="rId9" cstate="print"/>
                    <a:srcRect/>
                    <a:stretch>
                      <a:fillRect/>
                    </a:stretch>
                  </pic:blipFill>
                  <pic:spPr bwMode="auto">
                    <a:xfrm>
                      <a:off x="0" y="0"/>
                      <a:ext cx="3000375" cy="1943100"/>
                    </a:xfrm>
                    <a:prstGeom prst="rect">
                      <a:avLst/>
                    </a:prstGeom>
                    <a:noFill/>
                    <a:ln w="9525">
                      <a:noFill/>
                      <a:miter lim="800000"/>
                      <a:headEnd/>
                      <a:tailEnd/>
                    </a:ln>
                  </pic:spPr>
                </pic:pic>
              </a:graphicData>
            </a:graphic>
          </wp:anchor>
        </w:drawing>
      </w:r>
    </w:p>
    <w:p w:rsidR="00315E15" w:rsidRDefault="00315E15" w:rsidP="00500B50">
      <w:pPr>
        <w:jc w:val="center"/>
        <w:rPr>
          <w:b/>
          <w:sz w:val="28"/>
        </w:rPr>
      </w:pPr>
    </w:p>
    <w:p w:rsidR="00315E15" w:rsidRDefault="00315E15" w:rsidP="00500B50">
      <w:pPr>
        <w:jc w:val="center"/>
        <w:rPr>
          <w:b/>
          <w:sz w:val="28"/>
        </w:rPr>
      </w:pPr>
    </w:p>
    <w:p w:rsidR="00315E15" w:rsidRDefault="00315E15" w:rsidP="00500B50">
      <w:pPr>
        <w:jc w:val="center"/>
        <w:rPr>
          <w:b/>
          <w:sz w:val="28"/>
        </w:rPr>
      </w:pPr>
    </w:p>
    <w:p w:rsidR="00315E15" w:rsidRDefault="00315E15" w:rsidP="00500B50">
      <w:pPr>
        <w:jc w:val="center"/>
        <w:rPr>
          <w:b/>
          <w:sz w:val="28"/>
        </w:rPr>
      </w:pPr>
    </w:p>
    <w:p w:rsidR="001F68AA" w:rsidRDefault="001F68AA" w:rsidP="00500B50">
      <w:pPr>
        <w:jc w:val="center"/>
        <w:rPr>
          <w:b/>
          <w:sz w:val="28"/>
        </w:rPr>
      </w:pPr>
    </w:p>
    <w:p w:rsidR="00315E15" w:rsidRDefault="00315E15" w:rsidP="00500B50">
      <w:pPr>
        <w:jc w:val="center"/>
        <w:rPr>
          <w:b/>
          <w:sz w:val="28"/>
        </w:rPr>
      </w:pPr>
    </w:p>
    <w:p w:rsidR="00315E15" w:rsidRDefault="00315E15" w:rsidP="00500B50">
      <w:pPr>
        <w:jc w:val="center"/>
        <w:rPr>
          <w:b/>
          <w:sz w:val="28"/>
        </w:rPr>
      </w:pPr>
    </w:p>
    <w:p w:rsidR="008C7A03" w:rsidRPr="000B1221" w:rsidRDefault="008C7A03" w:rsidP="001F68AA">
      <w:pPr>
        <w:rPr>
          <w:sz w:val="28"/>
        </w:rPr>
      </w:pPr>
    </w:p>
    <w:p w:rsidR="00315E15" w:rsidRPr="000B1221" w:rsidRDefault="00315E15" w:rsidP="005D0DEB">
      <w:pPr>
        <w:jc w:val="center"/>
        <w:rPr>
          <w:sz w:val="28"/>
        </w:rPr>
      </w:pPr>
    </w:p>
    <w:p w:rsidR="00AB7214" w:rsidRDefault="00AB7214" w:rsidP="00315E15">
      <w:pPr>
        <w:spacing w:line="360" w:lineRule="auto"/>
        <w:jc w:val="center"/>
        <w:rPr>
          <w:sz w:val="28"/>
        </w:rPr>
      </w:pPr>
    </w:p>
    <w:p w:rsidR="00500B50" w:rsidRPr="00315E15" w:rsidRDefault="001F68AA" w:rsidP="00315E15">
      <w:pPr>
        <w:spacing w:line="360" w:lineRule="auto"/>
        <w:jc w:val="center"/>
        <w:rPr>
          <w:sz w:val="28"/>
        </w:rPr>
      </w:pPr>
      <w:r w:rsidRPr="00315E15">
        <w:rPr>
          <w:sz w:val="28"/>
        </w:rPr>
        <w:t xml:space="preserve">Eine Lernaufgabe für </w:t>
      </w:r>
      <w:r w:rsidR="005D0DEB" w:rsidRPr="00315E15">
        <w:rPr>
          <w:sz w:val="28"/>
        </w:rPr>
        <w:t>die Jahrgangsstufe</w:t>
      </w:r>
      <w:r w:rsidR="00E04182">
        <w:rPr>
          <w:sz w:val="28"/>
        </w:rPr>
        <w:t>n</w:t>
      </w:r>
      <w:r w:rsidR="005D0DEB" w:rsidRPr="00315E15">
        <w:rPr>
          <w:sz w:val="28"/>
        </w:rPr>
        <w:t xml:space="preserve"> </w:t>
      </w:r>
      <w:r w:rsidR="00315E15" w:rsidRPr="00315E15">
        <w:rPr>
          <w:sz w:val="28"/>
        </w:rPr>
        <w:t>5/6</w:t>
      </w:r>
    </w:p>
    <w:p w:rsidR="004E0F43" w:rsidRDefault="001F68AA" w:rsidP="00315E15">
      <w:pPr>
        <w:spacing w:line="360" w:lineRule="auto"/>
        <w:jc w:val="center"/>
        <w:rPr>
          <w:sz w:val="28"/>
        </w:rPr>
      </w:pPr>
      <w:r w:rsidRPr="00315E15">
        <w:rPr>
          <w:sz w:val="28"/>
        </w:rPr>
        <w:t>zum Them</w:t>
      </w:r>
      <w:r w:rsidR="001258C2" w:rsidRPr="00315E15">
        <w:rPr>
          <w:sz w:val="28"/>
        </w:rPr>
        <w:t>enfeld</w:t>
      </w:r>
      <w:r w:rsidR="00B2327A" w:rsidRPr="00315E15">
        <w:rPr>
          <w:sz w:val="28"/>
        </w:rPr>
        <w:t>:</w:t>
      </w:r>
      <w:r w:rsidR="005D0DEB" w:rsidRPr="00315E15">
        <w:rPr>
          <w:sz w:val="28"/>
        </w:rPr>
        <w:t xml:space="preserve"> </w:t>
      </w:r>
      <w:r w:rsidR="00315E15" w:rsidRPr="004E0F43">
        <w:rPr>
          <w:i/>
          <w:sz w:val="28"/>
        </w:rPr>
        <w:t>Tourismus und Mobilität – schneller, weiter, klüger?</w:t>
      </w:r>
    </w:p>
    <w:p w:rsidR="001F68AA" w:rsidRDefault="001F68AA" w:rsidP="00315E15">
      <w:pPr>
        <w:spacing w:line="360" w:lineRule="auto"/>
        <w:jc w:val="center"/>
        <w:rPr>
          <w:sz w:val="28"/>
        </w:rPr>
      </w:pPr>
      <w:r w:rsidRPr="00315E15">
        <w:rPr>
          <w:sz w:val="28"/>
        </w:rPr>
        <w:t xml:space="preserve">(Zeit: </w:t>
      </w:r>
      <w:r w:rsidR="00941F3D" w:rsidRPr="00315E15">
        <w:rPr>
          <w:sz w:val="28"/>
        </w:rPr>
        <w:t xml:space="preserve">ca. </w:t>
      </w:r>
      <w:r w:rsidR="00F938F4">
        <w:rPr>
          <w:sz w:val="28"/>
        </w:rPr>
        <w:t>7</w:t>
      </w:r>
      <w:r w:rsidR="00941F3D" w:rsidRPr="00315E15">
        <w:rPr>
          <w:sz w:val="28"/>
        </w:rPr>
        <w:t xml:space="preserve"> </w:t>
      </w:r>
      <w:r w:rsidRPr="00315E15">
        <w:rPr>
          <w:sz w:val="28"/>
        </w:rPr>
        <w:t>Unterrichtsstunden)</w:t>
      </w:r>
    </w:p>
    <w:p w:rsidR="00F938F4" w:rsidRDefault="00F938F4" w:rsidP="00315E15">
      <w:pPr>
        <w:spacing w:line="360" w:lineRule="auto"/>
        <w:jc w:val="center"/>
        <w:rPr>
          <w:sz w:val="28"/>
        </w:rPr>
      </w:pPr>
    </w:p>
    <w:p w:rsidR="00755016" w:rsidRDefault="00755016" w:rsidP="00315E15">
      <w:pPr>
        <w:spacing w:line="360" w:lineRule="auto"/>
        <w:jc w:val="center"/>
        <w:rPr>
          <w:sz w:val="28"/>
        </w:rPr>
      </w:pPr>
    </w:p>
    <w:p w:rsidR="00755016" w:rsidRDefault="00755016" w:rsidP="00315E15">
      <w:pPr>
        <w:spacing w:line="360" w:lineRule="auto"/>
        <w:jc w:val="center"/>
        <w:rPr>
          <w:sz w:val="28"/>
        </w:rPr>
      </w:pPr>
    </w:p>
    <w:p w:rsidR="004E0F43" w:rsidRDefault="004E0F43" w:rsidP="00315E15">
      <w:pPr>
        <w:spacing w:line="360" w:lineRule="auto"/>
        <w:jc w:val="center"/>
        <w:rPr>
          <w:sz w:val="28"/>
        </w:rPr>
      </w:pPr>
    </w:p>
    <w:p w:rsidR="004E0F43" w:rsidRPr="00315E15" w:rsidRDefault="004E0F43" w:rsidP="00315E15">
      <w:pPr>
        <w:spacing w:line="360" w:lineRule="auto"/>
        <w:jc w:val="center"/>
        <w:rPr>
          <w:sz w:val="28"/>
        </w:rPr>
      </w:pPr>
    </w:p>
    <w:p w:rsidR="001F68AA" w:rsidRPr="00BE68D9" w:rsidRDefault="00F938F4" w:rsidP="00F938F4">
      <w:pPr>
        <w:spacing w:line="360" w:lineRule="auto"/>
        <w:jc w:val="both"/>
        <w:rPr>
          <w:sz w:val="24"/>
          <w:szCs w:val="24"/>
        </w:rPr>
      </w:pPr>
      <w:r w:rsidRPr="00BE68D9">
        <w:rPr>
          <w:sz w:val="24"/>
          <w:szCs w:val="24"/>
        </w:rPr>
        <w:t xml:space="preserve">Vorschlag zur </w:t>
      </w:r>
      <w:r w:rsidR="00B4426F" w:rsidRPr="00BE68D9">
        <w:rPr>
          <w:sz w:val="24"/>
          <w:szCs w:val="24"/>
        </w:rPr>
        <w:t>Zeitplanung:</w:t>
      </w:r>
    </w:p>
    <w:tbl>
      <w:tblPr>
        <w:tblStyle w:val="Tabellenraster"/>
        <w:tblW w:w="0" w:type="auto"/>
        <w:tblLook w:val="04A0" w:firstRow="1" w:lastRow="0" w:firstColumn="1" w:lastColumn="0" w:noHBand="0" w:noVBand="1"/>
      </w:tblPr>
      <w:tblGrid>
        <w:gridCol w:w="1096"/>
        <w:gridCol w:w="8190"/>
      </w:tblGrid>
      <w:tr w:rsidR="00F271DA" w:rsidTr="00BE68D9">
        <w:tc>
          <w:tcPr>
            <w:tcW w:w="1101" w:type="dxa"/>
          </w:tcPr>
          <w:p w:rsidR="00F271DA" w:rsidRDefault="00F271DA" w:rsidP="001F68AA">
            <w:pPr>
              <w:spacing w:before="60" w:after="60"/>
              <w:rPr>
                <w:noProof/>
                <w:lang w:eastAsia="de-DE"/>
              </w:rPr>
            </w:pPr>
            <w:r>
              <w:rPr>
                <w:noProof/>
                <w:lang w:eastAsia="de-DE"/>
              </w:rPr>
              <w:t>Stunden</w:t>
            </w:r>
          </w:p>
        </w:tc>
        <w:tc>
          <w:tcPr>
            <w:tcW w:w="8677" w:type="dxa"/>
          </w:tcPr>
          <w:p w:rsidR="00F271DA" w:rsidRDefault="00F271DA" w:rsidP="009F2E8F">
            <w:pPr>
              <w:spacing w:before="60" w:after="60"/>
              <w:rPr>
                <w:noProof/>
                <w:lang w:eastAsia="de-DE"/>
              </w:rPr>
            </w:pPr>
            <w:r>
              <w:rPr>
                <w:noProof/>
                <w:lang w:eastAsia="de-DE"/>
              </w:rPr>
              <w:t>Schwerpunkte</w:t>
            </w:r>
          </w:p>
        </w:tc>
      </w:tr>
      <w:tr w:rsidR="00F271DA" w:rsidTr="00BE68D9">
        <w:tc>
          <w:tcPr>
            <w:tcW w:w="1101" w:type="dxa"/>
          </w:tcPr>
          <w:p w:rsidR="00F271DA" w:rsidRDefault="00F271DA" w:rsidP="001F68AA">
            <w:pPr>
              <w:spacing w:before="60" w:after="60"/>
              <w:rPr>
                <w:noProof/>
                <w:lang w:eastAsia="de-DE"/>
              </w:rPr>
            </w:pPr>
            <w:r>
              <w:rPr>
                <w:noProof/>
                <w:lang w:eastAsia="de-DE"/>
              </w:rPr>
              <w:t>1</w:t>
            </w:r>
          </w:p>
        </w:tc>
        <w:tc>
          <w:tcPr>
            <w:tcW w:w="8677" w:type="dxa"/>
          </w:tcPr>
          <w:p w:rsidR="008B2526" w:rsidRDefault="00F271DA" w:rsidP="008B2526">
            <w:pPr>
              <w:tabs>
                <w:tab w:val="left" w:pos="6600"/>
              </w:tabs>
              <w:spacing w:before="60" w:after="60"/>
              <w:rPr>
                <w:noProof/>
                <w:lang w:eastAsia="de-DE"/>
              </w:rPr>
            </w:pPr>
            <w:r>
              <w:rPr>
                <w:noProof/>
                <w:lang w:eastAsia="de-DE"/>
              </w:rPr>
              <w:t>Vorstellung der Aufgabe</w:t>
            </w:r>
            <w:r w:rsidR="00724B11">
              <w:rPr>
                <w:noProof/>
                <w:lang w:eastAsia="de-DE"/>
              </w:rPr>
              <w:t>n</w:t>
            </w:r>
            <w:r w:rsidR="008B2526">
              <w:rPr>
                <w:noProof/>
                <w:lang w:eastAsia="de-DE"/>
              </w:rPr>
              <w:t xml:space="preserve">, Materialien </w:t>
            </w:r>
            <w:r>
              <w:rPr>
                <w:noProof/>
                <w:lang w:eastAsia="de-DE"/>
              </w:rPr>
              <w:t>und der Materialkiste</w:t>
            </w:r>
          </w:p>
          <w:p w:rsidR="008B2526" w:rsidRDefault="008B2526" w:rsidP="008B2526">
            <w:pPr>
              <w:tabs>
                <w:tab w:val="left" w:pos="6600"/>
              </w:tabs>
              <w:spacing w:before="60" w:after="60"/>
              <w:rPr>
                <w:noProof/>
                <w:lang w:eastAsia="de-DE"/>
              </w:rPr>
            </w:pPr>
            <w:r>
              <w:rPr>
                <w:noProof/>
                <w:lang w:eastAsia="de-DE"/>
              </w:rPr>
              <w:t xml:space="preserve">Bearbeitung von </w:t>
            </w:r>
            <w:r w:rsidRPr="008B2526">
              <w:rPr>
                <w:i/>
                <w:noProof/>
                <w:lang w:eastAsia="de-DE"/>
              </w:rPr>
              <w:t>Material A</w:t>
            </w:r>
          </w:p>
          <w:p w:rsidR="00F271DA" w:rsidRDefault="00F271DA" w:rsidP="001F68AA">
            <w:pPr>
              <w:spacing w:before="60" w:after="60"/>
              <w:rPr>
                <w:noProof/>
                <w:lang w:eastAsia="de-DE"/>
              </w:rPr>
            </w:pPr>
            <w:r>
              <w:rPr>
                <w:noProof/>
                <w:lang w:eastAsia="de-DE"/>
              </w:rPr>
              <w:t xml:space="preserve">Entscheidung, mit welchem </w:t>
            </w:r>
            <w:r w:rsidRPr="008B2526">
              <w:rPr>
                <w:i/>
                <w:noProof/>
                <w:lang w:eastAsia="de-DE"/>
              </w:rPr>
              <w:t>Material</w:t>
            </w:r>
            <w:r w:rsidR="008B2526" w:rsidRPr="008B2526">
              <w:rPr>
                <w:i/>
                <w:noProof/>
                <w:lang w:eastAsia="de-DE"/>
              </w:rPr>
              <w:t xml:space="preserve"> B</w:t>
            </w:r>
            <w:r>
              <w:rPr>
                <w:noProof/>
                <w:lang w:eastAsia="de-DE"/>
              </w:rPr>
              <w:t xml:space="preserve"> die Schülerinnen und Schüler arbeiten (</w:t>
            </w:r>
            <w:r w:rsidRPr="00F271DA">
              <w:rPr>
                <w:noProof/>
                <w:lang w:eastAsia="de-DE"/>
              </w:rPr>
              <w:t>Material B</w:t>
            </w:r>
            <w:r>
              <w:rPr>
                <w:noProof/>
                <w:lang w:eastAsia="de-DE"/>
              </w:rPr>
              <w:t xml:space="preserve"> liegt in zwei Versio</w:t>
            </w:r>
            <w:r w:rsidR="00C2509B">
              <w:rPr>
                <w:noProof/>
                <w:lang w:eastAsia="de-DE"/>
              </w:rPr>
              <w:t>nen vor), Beratung durch die Le</w:t>
            </w:r>
            <w:r>
              <w:rPr>
                <w:noProof/>
                <w:lang w:eastAsia="de-DE"/>
              </w:rPr>
              <w:t>hrkraft</w:t>
            </w:r>
          </w:p>
        </w:tc>
      </w:tr>
      <w:tr w:rsidR="00F271DA" w:rsidTr="00BE68D9">
        <w:tc>
          <w:tcPr>
            <w:tcW w:w="1101" w:type="dxa"/>
          </w:tcPr>
          <w:p w:rsidR="00F271DA" w:rsidRDefault="00F271DA" w:rsidP="00B2391A">
            <w:pPr>
              <w:spacing w:before="60" w:after="60"/>
              <w:rPr>
                <w:noProof/>
                <w:lang w:eastAsia="de-DE"/>
              </w:rPr>
            </w:pPr>
            <w:r>
              <w:rPr>
                <w:noProof/>
                <w:lang w:eastAsia="de-DE"/>
              </w:rPr>
              <w:t xml:space="preserve">2 </w:t>
            </w:r>
            <w:r w:rsidR="00B2391A">
              <w:rPr>
                <w:noProof/>
                <w:lang w:eastAsia="de-DE"/>
              </w:rPr>
              <w:t>bis</w:t>
            </w:r>
            <w:r>
              <w:rPr>
                <w:noProof/>
                <w:lang w:eastAsia="de-DE"/>
              </w:rPr>
              <w:t xml:space="preserve"> </w:t>
            </w:r>
            <w:r w:rsidR="00B2391A">
              <w:rPr>
                <w:noProof/>
                <w:lang w:eastAsia="de-DE"/>
              </w:rPr>
              <w:t>4</w:t>
            </w:r>
          </w:p>
        </w:tc>
        <w:tc>
          <w:tcPr>
            <w:tcW w:w="8677" w:type="dxa"/>
          </w:tcPr>
          <w:p w:rsidR="00090FC9" w:rsidRDefault="00F271DA" w:rsidP="00BD4A73">
            <w:pPr>
              <w:spacing w:before="60" w:after="60"/>
              <w:rPr>
                <w:i/>
                <w:noProof/>
                <w:lang w:eastAsia="de-DE"/>
              </w:rPr>
            </w:pPr>
            <w:r>
              <w:rPr>
                <w:noProof/>
                <w:lang w:eastAsia="de-DE"/>
              </w:rPr>
              <w:t xml:space="preserve">Bearbeitung von </w:t>
            </w:r>
            <w:r w:rsidRPr="00B2391A">
              <w:rPr>
                <w:i/>
                <w:noProof/>
                <w:lang w:eastAsia="de-DE"/>
              </w:rPr>
              <w:t>Material B</w:t>
            </w:r>
            <w:r>
              <w:rPr>
                <w:noProof/>
                <w:lang w:eastAsia="de-DE"/>
              </w:rPr>
              <w:t xml:space="preserve">, Recherchen … und Bearbeitung </w:t>
            </w:r>
            <w:r w:rsidR="00B2391A">
              <w:rPr>
                <w:noProof/>
                <w:lang w:eastAsia="de-DE"/>
              </w:rPr>
              <w:t xml:space="preserve">des </w:t>
            </w:r>
            <w:r w:rsidR="00B2391A" w:rsidRPr="00C25321">
              <w:rPr>
                <w:i/>
                <w:noProof/>
                <w:lang w:eastAsia="de-DE"/>
              </w:rPr>
              <w:t>Umweltchecks</w:t>
            </w:r>
            <w:r w:rsidR="00BD4A73">
              <w:rPr>
                <w:i/>
                <w:noProof/>
                <w:lang w:eastAsia="de-DE"/>
              </w:rPr>
              <w:t xml:space="preserve"> </w:t>
            </w:r>
            <w:r w:rsidR="00BD4A73" w:rsidRPr="00BD4A73">
              <w:rPr>
                <w:noProof/>
                <w:lang w:eastAsia="de-DE"/>
              </w:rPr>
              <w:t>sowie evtl. der</w:t>
            </w:r>
            <w:r w:rsidR="00BD4A73">
              <w:rPr>
                <w:i/>
                <w:noProof/>
                <w:lang w:eastAsia="de-DE"/>
              </w:rPr>
              <w:t xml:space="preserve"> Zusatzaufgabe</w:t>
            </w:r>
          </w:p>
          <w:p w:rsidR="00F271DA" w:rsidRPr="00090FC9" w:rsidRDefault="00090FC9" w:rsidP="00090FC9">
            <w:pPr>
              <w:spacing w:before="60" w:after="60"/>
              <w:rPr>
                <w:noProof/>
                <w:lang w:eastAsia="de-DE"/>
              </w:rPr>
            </w:pPr>
            <w:r>
              <w:rPr>
                <w:noProof/>
                <w:lang w:eastAsia="de-DE"/>
              </w:rPr>
              <w:t>Bei Bearbeitung der Aufgabe in Einzelarbeit sind Partnerarbeitsphasen zum Austausch und zur gegenseitigen Beratung wichtig (auch für die Stunden 5 bis 6).</w:t>
            </w:r>
          </w:p>
        </w:tc>
      </w:tr>
      <w:tr w:rsidR="00F271DA" w:rsidTr="00BE68D9">
        <w:tc>
          <w:tcPr>
            <w:tcW w:w="1101" w:type="dxa"/>
          </w:tcPr>
          <w:p w:rsidR="00F271DA" w:rsidRDefault="00C25321" w:rsidP="001F68AA">
            <w:pPr>
              <w:spacing w:before="60" w:after="60"/>
              <w:rPr>
                <w:noProof/>
                <w:lang w:eastAsia="de-DE"/>
              </w:rPr>
            </w:pPr>
            <w:r>
              <w:rPr>
                <w:noProof/>
                <w:lang w:eastAsia="de-DE"/>
              </w:rPr>
              <w:t>5 bis 6</w:t>
            </w:r>
          </w:p>
        </w:tc>
        <w:tc>
          <w:tcPr>
            <w:tcW w:w="8677" w:type="dxa"/>
          </w:tcPr>
          <w:p w:rsidR="00F271DA" w:rsidRDefault="00F271DA" w:rsidP="00B2391A">
            <w:pPr>
              <w:spacing w:before="60" w:after="60"/>
              <w:rPr>
                <w:noProof/>
                <w:lang w:eastAsia="de-DE"/>
              </w:rPr>
            </w:pPr>
            <w:r>
              <w:rPr>
                <w:noProof/>
                <w:lang w:eastAsia="de-DE"/>
              </w:rPr>
              <w:t>Unterricht</w:t>
            </w:r>
            <w:r w:rsidR="00C2509B">
              <w:rPr>
                <w:noProof/>
                <w:lang w:eastAsia="de-DE"/>
              </w:rPr>
              <w:t>s</w:t>
            </w:r>
            <w:r>
              <w:rPr>
                <w:noProof/>
                <w:lang w:eastAsia="de-DE"/>
              </w:rPr>
              <w:t xml:space="preserve">gespräch über die möglichen Formen der Präsentation und </w:t>
            </w:r>
            <w:r w:rsidR="00B2391A">
              <w:rPr>
                <w:noProof/>
                <w:lang w:eastAsia="de-DE"/>
              </w:rPr>
              <w:t>der</w:t>
            </w:r>
            <w:r>
              <w:rPr>
                <w:noProof/>
                <w:lang w:eastAsia="de-DE"/>
              </w:rPr>
              <w:t xml:space="preserve"> </w:t>
            </w:r>
            <w:r w:rsidRPr="00B2391A">
              <w:rPr>
                <w:i/>
                <w:noProof/>
                <w:lang w:eastAsia="de-DE"/>
              </w:rPr>
              <w:t>Kriterien</w:t>
            </w:r>
            <w:r w:rsidR="00BE68D9">
              <w:rPr>
                <w:i/>
                <w:noProof/>
                <w:lang w:eastAsia="de-DE"/>
              </w:rPr>
              <w:t xml:space="preserve"> für die Plakatgestaltung</w:t>
            </w:r>
            <w:r>
              <w:rPr>
                <w:noProof/>
                <w:lang w:eastAsia="de-DE"/>
              </w:rPr>
              <w:t xml:space="preserve">, </w:t>
            </w:r>
            <w:r w:rsidR="00B2391A">
              <w:rPr>
                <w:noProof/>
                <w:lang w:eastAsia="de-DE"/>
              </w:rPr>
              <w:t>Erarbeitung der Präsentation (Plakat oder Prospekt).</w:t>
            </w:r>
            <w:r>
              <w:rPr>
                <w:noProof/>
                <w:lang w:eastAsia="de-DE"/>
              </w:rPr>
              <w:t xml:space="preserve"> </w:t>
            </w:r>
          </w:p>
        </w:tc>
      </w:tr>
      <w:tr w:rsidR="00F271DA" w:rsidTr="00BE68D9">
        <w:tc>
          <w:tcPr>
            <w:tcW w:w="1101" w:type="dxa"/>
          </w:tcPr>
          <w:p w:rsidR="00F271DA" w:rsidRDefault="00C25321" w:rsidP="001F68AA">
            <w:pPr>
              <w:spacing w:before="60" w:after="60"/>
              <w:rPr>
                <w:noProof/>
                <w:lang w:eastAsia="de-DE"/>
              </w:rPr>
            </w:pPr>
            <w:r>
              <w:rPr>
                <w:noProof/>
                <w:lang w:eastAsia="de-DE"/>
              </w:rPr>
              <w:t>7</w:t>
            </w:r>
          </w:p>
        </w:tc>
        <w:tc>
          <w:tcPr>
            <w:tcW w:w="8677" w:type="dxa"/>
          </w:tcPr>
          <w:p w:rsidR="00F271DA" w:rsidRDefault="00C25321" w:rsidP="00F271DA">
            <w:pPr>
              <w:spacing w:before="60" w:after="60"/>
              <w:rPr>
                <w:noProof/>
                <w:lang w:eastAsia="de-DE"/>
              </w:rPr>
            </w:pPr>
            <w:r>
              <w:rPr>
                <w:noProof/>
                <w:lang w:eastAsia="de-DE"/>
              </w:rPr>
              <w:t xml:space="preserve">Präsentation </w:t>
            </w:r>
            <w:r w:rsidR="00F938F4">
              <w:rPr>
                <w:noProof/>
                <w:lang w:eastAsia="de-DE"/>
              </w:rPr>
              <w:t>und Auswertung</w:t>
            </w:r>
          </w:p>
        </w:tc>
      </w:tr>
    </w:tbl>
    <w:p w:rsidR="009F2E8F" w:rsidRDefault="009F2E8F">
      <w:pPr>
        <w:rPr>
          <w:b/>
          <w:sz w:val="24"/>
          <w:szCs w:val="24"/>
        </w:rPr>
      </w:pPr>
    </w:p>
    <w:p w:rsidR="00E30BEE" w:rsidRDefault="00E30BEE" w:rsidP="00E30BEE">
      <w:pPr>
        <w:rPr>
          <w:b/>
          <w:sz w:val="24"/>
          <w:szCs w:val="24"/>
        </w:rPr>
      </w:pPr>
      <w:r>
        <w:rPr>
          <w:b/>
          <w:sz w:val="24"/>
          <w:szCs w:val="24"/>
        </w:rPr>
        <w:br w:type="page"/>
      </w:r>
    </w:p>
    <w:p w:rsidR="00E30BEE" w:rsidRDefault="00E30BEE" w:rsidP="00E30BEE">
      <w:pPr>
        <w:rPr>
          <w:b/>
          <w:sz w:val="24"/>
          <w:szCs w:val="24"/>
        </w:rPr>
      </w:pPr>
    </w:p>
    <w:p w:rsidR="001258C2" w:rsidRDefault="0064296D" w:rsidP="00E30BEE">
      <w:pPr>
        <w:spacing w:after="360"/>
        <w:rPr>
          <w:b/>
          <w:sz w:val="24"/>
          <w:szCs w:val="24"/>
        </w:rPr>
      </w:pPr>
      <w:r>
        <w:rPr>
          <w:b/>
          <w:sz w:val="24"/>
          <w:szCs w:val="24"/>
        </w:rPr>
        <w:t>Rahmenlehrplanbezug:</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802"/>
        <w:gridCol w:w="6433"/>
      </w:tblGrid>
      <w:tr w:rsidR="000E0151" w:rsidRPr="00202F49" w:rsidTr="000E0151">
        <w:tc>
          <w:tcPr>
            <w:tcW w:w="28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0E0151" w:rsidRPr="008119C5" w:rsidRDefault="000E0151" w:rsidP="000E0151">
            <w:pPr>
              <w:spacing w:before="200" w:after="200"/>
              <w:rPr>
                <w:b/>
              </w:rPr>
            </w:pPr>
            <w:r>
              <w:rPr>
                <w:b/>
              </w:rPr>
              <w:t>Themenfeld</w:t>
            </w:r>
          </w:p>
        </w:tc>
        <w:tc>
          <w:tcPr>
            <w:tcW w:w="64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0E0151" w:rsidRPr="00AA137E" w:rsidRDefault="00AA137E" w:rsidP="00576EEE">
            <w:pPr>
              <w:spacing w:before="200" w:after="200"/>
            </w:pPr>
            <w:r w:rsidRPr="00AA137E">
              <w:t>3.5 Tourismus und Mobilität – schneller, weiter, klüger?</w:t>
            </w:r>
          </w:p>
        </w:tc>
      </w:tr>
      <w:tr w:rsidR="0064296D" w:rsidRPr="008119C5" w:rsidTr="00290961">
        <w:trPr>
          <w:trHeight w:val="1009"/>
        </w:trPr>
        <w:tc>
          <w:tcPr>
            <w:tcW w:w="2802" w:type="dxa"/>
          </w:tcPr>
          <w:p w:rsidR="0064296D" w:rsidRDefault="0064296D" w:rsidP="00533B08">
            <w:pPr>
              <w:spacing w:before="200" w:after="200"/>
              <w:rPr>
                <w:b/>
              </w:rPr>
            </w:pPr>
            <w:r w:rsidRPr="008119C5">
              <w:rPr>
                <w:b/>
              </w:rPr>
              <w:t>Kompetenzbereich</w:t>
            </w:r>
            <w:r>
              <w:rPr>
                <w:b/>
              </w:rPr>
              <w:t>(e)</w:t>
            </w:r>
          </w:p>
          <w:p w:rsidR="0064296D" w:rsidRPr="008119C5" w:rsidRDefault="0064296D" w:rsidP="00533B08">
            <w:pPr>
              <w:spacing w:before="200" w:after="200"/>
              <w:rPr>
                <w:b/>
              </w:rPr>
            </w:pPr>
            <w:r>
              <w:rPr>
                <w:b/>
              </w:rPr>
              <w:t>(fett = Schwerpunkt)</w:t>
            </w:r>
          </w:p>
        </w:tc>
        <w:tc>
          <w:tcPr>
            <w:tcW w:w="6433" w:type="dxa"/>
          </w:tcPr>
          <w:p w:rsidR="0064296D" w:rsidRPr="00AA137E" w:rsidRDefault="00AA137E" w:rsidP="00533B08">
            <w:pPr>
              <w:spacing w:before="200" w:after="200"/>
            </w:pPr>
            <w:r w:rsidRPr="00315E15">
              <w:rPr>
                <w:b/>
              </w:rPr>
              <w:t>Erschließen</w:t>
            </w:r>
            <w:r w:rsidRPr="00AA137E">
              <w:t xml:space="preserve"> – </w:t>
            </w:r>
            <w:r w:rsidRPr="00315E15">
              <w:rPr>
                <w:b/>
              </w:rPr>
              <w:t>Methoden anwenden</w:t>
            </w:r>
            <w:r w:rsidR="009557AE">
              <w:t xml:space="preserve"> </w:t>
            </w:r>
            <w:r w:rsidR="009557AE" w:rsidRPr="00AA137E">
              <w:t xml:space="preserve">– </w:t>
            </w:r>
            <w:r w:rsidRPr="00AA137E">
              <w:t>Urteilen</w:t>
            </w:r>
          </w:p>
        </w:tc>
      </w:tr>
      <w:tr w:rsidR="00161D1E" w:rsidRPr="008119C5" w:rsidTr="00533B08">
        <w:tc>
          <w:tcPr>
            <w:tcW w:w="2802" w:type="dxa"/>
          </w:tcPr>
          <w:p w:rsidR="00161D1E" w:rsidRPr="008119C5" w:rsidRDefault="00161D1E" w:rsidP="009F2E8F">
            <w:pPr>
              <w:tabs>
                <w:tab w:val="left" w:pos="1190"/>
              </w:tabs>
              <w:spacing w:before="200" w:after="200"/>
              <w:rPr>
                <w:b/>
              </w:rPr>
            </w:pPr>
            <w:r>
              <w:rPr>
                <w:b/>
              </w:rPr>
              <w:t xml:space="preserve">wesentliche </w:t>
            </w:r>
            <w:r w:rsidRPr="008119C5">
              <w:rPr>
                <w:b/>
              </w:rPr>
              <w:t>Standard</w:t>
            </w:r>
            <w:r>
              <w:rPr>
                <w:b/>
              </w:rPr>
              <w:t>s</w:t>
            </w:r>
          </w:p>
        </w:tc>
        <w:tc>
          <w:tcPr>
            <w:tcW w:w="6433" w:type="dxa"/>
          </w:tcPr>
          <w:p w:rsidR="00AA137E" w:rsidRPr="009F73E6" w:rsidRDefault="00315E15" w:rsidP="00AA137E">
            <w:pPr>
              <w:spacing w:before="120" w:after="60"/>
              <w:rPr>
                <w:b/>
              </w:rPr>
            </w:pPr>
            <w:r w:rsidRPr="009F73E6">
              <w:rPr>
                <w:b/>
              </w:rPr>
              <w:t>Erschließen – geografisch</w:t>
            </w:r>
          </w:p>
          <w:p w:rsidR="00AA137E" w:rsidRPr="00AA137E" w:rsidRDefault="00AA137E" w:rsidP="00AA137E">
            <w:pPr>
              <w:spacing w:before="60" w:after="60"/>
            </w:pPr>
            <w:r w:rsidRPr="00AA137E">
              <w:t>Die Schülerinnen und Schüler können …</w:t>
            </w:r>
          </w:p>
          <w:p w:rsidR="00AA137E" w:rsidRPr="00AA137E" w:rsidRDefault="00AA137E" w:rsidP="00AA137E">
            <w:pPr>
              <w:pStyle w:val="Listenabsatz"/>
              <w:numPr>
                <w:ilvl w:val="0"/>
                <w:numId w:val="7"/>
              </w:numPr>
              <w:autoSpaceDE w:val="0"/>
              <w:autoSpaceDN w:val="0"/>
              <w:adjustRightInd w:val="0"/>
              <w:spacing w:before="60" w:after="60"/>
            </w:pPr>
            <w:r w:rsidRPr="00AA137E">
              <w:t>aus Karten Informationen mittels der Signatur entne</w:t>
            </w:r>
            <w:r w:rsidRPr="00AA137E">
              <w:t>h</w:t>
            </w:r>
            <w:r w:rsidRPr="00AA137E">
              <w:t>men (C)</w:t>
            </w:r>
          </w:p>
          <w:p w:rsidR="00AA137E" w:rsidRPr="00AA137E" w:rsidRDefault="00AA137E" w:rsidP="00AA137E">
            <w:pPr>
              <w:pStyle w:val="Listenabsatz"/>
              <w:numPr>
                <w:ilvl w:val="0"/>
                <w:numId w:val="7"/>
              </w:numPr>
              <w:autoSpaceDE w:val="0"/>
              <w:autoSpaceDN w:val="0"/>
              <w:adjustRightInd w:val="0"/>
              <w:spacing w:before="60" w:after="60"/>
            </w:pPr>
            <w:r w:rsidRPr="00AA137E">
              <w:t>Kartenskizzen anfertigen (D)</w:t>
            </w:r>
          </w:p>
          <w:p w:rsidR="00AA137E" w:rsidRPr="00AA137E" w:rsidRDefault="00AA137E" w:rsidP="00AA137E">
            <w:pPr>
              <w:pStyle w:val="Listenabsatz"/>
              <w:numPr>
                <w:ilvl w:val="0"/>
                <w:numId w:val="7"/>
              </w:numPr>
              <w:autoSpaceDE w:val="0"/>
              <w:autoSpaceDN w:val="0"/>
              <w:adjustRightInd w:val="0"/>
            </w:pPr>
            <w:r w:rsidRPr="00AA137E">
              <w:t>an einem Beispiel mittels Informationsquellen … Mer</w:t>
            </w:r>
            <w:r w:rsidRPr="00AA137E">
              <w:t>k</w:t>
            </w:r>
            <w:r w:rsidRPr="00AA137E">
              <w:t>male … und die Nutzung eines Raums … benennen (C)</w:t>
            </w:r>
          </w:p>
          <w:p w:rsidR="00AA137E" w:rsidRPr="00AA137E" w:rsidRDefault="00AA137E" w:rsidP="00AA137E">
            <w:pPr>
              <w:pStyle w:val="Listenabsatz"/>
              <w:numPr>
                <w:ilvl w:val="0"/>
                <w:numId w:val="7"/>
              </w:numPr>
              <w:autoSpaceDE w:val="0"/>
              <w:autoSpaceDN w:val="0"/>
              <w:adjustRightInd w:val="0"/>
            </w:pPr>
            <w:r w:rsidRPr="00AA137E">
              <w:t>mithilfe von Informationsquellen (z. B. Karten, Di</w:t>
            </w:r>
            <w:r w:rsidRPr="00AA137E">
              <w:t>a</w:t>
            </w:r>
            <w:r w:rsidRPr="00AA137E">
              <w:t>gramme) die Nutzung und Gestaltung eines Raums b</w:t>
            </w:r>
            <w:r w:rsidRPr="00AA137E">
              <w:t>e</w:t>
            </w:r>
            <w:r w:rsidRPr="00AA137E">
              <w:t>schreiben (D)</w:t>
            </w:r>
          </w:p>
          <w:p w:rsidR="00AA137E" w:rsidRPr="00AA137E" w:rsidRDefault="00AA137E" w:rsidP="00AA137E">
            <w:pPr>
              <w:spacing w:before="120" w:after="60"/>
            </w:pPr>
            <w:r w:rsidRPr="00AA137E">
              <w:t>Methoden anwenden (2.4)</w:t>
            </w:r>
          </w:p>
          <w:p w:rsidR="00AA137E" w:rsidRPr="00AA137E" w:rsidRDefault="00AA137E" w:rsidP="00AA137E">
            <w:pPr>
              <w:pStyle w:val="Listenabsatz"/>
              <w:numPr>
                <w:ilvl w:val="0"/>
                <w:numId w:val="7"/>
              </w:numPr>
              <w:autoSpaceDE w:val="0"/>
              <w:autoSpaceDN w:val="0"/>
              <w:adjustRightInd w:val="0"/>
              <w:spacing w:before="60" w:after="60"/>
            </w:pPr>
            <w:r w:rsidRPr="00AA137E">
              <w:t>Informationen aus unterschiedlichen Medien und Mat</w:t>
            </w:r>
            <w:r w:rsidRPr="00AA137E">
              <w:t>e</w:t>
            </w:r>
            <w:r w:rsidRPr="00AA137E">
              <w:t>rialien herausfinden (C)</w:t>
            </w:r>
          </w:p>
          <w:p w:rsidR="00AA137E" w:rsidRPr="00AA137E" w:rsidRDefault="00AA137E" w:rsidP="009557AE">
            <w:pPr>
              <w:pStyle w:val="Listenabsatz"/>
              <w:numPr>
                <w:ilvl w:val="0"/>
                <w:numId w:val="7"/>
              </w:numPr>
              <w:autoSpaceDE w:val="0"/>
              <w:autoSpaceDN w:val="0"/>
              <w:adjustRightInd w:val="0"/>
              <w:spacing w:before="60" w:after="60"/>
            </w:pPr>
            <w:r w:rsidRPr="00AA137E">
              <w:t>Informationen … mit verschiedenen Methoden erarbe</w:t>
            </w:r>
            <w:r w:rsidRPr="00AA137E">
              <w:t>i</w:t>
            </w:r>
            <w:r w:rsidRPr="00AA137E">
              <w:t>ten</w:t>
            </w:r>
            <w:r w:rsidR="009F73E6">
              <w:t xml:space="preserve"> </w:t>
            </w:r>
            <w:r w:rsidRPr="00AA137E">
              <w:t>(D)</w:t>
            </w:r>
          </w:p>
          <w:p w:rsidR="00AA137E" w:rsidRPr="00AA137E" w:rsidRDefault="00AA137E" w:rsidP="00AA137E">
            <w:pPr>
              <w:pStyle w:val="Listenabsatz"/>
              <w:numPr>
                <w:ilvl w:val="0"/>
                <w:numId w:val="8"/>
              </w:numPr>
              <w:autoSpaceDE w:val="0"/>
              <w:autoSpaceDN w:val="0"/>
              <w:adjustRightInd w:val="0"/>
              <w:spacing w:before="60" w:after="60"/>
            </w:pPr>
            <w:r w:rsidRPr="00AA137E">
              <w:t>Gewonnene Informationen im Blick auf die Darstellung</w:t>
            </w:r>
            <w:r w:rsidRPr="00AA137E">
              <w:t>s</w:t>
            </w:r>
            <w:r w:rsidRPr="00AA137E">
              <w:t>form aufbereiten (C)</w:t>
            </w:r>
          </w:p>
          <w:p w:rsidR="00AA137E" w:rsidRPr="00AA137E" w:rsidRDefault="00AA137E" w:rsidP="00AA137E">
            <w:pPr>
              <w:pStyle w:val="Listenabsatz"/>
              <w:numPr>
                <w:ilvl w:val="0"/>
                <w:numId w:val="8"/>
              </w:numPr>
              <w:autoSpaceDE w:val="0"/>
              <w:autoSpaceDN w:val="0"/>
              <w:adjustRightInd w:val="0"/>
              <w:spacing w:before="60" w:after="60"/>
            </w:pPr>
            <w:r w:rsidRPr="00AA137E">
              <w:t>Informationen und Standpunkte mittels verschiedener Darstellungsformen präsentieren (z. B. Plakat, Modell) (C)</w:t>
            </w:r>
          </w:p>
          <w:p w:rsidR="00AA137E" w:rsidRPr="00AA137E" w:rsidRDefault="00AA137E" w:rsidP="00AA137E">
            <w:pPr>
              <w:pStyle w:val="Listenabsatz"/>
              <w:numPr>
                <w:ilvl w:val="0"/>
                <w:numId w:val="7"/>
              </w:numPr>
              <w:autoSpaceDE w:val="0"/>
              <w:autoSpaceDN w:val="0"/>
              <w:adjustRightInd w:val="0"/>
              <w:spacing w:before="60" w:after="60"/>
            </w:pPr>
            <w:r w:rsidRPr="00AA137E">
              <w:t>Fachbegriffe in ihrem Kontext anwenden (C/D)</w:t>
            </w:r>
          </w:p>
          <w:p w:rsidR="00AA137E" w:rsidRPr="00AA137E" w:rsidRDefault="00AA137E" w:rsidP="00AA137E">
            <w:pPr>
              <w:pStyle w:val="Listenabsatz"/>
              <w:numPr>
                <w:ilvl w:val="0"/>
                <w:numId w:val="7"/>
              </w:numPr>
              <w:autoSpaceDE w:val="0"/>
              <w:autoSpaceDN w:val="0"/>
              <w:adjustRightInd w:val="0"/>
              <w:spacing w:before="60" w:after="60"/>
            </w:pPr>
            <w:r w:rsidRPr="00AA137E">
              <w:t>Aufgaben in Partner- ode</w:t>
            </w:r>
            <w:r w:rsidR="009557AE">
              <w:t>r Gruppenarbeit ausführen (C/D)</w:t>
            </w:r>
          </w:p>
          <w:p w:rsidR="00AA137E" w:rsidRPr="00AA137E" w:rsidRDefault="00AA137E" w:rsidP="00AA137E">
            <w:pPr>
              <w:spacing w:before="120" w:after="60"/>
            </w:pPr>
            <w:r w:rsidRPr="00AA137E">
              <w:t>Urteilen (2.5)</w:t>
            </w:r>
          </w:p>
          <w:p w:rsidR="00AA137E" w:rsidRPr="00AA137E" w:rsidRDefault="00AA137E" w:rsidP="00AA137E">
            <w:pPr>
              <w:pStyle w:val="Listenabsatz"/>
              <w:numPr>
                <w:ilvl w:val="0"/>
                <w:numId w:val="7"/>
              </w:numPr>
              <w:autoSpaceDE w:val="0"/>
              <w:autoSpaceDN w:val="0"/>
              <w:adjustRightInd w:val="0"/>
              <w:spacing w:before="60" w:after="60"/>
            </w:pPr>
            <w:r w:rsidRPr="00AA137E">
              <w:t>angeben, woher oder von wem sie Informationen g</w:t>
            </w:r>
            <w:r w:rsidRPr="00AA137E">
              <w:t>e</w:t>
            </w:r>
            <w:r w:rsidRPr="00AA137E">
              <w:t>wonnen haben (C)</w:t>
            </w:r>
          </w:p>
          <w:p w:rsidR="009557AE" w:rsidRPr="009F73E6" w:rsidRDefault="00AA137E" w:rsidP="009F2E8F">
            <w:pPr>
              <w:pStyle w:val="Listenabsatz"/>
              <w:numPr>
                <w:ilvl w:val="0"/>
                <w:numId w:val="7"/>
              </w:numPr>
              <w:autoSpaceDE w:val="0"/>
              <w:autoSpaceDN w:val="0"/>
              <w:adjustRightInd w:val="0"/>
              <w:rPr>
                <w:rFonts w:cs="Arial"/>
                <w:lang w:eastAsia="de-DE"/>
              </w:rPr>
            </w:pPr>
            <w:r w:rsidRPr="00AA137E">
              <w:t>die Herkunft ihrer Informationen erläutern (D)</w:t>
            </w:r>
          </w:p>
        </w:tc>
      </w:tr>
      <w:tr w:rsidR="00161D1E" w:rsidRPr="008119C5" w:rsidTr="00533B08">
        <w:tc>
          <w:tcPr>
            <w:tcW w:w="2802" w:type="dxa"/>
          </w:tcPr>
          <w:p w:rsidR="00161D1E" w:rsidRDefault="00161D1E" w:rsidP="00533B08">
            <w:pPr>
              <w:tabs>
                <w:tab w:val="left" w:pos="1190"/>
              </w:tabs>
              <w:spacing w:before="200" w:after="200"/>
              <w:rPr>
                <w:b/>
              </w:rPr>
            </w:pPr>
            <w:r>
              <w:rPr>
                <w:b/>
              </w:rPr>
              <w:t>Niveaus</w:t>
            </w:r>
            <w:r w:rsidRPr="008119C5">
              <w:rPr>
                <w:b/>
              </w:rPr>
              <w:t>tufe</w:t>
            </w:r>
            <w:r>
              <w:rPr>
                <w:b/>
              </w:rPr>
              <w:t>(n)</w:t>
            </w:r>
          </w:p>
        </w:tc>
        <w:tc>
          <w:tcPr>
            <w:tcW w:w="6433" w:type="dxa"/>
          </w:tcPr>
          <w:p w:rsidR="00161D1E" w:rsidRPr="008A1768" w:rsidRDefault="00AA137E" w:rsidP="009557AE">
            <w:pPr>
              <w:tabs>
                <w:tab w:val="left" w:pos="1373"/>
              </w:tabs>
              <w:spacing w:before="200" w:after="200"/>
            </w:pPr>
            <w:r>
              <w:t>C und D</w:t>
            </w:r>
          </w:p>
        </w:tc>
      </w:tr>
    </w:tbl>
    <w:p w:rsidR="009F2E8F" w:rsidRDefault="009F2E8F">
      <w:r>
        <w:br w:type="page"/>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802"/>
        <w:gridCol w:w="6433"/>
      </w:tblGrid>
      <w:tr w:rsidR="00161D1E" w:rsidRPr="008119C5" w:rsidTr="00533B08">
        <w:tc>
          <w:tcPr>
            <w:tcW w:w="2802" w:type="dxa"/>
            <w:tcBorders>
              <w:bottom w:val="single" w:sz="4" w:space="0" w:color="808080" w:themeColor="background1" w:themeShade="80"/>
            </w:tcBorders>
          </w:tcPr>
          <w:p w:rsidR="00161D1E" w:rsidRDefault="00161D1E" w:rsidP="00533B08">
            <w:pPr>
              <w:tabs>
                <w:tab w:val="left" w:pos="1190"/>
              </w:tabs>
              <w:spacing w:before="200" w:after="200"/>
              <w:rPr>
                <w:b/>
              </w:rPr>
            </w:pPr>
            <w:r>
              <w:rPr>
                <w:b/>
              </w:rPr>
              <w:lastRenderedPageBreak/>
              <w:t>Bezug zum Basiscurr</w:t>
            </w:r>
            <w:r>
              <w:rPr>
                <w:b/>
              </w:rPr>
              <w:t>i</w:t>
            </w:r>
            <w:r>
              <w:rPr>
                <w:b/>
              </w:rPr>
              <w:t>culum Sprachbildung</w:t>
            </w:r>
          </w:p>
        </w:tc>
        <w:tc>
          <w:tcPr>
            <w:tcW w:w="6433" w:type="dxa"/>
            <w:tcBorders>
              <w:bottom w:val="single" w:sz="4" w:space="0" w:color="808080" w:themeColor="background1" w:themeShade="80"/>
            </w:tcBorders>
          </w:tcPr>
          <w:p w:rsidR="007324F7" w:rsidRPr="007324F7" w:rsidRDefault="007324F7" w:rsidP="00AB7214">
            <w:pPr>
              <w:spacing w:before="60" w:after="60"/>
            </w:pPr>
            <w:r w:rsidRPr="007324F7">
              <w:t>Die Schülerinnen und Schüler können …</w:t>
            </w:r>
          </w:p>
          <w:p w:rsidR="00AB7214" w:rsidRDefault="00AB7214" w:rsidP="00AB7214">
            <w:pPr>
              <w:spacing w:before="60" w:after="60"/>
            </w:pPr>
          </w:p>
          <w:p w:rsidR="007324F7" w:rsidRPr="007324F7" w:rsidRDefault="007324F7" w:rsidP="00AB7214">
            <w:pPr>
              <w:spacing w:before="60" w:after="60"/>
            </w:pPr>
            <w:r w:rsidRPr="007324F7">
              <w:t>Rezeption/Leseverstehen (1.3.2)</w:t>
            </w:r>
          </w:p>
          <w:p w:rsidR="007324F7" w:rsidRPr="007324F7" w:rsidRDefault="007324F7" w:rsidP="00AB7214">
            <w:pPr>
              <w:numPr>
                <w:ilvl w:val="0"/>
                <w:numId w:val="21"/>
              </w:numPr>
              <w:spacing w:before="60" w:after="60"/>
            </w:pPr>
            <w:r w:rsidRPr="007324F7">
              <w:t>aus Texten gezielt Informationen ermitteln (z. B. Fakten, Ereignisse, Themen) (D)</w:t>
            </w:r>
          </w:p>
          <w:p w:rsidR="003B1685" w:rsidRDefault="007324F7" w:rsidP="00AB7214">
            <w:pPr>
              <w:numPr>
                <w:ilvl w:val="0"/>
                <w:numId w:val="21"/>
              </w:numPr>
              <w:spacing w:before="60" w:after="60"/>
            </w:pPr>
            <w:r w:rsidRPr="007324F7">
              <w:t>grafische Darstellungen beschreiben und erläutern (D)</w:t>
            </w:r>
          </w:p>
          <w:p w:rsidR="00AB7214" w:rsidRDefault="00AB7214" w:rsidP="00AB7214">
            <w:pPr>
              <w:spacing w:before="60" w:after="60"/>
            </w:pPr>
          </w:p>
          <w:p w:rsidR="003B1685" w:rsidRDefault="007324F7" w:rsidP="00AB7214">
            <w:pPr>
              <w:spacing w:before="60" w:after="60"/>
            </w:pPr>
            <w:r w:rsidRPr="007324F7">
              <w:t>Lesetechniken und Lesestrategien anwenden (1.3.2)</w:t>
            </w:r>
          </w:p>
          <w:p w:rsidR="00AB7214" w:rsidRDefault="007324F7" w:rsidP="004E0F43">
            <w:pPr>
              <w:pStyle w:val="Listenabsatz"/>
              <w:numPr>
                <w:ilvl w:val="0"/>
                <w:numId w:val="27"/>
              </w:numPr>
              <w:autoSpaceDE w:val="0"/>
              <w:autoSpaceDN w:val="0"/>
              <w:adjustRightInd w:val="0"/>
              <w:spacing w:before="60" w:after="120"/>
            </w:pPr>
            <w:r w:rsidRPr="007324F7">
              <w:t xml:space="preserve">Lesetechniken (u. a. orientierendes, selektives, </w:t>
            </w:r>
            <w:proofErr w:type="spellStart"/>
            <w:r w:rsidRPr="007324F7">
              <w:t>überflie</w:t>
            </w:r>
            <w:proofErr w:type="spellEnd"/>
            <w:r w:rsidR="00AB7214">
              <w:t>-</w:t>
            </w:r>
          </w:p>
          <w:p w:rsidR="007324F7" w:rsidRDefault="007324F7" w:rsidP="004E0F43">
            <w:pPr>
              <w:pStyle w:val="Listenabsatz"/>
              <w:autoSpaceDE w:val="0"/>
              <w:autoSpaceDN w:val="0"/>
              <w:adjustRightInd w:val="0"/>
              <w:spacing w:before="60" w:after="120"/>
              <w:ind w:left="720"/>
            </w:pPr>
            <w:proofErr w:type="spellStart"/>
            <w:r w:rsidRPr="007324F7">
              <w:t>gendes</w:t>
            </w:r>
            <w:proofErr w:type="spellEnd"/>
            <w:r w:rsidRPr="007324F7">
              <w:t xml:space="preserve"> und wiederholtes Lesen) entsprechend der L</w:t>
            </w:r>
            <w:r w:rsidRPr="007324F7">
              <w:t>e</w:t>
            </w:r>
            <w:r w:rsidRPr="007324F7">
              <w:t>seabsicht anwenden (D)</w:t>
            </w:r>
          </w:p>
          <w:p w:rsidR="007324F7" w:rsidRPr="007324F7" w:rsidRDefault="007324F7" w:rsidP="00AB7214">
            <w:pPr>
              <w:spacing w:before="60" w:after="60"/>
            </w:pPr>
            <w:r w:rsidRPr="007324F7">
              <w:t>Texte schreiben (1.3.4)</w:t>
            </w:r>
          </w:p>
          <w:p w:rsidR="007324F7" w:rsidRPr="007324F7" w:rsidRDefault="007324F7" w:rsidP="00AB7214">
            <w:pPr>
              <w:numPr>
                <w:ilvl w:val="0"/>
                <w:numId w:val="21"/>
              </w:numPr>
              <w:spacing w:before="60" w:after="60"/>
            </w:pPr>
            <w:r w:rsidRPr="007324F7">
              <w:t>Textmuster … anwenden. (D)</w:t>
            </w:r>
          </w:p>
          <w:p w:rsidR="00680F7E" w:rsidRPr="007324F7" w:rsidRDefault="00BD12A0" w:rsidP="00680F7E">
            <w:pPr>
              <w:numPr>
                <w:ilvl w:val="0"/>
                <w:numId w:val="21"/>
              </w:numPr>
              <w:spacing w:before="60" w:after="120" w:line="276" w:lineRule="auto"/>
            </w:pPr>
            <w:r>
              <w:t>s</w:t>
            </w:r>
            <w:r w:rsidR="003B1685">
              <w:t>prachliche Mittel …</w:t>
            </w:r>
            <w:r w:rsidR="007324F7" w:rsidRPr="007324F7">
              <w:t xml:space="preserve"> zur Verdeutlichung inhaltlicher Z</w:t>
            </w:r>
            <w:r w:rsidR="007324F7" w:rsidRPr="007324F7">
              <w:t>u</w:t>
            </w:r>
            <w:r w:rsidR="007324F7" w:rsidRPr="007324F7">
              <w:t>sammenhänge anwenden (D)</w:t>
            </w:r>
          </w:p>
        </w:tc>
      </w:tr>
      <w:tr w:rsidR="00161D1E" w:rsidRPr="008119C5" w:rsidTr="00533B08">
        <w:tc>
          <w:tcPr>
            <w:tcW w:w="2802" w:type="dxa"/>
            <w:tcBorders>
              <w:bottom w:val="single" w:sz="4" w:space="0" w:color="808080" w:themeColor="background1" w:themeShade="80"/>
            </w:tcBorders>
          </w:tcPr>
          <w:p w:rsidR="00161D1E" w:rsidRDefault="00161D1E" w:rsidP="00533B08">
            <w:pPr>
              <w:tabs>
                <w:tab w:val="left" w:pos="1190"/>
              </w:tabs>
              <w:spacing w:before="200" w:after="200"/>
              <w:rPr>
                <w:b/>
              </w:rPr>
            </w:pPr>
            <w:r>
              <w:rPr>
                <w:b/>
              </w:rPr>
              <w:t>Bezug zum Basiscurr</w:t>
            </w:r>
            <w:r>
              <w:rPr>
                <w:b/>
              </w:rPr>
              <w:t>i</w:t>
            </w:r>
            <w:r>
              <w:rPr>
                <w:b/>
              </w:rPr>
              <w:t>culum Medienbildung</w:t>
            </w:r>
          </w:p>
        </w:tc>
        <w:tc>
          <w:tcPr>
            <w:tcW w:w="6433" w:type="dxa"/>
            <w:tcBorders>
              <w:bottom w:val="single" w:sz="4" w:space="0" w:color="808080" w:themeColor="background1" w:themeShade="80"/>
            </w:tcBorders>
          </w:tcPr>
          <w:p w:rsidR="00AA137E" w:rsidRPr="00AA137E" w:rsidRDefault="00AA137E" w:rsidP="00AB7214">
            <w:pPr>
              <w:autoSpaceDE w:val="0"/>
              <w:autoSpaceDN w:val="0"/>
              <w:adjustRightInd w:val="0"/>
              <w:spacing w:before="60" w:after="60"/>
            </w:pPr>
            <w:r w:rsidRPr="00AA137E">
              <w:t xml:space="preserve">Die Schülerinnen und Schüler können … </w:t>
            </w:r>
          </w:p>
          <w:p w:rsidR="00AA137E" w:rsidRPr="00AA137E" w:rsidRDefault="00AA137E" w:rsidP="00AB7214">
            <w:pPr>
              <w:autoSpaceDE w:val="0"/>
              <w:autoSpaceDN w:val="0"/>
              <w:adjustRightInd w:val="0"/>
              <w:spacing w:before="60" w:after="60"/>
            </w:pPr>
            <w:r w:rsidRPr="00AA137E">
              <w:t>Informieren (2.3.1)</w:t>
            </w:r>
          </w:p>
          <w:p w:rsidR="00AA137E" w:rsidRPr="00AA137E" w:rsidRDefault="00BD12A0" w:rsidP="00AB7214">
            <w:pPr>
              <w:numPr>
                <w:ilvl w:val="0"/>
                <w:numId w:val="11"/>
              </w:numPr>
              <w:autoSpaceDE w:val="0"/>
              <w:autoSpaceDN w:val="0"/>
              <w:adjustRightInd w:val="0"/>
              <w:spacing w:before="60" w:after="60"/>
            </w:pPr>
            <w:r>
              <w:t>m</w:t>
            </w:r>
            <w:r w:rsidR="00AA137E" w:rsidRPr="00AA137E">
              <w:t>ediale Informationsquellen auswählen und nutzen (D)</w:t>
            </w:r>
          </w:p>
          <w:p w:rsidR="00AA137E" w:rsidRPr="00AA137E" w:rsidRDefault="00AA137E" w:rsidP="00AB7214">
            <w:pPr>
              <w:pStyle w:val="Listenabsatz"/>
              <w:numPr>
                <w:ilvl w:val="0"/>
                <w:numId w:val="11"/>
              </w:numPr>
              <w:autoSpaceDE w:val="0"/>
              <w:autoSpaceDN w:val="0"/>
              <w:adjustRightInd w:val="0"/>
              <w:spacing w:before="60" w:after="60"/>
            </w:pPr>
            <w:r w:rsidRPr="00AA137E">
              <w:t>Suchstrategien zur Gewinnung von Informationen aus unterschiedlichen Quellen anwenden</w:t>
            </w:r>
            <w:r w:rsidR="00BD12A0">
              <w:t xml:space="preserve"> (D)</w:t>
            </w:r>
          </w:p>
          <w:p w:rsidR="00680F7E" w:rsidRPr="00680F7E" w:rsidRDefault="00AA137E" w:rsidP="00680F7E">
            <w:pPr>
              <w:pStyle w:val="Listenabsatz"/>
              <w:numPr>
                <w:ilvl w:val="0"/>
                <w:numId w:val="11"/>
              </w:numPr>
              <w:autoSpaceDE w:val="0"/>
              <w:autoSpaceDN w:val="0"/>
              <w:adjustRightInd w:val="0"/>
              <w:spacing w:before="60" w:after="120"/>
              <w:rPr>
                <w:sz w:val="20"/>
                <w:szCs w:val="20"/>
              </w:rPr>
            </w:pPr>
            <w:r w:rsidRPr="00AA137E">
              <w:t>Informationen unter Angabe der Quellen auswählen und für die Bearbeitung von Aufgaben ordnen</w:t>
            </w:r>
            <w:r w:rsidR="001F6B86">
              <w:t xml:space="preserve"> (D)</w:t>
            </w:r>
          </w:p>
        </w:tc>
      </w:tr>
      <w:tr w:rsidR="00161D1E" w:rsidRPr="008119C5" w:rsidTr="00533B08">
        <w:tc>
          <w:tcPr>
            <w:tcW w:w="2802" w:type="dxa"/>
            <w:tcBorders>
              <w:bottom w:val="single" w:sz="4" w:space="0" w:color="808080" w:themeColor="background1" w:themeShade="80"/>
            </w:tcBorders>
          </w:tcPr>
          <w:p w:rsidR="00161D1E" w:rsidRDefault="00161D1E" w:rsidP="00533B08">
            <w:pPr>
              <w:tabs>
                <w:tab w:val="left" w:pos="1190"/>
              </w:tabs>
              <w:spacing w:before="200" w:after="200"/>
              <w:rPr>
                <w:b/>
              </w:rPr>
            </w:pPr>
            <w:r>
              <w:rPr>
                <w:b/>
              </w:rPr>
              <w:t>Bezug zu den übergre</w:t>
            </w:r>
            <w:r>
              <w:rPr>
                <w:b/>
              </w:rPr>
              <w:t>i</w:t>
            </w:r>
            <w:r>
              <w:rPr>
                <w:b/>
              </w:rPr>
              <w:t>fenden Themen</w:t>
            </w:r>
          </w:p>
        </w:tc>
        <w:tc>
          <w:tcPr>
            <w:tcW w:w="6433" w:type="dxa"/>
            <w:tcBorders>
              <w:bottom w:val="single" w:sz="4" w:space="0" w:color="808080" w:themeColor="background1" w:themeShade="80"/>
            </w:tcBorders>
          </w:tcPr>
          <w:p w:rsidR="009F73E6" w:rsidRPr="00AA137E" w:rsidRDefault="009F73E6" w:rsidP="00AB7214">
            <w:pPr>
              <w:pStyle w:val="Listenabsatz"/>
              <w:numPr>
                <w:ilvl w:val="0"/>
                <w:numId w:val="10"/>
              </w:numPr>
              <w:tabs>
                <w:tab w:val="left" w:pos="1190"/>
              </w:tabs>
              <w:spacing w:before="60" w:after="60"/>
            </w:pPr>
            <w:r w:rsidRPr="00AA137E">
              <w:t>Nachhaltige Entwicklung/Lernen in globalen Zusa</w:t>
            </w:r>
            <w:r w:rsidRPr="00AA137E">
              <w:t>m</w:t>
            </w:r>
            <w:r w:rsidRPr="00AA137E">
              <w:t>menhängen (3.11)</w:t>
            </w:r>
            <w:r w:rsidRPr="00AA137E">
              <w:br/>
              <w:t>(Bewusstsein für nachhaltiges Reisen)</w:t>
            </w:r>
          </w:p>
          <w:p w:rsidR="009F73E6" w:rsidRPr="00AA137E" w:rsidRDefault="009F73E6" w:rsidP="00AB7214">
            <w:pPr>
              <w:pStyle w:val="Listenabsatz"/>
              <w:numPr>
                <w:ilvl w:val="0"/>
                <w:numId w:val="9"/>
              </w:numPr>
              <w:tabs>
                <w:tab w:val="left" w:pos="1190"/>
              </w:tabs>
              <w:spacing w:before="60" w:after="60"/>
            </w:pPr>
            <w:r w:rsidRPr="00AA137E">
              <w:t>Mobilitätsbildung und Verkehrserziehung (3.10)</w:t>
            </w:r>
            <w:r w:rsidRPr="00AA137E">
              <w:br/>
              <w:t>(Auswirkungen des Mobilitätsverhaltens)</w:t>
            </w:r>
          </w:p>
          <w:p w:rsidR="004243D4" w:rsidRDefault="009F73E6" w:rsidP="00680F7E">
            <w:pPr>
              <w:pStyle w:val="Listenabsatz"/>
              <w:numPr>
                <w:ilvl w:val="0"/>
                <w:numId w:val="9"/>
              </w:numPr>
              <w:tabs>
                <w:tab w:val="left" w:pos="1190"/>
              </w:tabs>
              <w:spacing w:before="60" w:after="120"/>
            </w:pPr>
            <w:r w:rsidRPr="00AA137E">
              <w:t>Kulturelle Bildung (3.9)</w:t>
            </w:r>
            <w:r w:rsidRPr="00AA137E">
              <w:br/>
              <w:t>(Auseinandersetzung mit kulturellen Erscheinungsfo</w:t>
            </w:r>
            <w:r w:rsidRPr="00AA137E">
              <w:t>r</w:t>
            </w:r>
            <w:r w:rsidRPr="00AA137E">
              <w:t>men im Blick auf Reiseziele)</w:t>
            </w:r>
          </w:p>
        </w:tc>
      </w:tr>
      <w:tr w:rsidR="00161D1E" w:rsidRPr="008119C5" w:rsidTr="00533B08">
        <w:trPr>
          <w:trHeight w:val="259"/>
        </w:trPr>
        <w:tc>
          <w:tcPr>
            <w:tcW w:w="2802" w:type="dxa"/>
            <w:tcBorders>
              <w:top w:val="single" w:sz="4" w:space="0" w:color="808080" w:themeColor="background1" w:themeShade="80"/>
            </w:tcBorders>
          </w:tcPr>
          <w:p w:rsidR="00161D1E" w:rsidRDefault="00161D1E" w:rsidP="00533B08">
            <w:pPr>
              <w:spacing w:before="200" w:after="200"/>
              <w:rPr>
                <w:b/>
              </w:rPr>
            </w:pPr>
            <w:r>
              <w:rPr>
                <w:b/>
              </w:rPr>
              <w:t>Verschlagwortung</w:t>
            </w:r>
          </w:p>
        </w:tc>
        <w:tc>
          <w:tcPr>
            <w:tcW w:w="6433" w:type="dxa"/>
            <w:tcBorders>
              <w:top w:val="single" w:sz="4" w:space="0" w:color="808080" w:themeColor="background1" w:themeShade="80"/>
            </w:tcBorders>
          </w:tcPr>
          <w:p w:rsidR="00161D1E" w:rsidRPr="008A1768" w:rsidRDefault="00AA137E" w:rsidP="00AB7214">
            <w:pPr>
              <w:spacing w:before="60" w:after="60"/>
            </w:pPr>
            <w:r>
              <w:t xml:space="preserve">Reisen, </w:t>
            </w:r>
            <w:proofErr w:type="spellStart"/>
            <w:r>
              <w:t>R</w:t>
            </w:r>
            <w:r w:rsidR="00385062">
              <w:t>Gewi_Methoden</w:t>
            </w:r>
            <w:proofErr w:type="spellEnd"/>
            <w:r w:rsidR="00385062">
              <w:t xml:space="preserve"> </w:t>
            </w:r>
            <w:proofErr w:type="spellStart"/>
            <w:r w:rsidR="00385062">
              <w:t>anwenden</w:t>
            </w:r>
            <w:r>
              <w:t>eiseplanung</w:t>
            </w:r>
            <w:proofErr w:type="spellEnd"/>
            <w:r>
              <w:t>, Deutsc</w:t>
            </w:r>
            <w:r>
              <w:t>h</w:t>
            </w:r>
            <w:r>
              <w:t>land, Umwelt, Umweltgefährdung</w:t>
            </w:r>
          </w:p>
        </w:tc>
      </w:tr>
    </w:tbl>
    <w:p w:rsidR="000E0151" w:rsidRDefault="000E0151">
      <w:pPr>
        <w:rPr>
          <w:b/>
          <w:sz w:val="24"/>
          <w:szCs w:val="24"/>
        </w:rPr>
      </w:pPr>
      <w:r>
        <w:rPr>
          <w:b/>
          <w:sz w:val="24"/>
          <w:szCs w:val="24"/>
        </w:rPr>
        <w:br w:type="page"/>
      </w:r>
    </w:p>
    <w:p w:rsidR="009F2E8F" w:rsidRDefault="009F2E8F" w:rsidP="000E0151">
      <w:pPr>
        <w:spacing w:before="60" w:after="60"/>
        <w:rPr>
          <w:b/>
          <w:sz w:val="24"/>
          <w:szCs w:val="24"/>
        </w:rPr>
      </w:pPr>
    </w:p>
    <w:p w:rsidR="000E0151" w:rsidRPr="00963546" w:rsidRDefault="000E0151" w:rsidP="000E0151">
      <w:pPr>
        <w:spacing w:before="60" w:after="60"/>
        <w:rPr>
          <w:b/>
          <w:sz w:val="24"/>
          <w:szCs w:val="24"/>
        </w:rPr>
      </w:pPr>
      <w:r w:rsidRPr="00963546">
        <w:rPr>
          <w:b/>
          <w:sz w:val="24"/>
          <w:szCs w:val="24"/>
        </w:rPr>
        <w:t>Didaktischer Kommentar:</w:t>
      </w:r>
    </w:p>
    <w:p w:rsidR="00290961" w:rsidRDefault="00290961" w:rsidP="000E0151">
      <w:pPr>
        <w:spacing w:before="60" w:after="60"/>
        <w:rPr>
          <w:b/>
        </w:rPr>
      </w:pPr>
    </w:p>
    <w:p w:rsidR="00AA137E" w:rsidRDefault="00AA137E" w:rsidP="00AA137E">
      <w:pPr>
        <w:spacing w:before="60" w:after="60"/>
        <w:rPr>
          <w:b/>
        </w:rPr>
      </w:pPr>
      <w:r w:rsidRPr="00DD184E">
        <w:rPr>
          <w:b/>
        </w:rPr>
        <w:t>Bedeutsamkeit des Themas und Möglichkeiten der Hinführung im Unterricht</w:t>
      </w:r>
    </w:p>
    <w:p w:rsidR="00AA137E" w:rsidRDefault="00AA137E" w:rsidP="00AA137E">
      <w:pPr>
        <w:spacing w:before="60" w:after="60"/>
      </w:pPr>
      <w:r w:rsidRPr="00300125">
        <w:t xml:space="preserve">Das Thema Reisen </w:t>
      </w:r>
      <w:r>
        <w:t xml:space="preserve">ist ein für die Lernenden </w:t>
      </w:r>
      <w:r w:rsidR="001364E6">
        <w:t>b</w:t>
      </w:r>
      <w:r w:rsidR="00680F7E">
        <w:t>edeutsam, da es sie direkt betrifft</w:t>
      </w:r>
      <w:r>
        <w:t xml:space="preserve">. </w:t>
      </w:r>
      <w:r w:rsidR="00600CE7">
        <w:t>Schüleri</w:t>
      </w:r>
      <w:r w:rsidR="00600CE7">
        <w:t>n</w:t>
      </w:r>
      <w:r w:rsidR="00600CE7">
        <w:t xml:space="preserve">nen und Schüler unternehmen Familien-, Klassen- und Sprachreisen. Sie verbinden das </w:t>
      </w:r>
      <w:r>
        <w:t>Reisen mit Freude, Spaß und Freizeit</w:t>
      </w:r>
      <w:r w:rsidR="00680F7E">
        <w:t xml:space="preserve"> und können vermutlich auch</w:t>
      </w:r>
      <w:r>
        <w:t xml:space="preserve"> positive</w:t>
      </w:r>
      <w:r w:rsidR="00763F42">
        <w:t>n</w:t>
      </w:r>
      <w:r>
        <w:t xml:space="preserve"> Erfahrungen damit verknüpfen. Das lässt für die Aufgabe, eine Reise zu konzipieren, eine hohe Motivation voraussetzen. </w:t>
      </w:r>
      <w:r w:rsidR="00E76805">
        <w:t>Das Reisen und die damit einhergehenden Recherchen und Entscheidungen bilde</w:t>
      </w:r>
      <w:r w:rsidR="00651979">
        <w:t>t</w:t>
      </w:r>
      <w:r w:rsidR="00E76805">
        <w:t xml:space="preserve"> ein lebensweltlich </w:t>
      </w:r>
      <w:r w:rsidR="00600CE7">
        <w:t>wichtiges Feld von Alltag ab</w:t>
      </w:r>
      <w:r w:rsidR="00651979">
        <w:t>.</w:t>
      </w:r>
      <w:r w:rsidR="00600CE7">
        <w:rPr>
          <w:rStyle w:val="Funotenzeichen"/>
        </w:rPr>
        <w:footnoteReference w:id="1"/>
      </w:r>
      <w:r w:rsidR="00651979">
        <w:t xml:space="preserve"> D</w:t>
      </w:r>
      <w:r w:rsidR="00600CE7">
        <w:t>ie Aufgabe befähigt die Lernenden darin, sich bei zukünftigen Reiseplanungen partizipativ und kompetent einzubringen.</w:t>
      </w:r>
    </w:p>
    <w:p w:rsidR="002C1F80" w:rsidRDefault="00AA137E" w:rsidP="00AA137E">
      <w:pPr>
        <w:spacing w:before="60" w:after="60"/>
      </w:pPr>
      <w:r>
        <w:t>Insofern stellt die Aufforderung „Stellt euch vor, ihr könnt innerhalb Deutschlands zu einer Reisezeit nach Wahl an einen Ort reisen, den ihr euch aussuchen dürft.“ (Teil der Aufgabe</w:t>
      </w:r>
      <w:r>
        <w:t>n</w:t>
      </w:r>
      <w:r>
        <w:t>stellung) vermutlich eine ausreichende Hinführung und Kontextualisierung dar.</w:t>
      </w:r>
    </w:p>
    <w:p w:rsidR="00AA137E" w:rsidRDefault="002C1F80" w:rsidP="00AA137E">
      <w:pPr>
        <w:spacing w:before="60" w:after="60"/>
      </w:pPr>
      <w:r>
        <w:t>Die Lernenden können die hier geübten Kompetenzen für eigene lebensweltliche Bezüge unmittelbar nutzen, sei es für die Planung einer Klassen- oder einer Familienreise. Nicht z</w:t>
      </w:r>
      <w:r>
        <w:t>u</w:t>
      </w:r>
      <w:r>
        <w:t>letzt thematisiert die Ergänzung des Umweltchecks die Einflüsse des Reisens auf die U</w:t>
      </w:r>
      <w:r>
        <w:t>m</w:t>
      </w:r>
      <w:r>
        <w:t>welt und befördert so ein Nachdenken über die Umweltbezüge</w:t>
      </w:r>
      <w:r w:rsidRPr="002C1F80">
        <w:t xml:space="preserve"> </w:t>
      </w:r>
      <w:r>
        <w:t>und ein Umweltbewusstsein bei den Lernenden.</w:t>
      </w:r>
    </w:p>
    <w:p w:rsidR="00AA137E" w:rsidRDefault="00AA137E" w:rsidP="00AA137E">
      <w:pPr>
        <w:spacing w:before="60" w:after="60"/>
      </w:pPr>
      <w:r>
        <w:t>Bedeutsamkeit liegt zudem in den vielfältigen Lebensweltbezügen, die die Aufgabe bietet</w:t>
      </w:r>
      <w:r w:rsidR="004243D4">
        <w:t xml:space="preserve"> und für die sie schult.</w:t>
      </w:r>
      <w:r>
        <w:t xml:space="preserve"> Dazu gehören z.</w:t>
      </w:r>
      <w:r w:rsidR="00763F42">
        <w:t xml:space="preserve"> </w:t>
      </w:r>
      <w:r>
        <w:t xml:space="preserve">B. bewusstes Auswählen, Recherchieren, Nutzen von verschiedenen Informationsquellen und das Aufbereiten von Informationen. </w:t>
      </w:r>
    </w:p>
    <w:p w:rsidR="00290961" w:rsidRDefault="00290961" w:rsidP="00AA137E">
      <w:pPr>
        <w:spacing w:before="60" w:after="60"/>
      </w:pPr>
    </w:p>
    <w:p w:rsidR="00AA137E" w:rsidRPr="004B6199" w:rsidRDefault="00AA137E" w:rsidP="00AA137E">
      <w:pPr>
        <w:spacing w:before="60" w:after="60"/>
        <w:rPr>
          <w:b/>
        </w:rPr>
      </w:pPr>
      <w:r w:rsidRPr="004B6199">
        <w:rPr>
          <w:b/>
        </w:rPr>
        <w:t>Voraussetzungen</w:t>
      </w:r>
    </w:p>
    <w:p w:rsidR="00AA137E" w:rsidRDefault="00AA137E" w:rsidP="00AA137E">
      <w:pPr>
        <w:pStyle w:val="Listenabsatz"/>
        <w:numPr>
          <w:ilvl w:val="0"/>
          <w:numId w:val="12"/>
        </w:numPr>
        <w:spacing w:after="60"/>
      </w:pPr>
      <w:r>
        <w:t>Im vorausgegangenen Unterricht sollten die Lernenden die Bundesländer und die Gro</w:t>
      </w:r>
      <w:r>
        <w:t>ß</w:t>
      </w:r>
      <w:r>
        <w:t>landschaften D</w:t>
      </w:r>
      <w:r w:rsidR="00651979">
        <w:t>eutschlands im Überblick kennen</w:t>
      </w:r>
      <w:r>
        <w:t>gelernt haben.</w:t>
      </w:r>
    </w:p>
    <w:p w:rsidR="00AA137E" w:rsidRDefault="00AA137E" w:rsidP="00AA137E">
      <w:pPr>
        <w:pStyle w:val="Listenabsatz"/>
        <w:numPr>
          <w:ilvl w:val="0"/>
          <w:numId w:val="12"/>
        </w:numPr>
        <w:spacing w:after="60"/>
      </w:pPr>
      <w:r>
        <w:t>Im Klassenraum steht eine Materialkiste zur Verfügung (Deutschlandbücher, Reiseführer, At</w:t>
      </w:r>
      <w:r w:rsidR="00651979">
        <w:t>lanten</w:t>
      </w:r>
      <w:r>
        <w:t xml:space="preserve"> …), die </w:t>
      </w:r>
      <w:r w:rsidR="00485423">
        <w:t xml:space="preserve">die </w:t>
      </w:r>
      <w:r>
        <w:t>Lernenden mit bestücken</w:t>
      </w:r>
      <w:r w:rsidR="00485423" w:rsidRPr="00485423">
        <w:t xml:space="preserve"> </w:t>
      </w:r>
      <w:r w:rsidR="00485423">
        <w:t>können.</w:t>
      </w:r>
      <w:r>
        <w:t xml:space="preserve"> Bibliotheken stellen häufig gern thematisc</w:t>
      </w:r>
      <w:r w:rsidR="00651979">
        <w:t xml:space="preserve">he (Medien-)Kisten </w:t>
      </w:r>
      <w:r>
        <w:t xml:space="preserve">zur Verfügung (Erkundigungen über Ihre Bereichsbibliothek und unter </w:t>
      </w:r>
      <w:hyperlink r:id="rId10" w:history="1">
        <w:r w:rsidR="00061635" w:rsidRPr="00F74F47">
          <w:rPr>
            <w:rStyle w:val="Hyperlink"/>
          </w:rPr>
          <w:t>https://www.zlb.de/kijubi/portal/service/medienangebote/medienkisten-klassensaetze.html</w:t>
        </w:r>
      </w:hyperlink>
      <w:r>
        <w:t>)</w:t>
      </w:r>
      <w:r w:rsidR="001364E6">
        <w:t>.</w:t>
      </w:r>
    </w:p>
    <w:p w:rsidR="00061635" w:rsidRDefault="00061635" w:rsidP="00AA137E">
      <w:pPr>
        <w:pStyle w:val="Listenabsatz"/>
        <w:numPr>
          <w:ilvl w:val="0"/>
          <w:numId w:val="12"/>
        </w:numPr>
        <w:spacing w:after="60"/>
      </w:pPr>
      <w:r>
        <w:t xml:space="preserve">An einer für alle </w:t>
      </w:r>
      <w:proofErr w:type="gramStart"/>
      <w:r>
        <w:t>sichtbaren</w:t>
      </w:r>
      <w:proofErr w:type="gramEnd"/>
      <w:r>
        <w:t xml:space="preserve"> Deutschlandkarte werden die ausgewählten Reiseorte ma</w:t>
      </w:r>
      <w:r>
        <w:t>r</w:t>
      </w:r>
      <w:r>
        <w:t>kiert.</w:t>
      </w:r>
    </w:p>
    <w:p w:rsidR="00AA137E" w:rsidRDefault="00AA137E" w:rsidP="0081388A">
      <w:pPr>
        <w:pStyle w:val="Listenabsatz"/>
        <w:numPr>
          <w:ilvl w:val="0"/>
          <w:numId w:val="12"/>
        </w:numPr>
        <w:spacing w:after="60"/>
      </w:pPr>
      <w:r>
        <w:t>Die Bearbeitung erfordert Recherchen, für die Computer</w:t>
      </w:r>
      <w:r w:rsidR="003412A0">
        <w:t xml:space="preserve"> oder andere digitale Endgeräte</w:t>
      </w:r>
      <w:r>
        <w:t xml:space="preserve"> und das Internet zur Verfügung stehen sollten.</w:t>
      </w:r>
    </w:p>
    <w:p w:rsidR="00AA137E" w:rsidRDefault="00AA137E" w:rsidP="0081388A">
      <w:pPr>
        <w:pStyle w:val="Listenabsatz"/>
        <w:numPr>
          <w:ilvl w:val="0"/>
          <w:numId w:val="12"/>
        </w:numPr>
        <w:spacing w:after="60"/>
      </w:pPr>
      <w:r>
        <w:t>Die Schülerinnen und Schüler sollen für ihre genutzten Quellen (Bilder, Karten usw.) B</w:t>
      </w:r>
      <w:r>
        <w:t>e</w:t>
      </w:r>
      <w:r>
        <w:t xml:space="preserve">lege liefern. Hierfür sollten </w:t>
      </w:r>
      <w:r w:rsidR="007974D9">
        <w:t xml:space="preserve">anschauliche </w:t>
      </w:r>
      <w:r>
        <w:t>Beispiele bereitgestellt werden</w:t>
      </w:r>
      <w:r w:rsidR="007974D9">
        <w:t>, damit die Le</w:t>
      </w:r>
      <w:r w:rsidR="007974D9">
        <w:t>r</w:t>
      </w:r>
      <w:r w:rsidR="007974D9">
        <w:t>nenden wis</w:t>
      </w:r>
      <w:r w:rsidR="00651979">
        <w:t>sen, was s</w:t>
      </w:r>
      <w:r w:rsidR="007974D9">
        <w:t>ie belegen sollen und in welcher Art und Weise. D</w:t>
      </w:r>
      <w:r>
        <w:t xml:space="preserve">iese </w:t>
      </w:r>
      <w:r w:rsidR="007974D9">
        <w:t xml:space="preserve">sollten </w:t>
      </w:r>
      <w:r>
        <w:t>im Unterricht vorgestellt und besprochen werden.</w:t>
      </w:r>
    </w:p>
    <w:p w:rsidR="009F2E8F" w:rsidRDefault="009F2E8F" w:rsidP="00290961">
      <w:r>
        <w:br w:type="page"/>
      </w:r>
    </w:p>
    <w:p w:rsidR="009F2E8F" w:rsidRDefault="009F2E8F" w:rsidP="0081388A">
      <w:pPr>
        <w:spacing w:before="60" w:after="60"/>
        <w:rPr>
          <w:b/>
        </w:rPr>
      </w:pPr>
    </w:p>
    <w:p w:rsidR="00FA7847" w:rsidRPr="00FA7847" w:rsidRDefault="00FA7847" w:rsidP="0081388A">
      <w:pPr>
        <w:spacing w:before="60" w:after="60"/>
        <w:rPr>
          <w:b/>
        </w:rPr>
      </w:pPr>
      <w:r w:rsidRPr="00FA7847">
        <w:rPr>
          <w:b/>
        </w:rPr>
        <w:t>Fachliche Perspektiven</w:t>
      </w:r>
    </w:p>
    <w:p w:rsidR="008B0C81" w:rsidRDefault="00FA7847" w:rsidP="00290961">
      <w:r>
        <w:t>Die Aufgabe berücksichtigt alle drei fachlichen Perspektiven des Faches Gesellschaftswi</w:t>
      </w:r>
      <w:r>
        <w:t>s</w:t>
      </w:r>
      <w:r>
        <w:t>senschaften 5/6. Besonders wird die geografische Perspektive unterstrichen, aber auch hi</w:t>
      </w:r>
      <w:r>
        <w:t>s</w:t>
      </w:r>
      <w:r>
        <w:t>torische und politische Aspekte finden Beachtung.</w:t>
      </w:r>
    </w:p>
    <w:p w:rsidR="008B0C81" w:rsidRDefault="008B0C81" w:rsidP="00290961"/>
    <w:p w:rsidR="009027D1" w:rsidRPr="009027D1" w:rsidRDefault="009027D1" w:rsidP="0081388A">
      <w:pPr>
        <w:spacing w:before="60" w:after="60"/>
        <w:rPr>
          <w:b/>
        </w:rPr>
      </w:pPr>
      <w:r w:rsidRPr="009027D1">
        <w:rPr>
          <w:b/>
        </w:rPr>
        <w:t>Differenzierung</w:t>
      </w:r>
    </w:p>
    <w:p w:rsidR="004A4445" w:rsidRDefault="009027D1" w:rsidP="0081388A">
      <w:pPr>
        <w:spacing w:after="60"/>
      </w:pPr>
      <w:r>
        <w:t>Die Aufgabe eignet sich gut auch für den inklusiven/gemeinsamen Unterricht</w:t>
      </w:r>
      <w:r w:rsidR="004A4445">
        <w:t>:</w:t>
      </w:r>
    </w:p>
    <w:p w:rsidR="004A4445" w:rsidRDefault="009027D1" w:rsidP="0081388A">
      <w:pPr>
        <w:pStyle w:val="Listenabsatz"/>
        <w:numPr>
          <w:ilvl w:val="0"/>
          <w:numId w:val="24"/>
        </w:numPr>
        <w:spacing w:after="60"/>
      </w:pPr>
      <w:r>
        <w:t>Erstens erweist sie sich als selbstdifferenzierend, insofern als die Lernenden je nach Interesse, Vermögen und Motivation unterschiedlich intensiv recherchieren, aufbere</w:t>
      </w:r>
      <w:r>
        <w:t>i</w:t>
      </w:r>
      <w:r>
        <w:t xml:space="preserve">ten und präsentieren werden. </w:t>
      </w:r>
    </w:p>
    <w:p w:rsidR="004A4445" w:rsidRDefault="009027D1" w:rsidP="0081388A">
      <w:pPr>
        <w:pStyle w:val="Listenabsatz"/>
        <w:numPr>
          <w:ilvl w:val="0"/>
          <w:numId w:val="24"/>
        </w:numPr>
        <w:spacing w:after="60"/>
      </w:pPr>
      <w:r>
        <w:t>Zweitens gibt es eine Tippkarte, die Hinweise und Anregungen als Hilfestellungen zur Verfügung stell</w:t>
      </w:r>
      <w:r w:rsidR="004A4445">
        <w:t>t</w:t>
      </w:r>
      <w:r>
        <w:t xml:space="preserve">. </w:t>
      </w:r>
    </w:p>
    <w:p w:rsidR="00BD4A73" w:rsidRDefault="00BD4A73" w:rsidP="0081388A">
      <w:pPr>
        <w:pStyle w:val="Listenabsatz"/>
        <w:numPr>
          <w:ilvl w:val="0"/>
          <w:numId w:val="24"/>
        </w:numPr>
        <w:spacing w:after="60"/>
      </w:pPr>
      <w:r>
        <w:t>Drittens stellt die Zusatzaufgabe zu Kohlenstoffdioxid eine Herausforderung für ler</w:t>
      </w:r>
      <w:r>
        <w:t>n</w:t>
      </w:r>
      <w:r>
        <w:t>starke Schülerinnen und Schüler dar.</w:t>
      </w:r>
    </w:p>
    <w:p w:rsidR="004A4445" w:rsidRPr="00651979" w:rsidRDefault="00BD4A73" w:rsidP="0081388A">
      <w:pPr>
        <w:pStyle w:val="Listenabsatz"/>
        <w:numPr>
          <w:ilvl w:val="0"/>
          <w:numId w:val="24"/>
        </w:numPr>
        <w:spacing w:after="60"/>
      </w:pPr>
      <w:r>
        <w:t>Viertens</w:t>
      </w:r>
      <w:r w:rsidR="009027D1">
        <w:t xml:space="preserve"> </w:t>
      </w:r>
      <w:r w:rsidR="00FA7847">
        <w:t>liegt</w:t>
      </w:r>
      <w:r w:rsidR="004A4445">
        <w:t xml:space="preserve"> das Material „</w:t>
      </w:r>
      <w:r w:rsidR="004A4445" w:rsidRPr="004A4445">
        <w:t>Einen Lieblingsreiseort vorstellen“</w:t>
      </w:r>
      <w:r w:rsidR="004A4445">
        <w:t xml:space="preserve"> noch in einer zweiten Version auf einfacherem Niveau</w:t>
      </w:r>
      <w:r w:rsidR="00FA7847">
        <w:t xml:space="preserve"> vor</w:t>
      </w:r>
      <w:r w:rsidR="00BE68D9">
        <w:t>;</w:t>
      </w:r>
      <w:r w:rsidR="004A4445">
        <w:t xml:space="preserve"> </w:t>
      </w:r>
      <w:r w:rsidR="00FA7847">
        <w:t xml:space="preserve">es ist </w:t>
      </w:r>
      <w:r w:rsidR="004A4445">
        <w:t>auch für Kinder mit dem Förderschwe</w:t>
      </w:r>
      <w:r w:rsidR="004A4445">
        <w:t>r</w:t>
      </w:r>
      <w:r w:rsidR="004A4445">
        <w:t>punkt Lernen geeignet.</w:t>
      </w:r>
      <w:r w:rsidR="006C5A9A">
        <w:t xml:space="preserve"> Dieses Material könnte alternativ auch als Werbeflyer vorb</w:t>
      </w:r>
      <w:r w:rsidR="006C5A9A">
        <w:t>e</w:t>
      </w:r>
      <w:r w:rsidR="006C5A9A">
        <w:t xml:space="preserve">reitet werden und durch die Lernenden ergänzt und vervollständigt werden; damit </w:t>
      </w:r>
      <w:r w:rsidR="00F1517E">
        <w:t>können</w:t>
      </w:r>
      <w:r w:rsidR="006C5A9A">
        <w:t xml:space="preserve"> die Schülerinnen und Schüler ein ansprechendes und motivierendes Produkt </w:t>
      </w:r>
      <w:r w:rsidR="00F1517E">
        <w:t>erstellen.</w:t>
      </w:r>
    </w:p>
    <w:p w:rsidR="009027D1" w:rsidRDefault="009027D1" w:rsidP="00290961"/>
    <w:p w:rsidR="00B945EB" w:rsidRDefault="00B945EB" w:rsidP="0081388A">
      <w:pPr>
        <w:spacing w:before="60" w:after="60"/>
        <w:rPr>
          <w:b/>
        </w:rPr>
      </w:pPr>
      <w:r w:rsidRPr="00B945EB">
        <w:rPr>
          <w:b/>
        </w:rPr>
        <w:t>Alternativen</w:t>
      </w:r>
    </w:p>
    <w:p w:rsidR="009B24E8" w:rsidRDefault="009B24E8" w:rsidP="0081388A">
      <w:pPr>
        <w:spacing w:after="60"/>
      </w:pPr>
      <w:r>
        <w:t>Präsentation der Ergebnisse:</w:t>
      </w:r>
    </w:p>
    <w:p w:rsidR="00FA7847" w:rsidRDefault="00FA7847" w:rsidP="0081388A">
      <w:pPr>
        <w:spacing w:after="60"/>
      </w:pPr>
      <w:r>
        <w:t>Für die Präsentation der Ergebnisse werden zwei Formate präferiert, das Plak</w:t>
      </w:r>
      <w:r w:rsidR="009E52AB">
        <w:t>a</w:t>
      </w:r>
      <w:r>
        <w:t>t</w:t>
      </w:r>
      <w:r w:rsidR="009E52AB">
        <w:t xml:space="preserve"> und das Prospekt (Werbeflyer). </w:t>
      </w:r>
      <w:r w:rsidR="00933723">
        <w:t>Darüber hinaus sind auch andere Präsentationsformen denkbar, wie z.</w:t>
      </w:r>
      <w:r w:rsidR="00651979">
        <w:t xml:space="preserve"> </w:t>
      </w:r>
      <w:r w:rsidR="00933723">
        <w:t>B. ein szenisches Spiel, eine multimediale Präsentation oder ein medial unterstützter Vo</w:t>
      </w:r>
      <w:r w:rsidR="00933723">
        <w:t>r</w:t>
      </w:r>
      <w:r w:rsidR="00933723">
        <w:t>trag.</w:t>
      </w:r>
    </w:p>
    <w:p w:rsidR="009B24E8" w:rsidRDefault="009B24E8" w:rsidP="00290961"/>
    <w:p w:rsidR="009B24E8" w:rsidRDefault="009B24E8" w:rsidP="0081388A">
      <w:pPr>
        <w:spacing w:after="60"/>
      </w:pPr>
      <w:r>
        <w:t>Nutzung der Aufgabe für ein weiteres Themenfeld:</w:t>
      </w:r>
    </w:p>
    <w:p w:rsidR="00FA7847" w:rsidRDefault="00B945EB" w:rsidP="0081388A">
      <w:pPr>
        <w:spacing w:after="60"/>
      </w:pPr>
      <w:r w:rsidRPr="00B945EB">
        <w:t xml:space="preserve">Die Lernaufgabe </w:t>
      </w:r>
      <w:r>
        <w:t xml:space="preserve">ließe sich auch für das Themenfeld </w:t>
      </w:r>
      <w:r w:rsidR="00090C0F" w:rsidRPr="00651979">
        <w:t>3.4</w:t>
      </w:r>
      <w:r w:rsidR="00090C0F" w:rsidRPr="00651979">
        <w:rPr>
          <w:i/>
        </w:rPr>
        <w:t xml:space="preserve"> Europa – grenzenlos?</w:t>
      </w:r>
      <w:r w:rsidR="00090C0F">
        <w:t xml:space="preserve"> </w:t>
      </w:r>
      <w:r w:rsidR="00933723">
        <w:t>b</w:t>
      </w:r>
      <w:r w:rsidR="00090C0F">
        <w:t>earbeiten und nutzen. Hierfür stünden europäische Länder als mögliche Reiseziele im Fokus der Au</w:t>
      </w:r>
      <w:r w:rsidR="00090C0F">
        <w:t>f</w:t>
      </w:r>
      <w:r w:rsidR="00090C0F">
        <w:t>gabe.</w:t>
      </w:r>
    </w:p>
    <w:p w:rsidR="00FA7847" w:rsidRDefault="00FA7847" w:rsidP="00290961"/>
    <w:p w:rsidR="00AA137E" w:rsidRPr="004B6199" w:rsidRDefault="00AA137E" w:rsidP="00AA137E">
      <w:pPr>
        <w:spacing w:before="60" w:after="60"/>
        <w:rPr>
          <w:b/>
        </w:rPr>
      </w:pPr>
      <w:r w:rsidRPr="004B6199">
        <w:rPr>
          <w:b/>
        </w:rPr>
        <w:t xml:space="preserve">Empfehlungen </w:t>
      </w:r>
      <w:r>
        <w:rPr>
          <w:b/>
        </w:rPr>
        <w:t>zu Kooperationen mit anderen Fächern</w:t>
      </w:r>
    </w:p>
    <w:p w:rsidR="00AA137E" w:rsidRDefault="00AA137E" w:rsidP="0081388A">
      <w:pPr>
        <w:pStyle w:val="Listenabsatz"/>
        <w:numPr>
          <w:ilvl w:val="0"/>
          <w:numId w:val="12"/>
        </w:numPr>
        <w:spacing w:after="60"/>
      </w:pPr>
      <w:r w:rsidRPr="00230D97">
        <w:t>Kooperation mit dem Deutschunterricht</w:t>
      </w:r>
      <w:r>
        <w:t>:</w:t>
      </w:r>
      <w:r w:rsidRPr="00230D97">
        <w:t xml:space="preserve"> </w:t>
      </w:r>
      <w:r>
        <w:t>Kriterien für die Erarbeitung der Textsorten Pl</w:t>
      </w:r>
      <w:r>
        <w:t>a</w:t>
      </w:r>
      <w:r>
        <w:t>kat (informierend) und Prospekt</w:t>
      </w:r>
      <w:r w:rsidR="009E52AB">
        <w:t>/Werbeflyer</w:t>
      </w:r>
      <w:r>
        <w:t xml:space="preserve"> (werbend)</w:t>
      </w:r>
    </w:p>
    <w:p w:rsidR="00AA137E" w:rsidRDefault="00AA137E" w:rsidP="0081388A">
      <w:pPr>
        <w:pStyle w:val="Listenabsatz"/>
        <w:numPr>
          <w:ilvl w:val="0"/>
          <w:numId w:val="12"/>
        </w:numPr>
        <w:spacing w:after="60"/>
      </w:pPr>
      <w:r>
        <w:t>Kooperation mit dem Kunstunterricht: Gestaltungsmerkmale für Plakate (informierend) und Prospekte</w:t>
      </w:r>
      <w:r w:rsidR="009E52AB">
        <w:t>/Werbeflyer</w:t>
      </w:r>
      <w:r>
        <w:t xml:space="preserve"> (werbend)</w:t>
      </w:r>
    </w:p>
    <w:p w:rsidR="00AA137E" w:rsidRDefault="00AA137E" w:rsidP="0081388A">
      <w:pPr>
        <w:pStyle w:val="Listenabsatz"/>
        <w:numPr>
          <w:ilvl w:val="0"/>
          <w:numId w:val="12"/>
        </w:numPr>
        <w:spacing w:after="60"/>
      </w:pPr>
      <w:r>
        <w:t>Kooperation mit dem Mathematikunterricht: Berechnungen (Fahrzeiten, Umweltaspekte)</w:t>
      </w:r>
    </w:p>
    <w:p w:rsidR="00AA137E" w:rsidRDefault="00AA137E" w:rsidP="0081388A">
      <w:pPr>
        <w:pStyle w:val="Listenabsatz"/>
        <w:numPr>
          <w:ilvl w:val="0"/>
          <w:numId w:val="12"/>
        </w:numPr>
        <w:spacing w:after="60"/>
      </w:pPr>
      <w:r>
        <w:t xml:space="preserve">Kooperation mit dem Fach Naturwissenschaften 5/6: Umweltcheck (Themenfeld </w:t>
      </w:r>
      <w:r w:rsidRPr="00651979">
        <w:t>3.3</w:t>
      </w:r>
      <w:r w:rsidRPr="00651979">
        <w:rPr>
          <w:i/>
        </w:rPr>
        <w:t xml:space="preserve"> Die Sonne als Energiequelle</w:t>
      </w:r>
      <w:r>
        <w:t>)</w:t>
      </w:r>
    </w:p>
    <w:p w:rsidR="007974D9" w:rsidRDefault="007974D9" w:rsidP="0081388A">
      <w:pPr>
        <w:pStyle w:val="Listenabsatz"/>
        <w:numPr>
          <w:ilvl w:val="0"/>
          <w:numId w:val="12"/>
        </w:numPr>
        <w:spacing w:after="60"/>
      </w:pPr>
      <w:r>
        <w:t xml:space="preserve">Kooperation mit dem </w:t>
      </w:r>
      <w:r w:rsidR="00F276D8">
        <w:t>Englisch</w:t>
      </w:r>
      <w:r w:rsidR="00651979">
        <w:t xml:space="preserve">- </w:t>
      </w:r>
      <w:r w:rsidR="00F276D8">
        <w:t>bzw. Fremdsprachenunterricht</w:t>
      </w:r>
      <w:r>
        <w:t>: Teile der Produkte (Plak</w:t>
      </w:r>
      <w:r>
        <w:t>a</w:t>
      </w:r>
      <w:r>
        <w:t>te/</w:t>
      </w:r>
      <w:r w:rsidR="00651979">
        <w:t xml:space="preserve"> </w:t>
      </w:r>
      <w:r w:rsidR="00FA7847">
        <w:t>Prospekt</w:t>
      </w:r>
      <w:r>
        <w:t xml:space="preserve">) könnten in Englisch </w:t>
      </w:r>
      <w:r w:rsidR="00F276D8">
        <w:t xml:space="preserve">(in einer anderen Fremdsprache) </w:t>
      </w:r>
      <w:r>
        <w:t>erarbeitet oder ganz im Englischunterricht erstellt werden, um diese für ausländische Gäste (z.</w:t>
      </w:r>
      <w:r w:rsidR="00B01552">
        <w:t xml:space="preserve"> </w:t>
      </w:r>
      <w:r>
        <w:t>B. im Rahmen von Austausch und Schulpartnerschaft) als Informationsmaterial zur Verfügung zu haben.</w:t>
      </w:r>
      <w:r w:rsidR="007F7E16">
        <w:t xml:space="preserve"> Auch mündliche Leistungen könnten auf Englisch</w:t>
      </w:r>
      <w:r w:rsidR="00651979">
        <w:t xml:space="preserve"> oder </w:t>
      </w:r>
      <w:r w:rsidR="00F276D8">
        <w:t>in einer anderen Fremdsprache</w:t>
      </w:r>
      <w:r w:rsidR="007F7E16">
        <w:t xml:space="preserve"> präsentiert werden.</w:t>
      </w:r>
    </w:p>
    <w:p w:rsidR="009F2E8F" w:rsidRDefault="009F2E8F" w:rsidP="00651979">
      <w:r>
        <w:br w:type="page"/>
      </w:r>
    </w:p>
    <w:p w:rsidR="009F2E8F" w:rsidRDefault="009F2E8F" w:rsidP="00AA137E">
      <w:pPr>
        <w:spacing w:before="60" w:after="60"/>
        <w:rPr>
          <w:b/>
        </w:rPr>
      </w:pPr>
    </w:p>
    <w:p w:rsidR="00AA137E" w:rsidRDefault="00AA137E" w:rsidP="00AA137E">
      <w:pPr>
        <w:spacing w:before="60" w:after="60"/>
        <w:rPr>
          <w:b/>
        </w:rPr>
      </w:pPr>
      <w:r>
        <w:rPr>
          <w:b/>
        </w:rPr>
        <w:t>B</w:t>
      </w:r>
      <w:r w:rsidRPr="004B6199">
        <w:rPr>
          <w:b/>
        </w:rPr>
        <w:t>esondere Berücksichtigung von Innovationskernen des Rahmenlehrplans</w:t>
      </w:r>
    </w:p>
    <w:p w:rsidR="00AA137E" w:rsidRDefault="00AA137E" w:rsidP="0081388A">
      <w:pPr>
        <w:pStyle w:val="Listenabsatz"/>
        <w:numPr>
          <w:ilvl w:val="0"/>
          <w:numId w:val="12"/>
        </w:numPr>
        <w:spacing w:after="60"/>
      </w:pPr>
      <w:r>
        <w:t>Drei übergreifende Themen</w:t>
      </w:r>
      <w:r w:rsidRPr="00833CA3">
        <w:t xml:space="preserve"> </w:t>
      </w:r>
      <w:r>
        <w:t>finden hier Berücksichtigung (vgl. die Tabelle oben).</w:t>
      </w:r>
      <w:r w:rsidR="00FD72E1">
        <w:br/>
      </w:r>
      <w:r w:rsidR="00AA7460">
        <w:t>Besonders kommt</w:t>
      </w:r>
      <w:r w:rsidR="00651979">
        <w:t xml:space="preserve"> das übergreifende Thema </w:t>
      </w:r>
      <w:r w:rsidR="00FD72E1" w:rsidRPr="005174C3">
        <w:t>Nachhaltige Entwicklung/Lernen in globalen Zusammenhängen</w:t>
      </w:r>
      <w:r w:rsidR="00FD72E1" w:rsidRPr="00AA137E">
        <w:t xml:space="preserve"> (3.11)</w:t>
      </w:r>
      <w:r w:rsidR="00FD72E1">
        <w:t xml:space="preserve"> </w:t>
      </w:r>
      <w:r w:rsidR="00AA7460">
        <w:t>zum Tragen</w:t>
      </w:r>
      <w:r w:rsidR="00FD72E1">
        <w:t xml:space="preserve">: </w:t>
      </w:r>
      <w:r w:rsidR="00FD72E1" w:rsidRPr="00860E7F">
        <w:t>Reisen</w:t>
      </w:r>
      <w:r w:rsidR="00FD72E1">
        <w:t xml:space="preserve"> erfordert Entscheidungen über Tran</w:t>
      </w:r>
      <w:r w:rsidR="00FD72E1">
        <w:t>s</w:t>
      </w:r>
      <w:r w:rsidR="00FD72E1">
        <w:t>portmittel, die wiederum Auswirkungen, vor allem im Blick auf die Umwelt zeigen. Diese mit zu bedenken, fordert die Aufgabe im Teil „Umweltcheck“ heraus. Die Lernenden sind herausgefordert, sich an einem Beispiel mit de</w:t>
      </w:r>
      <w:r w:rsidR="00B01552">
        <w:t>m</w:t>
      </w:r>
      <w:r w:rsidR="00BB4DB6">
        <w:t xml:space="preserve"> (unterschiedlich) hohen CO2-</w:t>
      </w:r>
      <w:r w:rsidR="00FD72E1" w:rsidRPr="00322019">
        <w:t>Ausst</w:t>
      </w:r>
      <w:r w:rsidR="00FD72E1">
        <w:t>oß verschiedener Transportmittel</w:t>
      </w:r>
      <w:r w:rsidR="00B01552">
        <w:t xml:space="preserve"> und</w:t>
      </w:r>
      <w:r w:rsidR="00FD72E1">
        <w:t xml:space="preserve"> den Auswirkun</w:t>
      </w:r>
      <w:r w:rsidR="00BB4DB6">
        <w:t xml:space="preserve">gen von CO2 </w:t>
      </w:r>
      <w:r w:rsidR="00FD72E1">
        <w:t xml:space="preserve">auf Mensch und Umwelt auseinanderzusetzen </w:t>
      </w:r>
      <w:r w:rsidR="00B01552">
        <w:t>sowie</w:t>
      </w:r>
      <w:r w:rsidR="00FD72E1">
        <w:t xml:space="preserve"> eine Entschei</w:t>
      </w:r>
      <w:r w:rsidR="00BB4DB6">
        <w:t xml:space="preserve">dung zu treffen und </w:t>
      </w:r>
      <w:r w:rsidR="00FD72E1">
        <w:t>diese zu begründen.</w:t>
      </w:r>
    </w:p>
    <w:p w:rsidR="00AA137E" w:rsidRDefault="00AA137E" w:rsidP="0081388A">
      <w:pPr>
        <w:pStyle w:val="Listenabsatz"/>
        <w:numPr>
          <w:ilvl w:val="0"/>
          <w:numId w:val="12"/>
        </w:numPr>
        <w:spacing w:after="60"/>
      </w:pPr>
      <w:r>
        <w:t>Die Kompetenzentwicklung in der Sprach- und Medienbildung erfährt durch die Aufg</w:t>
      </w:r>
      <w:r>
        <w:t>a</w:t>
      </w:r>
      <w:r>
        <w:t>benkonstellation besondere Unterstützung (siehe Tabelle oben).</w:t>
      </w:r>
    </w:p>
    <w:p w:rsidR="00AA137E" w:rsidRDefault="00AA137E" w:rsidP="0081388A">
      <w:pPr>
        <w:pStyle w:val="Listenabsatz"/>
        <w:numPr>
          <w:ilvl w:val="0"/>
          <w:numId w:val="12"/>
        </w:numPr>
        <w:spacing w:after="60"/>
      </w:pPr>
      <w:r w:rsidRPr="00F22A37">
        <w:t>Ein weiterer Innovationskern des Rahm</w:t>
      </w:r>
      <w:r>
        <w:t>e</w:t>
      </w:r>
      <w:r w:rsidR="00BB4DB6">
        <w:t>nlehrplan</w:t>
      </w:r>
      <w:r w:rsidRPr="00F22A37">
        <w:t>s ist die leb</w:t>
      </w:r>
      <w:r>
        <w:t>e</w:t>
      </w:r>
      <w:r w:rsidRPr="00F22A37">
        <w:t>nsweltorientierte</w:t>
      </w:r>
      <w:r>
        <w:t xml:space="preserve"> </w:t>
      </w:r>
      <w:r w:rsidRPr="00F22A37">
        <w:t>Theme</w:t>
      </w:r>
      <w:r w:rsidRPr="00F22A37">
        <w:t>n</w:t>
      </w:r>
      <w:r w:rsidRPr="00F22A37">
        <w:t xml:space="preserve">auswahl. </w:t>
      </w:r>
      <w:r>
        <w:t>Die Lösung der Aufgaben entspricht in vielen Aspekten</w:t>
      </w:r>
      <w:r w:rsidRPr="00F22A37">
        <w:t xml:space="preserve"> Anforderungen </w:t>
      </w:r>
      <w:r>
        <w:t>von</w:t>
      </w:r>
      <w:r w:rsidRPr="00F22A37">
        <w:t xml:space="preserve"> Al</w:t>
      </w:r>
      <w:r w:rsidRPr="00F22A37">
        <w:t>l</w:t>
      </w:r>
      <w:r w:rsidRPr="00F22A37">
        <w:t>tags</w:t>
      </w:r>
      <w:r>
        <w:t xml:space="preserve">situationen: Tabellen lesen können, Kaufentscheidungen treffen, </w:t>
      </w:r>
      <w:r w:rsidR="00BB4DB6">
        <w:t>gemeinsame</w:t>
      </w:r>
      <w:r w:rsidRPr="00F22A37">
        <w:t xml:space="preserve"> </w:t>
      </w:r>
      <w:r>
        <w:t>Vo</w:t>
      </w:r>
      <w:r>
        <w:t>r</w:t>
      </w:r>
      <w:r>
        <w:t>haben planen und durchführen gehören dazu.</w:t>
      </w:r>
      <w:r w:rsidR="00600CE7">
        <w:rPr>
          <w:rStyle w:val="Funotenzeichen"/>
        </w:rPr>
        <w:footnoteReference w:id="2"/>
      </w:r>
    </w:p>
    <w:p w:rsidR="00290961" w:rsidRDefault="00290961" w:rsidP="00290961"/>
    <w:p w:rsidR="00B945EB" w:rsidRDefault="00AA137E" w:rsidP="00B945EB">
      <w:pPr>
        <w:spacing w:before="60" w:after="60"/>
        <w:rPr>
          <w:b/>
        </w:rPr>
      </w:pPr>
      <w:r w:rsidRPr="00FF4B66">
        <w:rPr>
          <w:b/>
        </w:rPr>
        <w:t>Anwendbarkeit der erworbenen Kompetenzen in anderen Kontexten</w:t>
      </w:r>
    </w:p>
    <w:p w:rsidR="00B945EB" w:rsidRDefault="00AA137E" w:rsidP="00B945EB">
      <w:pPr>
        <w:spacing w:before="60" w:after="60"/>
      </w:pPr>
      <w:r>
        <w:t xml:space="preserve">Die </w:t>
      </w:r>
      <w:r w:rsidRPr="00F75A01">
        <w:t xml:space="preserve">Kompetenzen, die im Zusammenhang </w:t>
      </w:r>
      <w:r>
        <w:t xml:space="preserve">mit </w:t>
      </w:r>
      <w:r w:rsidRPr="00F75A01">
        <w:t xml:space="preserve">der Aufgabe erworben oder vertieft werden, lassen sich </w:t>
      </w:r>
      <w:r w:rsidR="002D59D2">
        <w:t xml:space="preserve">für die </w:t>
      </w:r>
      <w:r>
        <w:t>anderen Themenfelder des Faches wie auch für viele andere Fachz</w:t>
      </w:r>
      <w:r>
        <w:t>u</w:t>
      </w:r>
      <w:r>
        <w:t>sammenhänge sinnvoll nutzen. Hierzu gehören vor allem die vielfältigen Rechercheaufgaben sowie das Gestalten eines Plakates</w:t>
      </w:r>
      <w:r w:rsidR="00BB4DB6">
        <w:t xml:space="preserve"> oder </w:t>
      </w:r>
      <w:r w:rsidR="00FA7847">
        <w:t>eines Prospekts</w:t>
      </w:r>
      <w:r w:rsidR="009E52AB">
        <w:t xml:space="preserve"> (eines Werbeflyers)</w:t>
      </w:r>
      <w:r>
        <w:t>.</w:t>
      </w:r>
    </w:p>
    <w:p w:rsidR="00B945EB" w:rsidRDefault="00B945EB" w:rsidP="00B945EB">
      <w:pPr>
        <w:spacing w:before="60" w:after="60"/>
      </w:pPr>
    </w:p>
    <w:p w:rsidR="00B945EB" w:rsidRDefault="00AA137E" w:rsidP="00B945EB">
      <w:pPr>
        <w:spacing w:before="60" w:after="60"/>
        <w:rPr>
          <w:b/>
        </w:rPr>
      </w:pPr>
      <w:r w:rsidRPr="00860E7F">
        <w:rPr>
          <w:b/>
        </w:rPr>
        <w:t>Reflexion des Lernprozesses und der Lernergebnisse im Unterricht</w:t>
      </w:r>
    </w:p>
    <w:p w:rsidR="00BE68D9" w:rsidRDefault="009B24E8" w:rsidP="00B945EB">
      <w:pPr>
        <w:spacing w:before="60" w:after="60"/>
      </w:pPr>
      <w:r>
        <w:t>Um den Lernprozess und die Lernergebnisse zu reflektieren, bieten sich verschiedene Mö</w:t>
      </w:r>
      <w:r>
        <w:t>g</w:t>
      </w:r>
      <w:r>
        <w:t xml:space="preserve">lichkeiten an. </w:t>
      </w:r>
      <w:r w:rsidR="00BE68D9">
        <w:t xml:space="preserve">Zum Material gehört eine </w:t>
      </w:r>
      <w:proofErr w:type="spellStart"/>
      <w:r w:rsidR="00BE68D9">
        <w:t>Kriterienliste</w:t>
      </w:r>
      <w:proofErr w:type="spellEnd"/>
      <w:r w:rsidR="00BE68D9">
        <w:t xml:space="preserve"> für Plakate als Selbsteinschätzung. Di</w:t>
      </w:r>
      <w:r w:rsidR="00BE68D9">
        <w:t>e</w:t>
      </w:r>
      <w:r w:rsidR="00BE68D9">
        <w:t xml:space="preserve">ses Material kann auch in einen Bogen zur Einschätzung </w:t>
      </w:r>
      <w:r w:rsidR="00D55D78">
        <w:t xml:space="preserve">durch die </w:t>
      </w:r>
      <w:r w:rsidR="00BE68D9">
        <w:t xml:space="preserve">Mitschülerinnen </w:t>
      </w:r>
      <w:r w:rsidR="008B0C81">
        <w:t>und Mi</w:t>
      </w:r>
      <w:r w:rsidR="008B0C81">
        <w:t>t</w:t>
      </w:r>
      <w:r w:rsidR="008B0C81">
        <w:t xml:space="preserve">schüler </w:t>
      </w:r>
      <w:r w:rsidR="00BE68D9">
        <w:t xml:space="preserve">und </w:t>
      </w:r>
      <w:r w:rsidR="00D55D78">
        <w:t>die</w:t>
      </w:r>
      <w:r w:rsidR="00BE68D9">
        <w:t xml:space="preserve"> Lehrkraft überführt werden. Ersterer kann neben den Plakaten für einen Ga</w:t>
      </w:r>
      <w:r w:rsidR="00BE68D9">
        <w:t>l</w:t>
      </w:r>
      <w:r w:rsidR="00BB4DB6">
        <w:t>l</w:t>
      </w:r>
      <w:r w:rsidR="00BE68D9">
        <w:t>ery-</w:t>
      </w:r>
      <w:proofErr w:type="spellStart"/>
      <w:r w:rsidR="00BE68D9">
        <w:t>Walk</w:t>
      </w:r>
      <w:proofErr w:type="spellEnd"/>
      <w:r w:rsidR="00BE68D9">
        <w:t xml:space="preserve"> genutzt werden. </w:t>
      </w:r>
    </w:p>
    <w:p w:rsidR="009B24E8" w:rsidRDefault="001E6419" w:rsidP="00B945EB">
      <w:pPr>
        <w:spacing w:before="60" w:after="60"/>
      </w:pPr>
      <w:r>
        <w:t>Auch eine Zielscheibe</w:t>
      </w:r>
      <w:r>
        <w:rPr>
          <w:rStyle w:val="Funotenzeichen"/>
        </w:rPr>
        <w:footnoteReference w:id="3"/>
      </w:r>
      <w:r w:rsidR="00CE25B1">
        <w:t>, Blitzlichter (immer wieder im Prozess), Punktabfragen</w:t>
      </w:r>
      <w:r w:rsidR="00E97CE6">
        <w:t xml:space="preserve"> oder</w:t>
      </w:r>
      <w:r w:rsidR="00CE25B1">
        <w:t xml:space="preserve"> Satz</w:t>
      </w:r>
      <w:r w:rsidR="00B56660">
        <w:t>au</w:t>
      </w:r>
      <w:r w:rsidR="00B56660">
        <w:t>s</w:t>
      </w:r>
      <w:r w:rsidR="00B56660">
        <w:t xml:space="preserve">sagen zum Ergänzen (Prozess: </w:t>
      </w:r>
      <w:r w:rsidR="009F3552">
        <w:rPr>
          <w:i/>
        </w:rPr>
        <w:t xml:space="preserve">Schwierig war, …; </w:t>
      </w:r>
      <w:r w:rsidR="00B56660" w:rsidRPr="009F3552">
        <w:rPr>
          <w:i/>
        </w:rPr>
        <w:t>Besonders interessant fand ich,</w:t>
      </w:r>
      <w:r w:rsidR="00B56660">
        <w:t xml:space="preserve"> …</w:t>
      </w:r>
      <w:r w:rsidR="009F3552">
        <w:t>;</w:t>
      </w:r>
      <w:r w:rsidR="00B56660">
        <w:t xml:space="preserve"> Pr</w:t>
      </w:r>
      <w:r w:rsidR="00B56660">
        <w:t>o</w:t>
      </w:r>
      <w:r w:rsidR="00B56660">
        <w:t xml:space="preserve">dukt: </w:t>
      </w:r>
      <w:r w:rsidR="009F3552">
        <w:rPr>
          <w:i/>
        </w:rPr>
        <w:t xml:space="preserve">Ich habe gelernt,…;  </w:t>
      </w:r>
      <w:r w:rsidR="00B56660" w:rsidRPr="009F3552">
        <w:rPr>
          <w:i/>
        </w:rPr>
        <w:t>Besonders gelungen ist mir, …</w:t>
      </w:r>
      <w:r w:rsidR="009F3552">
        <w:rPr>
          <w:i/>
        </w:rPr>
        <w:t>;</w:t>
      </w:r>
      <w:r w:rsidR="00B56660">
        <w:t xml:space="preserve">) </w:t>
      </w:r>
      <w:r w:rsidR="00E97CE6">
        <w:t xml:space="preserve">eignen sich. Schließlich kann ein Lernbarometer oder eine Vier-Felder-Karte </w:t>
      </w:r>
      <w:r w:rsidR="00E97CE6" w:rsidRPr="009F3552">
        <w:t>(</w:t>
      </w:r>
      <w:r w:rsidR="00E97CE6" w:rsidRPr="009F3552">
        <w:rPr>
          <w:i/>
        </w:rPr>
        <w:t>Wenn i</w:t>
      </w:r>
      <w:r w:rsidR="005174C3" w:rsidRPr="009F3552">
        <w:rPr>
          <w:i/>
        </w:rPr>
        <w:t xml:space="preserve">ch auf mein Lernen zurückschaue </w:t>
      </w:r>
      <w:r w:rsidR="00E97CE6" w:rsidRPr="009F3552">
        <w:rPr>
          <w:i/>
        </w:rPr>
        <w:t>habe ich geler</w:t>
      </w:r>
      <w:r w:rsidR="009F3552">
        <w:rPr>
          <w:i/>
        </w:rPr>
        <w:t>nt/entdeckt,</w:t>
      </w:r>
      <w:proofErr w:type="gramStart"/>
      <w:r w:rsidR="009F3552">
        <w:rPr>
          <w:i/>
        </w:rPr>
        <w:t>… ;</w:t>
      </w:r>
      <w:proofErr w:type="gramEnd"/>
      <w:r w:rsidR="009F3552">
        <w:rPr>
          <w:i/>
        </w:rPr>
        <w:t xml:space="preserve"> bin ich stolz auf</w:t>
      </w:r>
      <w:r w:rsidR="00E97CE6" w:rsidRPr="009F3552">
        <w:rPr>
          <w:i/>
        </w:rPr>
        <w:t xml:space="preserve">… </w:t>
      </w:r>
      <w:r w:rsidR="009F3552">
        <w:rPr>
          <w:i/>
        </w:rPr>
        <w:t>;</w:t>
      </w:r>
      <w:r w:rsidR="00E97CE6" w:rsidRPr="009F3552">
        <w:rPr>
          <w:i/>
        </w:rPr>
        <w:t>bin ich noch unsicher …</w:t>
      </w:r>
      <w:r w:rsidR="00E97CE6" w:rsidRPr="009F3552">
        <w:t>)</w:t>
      </w:r>
      <w:r w:rsidR="00E97CE6">
        <w:t xml:space="preserve"> ausgefüllt werden.</w:t>
      </w:r>
    </w:p>
    <w:p w:rsidR="009B24E8" w:rsidRPr="009B24E8" w:rsidRDefault="00E97CE6" w:rsidP="00E97CE6">
      <w:pPr>
        <w:spacing w:before="60" w:after="60"/>
      </w:pPr>
      <w:r>
        <w:t>Wichtig ist es, die Reflexionen ebenso wie die Produkte zu thematisieren und zu würdigen.</w:t>
      </w:r>
    </w:p>
    <w:p w:rsidR="009F2E8F" w:rsidRDefault="009F2E8F" w:rsidP="00AA137E">
      <w:pPr>
        <w:rPr>
          <w:b/>
        </w:rPr>
      </w:pPr>
      <w:r>
        <w:rPr>
          <w:b/>
        </w:rPr>
        <w:br w:type="page"/>
      </w:r>
    </w:p>
    <w:p w:rsidR="009F2E8F" w:rsidRDefault="009F2E8F" w:rsidP="00BF22FF">
      <w:pPr>
        <w:spacing w:before="60" w:after="60"/>
        <w:rPr>
          <w:b/>
          <w:sz w:val="24"/>
          <w:szCs w:val="24"/>
        </w:rPr>
      </w:pPr>
    </w:p>
    <w:p w:rsidR="00F5187C" w:rsidRPr="00F5187C" w:rsidRDefault="00F5187C" w:rsidP="00BF22FF">
      <w:pPr>
        <w:spacing w:before="60" w:after="60"/>
        <w:rPr>
          <w:b/>
          <w:sz w:val="24"/>
          <w:szCs w:val="24"/>
        </w:rPr>
      </w:pPr>
      <w:r w:rsidRPr="00F5187C">
        <w:rPr>
          <w:b/>
          <w:sz w:val="24"/>
          <w:szCs w:val="24"/>
        </w:rPr>
        <w:t>Aufgabe und Material:</w:t>
      </w:r>
    </w:p>
    <w:p w:rsidR="005174C3" w:rsidRDefault="005174C3" w:rsidP="005174C3">
      <w:pPr>
        <w:spacing w:before="60" w:after="60"/>
        <w:rPr>
          <w:b/>
        </w:rPr>
      </w:pPr>
    </w:p>
    <w:p w:rsidR="00AA137E" w:rsidRDefault="00B4426F" w:rsidP="005174C3">
      <w:pPr>
        <w:spacing w:before="60" w:after="60"/>
        <w:rPr>
          <w:b/>
        </w:rPr>
      </w:pPr>
      <w:r>
        <w:rPr>
          <w:b/>
        </w:rPr>
        <w:t xml:space="preserve">Material A: </w:t>
      </w:r>
      <w:r w:rsidR="00AA137E">
        <w:rPr>
          <w:b/>
        </w:rPr>
        <w:t>Einen Lieblingsreiseort vorstellen</w:t>
      </w:r>
    </w:p>
    <w:p w:rsidR="00AA137E" w:rsidRDefault="00AA137E" w:rsidP="00AA137E">
      <w:pPr>
        <w:spacing w:before="60" w:after="60"/>
        <w:rPr>
          <w:b/>
        </w:rPr>
      </w:pPr>
    </w:p>
    <w:p w:rsidR="00AA137E" w:rsidRDefault="00AA137E" w:rsidP="00AA137E">
      <w:pPr>
        <w:spacing w:after="60"/>
        <w:jc w:val="both"/>
      </w:pPr>
      <w:r>
        <w:t xml:space="preserve">Stellt euch vor, ihr könnt innerhalb Deutschlands zu einer Reisezeit nach Wahl an einen Ort reisen, den ihr euch aussuchen dürft. Der </w:t>
      </w:r>
      <w:proofErr w:type="spellStart"/>
      <w:r>
        <w:t>Reiseort</w:t>
      </w:r>
      <w:proofErr w:type="spellEnd"/>
      <w:r>
        <w:t xml:space="preserve"> kann eine Stadt, ein kleiner Ort, eine I</w:t>
      </w:r>
      <w:r>
        <w:t>n</w:t>
      </w:r>
      <w:r>
        <w:t>sel, ein Gebirge, ein Fluss, ein Waldgebiet … sein.</w:t>
      </w:r>
    </w:p>
    <w:p w:rsidR="00AA137E" w:rsidRDefault="00AA137E" w:rsidP="00AA137E">
      <w:pPr>
        <w:spacing w:after="60"/>
        <w:jc w:val="both"/>
      </w:pPr>
      <w:r>
        <w:t>Zur Planung der Reise dienen die folgenden Aufgaben (Einzel- oder Partnerarbeit).</w:t>
      </w:r>
    </w:p>
    <w:p w:rsidR="00AA137E" w:rsidRDefault="00AA137E" w:rsidP="00AA137E">
      <w:r>
        <w:rPr>
          <w:noProof/>
          <w:lang w:eastAsia="de-DE"/>
        </w:rPr>
        <w:drawing>
          <wp:anchor distT="0" distB="0" distL="114300" distR="114300" simplePos="0" relativeHeight="251662336" behindDoc="0" locked="0" layoutInCell="1" allowOverlap="1" wp14:anchorId="1CB88A22" wp14:editId="6E97FEFC">
            <wp:simplePos x="0" y="0"/>
            <wp:positionH relativeFrom="column">
              <wp:posOffset>2099310</wp:posOffset>
            </wp:positionH>
            <wp:positionV relativeFrom="paragraph">
              <wp:posOffset>157480</wp:posOffset>
            </wp:positionV>
            <wp:extent cx="1743075" cy="1152525"/>
            <wp:effectExtent l="19050" t="0" r="9525" b="0"/>
            <wp:wrapNone/>
            <wp:docPr id="14" name="Bild 7" descr="https://cdn.pixabay.com/photo/2014/11/15/23/29/neuschwanstein-532850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pixabay.com/photo/2014/11/15/23/29/neuschwanstein-532850_960_720.jpg"/>
                    <pic:cNvPicPr>
                      <a:picLocks noChangeAspect="1" noChangeArrowheads="1"/>
                    </pic:cNvPicPr>
                  </pic:nvPicPr>
                  <pic:blipFill>
                    <a:blip r:embed="rId11" cstate="print"/>
                    <a:srcRect/>
                    <a:stretch>
                      <a:fillRect/>
                    </a:stretch>
                  </pic:blipFill>
                  <pic:spPr bwMode="auto">
                    <a:xfrm>
                      <a:off x="0" y="0"/>
                      <a:ext cx="1743075" cy="1152525"/>
                    </a:xfrm>
                    <a:prstGeom prst="rect">
                      <a:avLst/>
                    </a:prstGeom>
                    <a:noFill/>
                    <a:ln w="9525">
                      <a:noFill/>
                      <a:miter lim="800000"/>
                      <a:headEnd/>
                      <a:tailEnd/>
                    </a:ln>
                  </pic:spPr>
                </pic:pic>
              </a:graphicData>
            </a:graphic>
          </wp:anchor>
        </w:drawing>
      </w:r>
    </w:p>
    <w:p w:rsidR="00AA137E" w:rsidRDefault="00290961" w:rsidP="00AA137E">
      <w:r>
        <w:rPr>
          <w:noProof/>
          <w:lang w:eastAsia="de-DE"/>
        </w:rPr>
        <w:drawing>
          <wp:anchor distT="0" distB="0" distL="114300" distR="114300" simplePos="0" relativeHeight="251661312" behindDoc="0" locked="0" layoutInCell="1" allowOverlap="1" wp14:anchorId="581DF212" wp14:editId="0FDC855E">
            <wp:simplePos x="0" y="0"/>
            <wp:positionH relativeFrom="column">
              <wp:posOffset>4204336</wp:posOffset>
            </wp:positionH>
            <wp:positionV relativeFrom="paragraph">
              <wp:posOffset>108973</wp:posOffset>
            </wp:positionV>
            <wp:extent cx="1652270" cy="1242695"/>
            <wp:effectExtent l="114300" t="133350" r="100330" b="128905"/>
            <wp:wrapNone/>
            <wp:docPr id="27" name="Bild 4" descr="https://cdn.pixabay.com/photo/2015/10/22/14/11/nature-1001244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pixabay.com/photo/2015/10/22/14/11/nature-1001244_960_720.jpg"/>
                    <pic:cNvPicPr>
                      <a:picLocks noChangeAspect="1" noChangeArrowheads="1"/>
                    </pic:cNvPicPr>
                  </pic:nvPicPr>
                  <pic:blipFill>
                    <a:blip r:embed="rId12" cstate="print"/>
                    <a:srcRect/>
                    <a:stretch>
                      <a:fillRect/>
                    </a:stretch>
                  </pic:blipFill>
                  <pic:spPr bwMode="auto">
                    <a:xfrm rot="611036">
                      <a:off x="0" y="0"/>
                      <a:ext cx="1652270" cy="1242695"/>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1660288" behindDoc="0" locked="0" layoutInCell="1" allowOverlap="1" wp14:anchorId="19F51F0C" wp14:editId="6BB4D62A">
            <wp:simplePos x="0" y="0"/>
            <wp:positionH relativeFrom="column">
              <wp:posOffset>174625</wp:posOffset>
            </wp:positionH>
            <wp:positionV relativeFrom="paragraph">
              <wp:posOffset>121285</wp:posOffset>
            </wp:positionV>
            <wp:extent cx="1595120" cy="1195705"/>
            <wp:effectExtent l="114300" t="152400" r="100330" b="137795"/>
            <wp:wrapNone/>
            <wp:docPr id="66" name="Bild 1" descr="Sylt, Strand, Sand, Deutschland, Insel, Wasser, Kü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lt, Strand, Sand, Deutschland, Insel, Wasser, Küste"/>
                    <pic:cNvPicPr>
                      <a:picLocks noChangeAspect="1" noChangeArrowheads="1"/>
                    </pic:cNvPicPr>
                  </pic:nvPicPr>
                  <pic:blipFill>
                    <a:blip r:embed="rId13" cstate="print"/>
                    <a:srcRect/>
                    <a:stretch>
                      <a:fillRect/>
                    </a:stretch>
                  </pic:blipFill>
                  <pic:spPr bwMode="auto">
                    <a:xfrm rot="20898604">
                      <a:off x="0" y="0"/>
                      <a:ext cx="1595120" cy="1195705"/>
                    </a:xfrm>
                    <a:prstGeom prst="rect">
                      <a:avLst/>
                    </a:prstGeom>
                    <a:noFill/>
                    <a:ln w="9525">
                      <a:noFill/>
                      <a:miter lim="800000"/>
                      <a:headEnd/>
                      <a:tailEnd/>
                    </a:ln>
                  </pic:spPr>
                </pic:pic>
              </a:graphicData>
            </a:graphic>
          </wp:anchor>
        </w:drawing>
      </w:r>
    </w:p>
    <w:p w:rsidR="00AA137E" w:rsidRDefault="00AA137E" w:rsidP="00AA137E"/>
    <w:p w:rsidR="00AA137E" w:rsidRDefault="00AA137E" w:rsidP="00AA137E"/>
    <w:p w:rsidR="00AA137E" w:rsidRDefault="00AA137E" w:rsidP="00AA137E"/>
    <w:p w:rsidR="00AA137E" w:rsidRDefault="00AA137E" w:rsidP="00AA137E"/>
    <w:p w:rsidR="00AA137E" w:rsidRDefault="00AA137E" w:rsidP="00AA137E"/>
    <w:p w:rsidR="00AA137E" w:rsidRDefault="00AA137E" w:rsidP="00AA137E"/>
    <w:p w:rsidR="00AA137E" w:rsidRDefault="00AA137E" w:rsidP="00AA137E"/>
    <w:p w:rsidR="00AA137E" w:rsidRDefault="00AA137E" w:rsidP="00AA137E"/>
    <w:p w:rsidR="00AA137E" w:rsidRDefault="00AA137E" w:rsidP="00AA137E"/>
    <w:p w:rsidR="00AA137E" w:rsidRDefault="00AA137E" w:rsidP="00AA137E">
      <w:pPr>
        <w:spacing w:after="60"/>
      </w:pPr>
    </w:p>
    <w:p w:rsidR="00AA137E" w:rsidRDefault="00AA137E" w:rsidP="00AA137E">
      <w:pPr>
        <w:spacing w:after="60"/>
        <w:rPr>
          <w:b/>
        </w:rPr>
      </w:pPr>
      <w:r w:rsidRPr="00301546">
        <w:rPr>
          <w:b/>
        </w:rPr>
        <w:t>Vorbereitung:</w:t>
      </w:r>
    </w:p>
    <w:p w:rsidR="00290961" w:rsidRPr="00301546" w:rsidRDefault="00290961" w:rsidP="00AA137E">
      <w:pPr>
        <w:spacing w:after="60"/>
        <w:rPr>
          <w:b/>
        </w:rPr>
      </w:pPr>
    </w:p>
    <w:p w:rsidR="00AA137E" w:rsidRDefault="00AA137E" w:rsidP="00AA137E">
      <w:pPr>
        <w:spacing w:after="60"/>
      </w:pPr>
      <w:r>
        <w:t>Wähl</w:t>
      </w:r>
      <w:r w:rsidR="000A3A7D">
        <w:t>t</w:t>
      </w:r>
      <w:r>
        <w:t xml:space="preserve"> </w:t>
      </w:r>
      <w:r w:rsidR="000A3A7D">
        <w:t>euren</w:t>
      </w:r>
      <w:r>
        <w:t xml:space="preserve"> Lieblingsreiseort: __________</w:t>
      </w:r>
      <w:r w:rsidR="000A3A7D">
        <w:t>_</w:t>
      </w:r>
      <w:r>
        <w:t>______________________________________</w:t>
      </w:r>
    </w:p>
    <w:p w:rsidR="00AA137E" w:rsidRDefault="00AA137E" w:rsidP="00AA137E">
      <w:pPr>
        <w:spacing w:after="60"/>
      </w:pPr>
      <w:r>
        <w:t xml:space="preserve">Reist </w:t>
      </w:r>
      <w:r w:rsidR="000A3A7D">
        <w:t>ihr</w:t>
      </w:r>
      <w:r>
        <w:t xml:space="preserve"> in Begleitung und wenn ja, mit wem? _____________________________________</w:t>
      </w:r>
    </w:p>
    <w:p w:rsidR="00AA137E" w:rsidRDefault="00AA137E" w:rsidP="00AA137E">
      <w:pPr>
        <w:spacing w:after="60"/>
      </w:pPr>
      <w:r>
        <w:t>Reisezeit und Reisedauer: ____________________________________________________</w:t>
      </w:r>
    </w:p>
    <w:p w:rsidR="00AA137E" w:rsidRDefault="00AA137E" w:rsidP="00AA137E">
      <w:pPr>
        <w:spacing w:after="60"/>
      </w:pPr>
    </w:p>
    <w:p w:rsidR="00AA137E" w:rsidRDefault="00AA137E" w:rsidP="00AA137E">
      <w:pPr>
        <w:spacing w:after="60"/>
      </w:pPr>
      <w:r>
        <w:t>Besorg</w:t>
      </w:r>
      <w:r w:rsidR="000A3A7D">
        <w:t>t</w:t>
      </w:r>
      <w:r>
        <w:t xml:space="preserve"> </w:t>
      </w:r>
      <w:r w:rsidR="000A3A7D">
        <w:t>euch</w:t>
      </w:r>
      <w:r>
        <w:t xml:space="preserve"> Informationsmaterial. Nutz</w:t>
      </w:r>
      <w:r w:rsidR="000A3A7D">
        <w:t>t</w:t>
      </w:r>
      <w:r>
        <w:t xml:space="preserve"> </w:t>
      </w:r>
    </w:p>
    <w:p w:rsidR="00AA137E" w:rsidRDefault="00AA137E" w:rsidP="00AA137E">
      <w:pPr>
        <w:pStyle w:val="Listenabsatz"/>
        <w:numPr>
          <w:ilvl w:val="0"/>
          <w:numId w:val="13"/>
        </w:numPr>
        <w:spacing w:after="60"/>
      </w:pPr>
      <w:r>
        <w:t>das Internet</w:t>
      </w:r>
    </w:p>
    <w:p w:rsidR="00AA137E" w:rsidRDefault="00AA137E" w:rsidP="00AA137E">
      <w:pPr>
        <w:pStyle w:val="Listenabsatz"/>
        <w:numPr>
          <w:ilvl w:val="0"/>
          <w:numId w:val="13"/>
        </w:numPr>
        <w:spacing w:after="60"/>
      </w:pPr>
      <w:r>
        <w:t>Kartenmaterial</w:t>
      </w:r>
    </w:p>
    <w:p w:rsidR="00AA137E" w:rsidRDefault="00AA137E" w:rsidP="00AA137E">
      <w:pPr>
        <w:pStyle w:val="Listenabsatz"/>
        <w:numPr>
          <w:ilvl w:val="0"/>
          <w:numId w:val="13"/>
        </w:numPr>
        <w:spacing w:after="60"/>
      </w:pPr>
      <w:r>
        <w:t>Reiseführer und andere Bücher (Bücherei)</w:t>
      </w:r>
    </w:p>
    <w:p w:rsidR="00AA137E" w:rsidRDefault="00AA137E" w:rsidP="00AA137E">
      <w:pPr>
        <w:pStyle w:val="Listenabsatz"/>
        <w:numPr>
          <w:ilvl w:val="0"/>
          <w:numId w:val="13"/>
        </w:numPr>
        <w:spacing w:after="60"/>
      </w:pPr>
      <w:r>
        <w:t>Materialkiste</w:t>
      </w:r>
    </w:p>
    <w:p w:rsidR="00290961" w:rsidRDefault="00290961" w:rsidP="00AA137E">
      <w:pPr>
        <w:spacing w:after="60"/>
      </w:pPr>
    </w:p>
    <w:p w:rsidR="00AA137E" w:rsidRDefault="002D7284" w:rsidP="00AA137E">
      <w:pPr>
        <w:spacing w:after="60"/>
      </w:pPr>
      <w:r>
        <w:rPr>
          <w:b/>
          <w:noProof/>
          <w:lang w:eastAsia="de-DE"/>
        </w:rPr>
        <mc:AlternateContent>
          <mc:Choice Requires="wps">
            <w:drawing>
              <wp:anchor distT="0" distB="0" distL="114300" distR="114300" simplePos="0" relativeHeight="251658240" behindDoc="0" locked="0" layoutInCell="1" allowOverlap="1" wp14:anchorId="1388FC0D" wp14:editId="093A3CB1">
                <wp:simplePos x="0" y="0"/>
                <wp:positionH relativeFrom="column">
                  <wp:posOffset>-4445</wp:posOffset>
                </wp:positionH>
                <wp:positionV relativeFrom="paragraph">
                  <wp:posOffset>197485</wp:posOffset>
                </wp:positionV>
                <wp:extent cx="361950" cy="180975"/>
                <wp:effectExtent l="5080" t="16510" r="13970" b="21590"/>
                <wp:wrapNone/>
                <wp:docPr id="10"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80975"/>
                        </a:xfrm>
                        <a:prstGeom prst="right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9" o:spid="_x0000_s1026" type="#_x0000_t13" style="position:absolute;margin-left:-.35pt;margin-top:15.55pt;width:28.5pt;height:1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" fillcolor="red"/>
            </w:pict>
          </mc:Fallback>
        </mc:AlternateContent>
      </w:r>
    </w:p>
    <w:p w:rsidR="00AA137E" w:rsidRDefault="00290961" w:rsidP="00AA137E">
      <w:pPr>
        <w:spacing w:after="60"/>
      </w:pPr>
      <w:r>
        <w:rPr>
          <w:b/>
        </w:rPr>
        <w:tab/>
      </w:r>
      <w:r w:rsidR="00AA137E" w:rsidRPr="006D138B">
        <w:rPr>
          <w:b/>
        </w:rPr>
        <w:t>Tipp:</w:t>
      </w:r>
      <w:r w:rsidR="00AA137E">
        <w:t xml:space="preserve"> Wenn </w:t>
      </w:r>
      <w:r w:rsidR="000A3A7D">
        <w:t xml:space="preserve">ihr </w:t>
      </w:r>
      <w:r w:rsidR="00AA137E">
        <w:t xml:space="preserve">eine Unterstützung für die Auswahl </w:t>
      </w:r>
      <w:r w:rsidR="000A3A7D">
        <w:t>eures</w:t>
      </w:r>
      <w:r w:rsidR="00AA137E">
        <w:t xml:space="preserve"> Reiseortes braucht, </w:t>
      </w:r>
      <w:r>
        <w:br/>
      </w:r>
      <w:r>
        <w:tab/>
      </w:r>
      <w:r w:rsidR="000A3A7D">
        <w:t>lasst</w:t>
      </w:r>
      <w:r w:rsidR="00AA137E">
        <w:t xml:space="preserve"> </w:t>
      </w:r>
      <w:r w:rsidR="000A3A7D">
        <w:t>euch</w:t>
      </w:r>
      <w:r w:rsidR="00AA137E">
        <w:t xml:space="preserve"> anregen:</w:t>
      </w:r>
    </w:p>
    <w:p w:rsidR="00E61900" w:rsidRDefault="00290961" w:rsidP="00E61900">
      <w:pPr>
        <w:spacing w:after="60"/>
      </w:pPr>
      <w:r>
        <w:tab/>
      </w:r>
      <w:r w:rsidR="00E61900">
        <w:t>Lehrbuch, die Seiten …………….</w:t>
      </w:r>
    </w:p>
    <w:p w:rsidR="00E61900" w:rsidRDefault="00E61900" w:rsidP="00E61900">
      <w:pPr>
        <w:spacing w:after="60"/>
        <w:ind w:firstLine="708"/>
      </w:pPr>
      <w:r>
        <w:t>Atlas, die Seiten ………………….</w:t>
      </w:r>
    </w:p>
    <w:p w:rsidR="00E61900" w:rsidRDefault="00E61900" w:rsidP="00E61900">
      <w:pPr>
        <w:spacing w:after="60"/>
        <w:ind w:firstLine="708"/>
      </w:pPr>
      <w:r>
        <w:t>Materialkiste …</w:t>
      </w:r>
    </w:p>
    <w:p w:rsidR="00B4426F" w:rsidRDefault="00AA137E" w:rsidP="00963546">
      <w:pPr>
        <w:rPr>
          <w:b/>
        </w:rPr>
      </w:pPr>
      <w:r>
        <w:rPr>
          <w:b/>
        </w:rPr>
        <w:br w:type="page"/>
      </w:r>
    </w:p>
    <w:p w:rsidR="00B346F6" w:rsidRDefault="00B346F6" w:rsidP="00AA137E">
      <w:pPr>
        <w:spacing w:before="60" w:after="60"/>
        <w:rPr>
          <w:b/>
        </w:rPr>
      </w:pPr>
    </w:p>
    <w:p w:rsidR="00AA137E" w:rsidRPr="00301546" w:rsidRDefault="00B4426F" w:rsidP="00AA137E">
      <w:pPr>
        <w:spacing w:before="60" w:after="60"/>
        <w:rPr>
          <w:b/>
        </w:rPr>
      </w:pPr>
      <w:r>
        <w:rPr>
          <w:b/>
        </w:rPr>
        <w:t xml:space="preserve">Material B: </w:t>
      </w:r>
      <w:r w:rsidR="00AA137E">
        <w:rPr>
          <w:b/>
        </w:rPr>
        <w:t>Einen Lieblingsreiseort vorstellen</w:t>
      </w:r>
      <w:r w:rsidR="00AA137E">
        <w:rPr>
          <w:b/>
          <w:noProof/>
          <w:lang w:eastAsia="de-DE"/>
        </w:rPr>
        <w:drawing>
          <wp:anchor distT="0" distB="0" distL="114300" distR="114300" simplePos="0" relativeHeight="251664384" behindDoc="1" locked="0" layoutInCell="1" allowOverlap="1" wp14:anchorId="1A370E19" wp14:editId="4D24869C">
            <wp:simplePos x="0" y="0"/>
            <wp:positionH relativeFrom="column">
              <wp:posOffset>4178935</wp:posOffset>
            </wp:positionH>
            <wp:positionV relativeFrom="paragraph">
              <wp:posOffset>78105</wp:posOffset>
            </wp:positionV>
            <wp:extent cx="2083435" cy="1350645"/>
            <wp:effectExtent l="95250" t="133350" r="88265" b="116205"/>
            <wp:wrapTight wrapText="bothSides">
              <wp:wrapPolygon edited="0">
                <wp:start x="-458" y="142"/>
                <wp:lineTo x="-295" y="19790"/>
                <wp:lineTo x="2" y="23109"/>
                <wp:lineTo x="14028" y="21661"/>
                <wp:lineTo x="14055" y="21963"/>
                <wp:lineTo x="19027" y="21827"/>
                <wp:lineTo x="19810" y="21660"/>
                <wp:lineTo x="21962" y="21202"/>
                <wp:lineTo x="21854" y="19995"/>
                <wp:lineTo x="21840" y="15385"/>
                <wp:lineTo x="21813" y="15083"/>
                <wp:lineTo x="21995" y="10431"/>
                <wp:lineTo x="21968" y="10129"/>
                <wp:lineTo x="21954" y="5519"/>
                <wp:lineTo x="21927" y="5217"/>
                <wp:lineTo x="21718" y="649"/>
                <wp:lineTo x="21610" y="-558"/>
                <wp:lineTo x="10019" y="-859"/>
                <wp:lineTo x="1499" y="-275"/>
                <wp:lineTo x="-458" y="142"/>
              </wp:wrapPolygon>
            </wp:wrapTight>
            <wp:docPr id="68" name="Bild 1" descr="https://cdn.pixabay.com/photo/2015/10/16/15/16/frog-991307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pixabay.com/photo/2015/10/16/15/16/frog-991307_960_720.jpg"/>
                    <pic:cNvPicPr>
                      <a:picLocks noChangeAspect="1" noChangeArrowheads="1"/>
                    </pic:cNvPicPr>
                  </pic:nvPicPr>
                  <pic:blipFill>
                    <a:blip r:embed="rId9" cstate="print"/>
                    <a:srcRect/>
                    <a:stretch>
                      <a:fillRect/>
                    </a:stretch>
                  </pic:blipFill>
                  <pic:spPr bwMode="auto">
                    <a:xfrm rot="471477">
                      <a:off x="0" y="0"/>
                      <a:ext cx="2083435" cy="1350645"/>
                    </a:xfrm>
                    <a:prstGeom prst="rect">
                      <a:avLst/>
                    </a:prstGeom>
                    <a:noFill/>
                    <a:ln w="9525">
                      <a:noFill/>
                      <a:miter lim="800000"/>
                      <a:headEnd/>
                      <a:tailEnd/>
                    </a:ln>
                  </pic:spPr>
                </pic:pic>
              </a:graphicData>
            </a:graphic>
          </wp:anchor>
        </w:drawing>
      </w:r>
    </w:p>
    <w:p w:rsidR="00AA137E" w:rsidRDefault="002209C0" w:rsidP="00AA137E">
      <w:pPr>
        <w:spacing w:after="60" w:line="360" w:lineRule="auto"/>
        <w:jc w:val="both"/>
      </w:pPr>
      <w:r>
        <w:t xml:space="preserve">Bei der Planung eurer Reise sind euch </w:t>
      </w:r>
      <w:r w:rsidR="00884F59">
        <w:t xml:space="preserve">die </w:t>
      </w:r>
      <w:r>
        <w:t xml:space="preserve">folgenden Aufgaben eine Hilfe. Ziel ist es, </w:t>
      </w:r>
      <w:r w:rsidR="00AA137E">
        <w:t xml:space="preserve">Informationen über </w:t>
      </w:r>
      <w:r>
        <w:t>den</w:t>
      </w:r>
      <w:r w:rsidR="00AA137E">
        <w:t xml:space="preserve"> </w:t>
      </w:r>
      <w:r>
        <w:t xml:space="preserve">ausgewählten </w:t>
      </w:r>
      <w:proofErr w:type="spellStart"/>
      <w:r w:rsidR="00AA137E">
        <w:t>Re</w:t>
      </w:r>
      <w:r w:rsidR="00AA137E">
        <w:t>i</w:t>
      </w:r>
      <w:r w:rsidR="00AA137E">
        <w:t>seort</w:t>
      </w:r>
      <w:proofErr w:type="spellEnd"/>
      <w:r>
        <w:t xml:space="preserve"> zu sammeln u</w:t>
      </w:r>
      <w:r w:rsidR="005174C3">
        <w:t>nd sie für ein Plakat oder ein</w:t>
      </w:r>
      <w:r>
        <w:t xml:space="preserve"> Prospekt (einen Werbeflyer als Faltblatt mit Text und Bildern) zu nutzen</w:t>
      </w:r>
      <w:r w:rsidR="00AA137E">
        <w:t xml:space="preserve">. </w:t>
      </w:r>
    </w:p>
    <w:p w:rsidR="00763F42" w:rsidRDefault="00763F42" w:rsidP="00AA137E">
      <w:pPr>
        <w:spacing w:after="60" w:line="360" w:lineRule="auto"/>
        <w:jc w:val="both"/>
      </w:pPr>
    </w:p>
    <w:p w:rsidR="0090759B" w:rsidRDefault="0090759B" w:rsidP="00763F42">
      <w:pPr>
        <w:spacing w:after="60" w:line="360" w:lineRule="auto"/>
      </w:pPr>
      <w:r>
        <w:t>Für die Informationen und Materialien, die ihr sammelt, n</w:t>
      </w:r>
      <w:r w:rsidR="002209C0">
        <w:t>utzt</w:t>
      </w:r>
      <w:r>
        <w:t xml:space="preserve"> eine Mappe. B</w:t>
      </w:r>
      <w:r w:rsidR="00AA137E">
        <w:t>eschrifte</w:t>
      </w:r>
      <w:r w:rsidR="002209C0">
        <w:t>t</w:t>
      </w:r>
      <w:r w:rsidR="00AA137E">
        <w:t xml:space="preserve"> </w:t>
      </w:r>
      <w:r>
        <w:t xml:space="preserve">alles </w:t>
      </w:r>
      <w:r w:rsidR="00AA137E">
        <w:t xml:space="preserve">sorgfältig. </w:t>
      </w:r>
    </w:p>
    <w:p w:rsidR="00AA137E" w:rsidRDefault="002209C0" w:rsidP="00763F42">
      <w:pPr>
        <w:spacing w:after="60" w:line="360" w:lineRule="auto"/>
        <w:rPr>
          <w:rFonts w:asciiTheme="minorHAnsi" w:hAnsiTheme="minorHAnsi" w:cs="Arial"/>
          <w:b/>
          <w:sz w:val="28"/>
          <w:szCs w:val="28"/>
        </w:rPr>
      </w:pPr>
      <w:r>
        <w:t>Ihr</w:t>
      </w:r>
      <w:r w:rsidR="00AA137E">
        <w:t xml:space="preserve"> </w:t>
      </w:r>
      <w:r>
        <w:t>könnt</w:t>
      </w:r>
      <w:r w:rsidR="00AA137E">
        <w:t xml:space="preserve"> auch eine Expertin/einen Experten (z.</w:t>
      </w:r>
      <w:r w:rsidR="00763F42">
        <w:t xml:space="preserve"> </w:t>
      </w:r>
      <w:r w:rsidR="00AA137E">
        <w:t>B. aus einem Reisebüro …) befragen.</w:t>
      </w:r>
    </w:p>
    <w:p w:rsidR="00AA137E" w:rsidRPr="0091526E" w:rsidRDefault="0090759B" w:rsidP="00AA137E">
      <w:pPr>
        <w:spacing w:after="60"/>
      </w:pPr>
      <w:r>
        <w:t>Setzt</w:t>
      </w:r>
      <w:r w:rsidR="00AA137E" w:rsidRPr="0091526E">
        <w:t xml:space="preserve"> einen </w:t>
      </w:r>
      <w:proofErr w:type="gramStart"/>
      <w:r w:rsidR="00AA137E" w:rsidRPr="0091526E">
        <w:t>Haken</w:t>
      </w:r>
      <w:r w:rsidR="00AA137E">
        <w:t xml:space="preserve">  </w:t>
      </w:r>
      <w:proofErr w:type="gramEnd"/>
      <w:r w:rsidR="00AA137E" w:rsidRPr="0091526E">
        <w:rPr>
          <w:rFonts w:asciiTheme="minorHAnsi" w:hAnsiTheme="minorHAnsi" w:cs="Arial"/>
          <w:b/>
          <w:sz w:val="28"/>
          <w:szCs w:val="28"/>
        </w:rPr>
        <w:sym w:font="Wingdings" w:char="F0FC"/>
      </w:r>
      <w:r w:rsidR="00AA137E" w:rsidRPr="0091526E">
        <w:t xml:space="preserve">, wenn </w:t>
      </w:r>
      <w:r>
        <w:t>ihr</w:t>
      </w:r>
      <w:r w:rsidR="00AA137E" w:rsidRPr="0091526E">
        <w:t xml:space="preserve"> </w:t>
      </w:r>
      <w:r w:rsidR="00AA137E">
        <w:t xml:space="preserve">eine Teilaufgabe erledigt </w:t>
      </w:r>
      <w:r>
        <w:t>habt</w:t>
      </w:r>
      <w:r w:rsidR="00AA137E">
        <w:t>.</w:t>
      </w:r>
    </w:p>
    <w:p w:rsidR="00AA137E" w:rsidRDefault="00AA137E" w:rsidP="00AA137E">
      <w:pPr>
        <w:spacing w:after="60" w:line="360" w:lineRule="auto"/>
      </w:pPr>
    </w:p>
    <w:p w:rsidR="00AA137E" w:rsidRDefault="00AA137E" w:rsidP="00AA137E">
      <w:pPr>
        <w:pStyle w:val="Listenabsatz"/>
        <w:numPr>
          <w:ilvl w:val="0"/>
          <w:numId w:val="14"/>
        </w:numPr>
        <w:spacing w:after="60" w:line="360" w:lineRule="auto"/>
      </w:pPr>
      <w:r>
        <w:t>Name des Ortes, Angaben des Bundeslandes und der Großlandschaft</w:t>
      </w:r>
    </w:p>
    <w:p w:rsidR="00AA137E" w:rsidRPr="00265998" w:rsidRDefault="00AA137E" w:rsidP="00AA137E">
      <w:pPr>
        <w:pStyle w:val="Listenabsatz"/>
        <w:numPr>
          <w:ilvl w:val="0"/>
          <w:numId w:val="14"/>
        </w:numPr>
        <w:spacing w:after="60" w:line="360" w:lineRule="auto"/>
        <w:rPr>
          <w:i/>
        </w:rPr>
      </w:pPr>
      <w:r>
        <w:t>Beschreibung des O</w:t>
      </w:r>
      <w:r w:rsidR="005174C3">
        <w:t>rtes und seiner Lage</w:t>
      </w:r>
      <w:r>
        <w:br/>
      </w:r>
      <w:r w:rsidRPr="00265998">
        <w:rPr>
          <w:i/>
        </w:rPr>
        <w:t>(Nutze eine physische Karte</w:t>
      </w:r>
      <w:r>
        <w:rPr>
          <w:i/>
        </w:rPr>
        <w:t>.</w:t>
      </w:r>
      <w:r w:rsidRPr="00265998">
        <w:rPr>
          <w:i/>
        </w:rPr>
        <w:t>)</w:t>
      </w:r>
    </w:p>
    <w:p w:rsidR="004957FF" w:rsidRDefault="004957FF" w:rsidP="00AA137E">
      <w:pPr>
        <w:pStyle w:val="Listenabsatz"/>
        <w:numPr>
          <w:ilvl w:val="0"/>
          <w:numId w:val="14"/>
        </w:numPr>
        <w:spacing w:after="60" w:line="360" w:lineRule="auto"/>
      </w:pPr>
      <w:r>
        <w:t>Entstehung des Ortes</w:t>
      </w:r>
    </w:p>
    <w:p w:rsidR="00AA137E" w:rsidRDefault="004957FF" w:rsidP="00AA137E">
      <w:pPr>
        <w:pStyle w:val="Listenabsatz"/>
        <w:numPr>
          <w:ilvl w:val="0"/>
          <w:numId w:val="14"/>
        </w:numPr>
        <w:spacing w:after="60" w:line="360" w:lineRule="auto"/>
      </w:pPr>
      <w:r>
        <w:t>Interessantes</w:t>
      </w:r>
      <w:r w:rsidR="00AA137E">
        <w:t xml:space="preserve"> aus der Geschichte des Ortes</w:t>
      </w:r>
    </w:p>
    <w:p w:rsidR="00AA137E" w:rsidRDefault="00AA137E" w:rsidP="00AA137E">
      <w:pPr>
        <w:pStyle w:val="Listenabsatz"/>
        <w:numPr>
          <w:ilvl w:val="0"/>
          <w:numId w:val="14"/>
        </w:numPr>
        <w:spacing w:after="60" w:line="360" w:lineRule="auto"/>
      </w:pPr>
      <w:r>
        <w:t xml:space="preserve">Beschreibung von mindestens zwei Besonderheiten (Sehenswürdigkeiten), die den Ort </w:t>
      </w:r>
      <w:r w:rsidR="00763F42">
        <w:br/>
      </w:r>
      <w:r>
        <w:t>interessant machen</w:t>
      </w:r>
    </w:p>
    <w:p w:rsidR="00AA137E" w:rsidRDefault="00AA137E" w:rsidP="00AA137E">
      <w:pPr>
        <w:pStyle w:val="Listenabsatz"/>
        <w:numPr>
          <w:ilvl w:val="0"/>
          <w:numId w:val="14"/>
        </w:numPr>
        <w:spacing w:after="60" w:line="360" w:lineRule="auto"/>
      </w:pPr>
      <w:r>
        <w:t>Weitere interessante Informationen (Museum, Sport und Spiel, Natur, Tiere</w:t>
      </w:r>
      <w:r w:rsidR="00BF31AC">
        <w:t xml:space="preserve"> </w:t>
      </w:r>
      <w:r>
        <w:t>…)</w:t>
      </w:r>
    </w:p>
    <w:p w:rsidR="00AA137E" w:rsidRDefault="00AA137E" w:rsidP="00AA137E">
      <w:pPr>
        <w:pStyle w:val="Listenabsatz"/>
        <w:numPr>
          <w:ilvl w:val="0"/>
          <w:numId w:val="14"/>
        </w:numPr>
        <w:spacing w:after="60" w:line="360" w:lineRule="auto"/>
      </w:pPr>
      <w:r>
        <w:t>Möglichkeiten der Anreise aus Berlin oder Brandenburg (freiwillig: mit einer Empfe</w:t>
      </w:r>
      <w:r>
        <w:t>h</w:t>
      </w:r>
      <w:r>
        <w:t>lung und Angabe zu den Kosten)</w:t>
      </w:r>
    </w:p>
    <w:p w:rsidR="00763F42" w:rsidRDefault="002D7284" w:rsidP="00AA137E">
      <w:pPr>
        <w:pStyle w:val="Listenabsatz"/>
        <w:numPr>
          <w:ilvl w:val="0"/>
          <w:numId w:val="14"/>
        </w:numPr>
        <w:spacing w:after="60" w:line="360" w:lineRule="auto"/>
      </w:pPr>
      <w:r>
        <w:rPr>
          <w:noProof/>
          <w:lang w:eastAsia="de-DE"/>
        </w:rPr>
        <mc:AlternateContent>
          <mc:Choice Requires="wps">
            <w:drawing>
              <wp:anchor distT="0" distB="0" distL="114300" distR="114300" simplePos="0" relativeHeight="251665408" behindDoc="0" locked="0" layoutInCell="1" allowOverlap="1" wp14:anchorId="0D4CEAFD" wp14:editId="5ADF96FE">
                <wp:simplePos x="0" y="0"/>
                <wp:positionH relativeFrom="column">
                  <wp:posOffset>-204470</wp:posOffset>
                </wp:positionH>
                <wp:positionV relativeFrom="paragraph">
                  <wp:posOffset>259715</wp:posOffset>
                </wp:positionV>
                <wp:extent cx="361950" cy="180975"/>
                <wp:effectExtent l="5080" t="21590" r="13970" b="16510"/>
                <wp:wrapNone/>
                <wp:docPr id="9"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80975"/>
                        </a:xfrm>
                        <a:prstGeom prst="right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 o:spid="_x0000_s1026" type="#_x0000_t13" style="position:absolute;margin-left:-16.1pt;margin-top:20.45pt;width:28.5pt;height:1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" fillcolor="red"/>
            </w:pict>
          </mc:Fallback>
        </mc:AlternateContent>
      </w:r>
      <w:r w:rsidR="00AA137E">
        <w:t>Abbildungen (z.</w:t>
      </w:r>
      <w:r w:rsidR="00763F42">
        <w:t xml:space="preserve"> </w:t>
      </w:r>
      <w:r w:rsidR="00AA137E">
        <w:t>B. Fotos, Karten)</w:t>
      </w:r>
    </w:p>
    <w:p w:rsidR="00AA137E" w:rsidRPr="00B3545A" w:rsidRDefault="00AA137E" w:rsidP="004B56E4">
      <w:pPr>
        <w:pStyle w:val="Listenabsatz"/>
        <w:spacing w:after="60" w:line="360" w:lineRule="auto"/>
        <w:ind w:left="720"/>
      </w:pPr>
      <w:r w:rsidRPr="00BE204A">
        <w:rPr>
          <w:i/>
        </w:rPr>
        <w:t>(Schreib</w:t>
      </w:r>
      <w:r w:rsidR="004B56E4">
        <w:rPr>
          <w:i/>
        </w:rPr>
        <w:t>t</w:t>
      </w:r>
      <w:r w:rsidRPr="00BE204A">
        <w:rPr>
          <w:i/>
        </w:rPr>
        <w:t xml:space="preserve"> zu den Abbildungen auf: Name, Adresse, Bedeutung des Abgebildeten, </w:t>
      </w:r>
      <w:r>
        <w:rPr>
          <w:i/>
        </w:rPr>
        <w:t>Quellenangabe: W</w:t>
      </w:r>
      <w:r w:rsidRPr="00265998">
        <w:rPr>
          <w:i/>
        </w:rPr>
        <w:t>oher hast du das Bild/</w:t>
      </w:r>
      <w:r w:rsidR="005174C3">
        <w:rPr>
          <w:i/>
        </w:rPr>
        <w:t xml:space="preserve">das </w:t>
      </w:r>
      <w:r w:rsidRPr="00265998">
        <w:rPr>
          <w:i/>
        </w:rPr>
        <w:t>Foto, die Karte</w:t>
      </w:r>
      <w:r>
        <w:rPr>
          <w:i/>
        </w:rPr>
        <w:t>?</w:t>
      </w:r>
      <w:r w:rsidRPr="00265998">
        <w:rPr>
          <w:i/>
        </w:rPr>
        <w:t xml:space="preserve"> Was zeigt die Karte</w:t>
      </w:r>
      <w:r>
        <w:rPr>
          <w:i/>
        </w:rPr>
        <w:t>?</w:t>
      </w:r>
      <w:r w:rsidRPr="00265998">
        <w:rPr>
          <w:i/>
        </w:rPr>
        <w:t>)</w:t>
      </w:r>
    </w:p>
    <w:p w:rsidR="00AA137E" w:rsidRPr="00B3545A" w:rsidRDefault="00AA137E" w:rsidP="00AA137E">
      <w:pPr>
        <w:pStyle w:val="Listenabsatz"/>
        <w:numPr>
          <w:ilvl w:val="0"/>
          <w:numId w:val="14"/>
        </w:numPr>
        <w:spacing w:after="60" w:line="360" w:lineRule="auto"/>
      </w:pPr>
      <w:r w:rsidRPr="00B3545A">
        <w:t>Erstell</w:t>
      </w:r>
      <w:r w:rsidR="008944CE">
        <w:t>t</w:t>
      </w:r>
      <w:r w:rsidRPr="00B3545A">
        <w:t xml:space="preserve"> eine </w:t>
      </w:r>
      <w:r>
        <w:t>Kartenskizze von Deutschland und markier</w:t>
      </w:r>
      <w:r w:rsidR="008944CE">
        <w:t>t</w:t>
      </w:r>
      <w:r>
        <w:t xml:space="preserve"> darin </w:t>
      </w:r>
      <w:r w:rsidR="008944CE">
        <w:t>euren</w:t>
      </w:r>
      <w:r>
        <w:t xml:space="preserve"> </w:t>
      </w:r>
      <w:proofErr w:type="spellStart"/>
      <w:r>
        <w:t>Reiseort</w:t>
      </w:r>
      <w:proofErr w:type="spellEnd"/>
      <w:r>
        <w:t>.</w:t>
      </w:r>
    </w:p>
    <w:p w:rsidR="00AA137E" w:rsidRPr="00E75B8F" w:rsidRDefault="00AA137E" w:rsidP="00AA137E">
      <w:pPr>
        <w:pStyle w:val="Listenabsatz"/>
        <w:numPr>
          <w:ilvl w:val="0"/>
          <w:numId w:val="14"/>
        </w:numPr>
        <w:spacing w:after="60" w:line="360" w:lineRule="auto"/>
      </w:pPr>
      <w:r w:rsidRPr="00E75B8F">
        <w:t>Füll</w:t>
      </w:r>
      <w:r w:rsidR="008944CE">
        <w:t>t</w:t>
      </w:r>
      <w:r w:rsidRPr="00E75B8F">
        <w:t xml:space="preserve"> </w:t>
      </w:r>
      <w:r w:rsidR="005174C3">
        <w:t>das Material C</w:t>
      </w:r>
      <w:r>
        <w:t xml:space="preserve"> „Umweltcheck“ zu </w:t>
      </w:r>
      <w:r w:rsidR="008944CE">
        <w:t>eurer</w:t>
      </w:r>
      <w:r>
        <w:t xml:space="preserve"> Reise aus.</w:t>
      </w:r>
    </w:p>
    <w:p w:rsidR="00AA137E" w:rsidRDefault="008944CE" w:rsidP="00AA137E">
      <w:pPr>
        <w:pStyle w:val="Listenabsatz"/>
        <w:numPr>
          <w:ilvl w:val="0"/>
          <w:numId w:val="14"/>
        </w:numPr>
        <w:spacing w:after="60" w:line="360" w:lineRule="auto"/>
      </w:pPr>
      <w:r>
        <w:t>Entwickelt weitere, eigene Ideen!</w:t>
      </w:r>
    </w:p>
    <w:p w:rsidR="00763F42" w:rsidRDefault="002D7284" w:rsidP="00763F42">
      <w:pPr>
        <w:spacing w:after="60" w:line="360" w:lineRule="auto"/>
        <w:ind w:left="360"/>
      </w:pPr>
      <w:r>
        <w:rPr>
          <w:noProof/>
          <w:lang w:eastAsia="de-DE"/>
        </w:rPr>
        <mc:AlternateContent>
          <mc:Choice Requires="wps">
            <w:drawing>
              <wp:anchor distT="0" distB="0" distL="114300" distR="114300" simplePos="0" relativeHeight="251666432" behindDoc="0" locked="0" layoutInCell="1" allowOverlap="1" wp14:anchorId="4EB0791F" wp14:editId="632374D9">
                <wp:simplePos x="0" y="0"/>
                <wp:positionH relativeFrom="column">
                  <wp:posOffset>-213995</wp:posOffset>
                </wp:positionH>
                <wp:positionV relativeFrom="paragraph">
                  <wp:posOffset>264160</wp:posOffset>
                </wp:positionV>
                <wp:extent cx="361950" cy="180975"/>
                <wp:effectExtent l="5080" t="16510" r="13970" b="21590"/>
                <wp:wrapNone/>
                <wp:docPr id="8"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80975"/>
                        </a:xfrm>
                        <a:prstGeom prst="right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26" type="#_x0000_t13" style="position:absolute;margin-left:-16.85pt;margin-top:20.8pt;width:28.5pt;height:1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" fillcolor="red"/>
            </w:pict>
          </mc:Fallback>
        </mc:AlternateContent>
      </w:r>
    </w:p>
    <w:p w:rsidR="00AA137E" w:rsidRDefault="00763F42" w:rsidP="00AA137E">
      <w:pPr>
        <w:spacing w:after="60"/>
        <w:ind w:left="360"/>
      </w:pPr>
      <w:r>
        <w:tab/>
      </w:r>
      <w:r w:rsidR="00AA137E">
        <w:t xml:space="preserve">Wenn </w:t>
      </w:r>
      <w:r w:rsidR="008944CE">
        <w:t>ihr</w:t>
      </w:r>
      <w:r w:rsidR="00AA137E">
        <w:t xml:space="preserve"> Unterstützung und Anreg</w:t>
      </w:r>
      <w:r w:rsidR="008944CE">
        <w:t>ung für die Teilaufgaben brauch</w:t>
      </w:r>
      <w:r w:rsidR="00AA137E">
        <w:t>t, liegt eine Tip</w:t>
      </w:r>
      <w:r w:rsidR="00AA137E">
        <w:t>p</w:t>
      </w:r>
      <w:r w:rsidR="00AA137E">
        <w:t xml:space="preserve">karte </w:t>
      </w:r>
      <w:r>
        <w:tab/>
      </w:r>
      <w:r w:rsidR="00AA137E">
        <w:t>bereit.</w:t>
      </w:r>
    </w:p>
    <w:p w:rsidR="00AA137E" w:rsidRDefault="00AA137E" w:rsidP="00AA137E">
      <w:pPr>
        <w:rPr>
          <w:b/>
        </w:rPr>
      </w:pPr>
      <w:r>
        <w:rPr>
          <w:b/>
        </w:rPr>
        <w:br w:type="page"/>
      </w:r>
    </w:p>
    <w:p w:rsidR="00D97B04" w:rsidRDefault="00E30BEE" w:rsidP="000A3A7D">
      <w:pPr>
        <w:tabs>
          <w:tab w:val="left" w:pos="6346"/>
        </w:tabs>
        <w:ind w:firstLine="708"/>
        <w:rPr>
          <w:b/>
        </w:rPr>
      </w:pPr>
      <w:r>
        <w:rPr>
          <w:b/>
          <w:noProof/>
          <w:color w:val="FF0000"/>
          <w:lang w:eastAsia="de-DE"/>
        </w:rPr>
        <w:lastRenderedPageBreak/>
        <mc:AlternateContent>
          <mc:Choice Requires="wps">
            <w:drawing>
              <wp:anchor distT="0" distB="0" distL="114300" distR="114300" simplePos="0" relativeHeight="251668480" behindDoc="1" locked="0" layoutInCell="1" allowOverlap="1" wp14:anchorId="62BFA674" wp14:editId="6D619810">
                <wp:simplePos x="0" y="0"/>
                <wp:positionH relativeFrom="column">
                  <wp:posOffset>-55041</wp:posOffset>
                </wp:positionH>
                <wp:positionV relativeFrom="paragraph">
                  <wp:posOffset>133182</wp:posOffset>
                </wp:positionV>
                <wp:extent cx="5874588" cy="8772525"/>
                <wp:effectExtent l="0" t="0" r="12065" b="28575"/>
                <wp:wrapNone/>
                <wp:docPr id="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4588" cy="8772525"/>
                        </a:xfrm>
                        <a:prstGeom prst="rect">
                          <a:avLst/>
                        </a:prstGeom>
                        <a:solidFill>
                          <a:srgbClr val="FFFFFF"/>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4.35pt;margin-top:10.5pt;width:462.55pt;height:690.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" strokecolor="red" strokeweight="1.5pt"/>
            </w:pict>
          </mc:Fallback>
        </mc:AlternateContent>
      </w:r>
    </w:p>
    <w:p w:rsidR="000A3A7D" w:rsidRDefault="002D7284" w:rsidP="000A3A7D">
      <w:pPr>
        <w:tabs>
          <w:tab w:val="left" w:pos="6346"/>
        </w:tabs>
        <w:ind w:firstLine="708"/>
        <w:rPr>
          <w:b/>
        </w:rPr>
      </w:pPr>
      <w:r>
        <w:rPr>
          <w:b/>
          <w:noProof/>
          <w:lang w:eastAsia="de-DE"/>
        </w:rPr>
        <mc:AlternateContent>
          <mc:Choice Requires="wps">
            <w:drawing>
              <wp:anchor distT="0" distB="0" distL="114300" distR="114300" simplePos="0" relativeHeight="251667456" behindDoc="0" locked="0" layoutInCell="1" allowOverlap="1" wp14:anchorId="02FBF224" wp14:editId="1684F79E">
                <wp:simplePos x="0" y="0"/>
                <wp:positionH relativeFrom="column">
                  <wp:posOffset>41910</wp:posOffset>
                </wp:positionH>
                <wp:positionV relativeFrom="paragraph">
                  <wp:posOffset>153035</wp:posOffset>
                </wp:positionV>
                <wp:extent cx="361950" cy="180975"/>
                <wp:effectExtent l="13335" t="19685" r="15240" b="18415"/>
                <wp:wrapNone/>
                <wp:docPr id="6"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80975"/>
                        </a:xfrm>
                        <a:prstGeom prst="right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 o:spid="_x0000_s1026" type="#_x0000_t13" style="position:absolute;margin-left:3.3pt;margin-top:12.05pt;width:28.5pt;height:1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" fillcolor="red"/>
            </w:pict>
          </mc:Fallback>
        </mc:AlternateContent>
      </w:r>
    </w:p>
    <w:p w:rsidR="00AA137E" w:rsidRDefault="00763F42" w:rsidP="000A3A7D">
      <w:pPr>
        <w:tabs>
          <w:tab w:val="left" w:pos="6346"/>
        </w:tabs>
        <w:ind w:firstLine="708"/>
        <w:rPr>
          <w:b/>
        </w:rPr>
      </w:pPr>
      <w:r>
        <w:rPr>
          <w:b/>
        </w:rPr>
        <w:t>T</w:t>
      </w:r>
      <w:r w:rsidR="00AA137E">
        <w:rPr>
          <w:b/>
        </w:rPr>
        <w:t>ippkarte: Einen Lieblingsreiseort vorstellen</w:t>
      </w:r>
    </w:p>
    <w:p w:rsidR="00763F42" w:rsidRDefault="00763F42" w:rsidP="00AA137E">
      <w:pPr>
        <w:ind w:firstLine="708"/>
        <w:rPr>
          <w:b/>
        </w:rPr>
      </w:pPr>
    </w:p>
    <w:p w:rsidR="00AA137E" w:rsidRDefault="00AA137E" w:rsidP="00AA137E">
      <w:pPr>
        <w:rPr>
          <w:b/>
        </w:rPr>
      </w:pPr>
    </w:p>
    <w:p w:rsidR="00AA137E" w:rsidRPr="0092601F" w:rsidRDefault="00AA137E" w:rsidP="00AA137E">
      <w:pPr>
        <w:pStyle w:val="Listenabsatz"/>
        <w:numPr>
          <w:ilvl w:val="0"/>
          <w:numId w:val="14"/>
        </w:numPr>
        <w:spacing w:after="60" w:line="360" w:lineRule="auto"/>
      </w:pPr>
      <w:r w:rsidRPr="0092601F">
        <w:t>Name des Ortes, Angaben des Bundeslandes und der Großlandschaft</w:t>
      </w:r>
      <w:bookmarkStart w:id="0" w:name="_GoBack"/>
      <w:bookmarkEnd w:id="0"/>
    </w:p>
    <w:p w:rsidR="00AA137E" w:rsidRPr="0092601F" w:rsidRDefault="00AA137E" w:rsidP="00AA137E">
      <w:pPr>
        <w:pStyle w:val="Listenabsatz"/>
        <w:spacing w:after="60" w:line="360" w:lineRule="auto"/>
        <w:ind w:left="720"/>
        <w:rPr>
          <w:i/>
        </w:rPr>
      </w:pPr>
      <w:r w:rsidRPr="0092601F">
        <w:rPr>
          <w:i/>
        </w:rPr>
        <w:t>(Norddeutsches Tiefland, Mittelgebirge, Alpenvorland, Alpen)</w:t>
      </w:r>
    </w:p>
    <w:p w:rsidR="00AA137E" w:rsidRPr="0092601F" w:rsidRDefault="00AA137E" w:rsidP="00AA137E">
      <w:pPr>
        <w:pStyle w:val="Listenabsatz"/>
        <w:numPr>
          <w:ilvl w:val="0"/>
          <w:numId w:val="14"/>
        </w:numPr>
        <w:spacing w:after="60" w:line="360" w:lineRule="auto"/>
        <w:rPr>
          <w:i/>
        </w:rPr>
      </w:pPr>
      <w:r w:rsidRPr="0092601F">
        <w:t>Beschreibung des Ortes und seiner Lage</w:t>
      </w:r>
    </w:p>
    <w:p w:rsidR="00AA137E" w:rsidRPr="0092601F" w:rsidRDefault="00AA137E" w:rsidP="00AA137E">
      <w:pPr>
        <w:pStyle w:val="Listenabsatz"/>
        <w:spacing w:after="60" w:line="360" w:lineRule="auto"/>
        <w:ind w:left="720"/>
        <w:rPr>
          <w:i/>
        </w:rPr>
      </w:pPr>
      <w:r w:rsidRPr="0092601F">
        <w:rPr>
          <w:i/>
        </w:rPr>
        <w:t xml:space="preserve">(Beispiel: Potsdam ist die Landeshauptstadt von Brandenburg und hat etwa 160.000 </w:t>
      </w:r>
      <w:r w:rsidR="00763F42">
        <w:rPr>
          <w:i/>
        </w:rPr>
        <w:br/>
      </w:r>
      <w:r w:rsidRPr="0092601F">
        <w:rPr>
          <w:i/>
        </w:rPr>
        <w:t>Einwohner. Die Stadt</w:t>
      </w:r>
      <w:r w:rsidR="005174C3">
        <w:rPr>
          <w:i/>
        </w:rPr>
        <w:t xml:space="preserve"> ist von vielen Seen umgeben…</w:t>
      </w:r>
      <w:r w:rsidRPr="0092601F">
        <w:rPr>
          <w:i/>
        </w:rPr>
        <w:t>)</w:t>
      </w:r>
    </w:p>
    <w:p w:rsidR="004B56E4" w:rsidRPr="004B56E4" w:rsidRDefault="004B56E4" w:rsidP="004B56E4">
      <w:pPr>
        <w:pStyle w:val="Listenabsatz"/>
        <w:numPr>
          <w:ilvl w:val="0"/>
          <w:numId w:val="14"/>
        </w:numPr>
        <w:spacing w:after="60" w:line="360" w:lineRule="auto"/>
        <w:rPr>
          <w:i/>
        </w:rPr>
      </w:pPr>
      <w:r>
        <w:t>Zur Entstehung des Ortes</w:t>
      </w:r>
      <w:r>
        <w:br/>
      </w:r>
      <w:r w:rsidRPr="004B56E4">
        <w:rPr>
          <w:i/>
        </w:rPr>
        <w:t xml:space="preserve">(Beispiel: Wann und wie ist diese Landschaft entstanden? </w:t>
      </w:r>
      <w:r>
        <w:rPr>
          <w:i/>
        </w:rPr>
        <w:t>Wer hat die Stadt wann und warum gegründet?)</w:t>
      </w:r>
    </w:p>
    <w:p w:rsidR="004B56E4" w:rsidRDefault="004B56E4" w:rsidP="004B56E4">
      <w:pPr>
        <w:pStyle w:val="Listenabsatz"/>
        <w:numPr>
          <w:ilvl w:val="0"/>
          <w:numId w:val="14"/>
        </w:numPr>
        <w:spacing w:after="60" w:line="360" w:lineRule="auto"/>
      </w:pPr>
      <w:r>
        <w:t>Interessantes aus der Geschichte des Ortes</w:t>
      </w:r>
    </w:p>
    <w:p w:rsidR="00AA137E" w:rsidRPr="0092601F" w:rsidRDefault="00AA137E" w:rsidP="004B56E4">
      <w:pPr>
        <w:pStyle w:val="Listenabsatz"/>
        <w:spacing w:after="60" w:line="360" w:lineRule="auto"/>
        <w:ind w:left="720"/>
      </w:pPr>
      <w:r w:rsidRPr="0092601F">
        <w:rPr>
          <w:i/>
        </w:rPr>
        <w:t>(Interessantes aus z.</w:t>
      </w:r>
      <w:r w:rsidR="00763F42">
        <w:rPr>
          <w:i/>
        </w:rPr>
        <w:t xml:space="preserve"> </w:t>
      </w:r>
      <w:r w:rsidRPr="0092601F">
        <w:rPr>
          <w:i/>
        </w:rPr>
        <w:t>B. der Vor- und Frühgeschichte, Informationen aus dem Mitte</w:t>
      </w:r>
      <w:r w:rsidRPr="0092601F">
        <w:rPr>
          <w:i/>
        </w:rPr>
        <w:t>l</w:t>
      </w:r>
      <w:r w:rsidRPr="0092601F">
        <w:rPr>
          <w:i/>
        </w:rPr>
        <w:t>alter, aus der Zeit vor der We</w:t>
      </w:r>
      <w:r w:rsidR="00961E20">
        <w:rPr>
          <w:i/>
        </w:rPr>
        <w:t xml:space="preserve">nde (DDR oder BRD) </w:t>
      </w:r>
      <w:r w:rsidR="004B56E4">
        <w:rPr>
          <w:i/>
        </w:rPr>
        <w:t xml:space="preserve"> Wer hat hier gelebt, etwas erfu</w:t>
      </w:r>
      <w:r w:rsidR="004B56E4">
        <w:rPr>
          <w:i/>
        </w:rPr>
        <w:t>n</w:t>
      </w:r>
      <w:r w:rsidR="004B56E4">
        <w:rPr>
          <w:i/>
        </w:rPr>
        <w:t xml:space="preserve">den? Welche Ereignisse der Vergangenheit hängen mit dem Ort zusammen? Gibt </w:t>
      </w:r>
      <w:r w:rsidR="00E30BEE">
        <w:rPr>
          <w:i/>
        </w:rPr>
        <w:br/>
      </w:r>
      <w:r w:rsidR="004B56E4">
        <w:rPr>
          <w:i/>
        </w:rPr>
        <w:t>es Sagen oder besondere Geschichten zu dem Ort?</w:t>
      </w:r>
      <w:r w:rsidRPr="0092601F">
        <w:rPr>
          <w:i/>
        </w:rPr>
        <w:t>)</w:t>
      </w:r>
    </w:p>
    <w:p w:rsidR="00AA137E" w:rsidRPr="0092601F" w:rsidRDefault="00AA137E" w:rsidP="00AA137E">
      <w:pPr>
        <w:pStyle w:val="Listenabsatz"/>
        <w:numPr>
          <w:ilvl w:val="0"/>
          <w:numId w:val="14"/>
        </w:numPr>
        <w:spacing w:after="60" w:line="360" w:lineRule="auto"/>
      </w:pPr>
      <w:r w:rsidRPr="0092601F">
        <w:t xml:space="preserve">Beschreibung von mindestens zwei Besonderheiten (Sehenswürdigkeiten), die den Ort </w:t>
      </w:r>
      <w:r w:rsidR="00763F42">
        <w:br/>
      </w:r>
      <w:r w:rsidRPr="0092601F">
        <w:t>interessant machen</w:t>
      </w:r>
      <w:r w:rsidRPr="0092601F">
        <w:br/>
      </w:r>
      <w:r w:rsidRPr="0092601F">
        <w:rPr>
          <w:i/>
        </w:rPr>
        <w:t>(z.</w:t>
      </w:r>
      <w:r w:rsidR="00961E20">
        <w:rPr>
          <w:i/>
        </w:rPr>
        <w:t xml:space="preserve"> </w:t>
      </w:r>
      <w:r w:rsidRPr="0092601F">
        <w:rPr>
          <w:i/>
        </w:rPr>
        <w:t>B. ein Wahrzeichen, ein Aussichtspunkt, ein Ort, der an eine berühmte Persö</w:t>
      </w:r>
      <w:r w:rsidRPr="0092601F">
        <w:rPr>
          <w:i/>
        </w:rPr>
        <w:t>n</w:t>
      </w:r>
      <w:r w:rsidRPr="0092601F">
        <w:rPr>
          <w:i/>
        </w:rPr>
        <w:t xml:space="preserve">lichkeit, </w:t>
      </w:r>
      <w:r w:rsidR="00763F42">
        <w:rPr>
          <w:i/>
        </w:rPr>
        <w:br/>
      </w:r>
      <w:r w:rsidRPr="0092601F">
        <w:rPr>
          <w:i/>
        </w:rPr>
        <w:t>an ein Ereignis e</w:t>
      </w:r>
      <w:r w:rsidR="00961E20">
        <w:rPr>
          <w:i/>
        </w:rPr>
        <w:t>rinnert, ein besonderes Bauwerk</w:t>
      </w:r>
      <w:r w:rsidRPr="0092601F">
        <w:rPr>
          <w:i/>
        </w:rPr>
        <w:t xml:space="preserve"> …)</w:t>
      </w:r>
    </w:p>
    <w:p w:rsidR="00AA137E" w:rsidRPr="0092601F" w:rsidRDefault="00AA137E" w:rsidP="00AA137E">
      <w:pPr>
        <w:pStyle w:val="Listenabsatz"/>
        <w:numPr>
          <w:ilvl w:val="0"/>
          <w:numId w:val="14"/>
        </w:numPr>
        <w:spacing w:after="60" w:line="360" w:lineRule="auto"/>
      </w:pPr>
      <w:r w:rsidRPr="0092601F">
        <w:t>Weitere interessante Informationen (Museum, Sport und Spiel, Natur, Tiere</w:t>
      </w:r>
      <w:r w:rsidR="00BF31AC">
        <w:t xml:space="preserve"> </w:t>
      </w:r>
      <w:r w:rsidRPr="0092601F">
        <w:t>…)</w:t>
      </w:r>
      <w:r w:rsidRPr="0092601F">
        <w:br/>
      </w:r>
      <w:r w:rsidRPr="0092601F">
        <w:rPr>
          <w:i/>
        </w:rPr>
        <w:t>(</w:t>
      </w:r>
      <w:r>
        <w:rPr>
          <w:i/>
        </w:rPr>
        <w:t>z</w:t>
      </w:r>
      <w:r w:rsidRPr="0092601F">
        <w:rPr>
          <w:i/>
        </w:rPr>
        <w:t>.</w:t>
      </w:r>
      <w:r w:rsidR="00763F42">
        <w:rPr>
          <w:i/>
        </w:rPr>
        <w:t xml:space="preserve"> </w:t>
      </w:r>
      <w:r w:rsidRPr="0092601F">
        <w:rPr>
          <w:i/>
        </w:rPr>
        <w:t xml:space="preserve">B. Museum oder Dauerausstellung zum Thema …, Sportarten, die man hier </w:t>
      </w:r>
      <w:r w:rsidR="00E30BEE">
        <w:rPr>
          <w:i/>
        </w:rPr>
        <w:br/>
      </w:r>
      <w:r w:rsidRPr="0092601F">
        <w:rPr>
          <w:i/>
        </w:rPr>
        <w:t>b</w:t>
      </w:r>
      <w:r w:rsidRPr="0092601F">
        <w:rPr>
          <w:i/>
        </w:rPr>
        <w:t>e</w:t>
      </w:r>
      <w:r w:rsidRPr="0092601F">
        <w:rPr>
          <w:i/>
        </w:rPr>
        <w:t>treiben kann, lohnenswerte Ausflugsziele wie ein Tierpark, ein Kletterpark …)</w:t>
      </w:r>
    </w:p>
    <w:p w:rsidR="00AA137E" w:rsidRPr="00683F5C" w:rsidRDefault="00AA137E" w:rsidP="00AA137E">
      <w:pPr>
        <w:pStyle w:val="Listenabsatz"/>
        <w:numPr>
          <w:ilvl w:val="0"/>
          <w:numId w:val="14"/>
        </w:numPr>
        <w:spacing w:after="60" w:line="360" w:lineRule="auto"/>
      </w:pPr>
      <w:r w:rsidRPr="0092601F">
        <w:t xml:space="preserve">Möglichkeiten der Anreise aus Berlin oder Brandenburg (mit einer Empfehlung und </w:t>
      </w:r>
      <w:r w:rsidR="00763F42">
        <w:br/>
      </w:r>
      <w:r w:rsidRPr="0092601F">
        <w:t>Kostenangabe)</w:t>
      </w:r>
      <w:r w:rsidRPr="0092601F">
        <w:br/>
      </w:r>
      <w:r w:rsidRPr="0092601F">
        <w:rPr>
          <w:i/>
        </w:rPr>
        <w:t xml:space="preserve">(Bahn, Bus, Auto, Fahrrad, eine Kombination aus Bahn und Fahrrad … </w:t>
      </w:r>
      <w:r w:rsidRPr="0092601F">
        <w:rPr>
          <w:i/>
        </w:rPr>
        <w:br/>
        <w:t>Schreibe z.</w:t>
      </w:r>
      <w:r w:rsidR="00763F42">
        <w:rPr>
          <w:i/>
        </w:rPr>
        <w:t xml:space="preserve"> </w:t>
      </w:r>
      <w:r w:rsidRPr="0092601F">
        <w:rPr>
          <w:i/>
        </w:rPr>
        <w:t>B. so:</w:t>
      </w:r>
      <w:r w:rsidRPr="0092601F">
        <w:rPr>
          <w:i/>
        </w:rPr>
        <w:br/>
        <w:t>Empfehlung: Gut erreichbar ist Potsdam z.</w:t>
      </w:r>
      <w:r w:rsidR="00BF31AC">
        <w:rPr>
          <w:i/>
        </w:rPr>
        <w:t xml:space="preserve"> </w:t>
      </w:r>
      <w:r w:rsidRPr="0092601F">
        <w:rPr>
          <w:i/>
        </w:rPr>
        <w:t>B. mit … Folgende Kosten entstehen: …)</w:t>
      </w:r>
    </w:p>
    <w:p w:rsidR="00AA137E" w:rsidRPr="00683F5C" w:rsidRDefault="00AA137E" w:rsidP="00AA137E">
      <w:pPr>
        <w:pStyle w:val="Listenabsatz"/>
        <w:numPr>
          <w:ilvl w:val="0"/>
          <w:numId w:val="14"/>
        </w:numPr>
        <w:spacing w:after="60" w:line="360" w:lineRule="auto"/>
      </w:pPr>
      <w:r>
        <w:rPr>
          <w:i/>
        </w:rPr>
        <w:t>Kartenskizze</w:t>
      </w:r>
    </w:p>
    <w:p w:rsidR="00827A9C" w:rsidRDefault="00AA137E" w:rsidP="00827A9C">
      <w:pPr>
        <w:pStyle w:val="Listenabsatz"/>
        <w:spacing w:after="60" w:line="360" w:lineRule="auto"/>
        <w:ind w:left="720"/>
        <w:rPr>
          <w:i/>
        </w:rPr>
      </w:pPr>
      <w:r>
        <w:rPr>
          <w:i/>
        </w:rPr>
        <w:t xml:space="preserve">Nimm deinen Atlas zu Hilfe und  fertige einen Umriss von Deutschland an. Markiere deinen </w:t>
      </w:r>
      <w:proofErr w:type="spellStart"/>
      <w:r>
        <w:rPr>
          <w:i/>
        </w:rPr>
        <w:t>Reiseort</w:t>
      </w:r>
      <w:proofErr w:type="spellEnd"/>
      <w:r>
        <w:rPr>
          <w:i/>
        </w:rPr>
        <w:t xml:space="preserve"> mit einem Kreuz. Lege dafür eine Legende an. Du kannst auch ein paar weitere Orientierungspunkte (z.</w:t>
      </w:r>
      <w:r w:rsidR="00961E20">
        <w:rPr>
          <w:i/>
        </w:rPr>
        <w:t xml:space="preserve"> </w:t>
      </w:r>
      <w:r>
        <w:rPr>
          <w:i/>
        </w:rPr>
        <w:t>B. eine Stadt, ein</w:t>
      </w:r>
      <w:r w:rsidR="00961E20">
        <w:rPr>
          <w:i/>
        </w:rPr>
        <w:t>en</w:t>
      </w:r>
      <w:r>
        <w:rPr>
          <w:i/>
        </w:rPr>
        <w:t xml:space="preserve"> Fluss, ein Gebirge) in </w:t>
      </w:r>
      <w:r w:rsidR="00E30BEE">
        <w:rPr>
          <w:i/>
        </w:rPr>
        <w:br/>
      </w:r>
      <w:r>
        <w:rPr>
          <w:i/>
        </w:rPr>
        <w:t>deine Karte eintragen.</w:t>
      </w:r>
    </w:p>
    <w:p w:rsidR="00AA137E" w:rsidRDefault="00E30BEE" w:rsidP="00E30BEE">
      <w:pPr>
        <w:pStyle w:val="Listenabsatz"/>
        <w:spacing w:before="240" w:after="60" w:line="360" w:lineRule="auto"/>
        <w:ind w:left="720"/>
        <w:rPr>
          <w:b/>
        </w:rPr>
      </w:pPr>
      <w:r>
        <w:rPr>
          <w:b/>
        </w:rPr>
        <w:br w:type="page"/>
      </w:r>
      <w:r w:rsidR="00AA137E">
        <w:lastRenderedPageBreak/>
        <w:t>Weitere, e</w:t>
      </w:r>
      <w:r w:rsidR="00AA137E" w:rsidRPr="0092601F">
        <w:t>igene Ideen!?</w:t>
      </w:r>
      <w:r w:rsidR="00AA137E" w:rsidRPr="0092601F">
        <w:br/>
      </w:r>
      <w:r w:rsidR="00961E20">
        <w:rPr>
          <w:i/>
        </w:rPr>
        <w:t>(z</w:t>
      </w:r>
      <w:r w:rsidR="00AA137E" w:rsidRPr="0092601F">
        <w:rPr>
          <w:i/>
        </w:rPr>
        <w:t>.</w:t>
      </w:r>
      <w:r w:rsidR="00763F42">
        <w:rPr>
          <w:i/>
        </w:rPr>
        <w:t xml:space="preserve"> </w:t>
      </w:r>
      <w:r w:rsidR="00AA137E" w:rsidRPr="0092601F">
        <w:rPr>
          <w:i/>
        </w:rPr>
        <w:t>B. ein besonderes Gericht der Gegend, ein Fest, das in deine Reisezeit fällt, …)</w:t>
      </w:r>
    </w:p>
    <w:p w:rsidR="00AA137E" w:rsidRDefault="00AA137E" w:rsidP="00AA137E">
      <w:pPr>
        <w:spacing w:before="60" w:after="60" w:line="360" w:lineRule="auto"/>
        <w:rPr>
          <w:b/>
        </w:rPr>
      </w:pPr>
      <w:r>
        <w:rPr>
          <w:b/>
          <w:noProof/>
          <w:lang w:eastAsia="de-DE"/>
        </w:rPr>
        <w:drawing>
          <wp:anchor distT="0" distB="0" distL="114300" distR="114300" simplePos="0" relativeHeight="251676672" behindDoc="1" locked="0" layoutInCell="1" allowOverlap="1" wp14:anchorId="061C2625" wp14:editId="00F01756">
            <wp:simplePos x="0" y="0"/>
            <wp:positionH relativeFrom="column">
              <wp:posOffset>4004310</wp:posOffset>
            </wp:positionH>
            <wp:positionV relativeFrom="paragraph">
              <wp:posOffset>256540</wp:posOffset>
            </wp:positionV>
            <wp:extent cx="2029460" cy="1350010"/>
            <wp:effectExtent l="95250" t="133350" r="85090" b="116840"/>
            <wp:wrapTight wrapText="bothSides">
              <wp:wrapPolygon edited="0">
                <wp:start x="-472" y="83"/>
                <wp:lineTo x="-305" y="19740"/>
                <wp:lineTo x="-28" y="22759"/>
                <wp:lineTo x="13997" y="21695"/>
                <wp:lineTo x="14025" y="21997"/>
                <wp:lineTo x="19129" y="21861"/>
                <wp:lineTo x="19933" y="21695"/>
                <wp:lineTo x="21941" y="21278"/>
                <wp:lineTo x="21830" y="20070"/>
                <wp:lineTo x="21816" y="15458"/>
                <wp:lineTo x="21788" y="15156"/>
                <wp:lineTo x="21975" y="10502"/>
                <wp:lineTo x="21947" y="10200"/>
                <wp:lineTo x="21933" y="5588"/>
                <wp:lineTo x="21906" y="5286"/>
                <wp:lineTo x="21691" y="715"/>
                <wp:lineTo x="21580" y="-493"/>
                <wp:lineTo x="8649" y="-887"/>
                <wp:lineTo x="1335" y="-293"/>
                <wp:lineTo x="-472" y="83"/>
              </wp:wrapPolygon>
            </wp:wrapTight>
            <wp:docPr id="80" name="Bild 1" descr="https://cdn.pixabay.com/photo/2015/10/16/15/16/frog-991307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pixabay.com/photo/2015/10/16/15/16/frog-991307_960_720.jpg"/>
                    <pic:cNvPicPr>
                      <a:picLocks noChangeAspect="1" noChangeArrowheads="1"/>
                    </pic:cNvPicPr>
                  </pic:nvPicPr>
                  <pic:blipFill>
                    <a:blip r:embed="rId9" cstate="print"/>
                    <a:srcRect/>
                    <a:stretch>
                      <a:fillRect/>
                    </a:stretch>
                  </pic:blipFill>
                  <pic:spPr bwMode="auto">
                    <a:xfrm rot="471477">
                      <a:off x="0" y="0"/>
                      <a:ext cx="2029460" cy="1350010"/>
                    </a:xfrm>
                    <a:prstGeom prst="rect">
                      <a:avLst/>
                    </a:prstGeom>
                    <a:noFill/>
                    <a:ln w="9525">
                      <a:noFill/>
                      <a:miter lim="800000"/>
                      <a:headEnd/>
                      <a:tailEnd/>
                    </a:ln>
                  </pic:spPr>
                </pic:pic>
              </a:graphicData>
            </a:graphic>
          </wp:anchor>
        </w:drawing>
      </w:r>
    </w:p>
    <w:p w:rsidR="00AA137E" w:rsidRDefault="00B4426F" w:rsidP="00AA137E">
      <w:pPr>
        <w:spacing w:before="60" w:after="60" w:line="360" w:lineRule="auto"/>
        <w:rPr>
          <w:b/>
        </w:rPr>
      </w:pPr>
      <w:r>
        <w:rPr>
          <w:b/>
        </w:rPr>
        <w:t xml:space="preserve">Material B: </w:t>
      </w:r>
      <w:r w:rsidR="00AA137E">
        <w:rPr>
          <w:b/>
        </w:rPr>
        <w:t>Lieblingsreiseort vorstellen</w:t>
      </w:r>
    </w:p>
    <w:p w:rsidR="000A3A7D" w:rsidRDefault="000A3A7D" w:rsidP="000A3A7D">
      <w:pPr>
        <w:spacing w:after="60" w:line="360" w:lineRule="auto"/>
        <w:jc w:val="both"/>
      </w:pPr>
      <w:r>
        <w:t>Bei der Planung eurer Reise sind euch die folgenden Aufg</w:t>
      </w:r>
      <w:r>
        <w:t>a</w:t>
      </w:r>
      <w:r>
        <w:t>ben eine Hilfe. Ziel ist es, Informationen über den ausgewäh</w:t>
      </w:r>
      <w:r>
        <w:t>l</w:t>
      </w:r>
      <w:r>
        <w:t xml:space="preserve">ten </w:t>
      </w:r>
      <w:proofErr w:type="spellStart"/>
      <w:r>
        <w:t>Reiseort</w:t>
      </w:r>
      <w:proofErr w:type="spellEnd"/>
      <w:r>
        <w:t xml:space="preserve"> zu sammeln und sie für ein Plakat zu nutzen. </w:t>
      </w:r>
    </w:p>
    <w:p w:rsidR="00AA137E" w:rsidRDefault="00AA137E" w:rsidP="00AA137E">
      <w:pPr>
        <w:spacing w:after="60" w:line="360" w:lineRule="auto"/>
        <w:jc w:val="both"/>
        <w:rPr>
          <w:rFonts w:asciiTheme="minorHAnsi" w:hAnsiTheme="minorHAnsi" w:cs="Arial"/>
          <w:b/>
          <w:sz w:val="28"/>
          <w:szCs w:val="28"/>
        </w:rPr>
      </w:pPr>
      <w:r>
        <w:rPr>
          <w:b/>
          <w:noProof/>
          <w:lang w:eastAsia="de-DE"/>
        </w:rPr>
        <w:t xml:space="preserve">Tipp: </w:t>
      </w:r>
      <w:r w:rsidR="000A3A7D">
        <w:t>Ihr</w:t>
      </w:r>
      <w:r>
        <w:t xml:space="preserve"> </w:t>
      </w:r>
      <w:r w:rsidR="000A3A7D">
        <w:t>könnt</w:t>
      </w:r>
      <w:r>
        <w:t xml:space="preserve"> auch eine Expertin/einen Experten (z.</w:t>
      </w:r>
      <w:r w:rsidR="0082518A">
        <w:t xml:space="preserve"> </w:t>
      </w:r>
      <w:r>
        <w:t>B. aus einem Reisebüro …) befragen.</w:t>
      </w:r>
    </w:p>
    <w:p w:rsidR="00AA137E" w:rsidRPr="00F31724" w:rsidRDefault="00AA137E" w:rsidP="00AA137E">
      <w:pPr>
        <w:spacing w:after="60"/>
      </w:pPr>
    </w:p>
    <w:p w:rsidR="00AA137E" w:rsidRPr="00F31724" w:rsidRDefault="00AA137E" w:rsidP="00AA137E">
      <w:pPr>
        <w:spacing w:after="60" w:line="360" w:lineRule="auto"/>
      </w:pPr>
      <w:r w:rsidRPr="00F31724">
        <w:t>Füll</w:t>
      </w:r>
      <w:r w:rsidR="000A3A7D">
        <w:t>t</w:t>
      </w:r>
      <w:r w:rsidRPr="00F31724">
        <w:t xml:space="preserve"> zunächst das Blatt aus:</w:t>
      </w:r>
    </w:p>
    <w:p w:rsidR="00AA137E" w:rsidRDefault="00AA137E" w:rsidP="00AA137E">
      <w:pPr>
        <w:pStyle w:val="Listenabsatz"/>
        <w:numPr>
          <w:ilvl w:val="0"/>
          <w:numId w:val="15"/>
        </w:numPr>
        <w:spacing w:after="60" w:line="360" w:lineRule="auto"/>
        <w:ind w:left="360"/>
      </w:pPr>
      <w:r w:rsidRPr="00147463">
        <w:rPr>
          <w:b/>
        </w:rPr>
        <w:t xml:space="preserve">Mein </w:t>
      </w:r>
      <w:proofErr w:type="spellStart"/>
      <w:r w:rsidRPr="00147463">
        <w:rPr>
          <w:b/>
        </w:rPr>
        <w:t>Reiseort</w:t>
      </w:r>
      <w:proofErr w:type="spellEnd"/>
      <w:r w:rsidRPr="00147463">
        <w:rPr>
          <w:b/>
        </w:rPr>
        <w:t>:</w:t>
      </w:r>
      <w:r w:rsidRPr="00F31724">
        <w:t xml:space="preserve"> _________________________________________________</w:t>
      </w:r>
    </w:p>
    <w:p w:rsidR="00AA137E" w:rsidRPr="00F31724" w:rsidRDefault="00AA137E" w:rsidP="00AA137E">
      <w:pPr>
        <w:pStyle w:val="Listenabsatz"/>
        <w:spacing w:after="60" w:line="360" w:lineRule="auto"/>
        <w:ind w:left="360"/>
      </w:pPr>
    </w:p>
    <w:p w:rsidR="00AA137E" w:rsidRDefault="00AA137E" w:rsidP="00AA137E">
      <w:pPr>
        <w:pStyle w:val="Listenabsatz"/>
        <w:numPr>
          <w:ilvl w:val="0"/>
          <w:numId w:val="15"/>
        </w:numPr>
        <w:spacing w:after="60" w:line="360" w:lineRule="auto"/>
        <w:ind w:left="360"/>
      </w:pPr>
      <w:r w:rsidRPr="00147463">
        <w:rPr>
          <w:b/>
        </w:rPr>
        <w:t>Bundesland:</w:t>
      </w:r>
      <w:r w:rsidRPr="00F31724">
        <w:t xml:space="preserve"> ___________________________________________________</w:t>
      </w:r>
    </w:p>
    <w:p w:rsidR="00AA137E" w:rsidRDefault="00AA137E" w:rsidP="00AA137E">
      <w:pPr>
        <w:pStyle w:val="Listenabsatz"/>
        <w:spacing w:line="360" w:lineRule="auto"/>
        <w:ind w:left="348"/>
      </w:pPr>
    </w:p>
    <w:p w:rsidR="00AA137E" w:rsidRDefault="00AA137E" w:rsidP="00AA137E">
      <w:pPr>
        <w:pStyle w:val="Listenabsatz"/>
        <w:numPr>
          <w:ilvl w:val="0"/>
          <w:numId w:val="15"/>
        </w:numPr>
        <w:spacing w:after="60" w:line="360" w:lineRule="auto"/>
        <w:ind w:left="360"/>
      </w:pPr>
      <w:r w:rsidRPr="00147463">
        <w:rPr>
          <w:b/>
        </w:rPr>
        <w:t>Großlandschaft:</w:t>
      </w:r>
      <w:r>
        <w:t xml:space="preserve">  </w:t>
      </w:r>
      <w:r w:rsidRPr="0079047C">
        <w:rPr>
          <w:i/>
        </w:rPr>
        <w:t>Umkreise das richtige Wort.</w:t>
      </w:r>
      <w:r w:rsidRPr="00F31724">
        <w:br/>
        <w:t>Norddeutsches Tiefland</w:t>
      </w:r>
      <w:r w:rsidRPr="00F31724">
        <w:tab/>
      </w:r>
      <w:r w:rsidR="000B1221">
        <w:tab/>
      </w:r>
      <w:r w:rsidRPr="00F31724">
        <w:t>Mitt</w:t>
      </w:r>
      <w:r>
        <w:t>elgebirge</w:t>
      </w:r>
      <w:r>
        <w:tab/>
        <w:t xml:space="preserve"> </w:t>
      </w:r>
      <w:r>
        <w:tab/>
        <w:t>Alpenvorland</w:t>
      </w:r>
      <w:r>
        <w:tab/>
      </w:r>
      <w:r>
        <w:tab/>
        <w:t>Alpen</w:t>
      </w:r>
    </w:p>
    <w:p w:rsidR="00AA137E" w:rsidRPr="00F31724" w:rsidRDefault="00AA137E" w:rsidP="00AA137E">
      <w:pPr>
        <w:spacing w:after="60" w:line="480" w:lineRule="auto"/>
      </w:pPr>
    </w:p>
    <w:p w:rsidR="00AA137E" w:rsidRDefault="00AA137E" w:rsidP="00AA137E">
      <w:pPr>
        <w:pStyle w:val="Listenabsatz"/>
        <w:numPr>
          <w:ilvl w:val="0"/>
          <w:numId w:val="15"/>
        </w:numPr>
        <w:spacing w:after="60" w:line="480" w:lineRule="auto"/>
        <w:ind w:left="360"/>
      </w:pPr>
      <w:r w:rsidRPr="00147463">
        <w:rPr>
          <w:b/>
        </w:rPr>
        <w:t xml:space="preserve">Für meinen </w:t>
      </w:r>
      <w:proofErr w:type="spellStart"/>
      <w:r w:rsidRPr="00147463">
        <w:rPr>
          <w:b/>
        </w:rPr>
        <w:t>Reiseort</w:t>
      </w:r>
      <w:proofErr w:type="spellEnd"/>
      <w:r w:rsidRPr="00147463">
        <w:rPr>
          <w:b/>
        </w:rPr>
        <w:t xml:space="preserve"> trifft zu:</w:t>
      </w:r>
      <w:r w:rsidRPr="00F31724">
        <w:t xml:space="preserve"> </w:t>
      </w:r>
      <w:r w:rsidRPr="0079047C">
        <w:rPr>
          <w:i/>
        </w:rPr>
        <w:t>Umkreise das richtige Wort.</w:t>
      </w:r>
      <w:r w:rsidRPr="00F31724">
        <w:br/>
        <w:t>eine Stadt</w:t>
      </w:r>
      <w:r w:rsidR="000B1221">
        <w:tab/>
      </w:r>
      <w:r w:rsidR="000B1221">
        <w:tab/>
      </w:r>
      <w:r w:rsidRPr="00F31724">
        <w:t>ein kleinerer Ort</w:t>
      </w:r>
      <w:r w:rsidRPr="00F31724">
        <w:tab/>
        <w:t>eine Insel</w:t>
      </w:r>
      <w:r w:rsidRPr="00F31724">
        <w:tab/>
        <w:t>eine Flusslandschaft</w:t>
      </w:r>
      <w:r w:rsidRPr="00F31724">
        <w:tab/>
      </w:r>
      <w:r w:rsidRPr="00F31724">
        <w:tab/>
      </w:r>
      <w:r w:rsidRPr="00F31724">
        <w:br/>
        <w:t>ein See</w:t>
      </w:r>
      <w:r w:rsidRPr="00F31724">
        <w:tab/>
        <w:t>ein Berg oder Gebirge</w:t>
      </w:r>
      <w:r w:rsidRPr="00F31724">
        <w:tab/>
        <w:t>_________________________________</w:t>
      </w:r>
    </w:p>
    <w:p w:rsidR="00AA137E" w:rsidRPr="00F31724" w:rsidRDefault="00AA137E" w:rsidP="00AA137E">
      <w:pPr>
        <w:spacing w:after="60" w:line="480" w:lineRule="auto"/>
      </w:pPr>
    </w:p>
    <w:p w:rsidR="00AA137E" w:rsidRDefault="00AA137E" w:rsidP="00AA137E">
      <w:pPr>
        <w:pStyle w:val="Listenabsatz"/>
        <w:numPr>
          <w:ilvl w:val="0"/>
          <w:numId w:val="15"/>
        </w:numPr>
        <w:spacing w:after="60" w:line="480" w:lineRule="auto"/>
        <w:ind w:left="360"/>
      </w:pPr>
      <w:r w:rsidRPr="00147463">
        <w:rPr>
          <w:b/>
        </w:rPr>
        <w:t>Information aus der Geschichte:</w:t>
      </w:r>
      <w:r>
        <w:t xml:space="preserve"> </w:t>
      </w:r>
      <w:r w:rsidRPr="00147463">
        <w:rPr>
          <w:i/>
        </w:rPr>
        <w:t>Gib die genaue Zeit an und schreibe Sätze.</w:t>
      </w:r>
    </w:p>
    <w:p w:rsidR="00961E20" w:rsidRDefault="00AA137E" w:rsidP="00AA137E">
      <w:pPr>
        <w:pStyle w:val="Listenabsatz"/>
        <w:spacing w:after="60" w:line="480" w:lineRule="auto"/>
        <w:ind w:left="360"/>
        <w:rPr>
          <w:i/>
        </w:rPr>
      </w:pPr>
      <w:r w:rsidRPr="00F31724">
        <w:t>(z.</w:t>
      </w:r>
      <w:r w:rsidR="0082518A">
        <w:t xml:space="preserve"> </w:t>
      </w:r>
      <w:r w:rsidRPr="00F31724">
        <w:t xml:space="preserve">B. </w:t>
      </w:r>
      <w:r w:rsidRPr="00961E20">
        <w:rPr>
          <w:i/>
        </w:rPr>
        <w:t>gegründet wurde die Stadt/der Ort…, früher gab es hier…, früher lebten hier …</w:t>
      </w:r>
      <w:r w:rsidR="00961E20">
        <w:rPr>
          <w:i/>
        </w:rPr>
        <w:t>,</w:t>
      </w:r>
      <w:r w:rsidRPr="00961E20">
        <w:rPr>
          <w:i/>
        </w:rPr>
        <w:t xml:space="preserve"> </w:t>
      </w:r>
    </w:p>
    <w:p w:rsidR="00D97B04" w:rsidRDefault="00AA137E" w:rsidP="00E30BEE">
      <w:pPr>
        <w:pStyle w:val="Listenabsatz"/>
        <w:spacing w:after="60" w:line="480" w:lineRule="auto"/>
        <w:ind w:left="360"/>
      </w:pPr>
      <w:r w:rsidRPr="00961E20">
        <w:rPr>
          <w:i/>
        </w:rPr>
        <w:t>früher …</w:t>
      </w:r>
      <w:r w:rsidRPr="00F31724">
        <w:t xml:space="preserve">). </w:t>
      </w:r>
      <w:r w:rsidRPr="00F31724">
        <w:br/>
        <w:t>____________________________________________________________________</w:t>
      </w:r>
      <w:r w:rsidRPr="00F31724">
        <w:br/>
        <w:t>____________________________________________________________________</w:t>
      </w:r>
      <w:r w:rsidRPr="00F31724">
        <w:br/>
        <w:t>____________________________________________________________________</w:t>
      </w:r>
    </w:p>
    <w:p w:rsidR="00E30BEE" w:rsidRPr="00E30BEE" w:rsidRDefault="00E30BEE" w:rsidP="00E30BEE">
      <w:pPr>
        <w:keepNext/>
        <w:keepLines/>
        <w:spacing w:line="360" w:lineRule="auto"/>
        <w:ind w:left="-6"/>
        <w:rPr>
          <w:sz w:val="8"/>
          <w:szCs w:val="8"/>
        </w:rPr>
      </w:pPr>
    </w:p>
    <w:p w:rsidR="00AA137E" w:rsidRPr="00E30BEE" w:rsidRDefault="00AA137E" w:rsidP="00E30BEE">
      <w:pPr>
        <w:pStyle w:val="Listenabsatz"/>
        <w:keepNext/>
        <w:keepLines/>
        <w:numPr>
          <w:ilvl w:val="0"/>
          <w:numId w:val="15"/>
        </w:numPr>
        <w:spacing w:before="120" w:after="240" w:line="360" w:lineRule="auto"/>
        <w:ind w:left="351" w:hanging="357"/>
      </w:pPr>
      <w:r w:rsidRPr="00E30BEE">
        <w:t>Besonders interessant und sehenswert an dem Ort ist: Nenne mindestens zwei Sehen</w:t>
      </w:r>
      <w:r w:rsidRPr="00E30BEE">
        <w:t>s</w:t>
      </w:r>
      <w:r w:rsidRPr="00E30BEE">
        <w:rPr>
          <w:i/>
        </w:rPr>
        <w:t xml:space="preserve">würdigkeiten. Stichpunkte reichen aus. </w:t>
      </w:r>
      <w:r w:rsidRPr="00E30BEE">
        <w:rPr>
          <w:i/>
        </w:rPr>
        <w:br/>
      </w:r>
      <w:r w:rsidRPr="00F31724">
        <w:t>(</w:t>
      </w:r>
      <w:r>
        <w:t>z</w:t>
      </w:r>
      <w:r w:rsidRPr="00F31724">
        <w:t>.</w:t>
      </w:r>
      <w:r w:rsidR="00763F42">
        <w:t xml:space="preserve"> </w:t>
      </w:r>
      <w:r w:rsidRPr="00F31724">
        <w:t>B. ein Wahrzeichen, ein Aussichtspunkt, ein Ort oder ein Bauwerk, die an eine b</w:t>
      </w:r>
      <w:r w:rsidRPr="00F31724">
        <w:t>e</w:t>
      </w:r>
      <w:r w:rsidRPr="00F31724">
        <w:t>rühmte Persönlic</w:t>
      </w:r>
      <w:r w:rsidR="00961E20">
        <w:t>hkeit, an ein Ereignis erinnern</w:t>
      </w:r>
      <w:r w:rsidRPr="00F31724">
        <w:t xml:space="preserve"> …</w:t>
      </w:r>
      <w:r>
        <w:t xml:space="preserve">) </w:t>
      </w:r>
      <w:r w:rsidRPr="00F31724">
        <w:t>____________________________________________________________________</w:t>
      </w:r>
      <w:r w:rsidRPr="00F31724">
        <w:br/>
        <w:t>____________________________________________________________________</w:t>
      </w:r>
      <w:r w:rsidRPr="00F31724">
        <w:br/>
        <w:t>____________________________________________________________________</w:t>
      </w:r>
    </w:p>
    <w:p w:rsidR="00AA137E" w:rsidRPr="00F31724" w:rsidRDefault="00AA137E" w:rsidP="00AA137E">
      <w:pPr>
        <w:pStyle w:val="Listenabsatz"/>
        <w:keepNext/>
        <w:keepLines/>
        <w:numPr>
          <w:ilvl w:val="0"/>
          <w:numId w:val="15"/>
        </w:numPr>
        <w:spacing w:after="60" w:line="360" w:lineRule="auto"/>
        <w:ind w:left="354" w:hanging="357"/>
      </w:pPr>
      <w:r w:rsidRPr="00147463">
        <w:rPr>
          <w:b/>
        </w:rPr>
        <w:t xml:space="preserve">Weitere interessante Informationen </w:t>
      </w:r>
      <w:r w:rsidR="00961E20">
        <w:t>(Museum, Sport und Spiel</w:t>
      </w:r>
      <w:r w:rsidRPr="00F31724">
        <w:t>…)</w:t>
      </w:r>
      <w:r w:rsidR="00961E20">
        <w:t>:</w:t>
      </w:r>
      <w:r>
        <w:t xml:space="preserve">  </w:t>
      </w:r>
      <w:r w:rsidRPr="00147463">
        <w:rPr>
          <w:i/>
        </w:rPr>
        <w:t>Nenne mindestens zwei.</w:t>
      </w:r>
      <w:r w:rsidRPr="00147463">
        <w:rPr>
          <w:i/>
        </w:rPr>
        <w:br/>
      </w:r>
      <w:r w:rsidRPr="00F31724">
        <w:t>(</w:t>
      </w:r>
      <w:r>
        <w:t>z</w:t>
      </w:r>
      <w:r w:rsidRPr="00F31724">
        <w:t>.</w:t>
      </w:r>
      <w:r w:rsidR="0082518A">
        <w:t xml:space="preserve"> </w:t>
      </w:r>
      <w:r w:rsidRPr="00F31724">
        <w:t xml:space="preserve">B. Museum oder Dauerausstellung zum Thema …, Sportarten, die man hier betreiben kann, lohnenswerte Ausflugsziele wie ein Tierpark, ein Kletterpark …) </w:t>
      </w:r>
    </w:p>
    <w:p w:rsidR="00AA137E" w:rsidRDefault="00AA137E" w:rsidP="00AA137E">
      <w:pPr>
        <w:pStyle w:val="Listenabsatz"/>
        <w:spacing w:after="60" w:line="360" w:lineRule="auto"/>
        <w:ind w:left="360"/>
      </w:pPr>
      <w:r w:rsidRPr="00F31724">
        <w:t>____________________________________________________________________</w:t>
      </w:r>
    </w:p>
    <w:p w:rsidR="00AA137E" w:rsidRPr="002A3E69" w:rsidRDefault="00AA137E" w:rsidP="00AA137E">
      <w:pPr>
        <w:pStyle w:val="Listenabsatz"/>
        <w:keepNext/>
        <w:keepLines/>
        <w:spacing w:after="60" w:line="360" w:lineRule="auto"/>
        <w:ind w:left="354"/>
        <w:rPr>
          <w:sz w:val="8"/>
          <w:szCs w:val="8"/>
        </w:rPr>
      </w:pPr>
    </w:p>
    <w:p w:rsidR="00AA137E" w:rsidRDefault="00AA137E" w:rsidP="00AA137E">
      <w:pPr>
        <w:pStyle w:val="Listenabsatz"/>
        <w:numPr>
          <w:ilvl w:val="0"/>
          <w:numId w:val="15"/>
        </w:numPr>
        <w:spacing w:after="60" w:line="360" w:lineRule="auto"/>
        <w:ind w:left="360"/>
      </w:pPr>
      <w:r w:rsidRPr="00147463">
        <w:rPr>
          <w:b/>
        </w:rPr>
        <w:t>Wie kann man aus Berlin oder Brandenburg am besten anreisen?</w:t>
      </w:r>
      <w:r>
        <w:rPr>
          <w:b/>
        </w:rPr>
        <w:t xml:space="preserve"> </w:t>
      </w:r>
      <w:r w:rsidRPr="0079047C">
        <w:rPr>
          <w:i/>
        </w:rPr>
        <w:t>Umkreise,</w:t>
      </w:r>
      <w:r w:rsidRPr="00147463">
        <w:rPr>
          <w:i/>
        </w:rPr>
        <w:t xml:space="preserve"> was gut </w:t>
      </w:r>
      <w:r w:rsidR="000C5FAC">
        <w:rPr>
          <w:i/>
        </w:rPr>
        <w:br/>
      </w:r>
      <w:r w:rsidRPr="00147463">
        <w:rPr>
          <w:i/>
        </w:rPr>
        <w:t>möglich ist.</w:t>
      </w:r>
      <w:r w:rsidRPr="00147463">
        <w:rPr>
          <w:i/>
        </w:rPr>
        <w:br/>
      </w:r>
      <w:r w:rsidRPr="00F31724">
        <w:t>Bahn</w:t>
      </w:r>
      <w:r w:rsidRPr="00F31724">
        <w:tab/>
      </w:r>
      <w:r w:rsidRPr="00F31724">
        <w:tab/>
        <w:t>Bus</w:t>
      </w:r>
      <w:r w:rsidRPr="00F31724">
        <w:tab/>
      </w:r>
      <w:r w:rsidRPr="00F31724">
        <w:tab/>
        <w:t>Auto</w:t>
      </w:r>
      <w:r w:rsidRPr="00F31724">
        <w:tab/>
      </w:r>
      <w:r w:rsidRPr="00F31724">
        <w:tab/>
        <w:t>Fahrrad</w:t>
      </w:r>
    </w:p>
    <w:p w:rsidR="00AA137E" w:rsidRPr="002A3E69" w:rsidRDefault="00AA137E" w:rsidP="00AA137E">
      <w:pPr>
        <w:pStyle w:val="Listenabsatz"/>
        <w:keepNext/>
        <w:keepLines/>
        <w:spacing w:after="60" w:line="360" w:lineRule="auto"/>
        <w:ind w:left="354"/>
        <w:rPr>
          <w:sz w:val="8"/>
          <w:szCs w:val="8"/>
        </w:rPr>
      </w:pPr>
    </w:p>
    <w:p w:rsidR="00AA137E" w:rsidRPr="00147463" w:rsidRDefault="00AA137E" w:rsidP="00AA137E">
      <w:pPr>
        <w:pStyle w:val="Listenabsatz"/>
        <w:numPr>
          <w:ilvl w:val="0"/>
          <w:numId w:val="15"/>
        </w:numPr>
        <w:spacing w:after="60" w:line="360" w:lineRule="auto"/>
        <w:ind w:left="360"/>
        <w:rPr>
          <w:b/>
        </w:rPr>
      </w:pPr>
      <w:r>
        <w:rPr>
          <w:b/>
        </w:rPr>
        <w:t xml:space="preserve">Was gefällt </w:t>
      </w:r>
      <w:r w:rsidR="000A3A7D">
        <w:rPr>
          <w:b/>
        </w:rPr>
        <w:t>euch</w:t>
      </w:r>
      <w:r>
        <w:rPr>
          <w:b/>
        </w:rPr>
        <w:t xml:space="preserve"> </w:t>
      </w:r>
      <w:r w:rsidRPr="00147463">
        <w:rPr>
          <w:b/>
        </w:rPr>
        <w:t xml:space="preserve">an </w:t>
      </w:r>
      <w:r w:rsidR="000A3A7D">
        <w:rPr>
          <w:b/>
        </w:rPr>
        <w:t>eurem</w:t>
      </w:r>
      <w:r w:rsidRPr="00147463">
        <w:rPr>
          <w:b/>
        </w:rPr>
        <w:t xml:space="preserve"> </w:t>
      </w:r>
      <w:proofErr w:type="spellStart"/>
      <w:r w:rsidRPr="00147463">
        <w:rPr>
          <w:b/>
        </w:rPr>
        <w:t>Reiseor</w:t>
      </w:r>
      <w:r>
        <w:rPr>
          <w:b/>
        </w:rPr>
        <w:t>t</w:t>
      </w:r>
      <w:proofErr w:type="spellEnd"/>
      <w:r>
        <w:rPr>
          <w:b/>
        </w:rPr>
        <w:t xml:space="preserve"> </w:t>
      </w:r>
      <w:r w:rsidRPr="00147463">
        <w:rPr>
          <w:b/>
        </w:rPr>
        <w:t>besonders?</w:t>
      </w:r>
      <w:r>
        <w:rPr>
          <w:b/>
        </w:rPr>
        <w:t xml:space="preserve"> </w:t>
      </w:r>
      <w:r>
        <w:rPr>
          <w:i/>
        </w:rPr>
        <w:t>Ergänze den Satz.</w:t>
      </w:r>
    </w:p>
    <w:p w:rsidR="00AA137E" w:rsidRPr="00F31724" w:rsidRDefault="00AA137E" w:rsidP="00AA137E">
      <w:pPr>
        <w:pStyle w:val="Listenabsatz"/>
        <w:spacing w:after="60" w:line="360" w:lineRule="auto"/>
        <w:ind w:left="360"/>
      </w:pPr>
      <w:r w:rsidRPr="00F31724">
        <w:t>Besonders gefällt mir noch ______________________________________________</w:t>
      </w:r>
    </w:p>
    <w:p w:rsidR="00AA137E" w:rsidRPr="00F31724" w:rsidRDefault="00AA137E" w:rsidP="00AA137E">
      <w:pPr>
        <w:pStyle w:val="Listenabsatz"/>
        <w:spacing w:after="60" w:line="360" w:lineRule="auto"/>
        <w:ind w:left="360"/>
      </w:pPr>
      <w:r w:rsidRPr="00F31724">
        <w:t>____________________________________________________________________</w:t>
      </w:r>
    </w:p>
    <w:p w:rsidR="00AA137E" w:rsidRPr="002A3E69" w:rsidRDefault="00AA137E" w:rsidP="00AA137E">
      <w:pPr>
        <w:pStyle w:val="Listenabsatz"/>
        <w:keepNext/>
        <w:keepLines/>
        <w:spacing w:after="60" w:line="360" w:lineRule="auto"/>
        <w:ind w:left="354"/>
        <w:rPr>
          <w:sz w:val="8"/>
          <w:szCs w:val="8"/>
        </w:rPr>
      </w:pPr>
    </w:p>
    <w:p w:rsidR="00AA137E" w:rsidRPr="00E86369" w:rsidRDefault="00AA137E" w:rsidP="00AA137E">
      <w:pPr>
        <w:pStyle w:val="Listenabsatz"/>
        <w:numPr>
          <w:ilvl w:val="0"/>
          <w:numId w:val="15"/>
        </w:numPr>
        <w:spacing w:after="60" w:line="360" w:lineRule="auto"/>
        <w:ind w:left="360"/>
        <w:rPr>
          <w:i/>
        </w:rPr>
      </w:pPr>
      <w:r>
        <w:rPr>
          <w:b/>
        </w:rPr>
        <w:t xml:space="preserve">Wo in Deutschland befindet sich dein </w:t>
      </w:r>
      <w:proofErr w:type="spellStart"/>
      <w:r>
        <w:rPr>
          <w:b/>
        </w:rPr>
        <w:t>Reiseort</w:t>
      </w:r>
      <w:proofErr w:type="spellEnd"/>
      <w:r>
        <w:rPr>
          <w:b/>
        </w:rPr>
        <w:t xml:space="preserve">? </w:t>
      </w:r>
      <w:r w:rsidRPr="00E86369">
        <w:rPr>
          <w:i/>
        </w:rPr>
        <w:t>Erstell</w:t>
      </w:r>
      <w:r w:rsidR="00961E20">
        <w:rPr>
          <w:i/>
        </w:rPr>
        <w:t>e</w:t>
      </w:r>
      <w:r w:rsidRPr="00E86369">
        <w:rPr>
          <w:i/>
        </w:rPr>
        <w:t xml:space="preserve"> eine Kartenskizze von Deutschland und markier</w:t>
      </w:r>
      <w:r w:rsidR="00961E20">
        <w:rPr>
          <w:i/>
        </w:rPr>
        <w:t>e</w:t>
      </w:r>
      <w:r w:rsidRPr="00E86369">
        <w:rPr>
          <w:i/>
        </w:rPr>
        <w:t xml:space="preserve"> darin </w:t>
      </w:r>
      <w:r w:rsidR="00961E20">
        <w:rPr>
          <w:i/>
        </w:rPr>
        <w:t>deinen</w:t>
      </w:r>
      <w:r w:rsidRPr="00E86369">
        <w:rPr>
          <w:i/>
        </w:rPr>
        <w:t xml:space="preserve"> </w:t>
      </w:r>
      <w:proofErr w:type="spellStart"/>
      <w:r w:rsidRPr="00E86369">
        <w:rPr>
          <w:i/>
        </w:rPr>
        <w:t>Reiseort</w:t>
      </w:r>
      <w:proofErr w:type="spellEnd"/>
      <w:r w:rsidRPr="00E86369">
        <w:rPr>
          <w:i/>
        </w:rPr>
        <w:t>.</w:t>
      </w:r>
      <w:r w:rsidRPr="00E86369">
        <w:br/>
        <w:t>(</w:t>
      </w:r>
      <w:r w:rsidR="000A3A7D">
        <w:t>Nehmt</w:t>
      </w:r>
      <w:r w:rsidRPr="00E86369">
        <w:t xml:space="preserve"> </w:t>
      </w:r>
      <w:r w:rsidR="000A3A7D">
        <w:t>euren</w:t>
      </w:r>
      <w:r w:rsidRPr="00E86369">
        <w:t xml:space="preserve"> Atlas zur Hilfe </w:t>
      </w:r>
      <w:r>
        <w:t xml:space="preserve">und </w:t>
      </w:r>
      <w:r w:rsidRPr="00E86369">
        <w:t>fertig</w:t>
      </w:r>
      <w:r w:rsidR="000A3A7D">
        <w:t>t</w:t>
      </w:r>
      <w:r w:rsidRPr="00E86369">
        <w:t xml:space="preserve"> eine Umriss</w:t>
      </w:r>
      <w:r>
        <w:t>zeichnung</w:t>
      </w:r>
      <w:r w:rsidRPr="00E86369">
        <w:t xml:space="preserve"> von Deutschland an. Ma</w:t>
      </w:r>
      <w:r w:rsidRPr="00E86369">
        <w:t>r</w:t>
      </w:r>
      <w:r w:rsidRPr="00E86369">
        <w:t>kier</w:t>
      </w:r>
      <w:r w:rsidR="000A3A7D">
        <w:t>t</w:t>
      </w:r>
      <w:r w:rsidRPr="00E86369">
        <w:t xml:space="preserve"> </w:t>
      </w:r>
      <w:r w:rsidR="000A3A7D">
        <w:t>euren</w:t>
      </w:r>
      <w:r w:rsidRPr="00E86369">
        <w:t xml:space="preserve"> </w:t>
      </w:r>
      <w:proofErr w:type="spellStart"/>
      <w:r w:rsidRPr="00E86369">
        <w:t>Reiseort</w:t>
      </w:r>
      <w:proofErr w:type="spellEnd"/>
      <w:r w:rsidRPr="00E86369">
        <w:t xml:space="preserve"> mit einem Kreuz. Leg</w:t>
      </w:r>
      <w:r w:rsidR="000A3A7D">
        <w:t>t</w:t>
      </w:r>
      <w:r w:rsidRPr="00E86369">
        <w:t xml:space="preserve"> dafür eine Legende an. </w:t>
      </w:r>
      <w:r w:rsidR="000A3A7D">
        <w:t>Ihr</w:t>
      </w:r>
      <w:r w:rsidRPr="00E86369">
        <w:t xml:space="preserve"> </w:t>
      </w:r>
      <w:r w:rsidR="000A3A7D">
        <w:t>könnt</w:t>
      </w:r>
      <w:r w:rsidRPr="00E86369">
        <w:t xml:space="preserve"> auch weitere Orientierungspunkte (z.</w:t>
      </w:r>
      <w:r w:rsidR="0082518A">
        <w:t xml:space="preserve"> </w:t>
      </w:r>
      <w:r w:rsidRPr="00E86369">
        <w:t>B. eine Stadt, ein</w:t>
      </w:r>
      <w:r>
        <w:t>en</w:t>
      </w:r>
      <w:r w:rsidRPr="00E86369">
        <w:t xml:space="preserve"> Fluss</w:t>
      </w:r>
      <w:r>
        <w:t xml:space="preserve"> …</w:t>
      </w:r>
      <w:r w:rsidRPr="00E86369">
        <w:t xml:space="preserve">) in </w:t>
      </w:r>
      <w:r w:rsidR="000A3A7D">
        <w:t>eure</w:t>
      </w:r>
      <w:r w:rsidRPr="00E86369">
        <w:t xml:space="preserve"> Karte eintragen.</w:t>
      </w:r>
    </w:p>
    <w:p w:rsidR="00AA137E" w:rsidRPr="002A3E69" w:rsidRDefault="00AA137E" w:rsidP="00AA137E">
      <w:pPr>
        <w:pStyle w:val="Listenabsatz"/>
        <w:keepNext/>
        <w:keepLines/>
        <w:spacing w:after="60" w:line="360" w:lineRule="auto"/>
        <w:ind w:left="354"/>
        <w:rPr>
          <w:sz w:val="8"/>
          <w:szCs w:val="8"/>
        </w:rPr>
      </w:pPr>
    </w:p>
    <w:p w:rsidR="00AA137E" w:rsidRPr="00E86369" w:rsidRDefault="00AA137E" w:rsidP="00AA137E">
      <w:pPr>
        <w:spacing w:after="60" w:line="360" w:lineRule="auto"/>
        <w:ind w:left="360"/>
        <w:rPr>
          <w:b/>
        </w:rPr>
      </w:pPr>
      <w:r w:rsidRPr="00E86369">
        <w:rPr>
          <w:b/>
        </w:rPr>
        <w:t>Sammel</w:t>
      </w:r>
      <w:r w:rsidR="000A3A7D">
        <w:rPr>
          <w:b/>
        </w:rPr>
        <w:t>t</w:t>
      </w:r>
      <w:r w:rsidRPr="00E86369">
        <w:rPr>
          <w:b/>
        </w:rPr>
        <w:t xml:space="preserve"> auch Abbildungen (z.</w:t>
      </w:r>
      <w:r w:rsidR="0082518A">
        <w:rPr>
          <w:b/>
        </w:rPr>
        <w:t xml:space="preserve"> </w:t>
      </w:r>
      <w:r w:rsidRPr="00E86369">
        <w:rPr>
          <w:b/>
        </w:rPr>
        <w:t xml:space="preserve">B. Fotos, Karten) zu </w:t>
      </w:r>
      <w:r w:rsidR="000A3A7D">
        <w:rPr>
          <w:b/>
        </w:rPr>
        <w:t>eurem</w:t>
      </w:r>
      <w:r w:rsidRPr="00E86369">
        <w:rPr>
          <w:b/>
        </w:rPr>
        <w:t xml:space="preserve"> </w:t>
      </w:r>
      <w:proofErr w:type="spellStart"/>
      <w:r w:rsidRPr="00E86369">
        <w:rPr>
          <w:b/>
        </w:rPr>
        <w:t>Reiseort</w:t>
      </w:r>
      <w:proofErr w:type="spellEnd"/>
      <w:r w:rsidRPr="00E86369">
        <w:rPr>
          <w:b/>
        </w:rPr>
        <w:t>.</w:t>
      </w:r>
    </w:p>
    <w:p w:rsidR="00AA137E" w:rsidRPr="00F31724" w:rsidRDefault="002D7284" w:rsidP="00AA137E">
      <w:pPr>
        <w:spacing w:after="60" w:line="360" w:lineRule="auto"/>
        <w:ind w:left="360"/>
        <w:rPr>
          <w:i/>
        </w:rPr>
      </w:pPr>
      <w:r>
        <w:rPr>
          <w:b/>
          <w:noProof/>
          <w:lang w:eastAsia="de-DE"/>
        </w:rPr>
        <mc:AlternateContent>
          <mc:Choice Requires="wps">
            <w:drawing>
              <wp:anchor distT="0" distB="0" distL="114300" distR="114300" simplePos="0" relativeHeight="251669504" behindDoc="0" locked="0" layoutInCell="1" allowOverlap="1" wp14:anchorId="15BBF312" wp14:editId="6668AF30">
                <wp:simplePos x="0" y="0"/>
                <wp:positionH relativeFrom="column">
                  <wp:posOffset>52705</wp:posOffset>
                </wp:positionH>
                <wp:positionV relativeFrom="paragraph">
                  <wp:posOffset>-6350</wp:posOffset>
                </wp:positionV>
                <wp:extent cx="361950" cy="180975"/>
                <wp:effectExtent l="5080" t="22225" r="13970" b="6350"/>
                <wp:wrapNone/>
                <wp:docPr id="3"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80975"/>
                        </a:xfrm>
                        <a:prstGeom prst="right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 o:spid="_x0000_s1026" type="#_x0000_t13" style="position:absolute;margin-left:4.15pt;margin-top:-.5pt;width:28.5pt;height:1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" fillcolor="red"/>
            </w:pict>
          </mc:Fallback>
        </mc:AlternateContent>
      </w:r>
      <w:r w:rsidR="00763F42">
        <w:rPr>
          <w:i/>
        </w:rPr>
        <w:tab/>
      </w:r>
      <w:r w:rsidR="00AA137E" w:rsidRPr="00F31724">
        <w:rPr>
          <w:i/>
        </w:rPr>
        <w:t>(Schreib</w:t>
      </w:r>
      <w:r w:rsidR="000A3A7D">
        <w:rPr>
          <w:i/>
        </w:rPr>
        <w:t>t</w:t>
      </w:r>
      <w:r w:rsidR="00AA137E" w:rsidRPr="00F31724">
        <w:rPr>
          <w:i/>
        </w:rPr>
        <w:t xml:space="preserve"> zu den Abbildungen auf: Name, Adresse, Bedeutung des Abgebildeten, </w:t>
      </w:r>
      <w:r w:rsidR="000C5FAC">
        <w:rPr>
          <w:i/>
        </w:rPr>
        <w:br/>
      </w:r>
      <w:r w:rsidR="000C5FAC">
        <w:rPr>
          <w:i/>
        </w:rPr>
        <w:tab/>
      </w:r>
      <w:r w:rsidR="00AA137E" w:rsidRPr="00F31724">
        <w:rPr>
          <w:i/>
        </w:rPr>
        <w:t xml:space="preserve">Quellenangabe: Woher </w:t>
      </w:r>
      <w:r w:rsidR="000A3A7D">
        <w:rPr>
          <w:i/>
        </w:rPr>
        <w:t>habt ihr</w:t>
      </w:r>
      <w:r w:rsidR="00AA137E" w:rsidRPr="00F31724">
        <w:rPr>
          <w:i/>
        </w:rPr>
        <w:t xml:space="preserve"> das Bild/</w:t>
      </w:r>
      <w:proofErr w:type="spellStart"/>
      <w:r w:rsidR="00961E20">
        <w:rPr>
          <w:i/>
        </w:rPr>
        <w:t>das</w:t>
      </w:r>
      <w:r w:rsidR="00AA137E" w:rsidRPr="00F31724">
        <w:rPr>
          <w:i/>
        </w:rPr>
        <w:t>Foto</w:t>
      </w:r>
      <w:proofErr w:type="spellEnd"/>
      <w:r w:rsidR="00AA137E" w:rsidRPr="00F31724">
        <w:rPr>
          <w:i/>
        </w:rPr>
        <w:t>, die Karte? Was zeigt die Karte?)</w:t>
      </w:r>
    </w:p>
    <w:p w:rsidR="00AA137E" w:rsidRPr="00727363" w:rsidRDefault="00AA137E" w:rsidP="00AA137E">
      <w:pPr>
        <w:spacing w:after="120"/>
        <w:rPr>
          <w:sz w:val="20"/>
          <w:szCs w:val="20"/>
        </w:rPr>
      </w:pPr>
    </w:p>
    <w:p w:rsidR="00AA137E" w:rsidRDefault="00AA137E" w:rsidP="00963546">
      <w:pPr>
        <w:rPr>
          <w:b/>
        </w:rPr>
      </w:pPr>
      <w:r>
        <w:rPr>
          <w:b/>
        </w:rPr>
        <w:br w:type="page"/>
      </w:r>
    </w:p>
    <w:p w:rsidR="00D97B04" w:rsidRDefault="00D97B04" w:rsidP="00AA137E">
      <w:pPr>
        <w:jc w:val="center"/>
        <w:rPr>
          <w:b/>
        </w:rPr>
      </w:pPr>
    </w:p>
    <w:p w:rsidR="00AA137E" w:rsidRDefault="00AA137E" w:rsidP="00AA137E">
      <w:pPr>
        <w:rPr>
          <w:b/>
        </w:rPr>
      </w:pPr>
      <w:r>
        <w:rPr>
          <w:b/>
          <w:noProof/>
          <w:lang w:eastAsia="de-DE"/>
        </w:rPr>
        <w:drawing>
          <wp:anchor distT="0" distB="0" distL="114300" distR="114300" simplePos="0" relativeHeight="251675648" behindDoc="1" locked="0" layoutInCell="1" allowOverlap="1" wp14:anchorId="5915ABE0" wp14:editId="2F6F9408">
            <wp:simplePos x="0" y="0"/>
            <wp:positionH relativeFrom="column">
              <wp:posOffset>4600575</wp:posOffset>
            </wp:positionH>
            <wp:positionV relativeFrom="paragraph">
              <wp:posOffset>129540</wp:posOffset>
            </wp:positionV>
            <wp:extent cx="1156970" cy="1085850"/>
            <wp:effectExtent l="19050" t="0" r="5080" b="0"/>
            <wp:wrapSquare wrapText="bothSides"/>
            <wp:docPr id="82" name="Bild 1" descr="C:\Users\Blumensath\AppData\Local\Microsoft\Windows\Temporary Internet Files\Content.Word\recycle-29227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umensath\AppData\Local\Microsoft\Windows\Temporary Internet Files\Content.Word\recycle-29227_1280.png"/>
                    <pic:cNvPicPr>
                      <a:picLocks noChangeAspect="1" noChangeArrowheads="1"/>
                    </pic:cNvPicPr>
                  </pic:nvPicPr>
                  <pic:blipFill>
                    <a:blip r:embed="rId14" cstate="print"/>
                    <a:srcRect/>
                    <a:stretch>
                      <a:fillRect/>
                    </a:stretch>
                  </pic:blipFill>
                  <pic:spPr bwMode="auto">
                    <a:xfrm>
                      <a:off x="0" y="0"/>
                      <a:ext cx="1156970" cy="1085850"/>
                    </a:xfrm>
                    <a:prstGeom prst="rect">
                      <a:avLst/>
                    </a:prstGeom>
                    <a:noFill/>
                    <a:ln w="9525">
                      <a:noFill/>
                      <a:miter lim="800000"/>
                      <a:headEnd/>
                      <a:tailEnd/>
                    </a:ln>
                  </pic:spPr>
                </pic:pic>
              </a:graphicData>
            </a:graphic>
          </wp:anchor>
        </w:drawing>
      </w:r>
      <w:r w:rsidR="00B4426F">
        <w:rPr>
          <w:b/>
        </w:rPr>
        <w:t xml:space="preserve">Material C: </w:t>
      </w:r>
      <w:r>
        <w:rPr>
          <w:b/>
        </w:rPr>
        <w:t>Umweltcheck für eine Reise</w:t>
      </w:r>
    </w:p>
    <w:p w:rsidR="00AA137E" w:rsidRDefault="00AA137E" w:rsidP="00AA137E">
      <w:pPr>
        <w:rPr>
          <w:b/>
        </w:rPr>
      </w:pPr>
    </w:p>
    <w:p w:rsidR="00961E20" w:rsidRDefault="00AA137E" w:rsidP="00AA137E">
      <w:pPr>
        <w:pStyle w:val="KeinLeerraum"/>
        <w:spacing w:line="360" w:lineRule="auto"/>
      </w:pPr>
      <w:r>
        <w:t>Wenn wir reisen, wandern wir selten den ganzen Weg. Meist nutzen wir Transportmittel, vor allem für die An- und Abreise. Jedes dieser Tran</w:t>
      </w:r>
      <w:r>
        <w:t>s</w:t>
      </w:r>
      <w:r>
        <w:t xml:space="preserve">portmittel hat bestimmte Vor- und Nachteile, zum einen für die </w:t>
      </w:r>
    </w:p>
    <w:p w:rsidR="00AA137E" w:rsidRDefault="00AA137E" w:rsidP="00AA137E">
      <w:pPr>
        <w:pStyle w:val="KeinLeerraum"/>
        <w:spacing w:line="360" w:lineRule="auto"/>
      </w:pPr>
      <w:r>
        <w:t>reisenden Menschen und zum anderen für Natur und Umwelt.</w:t>
      </w:r>
    </w:p>
    <w:p w:rsidR="00AA137E" w:rsidRDefault="00AA137E" w:rsidP="00AA137E">
      <w:pPr>
        <w:pStyle w:val="KeinLeerraum"/>
        <w:spacing w:line="360" w:lineRule="auto"/>
      </w:pPr>
    </w:p>
    <w:p w:rsidR="00AA137E" w:rsidRDefault="00AA137E" w:rsidP="00AA137E">
      <w:pPr>
        <w:pStyle w:val="KeinLeerraum"/>
        <w:spacing w:line="360" w:lineRule="auto"/>
        <w:rPr>
          <w:b/>
        </w:rPr>
      </w:pPr>
      <w:r w:rsidRPr="00095DE7">
        <w:rPr>
          <w:b/>
        </w:rPr>
        <w:t>Beispiel: Eine Reise von Berlin nach München</w:t>
      </w:r>
    </w:p>
    <w:p w:rsidR="00AA137E" w:rsidRPr="000368E8" w:rsidRDefault="00AA137E" w:rsidP="00AA137E">
      <w:pPr>
        <w:pStyle w:val="KeinLeerraum"/>
        <w:spacing w:line="360" w:lineRule="auto"/>
        <w:rPr>
          <w:b/>
          <w:i/>
        </w:rPr>
      </w:pPr>
      <w:r w:rsidRPr="000368E8">
        <w:rPr>
          <w:b/>
          <w:i/>
        </w:rPr>
        <w:t>Aufgaben:</w:t>
      </w:r>
    </w:p>
    <w:tbl>
      <w:tblPr>
        <w:tblpPr w:leftFromText="141" w:rightFromText="141" w:vertAnchor="text" w:horzAnchor="margin" w:tblpY="94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2"/>
        <w:gridCol w:w="1299"/>
        <w:gridCol w:w="1298"/>
        <w:gridCol w:w="1298"/>
        <w:gridCol w:w="1579"/>
      </w:tblGrid>
      <w:tr w:rsidR="00AA137E" w:rsidRPr="00BE48B2" w:rsidTr="00E30BEE">
        <w:tc>
          <w:tcPr>
            <w:tcW w:w="2052" w:type="pct"/>
            <w:shd w:val="clear" w:color="auto" w:fill="BFBFBF"/>
            <w:vAlign w:val="center"/>
          </w:tcPr>
          <w:p w:rsidR="00AA137E" w:rsidRDefault="00AA137E" w:rsidP="003B6BEE">
            <w:pPr>
              <w:pStyle w:val="KeinLeerraum"/>
              <w:spacing w:before="120" w:line="276" w:lineRule="auto"/>
              <w:rPr>
                <w:b/>
              </w:rPr>
            </w:pPr>
            <w:r w:rsidRPr="00685080">
              <w:rPr>
                <w:b/>
              </w:rPr>
              <w:t>Mögliche Fortbewegungsmittel</w:t>
            </w:r>
            <w:r>
              <w:rPr>
                <w:b/>
              </w:rPr>
              <w:t>,</w:t>
            </w:r>
          </w:p>
          <w:p w:rsidR="00AA137E" w:rsidRPr="00685080" w:rsidRDefault="00AA137E" w:rsidP="003B6BEE">
            <w:pPr>
              <w:pStyle w:val="KeinLeerraum"/>
              <w:spacing w:before="120" w:line="276" w:lineRule="auto"/>
              <w:rPr>
                <w:b/>
              </w:rPr>
            </w:pPr>
            <w:r>
              <w:rPr>
                <w:b/>
              </w:rPr>
              <w:t>Vermutungen</w:t>
            </w:r>
          </w:p>
        </w:tc>
        <w:tc>
          <w:tcPr>
            <w:tcW w:w="699" w:type="pct"/>
            <w:shd w:val="clear" w:color="auto" w:fill="BFBFBF"/>
            <w:vAlign w:val="center"/>
          </w:tcPr>
          <w:p w:rsidR="00AA137E" w:rsidRPr="00095DE7" w:rsidRDefault="00AA137E" w:rsidP="003B6BEE">
            <w:pPr>
              <w:pStyle w:val="KeinLeerraum"/>
              <w:spacing w:line="276" w:lineRule="auto"/>
              <w:jc w:val="center"/>
              <w:rPr>
                <w:b/>
              </w:rPr>
            </w:pPr>
            <w:r w:rsidRPr="00095DE7">
              <w:rPr>
                <w:b/>
              </w:rPr>
              <w:t>Zug</w:t>
            </w:r>
          </w:p>
        </w:tc>
        <w:tc>
          <w:tcPr>
            <w:tcW w:w="699" w:type="pct"/>
            <w:shd w:val="clear" w:color="auto" w:fill="BFBFBF"/>
            <w:vAlign w:val="center"/>
          </w:tcPr>
          <w:p w:rsidR="00AA137E" w:rsidRPr="00095DE7" w:rsidRDefault="00AA137E" w:rsidP="003B6BEE">
            <w:pPr>
              <w:pStyle w:val="KeinLeerraum"/>
              <w:spacing w:line="276" w:lineRule="auto"/>
              <w:jc w:val="center"/>
              <w:rPr>
                <w:b/>
              </w:rPr>
            </w:pPr>
            <w:r w:rsidRPr="00095DE7">
              <w:rPr>
                <w:b/>
              </w:rPr>
              <w:t>Auto</w:t>
            </w:r>
          </w:p>
        </w:tc>
        <w:tc>
          <w:tcPr>
            <w:tcW w:w="699" w:type="pct"/>
            <w:shd w:val="clear" w:color="auto" w:fill="BFBFBF"/>
            <w:vAlign w:val="center"/>
          </w:tcPr>
          <w:p w:rsidR="00AA137E" w:rsidRPr="00095DE7" w:rsidRDefault="00AA137E" w:rsidP="003B6BEE">
            <w:pPr>
              <w:pStyle w:val="KeinLeerraum"/>
              <w:spacing w:line="276" w:lineRule="auto"/>
              <w:jc w:val="center"/>
              <w:rPr>
                <w:b/>
              </w:rPr>
            </w:pPr>
            <w:r w:rsidRPr="00095DE7">
              <w:rPr>
                <w:b/>
              </w:rPr>
              <w:t>Flugzeug</w:t>
            </w:r>
          </w:p>
        </w:tc>
        <w:tc>
          <w:tcPr>
            <w:tcW w:w="850" w:type="pct"/>
            <w:shd w:val="clear" w:color="auto" w:fill="BFBFBF"/>
            <w:vAlign w:val="center"/>
          </w:tcPr>
          <w:p w:rsidR="00AA137E" w:rsidRPr="00095DE7" w:rsidRDefault="00AA137E" w:rsidP="003B6BEE">
            <w:pPr>
              <w:pStyle w:val="KeinLeerraum"/>
              <w:spacing w:line="276" w:lineRule="auto"/>
              <w:jc w:val="center"/>
              <w:rPr>
                <w:b/>
              </w:rPr>
            </w:pPr>
            <w:r w:rsidRPr="00095DE7">
              <w:rPr>
                <w:b/>
              </w:rPr>
              <w:t>Fahrrad</w:t>
            </w:r>
          </w:p>
        </w:tc>
      </w:tr>
      <w:tr w:rsidR="00AA137E" w:rsidRPr="00BE48B2" w:rsidTr="00E30BEE">
        <w:tc>
          <w:tcPr>
            <w:tcW w:w="2052" w:type="pct"/>
            <w:vAlign w:val="center"/>
          </w:tcPr>
          <w:p w:rsidR="00AA137E" w:rsidRPr="00685080" w:rsidRDefault="00AA137E" w:rsidP="003B6BEE">
            <w:pPr>
              <w:pStyle w:val="KeinLeerraum"/>
              <w:spacing w:before="120" w:line="276" w:lineRule="auto"/>
              <w:rPr>
                <w:b/>
              </w:rPr>
            </w:pPr>
            <w:r w:rsidRPr="00685080">
              <w:rPr>
                <w:b/>
              </w:rPr>
              <w:t>Reisedauer (Hinweg)</w:t>
            </w:r>
            <w:r>
              <w:rPr>
                <w:b/>
              </w:rPr>
              <w:t xml:space="preserve"> in Stunden und Minuten</w:t>
            </w:r>
          </w:p>
        </w:tc>
        <w:tc>
          <w:tcPr>
            <w:tcW w:w="699" w:type="pct"/>
          </w:tcPr>
          <w:p w:rsidR="00AA137E" w:rsidRPr="00BE48B2" w:rsidRDefault="00AA137E" w:rsidP="003B6BEE">
            <w:pPr>
              <w:pStyle w:val="KeinLeerraum"/>
              <w:spacing w:line="276" w:lineRule="auto"/>
            </w:pPr>
          </w:p>
        </w:tc>
        <w:tc>
          <w:tcPr>
            <w:tcW w:w="699" w:type="pct"/>
          </w:tcPr>
          <w:p w:rsidR="00AA137E" w:rsidRPr="00BE48B2" w:rsidRDefault="00AA137E" w:rsidP="003B6BEE">
            <w:pPr>
              <w:pStyle w:val="KeinLeerraum"/>
              <w:spacing w:line="276" w:lineRule="auto"/>
            </w:pPr>
          </w:p>
        </w:tc>
        <w:tc>
          <w:tcPr>
            <w:tcW w:w="699" w:type="pct"/>
          </w:tcPr>
          <w:p w:rsidR="00AA137E" w:rsidRPr="00BE48B2" w:rsidRDefault="00AA137E" w:rsidP="003B6BEE">
            <w:pPr>
              <w:pStyle w:val="KeinLeerraum"/>
              <w:spacing w:line="276" w:lineRule="auto"/>
            </w:pPr>
          </w:p>
        </w:tc>
        <w:tc>
          <w:tcPr>
            <w:tcW w:w="850" w:type="pct"/>
          </w:tcPr>
          <w:p w:rsidR="00AA137E" w:rsidRPr="00BE48B2" w:rsidRDefault="00AA137E" w:rsidP="003B6BEE">
            <w:pPr>
              <w:pStyle w:val="KeinLeerraum"/>
              <w:spacing w:line="276" w:lineRule="auto"/>
            </w:pPr>
          </w:p>
        </w:tc>
      </w:tr>
      <w:tr w:rsidR="00AA137E" w:rsidRPr="00BE48B2" w:rsidTr="00E30BEE">
        <w:tc>
          <w:tcPr>
            <w:tcW w:w="2052" w:type="pct"/>
            <w:vAlign w:val="center"/>
          </w:tcPr>
          <w:p w:rsidR="00AA137E" w:rsidRPr="00685080" w:rsidRDefault="00AA137E" w:rsidP="003B6BEE">
            <w:pPr>
              <w:pStyle w:val="KeinLeerraum"/>
              <w:spacing w:before="120" w:line="276" w:lineRule="auto"/>
              <w:rPr>
                <w:b/>
              </w:rPr>
            </w:pPr>
            <w:r w:rsidRPr="00685080">
              <w:rPr>
                <w:b/>
              </w:rPr>
              <w:t>negativer Einfluss auf die Umwelt</w:t>
            </w:r>
          </w:p>
        </w:tc>
        <w:tc>
          <w:tcPr>
            <w:tcW w:w="699" w:type="pct"/>
          </w:tcPr>
          <w:p w:rsidR="00AA137E" w:rsidRPr="00BE48B2" w:rsidRDefault="00AA137E" w:rsidP="003B6BEE">
            <w:pPr>
              <w:pStyle w:val="KeinLeerraum"/>
              <w:spacing w:line="276" w:lineRule="auto"/>
            </w:pPr>
          </w:p>
        </w:tc>
        <w:tc>
          <w:tcPr>
            <w:tcW w:w="699" w:type="pct"/>
          </w:tcPr>
          <w:p w:rsidR="00AA137E" w:rsidRPr="00BE48B2" w:rsidRDefault="00AA137E" w:rsidP="003B6BEE">
            <w:pPr>
              <w:pStyle w:val="KeinLeerraum"/>
              <w:spacing w:line="276" w:lineRule="auto"/>
            </w:pPr>
          </w:p>
        </w:tc>
        <w:tc>
          <w:tcPr>
            <w:tcW w:w="699" w:type="pct"/>
          </w:tcPr>
          <w:p w:rsidR="00AA137E" w:rsidRPr="00BE48B2" w:rsidRDefault="00AA137E" w:rsidP="003B6BEE">
            <w:pPr>
              <w:pStyle w:val="KeinLeerraum"/>
              <w:spacing w:line="276" w:lineRule="auto"/>
            </w:pPr>
          </w:p>
        </w:tc>
        <w:tc>
          <w:tcPr>
            <w:tcW w:w="850" w:type="pct"/>
          </w:tcPr>
          <w:p w:rsidR="00AA137E" w:rsidRPr="00BE48B2" w:rsidRDefault="00AA137E" w:rsidP="003B6BEE">
            <w:pPr>
              <w:pStyle w:val="KeinLeerraum"/>
              <w:spacing w:line="276" w:lineRule="auto"/>
            </w:pPr>
          </w:p>
        </w:tc>
      </w:tr>
    </w:tbl>
    <w:p w:rsidR="00961E20" w:rsidRDefault="00AA137E" w:rsidP="00AA137E">
      <w:pPr>
        <w:pStyle w:val="KeinLeerraum"/>
        <w:numPr>
          <w:ilvl w:val="0"/>
          <w:numId w:val="16"/>
        </w:numPr>
        <w:spacing w:line="360" w:lineRule="auto"/>
      </w:pPr>
      <w:r>
        <w:t>Ordne</w:t>
      </w:r>
      <w:r w:rsidR="00136902">
        <w:t>t</w:t>
      </w:r>
      <w:r>
        <w:t xml:space="preserve"> den Fortbewegungsmitteln die vermuteten Eigenschaften zu, indem </w:t>
      </w:r>
      <w:r w:rsidR="00136902">
        <w:t>ihr</w:t>
      </w:r>
      <w:r>
        <w:t xml:space="preserve"> Plus- und </w:t>
      </w:r>
    </w:p>
    <w:p w:rsidR="00AA137E" w:rsidRDefault="00AA137E" w:rsidP="00961E20">
      <w:pPr>
        <w:pStyle w:val="KeinLeerraum"/>
        <w:spacing w:line="360" w:lineRule="auto"/>
        <w:ind w:left="360"/>
      </w:pPr>
      <w:r>
        <w:t>Minuszeichen setzt (++ sehr viel, + viel, - weniger, - - sehr wenig).</w:t>
      </w:r>
    </w:p>
    <w:p w:rsidR="00AA137E" w:rsidRDefault="00AA137E" w:rsidP="00AA137E">
      <w:pPr>
        <w:pStyle w:val="KeinLeerraum"/>
        <w:spacing w:line="276" w:lineRule="auto"/>
      </w:pPr>
    </w:p>
    <w:p w:rsidR="00AA137E" w:rsidRDefault="00AA137E" w:rsidP="00AA137E">
      <w:pPr>
        <w:pStyle w:val="KeinLeerraum"/>
        <w:numPr>
          <w:ilvl w:val="0"/>
          <w:numId w:val="16"/>
        </w:numPr>
        <w:spacing w:line="360" w:lineRule="auto"/>
      </w:pPr>
      <w:r>
        <w:t>Überprüf</w:t>
      </w:r>
      <w:r w:rsidR="00B4426F">
        <w:t>t</w:t>
      </w:r>
      <w:r>
        <w:t xml:space="preserve"> </w:t>
      </w:r>
      <w:r w:rsidR="00B4426F">
        <w:t>eure</w:t>
      </w:r>
      <w:r>
        <w:t xml:space="preserve"> Vermutungen zur Reisedauer </w:t>
      </w:r>
      <w:r w:rsidRPr="004840B2">
        <w:t>und</w:t>
      </w:r>
      <w:r>
        <w:t xml:space="preserve"> zum Einfluss auf die Umwelt. Nutz</w:t>
      </w:r>
      <w:r w:rsidR="00B4426F">
        <w:t>t</w:t>
      </w:r>
      <w:r>
        <w:t xml:space="preserve"> hierfür zwei Internetseiten.</w:t>
      </w:r>
    </w:p>
    <w:p w:rsidR="00AA137E" w:rsidRDefault="00B4426F" w:rsidP="00AA137E">
      <w:pPr>
        <w:pStyle w:val="KeinLeerraum"/>
        <w:numPr>
          <w:ilvl w:val="0"/>
          <w:numId w:val="17"/>
        </w:numPr>
        <w:spacing w:line="360" w:lineRule="auto"/>
      </w:pPr>
      <w:r>
        <w:t>Gebt</w:t>
      </w:r>
      <w:r w:rsidR="00AA137E">
        <w:rPr>
          <w:b/>
        </w:rPr>
        <w:t xml:space="preserve"> </w:t>
      </w:r>
      <w:r w:rsidR="00AA137E" w:rsidRPr="000368E8">
        <w:rPr>
          <w:b/>
        </w:rPr>
        <w:t>googlemaps.de</w:t>
      </w:r>
      <w:r w:rsidR="00AA137E">
        <w:t xml:space="preserve"> ein und </w:t>
      </w:r>
      <w:r>
        <w:t>lasst</w:t>
      </w:r>
      <w:r w:rsidR="00AA137E">
        <w:t xml:space="preserve"> die </w:t>
      </w:r>
      <w:r w:rsidR="00AA137E" w:rsidRPr="00CD27BF">
        <w:t>Route</w:t>
      </w:r>
      <w:r w:rsidR="00961E20">
        <w:t xml:space="preserve"> zwischen </w:t>
      </w:r>
      <w:r w:rsidR="00AA137E" w:rsidRPr="002F7061">
        <w:rPr>
          <w:i/>
        </w:rPr>
        <w:t>Berlin</w:t>
      </w:r>
      <w:r w:rsidR="00961E20">
        <w:rPr>
          <w:i/>
        </w:rPr>
        <w:t>, Hauptbahnhof</w:t>
      </w:r>
      <w:r w:rsidR="00961E20">
        <w:t xml:space="preserve"> und </w:t>
      </w:r>
      <w:r w:rsidR="00AA137E" w:rsidRPr="002F7061">
        <w:rPr>
          <w:i/>
        </w:rPr>
        <w:t>Mü</w:t>
      </w:r>
      <w:r w:rsidR="00AA137E" w:rsidRPr="002F7061">
        <w:rPr>
          <w:i/>
        </w:rPr>
        <w:t>n</w:t>
      </w:r>
      <w:r w:rsidR="00AA137E" w:rsidRPr="002F7061">
        <w:rPr>
          <w:i/>
        </w:rPr>
        <w:t>chen</w:t>
      </w:r>
      <w:r w:rsidR="00961E20">
        <w:rPr>
          <w:i/>
        </w:rPr>
        <w:t>, Hauptbahnhof</w:t>
      </w:r>
      <w:r w:rsidR="00AA137E">
        <w:t xml:space="preserve"> für die  Fortbewegungsmittel berechnen. Trag</w:t>
      </w:r>
      <w:r>
        <w:t>t</w:t>
      </w:r>
      <w:r w:rsidR="00AA137E">
        <w:t xml:space="preserve"> die Ergebnisse in die Tabelle (a) ein.</w:t>
      </w:r>
    </w:p>
    <w:p w:rsidR="00AA137E" w:rsidRDefault="00AA137E" w:rsidP="00AA137E">
      <w:pPr>
        <w:pStyle w:val="KeinLeerraum"/>
      </w:pPr>
      <w:r>
        <w:rPr>
          <w:noProof/>
          <w:lang w:eastAsia="de-DE"/>
        </w:rPr>
        <w:drawing>
          <wp:anchor distT="0" distB="0" distL="114300" distR="114300" simplePos="0" relativeHeight="251672576" behindDoc="0" locked="0" layoutInCell="1" allowOverlap="1" wp14:anchorId="668EC0B5" wp14:editId="0D83DCBD">
            <wp:simplePos x="0" y="0"/>
            <wp:positionH relativeFrom="column">
              <wp:posOffset>3754415</wp:posOffset>
            </wp:positionH>
            <wp:positionV relativeFrom="paragraph">
              <wp:posOffset>80777</wp:posOffset>
            </wp:positionV>
            <wp:extent cx="1607732" cy="595424"/>
            <wp:effectExtent l="19050" t="0" r="0" b="0"/>
            <wp:wrapNone/>
            <wp:docPr id="8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5" cstate="print"/>
                    <a:srcRect t="8945" r="75760" b="76836"/>
                    <a:stretch>
                      <a:fillRect/>
                    </a:stretch>
                  </pic:blipFill>
                  <pic:spPr bwMode="auto">
                    <a:xfrm>
                      <a:off x="0" y="0"/>
                      <a:ext cx="1607732" cy="595424"/>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1670528" behindDoc="0" locked="0" layoutInCell="1" allowOverlap="1" wp14:anchorId="16B7F13D" wp14:editId="29AE7BF1">
            <wp:simplePos x="0" y="0"/>
            <wp:positionH relativeFrom="column">
              <wp:posOffset>-57150</wp:posOffset>
            </wp:positionH>
            <wp:positionV relativeFrom="paragraph">
              <wp:posOffset>144145</wp:posOffset>
            </wp:positionV>
            <wp:extent cx="2981325" cy="409575"/>
            <wp:effectExtent l="19050" t="0" r="9525" b="0"/>
            <wp:wrapNone/>
            <wp:docPr id="8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6" cstate="print"/>
                    <a:srcRect t="8876" r="76057" b="85796"/>
                    <a:stretch>
                      <a:fillRect/>
                    </a:stretch>
                  </pic:blipFill>
                  <pic:spPr bwMode="auto">
                    <a:xfrm>
                      <a:off x="0" y="0"/>
                      <a:ext cx="2981325" cy="409575"/>
                    </a:xfrm>
                    <a:prstGeom prst="rect">
                      <a:avLst/>
                    </a:prstGeom>
                    <a:noFill/>
                    <a:ln w="9525">
                      <a:noFill/>
                      <a:miter lim="800000"/>
                      <a:headEnd/>
                      <a:tailEnd/>
                    </a:ln>
                  </pic:spPr>
                </pic:pic>
              </a:graphicData>
            </a:graphic>
          </wp:anchor>
        </w:drawing>
      </w:r>
      <w:r w:rsidR="002D7284">
        <w:rPr>
          <w:noProof/>
          <w:lang w:eastAsia="de-DE"/>
        </w:rPr>
        <mc:AlternateContent>
          <mc:Choice Requires="wps">
            <w:drawing>
              <wp:anchor distT="0" distB="0" distL="114300" distR="114300" simplePos="0" relativeHeight="251671552" behindDoc="0" locked="0" layoutInCell="1" allowOverlap="1" wp14:anchorId="25D58AAB" wp14:editId="0C358BDB">
                <wp:simplePos x="0" y="0"/>
                <wp:positionH relativeFrom="column">
                  <wp:posOffset>2619375</wp:posOffset>
                </wp:positionH>
                <wp:positionV relativeFrom="paragraph">
                  <wp:posOffset>52070</wp:posOffset>
                </wp:positionV>
                <wp:extent cx="238125" cy="161925"/>
                <wp:effectExtent l="47625" t="13970" r="47625" b="33655"/>
                <wp:wrapNone/>
                <wp:docPr id="2"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61925"/>
                        </a:xfrm>
                        <a:prstGeom prst="downArrow">
                          <a:avLst>
                            <a:gd name="adj1" fmla="val 50000"/>
                            <a:gd name="adj2" fmla="val 25000"/>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5" o:spid="_x0000_s1026" type="#_x0000_t67" style="position:absolute;margin-left:206.25pt;margin-top:4.1pt;width:18.75pt;height:1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" fillcolor="#95b3d7" strokecolor="#4f81bd" strokeweight="1pt">
                <v:fill color2="#4f81bd" focus="50%" type="gradient"/>
                <v:shadow on="t" color="#243f60" offset="1pt"/>
                <v:textbox style="layout-flow:vertical-ideographic"/>
              </v:shape>
            </w:pict>
          </mc:Fallback>
        </mc:AlternateContent>
      </w:r>
    </w:p>
    <w:p w:rsidR="00AA137E" w:rsidRDefault="00AA137E" w:rsidP="00AA137E">
      <w:pPr>
        <w:pStyle w:val="KeinLeerraum"/>
      </w:pPr>
    </w:p>
    <w:p w:rsidR="00AA137E" w:rsidRDefault="00AA137E" w:rsidP="00AA137E">
      <w:pPr>
        <w:pStyle w:val="KeinLeerraum"/>
      </w:pPr>
    </w:p>
    <w:tbl>
      <w:tblPr>
        <w:tblpPr w:leftFromText="141" w:rightFromText="141" w:vertAnchor="text" w:horzAnchor="margin" w:tblpY="94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818"/>
        <w:gridCol w:w="858"/>
        <w:gridCol w:w="858"/>
        <w:gridCol w:w="1182"/>
        <w:gridCol w:w="1036"/>
      </w:tblGrid>
      <w:tr w:rsidR="00AA137E" w:rsidRPr="00095DE7" w:rsidTr="003B6BEE">
        <w:tc>
          <w:tcPr>
            <w:tcW w:w="2882" w:type="pct"/>
            <w:gridSpan w:val="2"/>
            <w:shd w:val="clear" w:color="auto" w:fill="BFBFBF"/>
          </w:tcPr>
          <w:p w:rsidR="00AA137E" w:rsidRPr="005C0DA0" w:rsidRDefault="00AA137E" w:rsidP="003B6BEE">
            <w:pPr>
              <w:pStyle w:val="KeinLeerraum"/>
              <w:spacing w:before="120" w:line="276" w:lineRule="auto"/>
              <w:rPr>
                <w:b/>
              </w:rPr>
            </w:pPr>
            <w:r w:rsidRPr="005C0DA0">
              <w:rPr>
                <w:b/>
              </w:rPr>
              <w:t>Mögliche Fortbewegungsmittel, Ergebnisse</w:t>
            </w:r>
          </w:p>
        </w:tc>
        <w:tc>
          <w:tcPr>
            <w:tcW w:w="462" w:type="pct"/>
            <w:shd w:val="clear" w:color="auto" w:fill="BFBFBF"/>
            <w:vAlign w:val="center"/>
          </w:tcPr>
          <w:p w:rsidR="00AA137E" w:rsidRPr="005C0DA0" w:rsidRDefault="00AA137E" w:rsidP="003B6BEE">
            <w:pPr>
              <w:pStyle w:val="KeinLeerraum"/>
              <w:spacing w:line="276" w:lineRule="auto"/>
              <w:jc w:val="center"/>
              <w:rPr>
                <w:b/>
              </w:rPr>
            </w:pPr>
            <w:r w:rsidRPr="005C0DA0">
              <w:rPr>
                <w:b/>
              </w:rPr>
              <w:t>Zug</w:t>
            </w:r>
          </w:p>
        </w:tc>
        <w:tc>
          <w:tcPr>
            <w:tcW w:w="462" w:type="pct"/>
            <w:shd w:val="clear" w:color="auto" w:fill="BFBFBF"/>
            <w:vAlign w:val="center"/>
          </w:tcPr>
          <w:p w:rsidR="00AA137E" w:rsidRPr="00095DE7" w:rsidRDefault="00AA137E" w:rsidP="003B6BEE">
            <w:pPr>
              <w:pStyle w:val="KeinLeerraum"/>
              <w:spacing w:line="276" w:lineRule="auto"/>
              <w:jc w:val="center"/>
              <w:rPr>
                <w:b/>
              </w:rPr>
            </w:pPr>
            <w:r w:rsidRPr="00095DE7">
              <w:rPr>
                <w:b/>
              </w:rPr>
              <w:t>Auto</w:t>
            </w:r>
          </w:p>
        </w:tc>
        <w:tc>
          <w:tcPr>
            <w:tcW w:w="636" w:type="pct"/>
            <w:shd w:val="clear" w:color="auto" w:fill="BFBFBF"/>
            <w:vAlign w:val="center"/>
          </w:tcPr>
          <w:p w:rsidR="00AA137E" w:rsidRPr="00095DE7" w:rsidRDefault="00AA137E" w:rsidP="003B6BEE">
            <w:pPr>
              <w:pStyle w:val="KeinLeerraum"/>
              <w:spacing w:line="276" w:lineRule="auto"/>
              <w:jc w:val="center"/>
              <w:rPr>
                <w:b/>
              </w:rPr>
            </w:pPr>
            <w:r w:rsidRPr="00095DE7">
              <w:rPr>
                <w:b/>
              </w:rPr>
              <w:t>Flugzeug</w:t>
            </w:r>
          </w:p>
        </w:tc>
        <w:tc>
          <w:tcPr>
            <w:tcW w:w="558" w:type="pct"/>
            <w:shd w:val="clear" w:color="auto" w:fill="BFBFBF"/>
            <w:vAlign w:val="center"/>
          </w:tcPr>
          <w:p w:rsidR="00AA137E" w:rsidRPr="00095DE7" w:rsidRDefault="00AA137E" w:rsidP="003B6BEE">
            <w:pPr>
              <w:pStyle w:val="KeinLeerraum"/>
              <w:spacing w:line="276" w:lineRule="auto"/>
              <w:jc w:val="center"/>
              <w:rPr>
                <w:b/>
              </w:rPr>
            </w:pPr>
            <w:r w:rsidRPr="00095DE7">
              <w:rPr>
                <w:b/>
              </w:rPr>
              <w:t>Fahrrad</w:t>
            </w:r>
          </w:p>
        </w:tc>
      </w:tr>
      <w:tr w:rsidR="00AA137E" w:rsidRPr="00BE48B2" w:rsidTr="003B6BEE">
        <w:tc>
          <w:tcPr>
            <w:tcW w:w="288" w:type="pct"/>
            <w:vAlign w:val="center"/>
          </w:tcPr>
          <w:p w:rsidR="00AA137E" w:rsidRPr="005C0DA0" w:rsidRDefault="00AA137E" w:rsidP="003B6BEE">
            <w:pPr>
              <w:pStyle w:val="KeinLeerraum"/>
              <w:spacing w:before="120" w:line="276" w:lineRule="auto"/>
              <w:rPr>
                <w:b/>
              </w:rPr>
            </w:pPr>
            <w:r w:rsidRPr="005C0DA0">
              <w:rPr>
                <w:b/>
              </w:rPr>
              <w:t>a</w:t>
            </w:r>
          </w:p>
        </w:tc>
        <w:tc>
          <w:tcPr>
            <w:tcW w:w="2594" w:type="pct"/>
            <w:vAlign w:val="center"/>
          </w:tcPr>
          <w:p w:rsidR="00AA137E" w:rsidRPr="005C0DA0" w:rsidRDefault="00AA137E" w:rsidP="003B6BEE">
            <w:pPr>
              <w:pStyle w:val="KeinLeerraum"/>
              <w:spacing w:before="120" w:line="276" w:lineRule="auto"/>
              <w:rPr>
                <w:b/>
              </w:rPr>
            </w:pPr>
            <w:r w:rsidRPr="005C0DA0">
              <w:rPr>
                <w:b/>
              </w:rPr>
              <w:t>Reisedauer (Hinweg)</w:t>
            </w:r>
          </w:p>
        </w:tc>
        <w:tc>
          <w:tcPr>
            <w:tcW w:w="462" w:type="pct"/>
          </w:tcPr>
          <w:p w:rsidR="00AA137E" w:rsidRPr="00BE48B2" w:rsidRDefault="00AA137E" w:rsidP="003B6BEE">
            <w:pPr>
              <w:pStyle w:val="KeinLeerraum"/>
              <w:spacing w:line="276" w:lineRule="auto"/>
            </w:pPr>
          </w:p>
        </w:tc>
        <w:tc>
          <w:tcPr>
            <w:tcW w:w="462" w:type="pct"/>
          </w:tcPr>
          <w:p w:rsidR="00AA137E" w:rsidRPr="00BE48B2" w:rsidRDefault="00AA137E" w:rsidP="003B6BEE">
            <w:pPr>
              <w:pStyle w:val="KeinLeerraum"/>
              <w:spacing w:line="276" w:lineRule="auto"/>
            </w:pPr>
          </w:p>
        </w:tc>
        <w:tc>
          <w:tcPr>
            <w:tcW w:w="636" w:type="pct"/>
          </w:tcPr>
          <w:p w:rsidR="00AA137E" w:rsidRPr="00BE48B2" w:rsidRDefault="00AA137E" w:rsidP="003B6BEE">
            <w:pPr>
              <w:pStyle w:val="KeinLeerraum"/>
              <w:spacing w:line="276" w:lineRule="auto"/>
            </w:pPr>
          </w:p>
        </w:tc>
        <w:tc>
          <w:tcPr>
            <w:tcW w:w="558" w:type="pct"/>
          </w:tcPr>
          <w:p w:rsidR="00AA137E" w:rsidRPr="00BE48B2" w:rsidRDefault="00AA137E" w:rsidP="003B6BEE">
            <w:pPr>
              <w:pStyle w:val="KeinLeerraum"/>
              <w:spacing w:line="276" w:lineRule="auto"/>
            </w:pPr>
          </w:p>
        </w:tc>
      </w:tr>
      <w:tr w:rsidR="00AA137E" w:rsidRPr="00BE48B2" w:rsidTr="003B6BEE">
        <w:tc>
          <w:tcPr>
            <w:tcW w:w="288" w:type="pct"/>
            <w:vAlign w:val="center"/>
          </w:tcPr>
          <w:p w:rsidR="00AA137E" w:rsidRPr="005C0DA0" w:rsidRDefault="00AA137E" w:rsidP="003B6BEE">
            <w:pPr>
              <w:pStyle w:val="KeinLeerraum"/>
              <w:spacing w:before="120" w:line="276" w:lineRule="auto"/>
              <w:rPr>
                <w:b/>
              </w:rPr>
            </w:pPr>
            <w:r w:rsidRPr="005C0DA0">
              <w:rPr>
                <w:b/>
              </w:rPr>
              <w:t>b</w:t>
            </w:r>
          </w:p>
        </w:tc>
        <w:tc>
          <w:tcPr>
            <w:tcW w:w="2594" w:type="pct"/>
            <w:vAlign w:val="center"/>
          </w:tcPr>
          <w:p w:rsidR="00AA137E" w:rsidRPr="005C0DA0" w:rsidRDefault="00AA137E" w:rsidP="003B6BEE">
            <w:pPr>
              <w:pStyle w:val="KeinLeerraum"/>
              <w:spacing w:before="120" w:line="276" w:lineRule="auto"/>
              <w:rPr>
                <w:b/>
              </w:rPr>
            </w:pPr>
            <w:r w:rsidRPr="005C0DA0">
              <w:rPr>
                <w:b/>
              </w:rPr>
              <w:t>negativer Einfluss auf die Umwelt</w:t>
            </w:r>
          </w:p>
        </w:tc>
        <w:tc>
          <w:tcPr>
            <w:tcW w:w="462" w:type="pct"/>
          </w:tcPr>
          <w:p w:rsidR="00AA137E" w:rsidRPr="00BE48B2" w:rsidRDefault="00AA137E" w:rsidP="003B6BEE">
            <w:pPr>
              <w:pStyle w:val="KeinLeerraum"/>
              <w:spacing w:line="276" w:lineRule="auto"/>
            </w:pPr>
          </w:p>
        </w:tc>
        <w:tc>
          <w:tcPr>
            <w:tcW w:w="462" w:type="pct"/>
          </w:tcPr>
          <w:p w:rsidR="00AA137E" w:rsidRPr="00BE48B2" w:rsidRDefault="00AA137E" w:rsidP="003B6BEE">
            <w:pPr>
              <w:pStyle w:val="KeinLeerraum"/>
              <w:spacing w:line="276" w:lineRule="auto"/>
            </w:pPr>
          </w:p>
        </w:tc>
        <w:tc>
          <w:tcPr>
            <w:tcW w:w="636" w:type="pct"/>
          </w:tcPr>
          <w:p w:rsidR="00AA137E" w:rsidRPr="00BE48B2" w:rsidRDefault="00AA137E" w:rsidP="003B6BEE">
            <w:pPr>
              <w:pStyle w:val="KeinLeerraum"/>
              <w:spacing w:line="276" w:lineRule="auto"/>
            </w:pPr>
          </w:p>
        </w:tc>
        <w:tc>
          <w:tcPr>
            <w:tcW w:w="558" w:type="pct"/>
          </w:tcPr>
          <w:p w:rsidR="00AA137E" w:rsidRPr="00BE48B2" w:rsidRDefault="00AA137E" w:rsidP="003B6BEE">
            <w:pPr>
              <w:pStyle w:val="KeinLeerraum"/>
              <w:spacing w:line="276" w:lineRule="auto"/>
            </w:pPr>
          </w:p>
        </w:tc>
      </w:tr>
    </w:tbl>
    <w:p w:rsidR="00AA137E" w:rsidRDefault="00AA137E" w:rsidP="00AA137E">
      <w:pPr>
        <w:rPr>
          <w:b/>
        </w:rPr>
      </w:pPr>
    </w:p>
    <w:p w:rsidR="00AA137E" w:rsidRDefault="00AA137E" w:rsidP="00AA137E">
      <w:pPr>
        <w:rPr>
          <w:b/>
        </w:rPr>
      </w:pPr>
    </w:p>
    <w:p w:rsidR="00F7724B" w:rsidRDefault="00F7724B" w:rsidP="00AA137E">
      <w:pPr>
        <w:rPr>
          <w:b/>
        </w:rPr>
      </w:pPr>
    </w:p>
    <w:p w:rsidR="00F7724B" w:rsidRDefault="00F7724B" w:rsidP="00AA137E">
      <w:pPr>
        <w:rPr>
          <w:b/>
        </w:rPr>
      </w:pPr>
    </w:p>
    <w:p w:rsidR="00AA137E" w:rsidRDefault="00AA137E" w:rsidP="00AA137E">
      <w:pPr>
        <w:rPr>
          <w:b/>
        </w:rPr>
      </w:pPr>
    </w:p>
    <w:p w:rsidR="00AA137E" w:rsidRPr="00685080" w:rsidRDefault="004C1E46" w:rsidP="00AA137E">
      <w:pPr>
        <w:pStyle w:val="KeinLeerraum"/>
        <w:numPr>
          <w:ilvl w:val="0"/>
          <w:numId w:val="17"/>
        </w:numPr>
        <w:spacing w:line="360" w:lineRule="auto"/>
        <w:rPr>
          <w:b/>
        </w:rPr>
      </w:pPr>
      <w:r>
        <w:rPr>
          <w:noProof/>
          <w:lang w:eastAsia="de-DE"/>
        </w:rPr>
        <w:drawing>
          <wp:anchor distT="0" distB="0" distL="114300" distR="114300" simplePos="0" relativeHeight="251673600" behindDoc="0" locked="0" layoutInCell="1" allowOverlap="1" wp14:anchorId="7D42F9D7" wp14:editId="0D77B088">
            <wp:simplePos x="0" y="0"/>
            <wp:positionH relativeFrom="column">
              <wp:posOffset>3843020</wp:posOffset>
            </wp:positionH>
            <wp:positionV relativeFrom="paragraph">
              <wp:posOffset>690245</wp:posOffset>
            </wp:positionV>
            <wp:extent cx="2305050" cy="571500"/>
            <wp:effectExtent l="0" t="0" r="0" b="0"/>
            <wp:wrapNone/>
            <wp:docPr id="86"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pic:cNvPicPr>
                      <a:picLocks noChangeAspect="1" noChangeArrowheads="1"/>
                    </pic:cNvPicPr>
                  </pic:nvPicPr>
                  <pic:blipFill>
                    <a:blip r:embed="rId17" cstate="print"/>
                    <a:srcRect l="63696" t="89908" r="22462" b="4585"/>
                    <a:stretch>
                      <a:fillRect/>
                    </a:stretch>
                  </pic:blipFill>
                  <pic:spPr bwMode="auto">
                    <a:xfrm>
                      <a:off x="0" y="0"/>
                      <a:ext cx="2305050" cy="571500"/>
                    </a:xfrm>
                    <a:prstGeom prst="rect">
                      <a:avLst/>
                    </a:prstGeom>
                    <a:noFill/>
                    <a:ln w="9525">
                      <a:noFill/>
                      <a:miter lim="800000"/>
                      <a:headEnd/>
                      <a:tailEnd/>
                    </a:ln>
                  </pic:spPr>
                </pic:pic>
              </a:graphicData>
            </a:graphic>
          </wp:anchor>
        </w:drawing>
      </w:r>
      <w:r w:rsidR="002D7284">
        <w:rPr>
          <w:noProof/>
          <w:lang w:eastAsia="de-DE"/>
        </w:rPr>
        <mc:AlternateContent>
          <mc:Choice Requires="wps">
            <w:drawing>
              <wp:anchor distT="0" distB="0" distL="114300" distR="114300" simplePos="0" relativeHeight="251674624" behindDoc="0" locked="0" layoutInCell="1" allowOverlap="1" wp14:anchorId="43BC1BCF" wp14:editId="2283BC34">
                <wp:simplePos x="0" y="0"/>
                <wp:positionH relativeFrom="column">
                  <wp:posOffset>3982085</wp:posOffset>
                </wp:positionH>
                <wp:positionV relativeFrom="paragraph">
                  <wp:posOffset>687705</wp:posOffset>
                </wp:positionV>
                <wp:extent cx="238125" cy="374650"/>
                <wp:effectExtent l="29210" t="11430" r="27940" b="33020"/>
                <wp:wrapNone/>
                <wp:docPr id="1"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374650"/>
                        </a:xfrm>
                        <a:prstGeom prst="downArrow">
                          <a:avLst>
                            <a:gd name="adj1" fmla="val 50000"/>
                            <a:gd name="adj2" fmla="val 39333"/>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 o:spid="_x0000_s1026" type="#_x0000_t67" style="position:absolute;margin-left:313.55pt;margin-top:54.15pt;width:18.75pt;height:2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" fillcolor="#95b3d7" strokecolor="#4f81bd" strokeweight="1pt">
                <v:fill color2="#4f81bd" focus="50%" type="gradient"/>
                <v:shadow on="t" color="#243f60" offset="1pt"/>
                <v:textbox style="layout-flow:vertical-ideographic"/>
              </v:shape>
            </w:pict>
          </mc:Fallback>
        </mc:AlternateContent>
      </w:r>
      <w:r w:rsidR="00B4426F">
        <w:rPr>
          <w:noProof/>
          <w:lang w:eastAsia="de-DE"/>
        </w:rPr>
        <w:t>Gebt</w:t>
      </w:r>
      <w:r w:rsidR="00AA137E" w:rsidRPr="00BD4C38">
        <w:t xml:space="preserve"> </w:t>
      </w:r>
      <w:r w:rsidR="00AA137E">
        <w:rPr>
          <w:b/>
        </w:rPr>
        <w:t>reiseauskunft.bahn</w:t>
      </w:r>
      <w:r w:rsidR="00AA137E" w:rsidRPr="000368E8">
        <w:rPr>
          <w:b/>
        </w:rPr>
        <w:t>.de</w:t>
      </w:r>
      <w:r w:rsidR="00B4426F">
        <w:t xml:space="preserve"> ein. Lasst</w:t>
      </w:r>
      <w:r w:rsidR="00AA137E">
        <w:t xml:space="preserve"> </w:t>
      </w:r>
      <w:r w:rsidR="00B4426F">
        <w:t>euch</w:t>
      </w:r>
      <w:r w:rsidR="00AA137E">
        <w:t xml:space="preserve"> die </w:t>
      </w:r>
      <w:r w:rsidR="00AA137E" w:rsidRPr="00CD27BF">
        <w:t>Route</w:t>
      </w:r>
      <w:r w:rsidR="00961E20">
        <w:t xml:space="preserve"> zwischen </w:t>
      </w:r>
      <w:r w:rsidR="00AA137E" w:rsidRPr="002F7061">
        <w:rPr>
          <w:i/>
        </w:rPr>
        <w:t>Berlin</w:t>
      </w:r>
      <w:r w:rsidR="00961E20">
        <w:rPr>
          <w:i/>
        </w:rPr>
        <w:t>, Hauptbahnhof</w:t>
      </w:r>
      <w:r w:rsidR="00237E63">
        <w:t xml:space="preserve"> und </w:t>
      </w:r>
      <w:r w:rsidR="00AA137E" w:rsidRPr="002F7061">
        <w:rPr>
          <w:i/>
        </w:rPr>
        <w:t>München</w:t>
      </w:r>
      <w:r w:rsidR="00237E63">
        <w:rPr>
          <w:i/>
        </w:rPr>
        <w:t>, Hauptbahnhof</w:t>
      </w:r>
      <w:r w:rsidR="00AA137E">
        <w:t xml:space="preserve"> suchen, Abfahrt 9.00 Uhr. Klick</w:t>
      </w:r>
      <w:r w:rsidR="00B4426F">
        <w:t>t</w:t>
      </w:r>
      <w:r w:rsidR="00AA137E">
        <w:t xml:space="preserve"> im rechten unteren Bereich des Bildschirms auf die </w:t>
      </w:r>
      <w:r w:rsidR="00AA137E" w:rsidRPr="00237E63">
        <w:t>grüne Blume</w:t>
      </w:r>
      <w:r w:rsidR="00AA137E">
        <w:t xml:space="preserve"> des </w:t>
      </w:r>
      <w:r w:rsidR="00AA137E" w:rsidRPr="00C33D39">
        <w:t>„</w:t>
      </w:r>
      <w:proofErr w:type="spellStart"/>
      <w:r w:rsidR="00AA137E" w:rsidRPr="00C33D39">
        <w:t>UmweltMobilCheck</w:t>
      </w:r>
      <w:proofErr w:type="spellEnd"/>
      <w:r w:rsidR="00AA137E" w:rsidRPr="00C33D39">
        <w:t>“</w:t>
      </w:r>
      <w:r w:rsidR="00AA137E">
        <w:t xml:space="preserve">. </w:t>
      </w:r>
      <w:r w:rsidR="00AA137E">
        <w:rPr>
          <w:b/>
        </w:rPr>
        <w:br/>
      </w:r>
      <w:r w:rsidR="00AA137E">
        <w:t>Trag</w:t>
      </w:r>
      <w:r w:rsidR="00B4426F">
        <w:t>t</w:t>
      </w:r>
      <w:r w:rsidR="00AA137E">
        <w:t xml:space="preserve"> den Ausstoß von CO</w:t>
      </w:r>
      <w:r w:rsidR="00AA137E" w:rsidRPr="00685080">
        <w:rPr>
          <w:vertAlign w:val="subscript"/>
        </w:rPr>
        <w:t>2</w:t>
      </w:r>
      <w:r w:rsidR="00AA137E">
        <w:t xml:space="preserve"> in die Tabelle (b) ein.</w:t>
      </w:r>
    </w:p>
    <w:p w:rsidR="00F7724B" w:rsidRDefault="00F7724B" w:rsidP="00AA137E">
      <w:pPr>
        <w:pStyle w:val="KeinLeerraum"/>
      </w:pPr>
      <w:r>
        <w:br w:type="page"/>
      </w:r>
    </w:p>
    <w:p w:rsidR="00963546" w:rsidRDefault="00963546" w:rsidP="00AA137E">
      <w:pPr>
        <w:pStyle w:val="KeinLeerraum"/>
      </w:pPr>
    </w:p>
    <w:tbl>
      <w:tblPr>
        <w:tblStyle w:val="Tabellenraster"/>
        <w:tblW w:w="0" w:type="auto"/>
        <w:tblLook w:val="04A0" w:firstRow="1" w:lastRow="0" w:firstColumn="1" w:lastColumn="0" w:noHBand="0" w:noVBand="1"/>
      </w:tblPr>
      <w:tblGrid>
        <w:gridCol w:w="9210"/>
      </w:tblGrid>
      <w:tr w:rsidR="00AA137E" w:rsidTr="003B6BEE">
        <w:tc>
          <w:tcPr>
            <w:tcW w:w="9210" w:type="dxa"/>
          </w:tcPr>
          <w:p w:rsidR="00AA137E" w:rsidRPr="00432E5C" w:rsidRDefault="00AA137E" w:rsidP="003B6BEE">
            <w:pPr>
              <w:pStyle w:val="KeinLeerraum"/>
              <w:spacing w:before="140" w:line="360" w:lineRule="auto"/>
              <w:rPr>
                <w:b/>
              </w:rPr>
            </w:pPr>
            <w:r w:rsidRPr="00432E5C">
              <w:rPr>
                <w:b/>
                <w:sz w:val="24"/>
                <w:szCs w:val="24"/>
              </w:rPr>
              <w:t>Info:</w:t>
            </w:r>
            <w:r>
              <w:rPr>
                <w:b/>
              </w:rPr>
              <w:t xml:space="preserve"> </w:t>
            </w:r>
            <w:r w:rsidRPr="00432E5C">
              <w:rPr>
                <w:b/>
              </w:rPr>
              <w:t>Was ist CO</w:t>
            </w:r>
            <w:r w:rsidRPr="00432E5C">
              <w:rPr>
                <w:b/>
                <w:vertAlign w:val="subscript"/>
              </w:rPr>
              <w:t xml:space="preserve">2 </w:t>
            </w:r>
            <w:r>
              <w:rPr>
                <w:b/>
              </w:rPr>
              <w:t>und was bewirkt es?</w:t>
            </w:r>
          </w:p>
          <w:p w:rsidR="00AA137E" w:rsidRDefault="00AA137E" w:rsidP="003B6BEE">
            <w:pPr>
              <w:pStyle w:val="KeinLeerraum"/>
              <w:spacing w:line="360" w:lineRule="auto"/>
            </w:pPr>
            <w:r>
              <w:t>CO</w:t>
            </w:r>
            <w:r w:rsidRPr="0070348E">
              <w:rPr>
                <w:vertAlign w:val="subscript"/>
              </w:rPr>
              <w:t>2</w:t>
            </w:r>
            <w:r>
              <w:rPr>
                <w:vertAlign w:val="subscript"/>
              </w:rPr>
              <w:t xml:space="preserve"> </w:t>
            </w:r>
            <w:r>
              <w:t>oder auch Kohlenstoffdioxid ist ein Gas. Es gehört in sehr geringer Menge zur Luft und damit zur Erdatmosphäre. Es wird z.</w:t>
            </w:r>
            <w:r w:rsidR="000C5FAC">
              <w:t xml:space="preserve"> </w:t>
            </w:r>
            <w:r>
              <w:t>B. durch unsere Atmung an die Luft abgegeben und wird von Pflanzen benötigt. Dadurch, dass der Mensch z.</w:t>
            </w:r>
            <w:r w:rsidR="007462D0">
              <w:t xml:space="preserve"> </w:t>
            </w:r>
            <w:r>
              <w:t xml:space="preserve">B. Benzin in Motoren verbrennt, entsteht zusätzliches Kohlenstoffdioxid. Damit steigt die Konzentration des Gases in der Erdatmosphäre. Hier trägt es zur Klimaveränderung (Erderwärmung) bei. </w:t>
            </w:r>
          </w:p>
          <w:p w:rsidR="00AA137E" w:rsidRDefault="00AA137E" w:rsidP="003B6BEE">
            <w:pPr>
              <w:pStyle w:val="KeinLeerraum"/>
              <w:spacing w:line="360" w:lineRule="auto"/>
            </w:pPr>
            <w:r>
              <w:t xml:space="preserve">Die Erderwärmung hat Folgen:  </w:t>
            </w:r>
          </w:p>
          <w:p w:rsidR="00AA137E" w:rsidRDefault="00AA137E" w:rsidP="00AA137E">
            <w:pPr>
              <w:pStyle w:val="KeinLeerraum"/>
              <w:numPr>
                <w:ilvl w:val="0"/>
                <w:numId w:val="18"/>
              </w:numPr>
              <w:spacing w:line="360" w:lineRule="auto"/>
            </w:pPr>
            <w:r>
              <w:t xml:space="preserve">Eismassen schmelzen (von 1993 bis 2009 nahm die Eismasse der </w:t>
            </w:r>
            <w:r w:rsidRPr="00054EFB">
              <w:rPr>
                <w:rStyle w:val="Fett"/>
              </w:rPr>
              <w:t>Gletscher</w:t>
            </w:r>
            <w:r>
              <w:t xml:space="preserve"> weltweit um 275 Milliarden Tonnen pro Jahr ab).</w:t>
            </w:r>
          </w:p>
          <w:p w:rsidR="00AA137E" w:rsidRDefault="00AA137E" w:rsidP="00AA137E">
            <w:pPr>
              <w:pStyle w:val="KeinLeerraum"/>
              <w:numPr>
                <w:ilvl w:val="0"/>
                <w:numId w:val="18"/>
              </w:numPr>
              <w:spacing w:line="360" w:lineRule="auto"/>
            </w:pPr>
            <w:r>
              <w:t>Der Meeresspiegel steigt an (ca. 3,2 Zentimeter pro Jahrzehnt), was z.</w:t>
            </w:r>
            <w:r w:rsidR="000C5FAC">
              <w:t xml:space="preserve"> </w:t>
            </w:r>
            <w:r>
              <w:t>B. zu Überflutu</w:t>
            </w:r>
            <w:r>
              <w:t>n</w:t>
            </w:r>
            <w:r>
              <w:t>gen von Inseln und Küsten führt.</w:t>
            </w:r>
          </w:p>
          <w:p w:rsidR="00AA137E" w:rsidRDefault="00AA137E" w:rsidP="00AA137E">
            <w:pPr>
              <w:pStyle w:val="KeinLeerraum"/>
              <w:numPr>
                <w:ilvl w:val="0"/>
                <w:numId w:val="18"/>
              </w:numPr>
              <w:spacing w:line="360" w:lineRule="auto"/>
            </w:pPr>
            <w:r>
              <w:t>Wetterextreme nehmen zu, dazu gehören starke Wirbelstürme, Überschwemmungen und hohe Trockenheit (mit zunehmenden Waldbränden und ausfallenden Ernten in vi</w:t>
            </w:r>
            <w:r>
              <w:t>e</w:t>
            </w:r>
            <w:r>
              <w:t>len Gegenden der Welt).</w:t>
            </w:r>
          </w:p>
          <w:p w:rsidR="00237E63" w:rsidRDefault="00AA137E" w:rsidP="00AA137E">
            <w:pPr>
              <w:pStyle w:val="KeinLeerraum"/>
              <w:numPr>
                <w:ilvl w:val="0"/>
                <w:numId w:val="18"/>
              </w:numPr>
              <w:spacing w:line="360" w:lineRule="auto"/>
            </w:pPr>
            <w:r>
              <w:t xml:space="preserve">Sauberes Trinkwasser wird knapper. Schon jetzt fehlt es für 1,2 Milliarden Menschen. Steigen die Temperaturen weltweit um 2,5 Grad Celsius, werden weitere 2,4 bis </w:t>
            </w:r>
          </w:p>
          <w:p w:rsidR="00AA137E" w:rsidRDefault="00AA137E" w:rsidP="00237E63">
            <w:pPr>
              <w:pStyle w:val="KeinLeerraum"/>
              <w:spacing w:line="360" w:lineRule="auto"/>
              <w:ind w:left="360"/>
            </w:pPr>
            <w:r>
              <w:t>3,1 Milliarden Menschen betroffen sein.</w:t>
            </w:r>
          </w:p>
          <w:p w:rsidR="00AA137E" w:rsidRDefault="00AA137E" w:rsidP="00AA137E">
            <w:pPr>
              <w:pStyle w:val="KeinLeerraum"/>
              <w:numPr>
                <w:ilvl w:val="0"/>
                <w:numId w:val="18"/>
              </w:numPr>
              <w:spacing w:line="360" w:lineRule="auto"/>
            </w:pPr>
            <w:r>
              <w:t>Krankheiten nehmen zu, da sich Krankheitserreger mit zunehmenden Temperaturen leichter ausbreiten.</w:t>
            </w:r>
          </w:p>
          <w:p w:rsidR="00AA137E" w:rsidRDefault="00AA137E" w:rsidP="00AA137E">
            <w:pPr>
              <w:pStyle w:val="KeinLeerraum"/>
              <w:numPr>
                <w:ilvl w:val="0"/>
                <w:numId w:val="18"/>
              </w:numPr>
              <w:spacing w:line="360" w:lineRule="auto"/>
            </w:pPr>
            <w:r>
              <w:t>Kälteliebende Tiere (wie Eisbären, Robben und Pinguine) sind bedroht, ihre Leben</w:t>
            </w:r>
            <w:r>
              <w:t>s</w:t>
            </w:r>
            <w:r>
              <w:t>räume werden immer weiter eingeengt.</w:t>
            </w:r>
          </w:p>
          <w:p w:rsidR="00AA137E" w:rsidRPr="00432E5C" w:rsidRDefault="00AA137E" w:rsidP="00AA137E">
            <w:pPr>
              <w:pStyle w:val="KeinLeerraum"/>
              <w:numPr>
                <w:ilvl w:val="0"/>
                <w:numId w:val="18"/>
              </w:numPr>
              <w:spacing w:after="140" w:line="360" w:lineRule="auto"/>
              <w:ind w:left="357" w:hanging="357"/>
            </w:pPr>
            <w:r>
              <w:t>Die Meere werden sauer (seit es Industrie gibt, ist die Säuremenge etwa um ein Drittel gestiegen), was z.</w:t>
            </w:r>
            <w:r w:rsidR="000C5FAC">
              <w:t xml:space="preserve"> </w:t>
            </w:r>
            <w:r>
              <w:t>B. viele Meeresorganismen wie Schnecken, Muscheln und Korallen gefährdet.</w:t>
            </w:r>
          </w:p>
        </w:tc>
      </w:tr>
    </w:tbl>
    <w:p w:rsidR="00AA137E" w:rsidRDefault="00AA137E" w:rsidP="00AA137E">
      <w:pPr>
        <w:pStyle w:val="KeinLeerraum"/>
        <w:spacing w:line="276" w:lineRule="auto"/>
      </w:pPr>
    </w:p>
    <w:p w:rsidR="00AA137E" w:rsidRDefault="00B4426F" w:rsidP="00AA137E">
      <w:pPr>
        <w:pStyle w:val="KeinLeerraum"/>
        <w:numPr>
          <w:ilvl w:val="0"/>
          <w:numId w:val="17"/>
        </w:numPr>
        <w:spacing w:line="360" w:lineRule="auto"/>
      </w:pPr>
      <w:r>
        <w:t>Lest</w:t>
      </w:r>
      <w:r w:rsidR="00AA137E">
        <w:t xml:space="preserve"> den Infokasten oben. Entscheid</w:t>
      </w:r>
      <w:r>
        <w:t>et</w:t>
      </w:r>
      <w:r w:rsidR="00AA137E">
        <w:t xml:space="preserve"> </w:t>
      </w:r>
      <w:r>
        <w:t>euch</w:t>
      </w:r>
      <w:r w:rsidR="00AA137E">
        <w:t xml:space="preserve"> für </w:t>
      </w:r>
      <w:r w:rsidR="00AA137E" w:rsidRPr="004A11F9">
        <w:rPr>
          <w:i/>
        </w:rPr>
        <w:t>eine</w:t>
      </w:r>
      <w:r w:rsidR="00AA137E">
        <w:t xml:space="preserve"> Art der </w:t>
      </w:r>
      <w:r w:rsidR="00AA137E" w:rsidRPr="004A11F9">
        <w:rPr>
          <w:i/>
        </w:rPr>
        <w:t>motorisierten</w:t>
      </w:r>
      <w:r w:rsidR="00AA137E">
        <w:t xml:space="preserve"> Fortbewegung zwischen Berlin und München und begründe</w:t>
      </w:r>
      <w:r w:rsidR="00237E63">
        <w:t>t</w:t>
      </w:r>
      <w:r w:rsidR="00AA137E">
        <w:t xml:space="preserve"> </w:t>
      </w:r>
      <w:r>
        <w:t>eure</w:t>
      </w:r>
      <w:r w:rsidR="00AA137E">
        <w:t xml:space="preserve"> Wahl.</w:t>
      </w:r>
    </w:p>
    <w:p w:rsidR="00AA137E" w:rsidRDefault="00AA137E" w:rsidP="00AA137E">
      <w:pPr>
        <w:pStyle w:val="KeinLeerraum"/>
        <w:spacing w:line="480" w:lineRule="auto"/>
        <w:ind w:left="426"/>
      </w:pPr>
      <w:r>
        <w:t>______________________________________________________________________</w:t>
      </w:r>
    </w:p>
    <w:p w:rsidR="00AA137E" w:rsidRDefault="00AA137E" w:rsidP="00AA137E">
      <w:pPr>
        <w:pStyle w:val="KeinLeerraum"/>
        <w:spacing w:line="480" w:lineRule="auto"/>
        <w:ind w:left="426"/>
      </w:pPr>
      <w:r>
        <w:t>______________________________________________________________________</w:t>
      </w:r>
    </w:p>
    <w:p w:rsidR="00D97B04" w:rsidRDefault="00D97B04" w:rsidP="00D97B04">
      <w:pPr>
        <w:pStyle w:val="KeinLeerraum"/>
        <w:spacing w:line="480" w:lineRule="auto"/>
        <w:ind w:firstLine="360"/>
      </w:pPr>
      <w:r>
        <w:t>______________________________________________________________________</w:t>
      </w:r>
    </w:p>
    <w:p w:rsidR="00AA137E" w:rsidRDefault="00B4426F" w:rsidP="00B4426F">
      <w:pPr>
        <w:pStyle w:val="KeinLeerraum"/>
        <w:numPr>
          <w:ilvl w:val="0"/>
          <w:numId w:val="17"/>
        </w:numPr>
        <w:spacing w:line="360" w:lineRule="auto"/>
      </w:pPr>
      <w:r>
        <w:t xml:space="preserve">Berechnet jetzt die Daten für euren ausgewählten </w:t>
      </w:r>
      <w:proofErr w:type="spellStart"/>
      <w:r>
        <w:t>Reiseort</w:t>
      </w:r>
      <w:proofErr w:type="spellEnd"/>
      <w:r>
        <w:t xml:space="preserve"> und entscheidet ebenso.</w:t>
      </w:r>
    </w:p>
    <w:p w:rsidR="00D97B04" w:rsidRDefault="00D97B04" w:rsidP="00D97B04">
      <w:pPr>
        <w:pStyle w:val="KeinLeerraum"/>
        <w:spacing w:line="480" w:lineRule="auto"/>
        <w:ind w:left="360"/>
      </w:pPr>
      <w:r>
        <w:t>______________________________________________________________________</w:t>
      </w:r>
    </w:p>
    <w:p w:rsidR="00AA137E" w:rsidRDefault="00D97B04" w:rsidP="00F7724B">
      <w:pPr>
        <w:pStyle w:val="KeinLeerraum"/>
        <w:spacing w:line="480" w:lineRule="auto"/>
        <w:ind w:left="360"/>
      </w:pPr>
      <w:r>
        <w:t>______________________________________________________________________</w:t>
      </w:r>
    </w:p>
    <w:p w:rsidR="00F7724B" w:rsidRDefault="00F7724B" w:rsidP="00AA137E">
      <w:pPr>
        <w:pStyle w:val="KeinLeerraum"/>
        <w:spacing w:line="360" w:lineRule="auto"/>
      </w:pPr>
      <w:r>
        <w:br w:type="page"/>
      </w:r>
    </w:p>
    <w:p w:rsidR="00D85BD2" w:rsidRDefault="00D85BD2" w:rsidP="00AA137E">
      <w:pPr>
        <w:pStyle w:val="KeinLeerraum"/>
        <w:spacing w:line="360" w:lineRule="auto"/>
      </w:pPr>
    </w:p>
    <w:p w:rsidR="00AA137E" w:rsidRDefault="00AA137E" w:rsidP="00AA137E">
      <w:pPr>
        <w:spacing w:line="360" w:lineRule="auto"/>
        <w:rPr>
          <w:b/>
        </w:rPr>
      </w:pPr>
      <w:r w:rsidRPr="00E012E3">
        <w:rPr>
          <w:b/>
        </w:rPr>
        <w:t>Zusatzaufgabe:</w:t>
      </w:r>
    </w:p>
    <w:p w:rsidR="000C5FAC" w:rsidRDefault="000C5FAC" w:rsidP="00AA137E">
      <w:pPr>
        <w:spacing w:line="360" w:lineRule="auto"/>
        <w:rPr>
          <w:b/>
        </w:rPr>
      </w:pPr>
    </w:p>
    <w:p w:rsidR="00D97B04" w:rsidRDefault="00AA137E" w:rsidP="00AA137E">
      <w:pPr>
        <w:spacing w:line="360" w:lineRule="auto"/>
      </w:pPr>
      <w:r w:rsidRPr="00443EF6">
        <w:t>Informier</w:t>
      </w:r>
      <w:r w:rsidR="00B4426F">
        <w:t>t</w:t>
      </w:r>
      <w:r w:rsidRPr="00443EF6">
        <w:t xml:space="preserve"> </w:t>
      </w:r>
      <w:r w:rsidR="00B4426F">
        <w:t>euch</w:t>
      </w:r>
      <w:r w:rsidRPr="00443EF6">
        <w:t xml:space="preserve"> </w:t>
      </w:r>
      <w:r>
        <w:t xml:space="preserve">intensiver </w:t>
      </w:r>
      <w:r w:rsidRPr="00443EF6">
        <w:t>über Kohlenst</w:t>
      </w:r>
      <w:r>
        <w:t>offdioxid und seine Auswirkungen auf Mensch und Umwelt. Erstell</w:t>
      </w:r>
      <w:r w:rsidR="00B4426F">
        <w:t>t</w:t>
      </w:r>
      <w:r>
        <w:t xml:space="preserve"> in Partnerarbeit ein informierendes Plakat oder eine Präsentation. </w:t>
      </w:r>
    </w:p>
    <w:p w:rsidR="00AA137E" w:rsidRDefault="00AA137E" w:rsidP="00AA137E">
      <w:pPr>
        <w:spacing w:line="360" w:lineRule="auto"/>
      </w:pPr>
      <w:r>
        <w:t>Nutz</w:t>
      </w:r>
      <w:r w:rsidR="00B4426F">
        <w:t>t</w:t>
      </w:r>
      <w:r>
        <w:t xml:space="preserve"> z.</w:t>
      </w:r>
      <w:r w:rsidR="000C5FAC">
        <w:t xml:space="preserve"> </w:t>
      </w:r>
      <w:r>
        <w:t>B.</w:t>
      </w:r>
    </w:p>
    <w:p w:rsidR="00AA137E" w:rsidRDefault="00AA137E" w:rsidP="00AA137E">
      <w:pPr>
        <w:pStyle w:val="Listenabsatz"/>
        <w:numPr>
          <w:ilvl w:val="0"/>
          <w:numId w:val="19"/>
        </w:numPr>
        <w:spacing w:line="360" w:lineRule="auto"/>
      </w:pPr>
      <w:r>
        <w:t xml:space="preserve"> </w:t>
      </w:r>
      <w:hyperlink r:id="rId18" w:history="1">
        <w:r w:rsidRPr="0019196F">
          <w:rPr>
            <w:rStyle w:val="Hyperlink"/>
          </w:rPr>
          <w:t>http://www.jbn.de/kampagnen/klimawandel/klimawandel-erklaert/</w:t>
        </w:r>
      </w:hyperlink>
      <w:r>
        <w:t xml:space="preserve"> </w:t>
      </w:r>
    </w:p>
    <w:p w:rsidR="00AA137E" w:rsidRDefault="00AF1754" w:rsidP="00AA137E">
      <w:pPr>
        <w:pStyle w:val="Listenabsatz"/>
        <w:numPr>
          <w:ilvl w:val="0"/>
          <w:numId w:val="19"/>
        </w:numPr>
        <w:spacing w:line="360" w:lineRule="auto"/>
      </w:pPr>
      <w:hyperlink r:id="rId19" w:history="1">
        <w:r w:rsidR="00AA137E" w:rsidRPr="0019196F">
          <w:rPr>
            <w:rStyle w:val="Hyperlink"/>
          </w:rPr>
          <w:t>http://www.kindersache.de/bereiche/schon-gewusst/umwelt-und-mensch/unsere-erde/artikel/was-bedeutet-klimawandel</w:t>
        </w:r>
      </w:hyperlink>
      <w:r w:rsidR="00AA137E">
        <w:t xml:space="preserve"> </w:t>
      </w:r>
    </w:p>
    <w:p w:rsidR="00AA137E" w:rsidRDefault="00AF1754" w:rsidP="00AA137E">
      <w:pPr>
        <w:pStyle w:val="Listenabsatz"/>
        <w:numPr>
          <w:ilvl w:val="0"/>
          <w:numId w:val="19"/>
        </w:numPr>
        <w:spacing w:line="360" w:lineRule="auto"/>
      </w:pPr>
      <w:hyperlink r:id="rId20" w:history="1">
        <w:r w:rsidR="00AA137E" w:rsidRPr="0019196F">
          <w:rPr>
            <w:rStyle w:val="Hyperlink"/>
          </w:rPr>
          <w:t>http://www.tivi.de/fernsehen/logo/index/19467/</w:t>
        </w:r>
      </w:hyperlink>
      <w:r w:rsidR="00AA137E">
        <w:t xml:space="preserve"> </w:t>
      </w:r>
    </w:p>
    <w:p w:rsidR="00AA137E" w:rsidRDefault="00AF1754" w:rsidP="00AA137E">
      <w:pPr>
        <w:pStyle w:val="Listenabsatz"/>
        <w:numPr>
          <w:ilvl w:val="0"/>
          <w:numId w:val="19"/>
        </w:numPr>
        <w:spacing w:line="360" w:lineRule="auto"/>
      </w:pPr>
      <w:hyperlink r:id="rId21" w:history="1">
        <w:r w:rsidR="00AA137E" w:rsidRPr="0019196F">
          <w:rPr>
            <w:rStyle w:val="Hyperlink"/>
          </w:rPr>
          <w:t>https://www.helles-koepfchen.de/?suche=klimawandel</w:t>
        </w:r>
      </w:hyperlink>
    </w:p>
    <w:p w:rsidR="00AA137E" w:rsidRDefault="00AF1754" w:rsidP="00AA137E">
      <w:pPr>
        <w:pStyle w:val="Listenabsatz"/>
        <w:numPr>
          <w:ilvl w:val="0"/>
          <w:numId w:val="19"/>
        </w:numPr>
        <w:spacing w:line="360" w:lineRule="auto"/>
      </w:pPr>
      <w:hyperlink r:id="rId22" w:history="1">
        <w:r w:rsidR="00AA137E" w:rsidRPr="0019196F">
          <w:rPr>
            <w:rStyle w:val="Hyperlink"/>
          </w:rPr>
          <w:t>http://www.klimabuendnis-koeln.de/folgen</w:t>
        </w:r>
      </w:hyperlink>
      <w:r w:rsidR="00AA137E">
        <w:t xml:space="preserve"> </w:t>
      </w:r>
    </w:p>
    <w:p w:rsidR="00AA137E" w:rsidRDefault="00AF1754" w:rsidP="00AA137E">
      <w:pPr>
        <w:pStyle w:val="Listenabsatz"/>
        <w:numPr>
          <w:ilvl w:val="0"/>
          <w:numId w:val="19"/>
        </w:numPr>
        <w:spacing w:line="360" w:lineRule="auto"/>
      </w:pPr>
      <w:hyperlink r:id="rId23" w:history="1">
        <w:r w:rsidR="00AA137E" w:rsidRPr="0019196F">
          <w:rPr>
            <w:rStyle w:val="Hyperlink"/>
          </w:rPr>
          <w:t>http://www.oekosystem-erde.de/html/klimawandel-02.html</w:t>
        </w:r>
      </w:hyperlink>
    </w:p>
    <w:p w:rsidR="000C5FAC" w:rsidRDefault="000C5FAC" w:rsidP="000C5FAC">
      <w:pPr>
        <w:spacing w:line="360" w:lineRule="auto"/>
      </w:pPr>
    </w:p>
    <w:p w:rsidR="00AA137E" w:rsidRDefault="00237E63" w:rsidP="00AA137E">
      <w:pPr>
        <w:spacing w:line="360" w:lineRule="auto"/>
      </w:pPr>
      <w:r>
        <w:t>Informations</w:t>
      </w:r>
      <w:r w:rsidR="00AA137E">
        <w:t>filme:</w:t>
      </w:r>
    </w:p>
    <w:p w:rsidR="00AA137E" w:rsidRDefault="00AF1754" w:rsidP="00AA137E">
      <w:pPr>
        <w:pStyle w:val="Listenabsatz"/>
        <w:numPr>
          <w:ilvl w:val="0"/>
          <w:numId w:val="20"/>
        </w:numPr>
        <w:spacing w:line="360" w:lineRule="auto"/>
      </w:pPr>
      <w:hyperlink r:id="rId24" w:history="1">
        <w:r w:rsidR="00AA137E" w:rsidRPr="0019196F">
          <w:rPr>
            <w:rStyle w:val="Hyperlink"/>
          </w:rPr>
          <w:t>https://www.youtube.com/watch?v=UmrL7X8GUFQ</w:t>
        </w:r>
      </w:hyperlink>
      <w:r w:rsidR="00AA137E">
        <w:t xml:space="preserve"> </w:t>
      </w:r>
    </w:p>
    <w:p w:rsidR="00AA137E" w:rsidRDefault="00AF1754" w:rsidP="00AA137E">
      <w:pPr>
        <w:pStyle w:val="Listenabsatz"/>
        <w:numPr>
          <w:ilvl w:val="0"/>
          <w:numId w:val="20"/>
        </w:numPr>
        <w:spacing w:line="360" w:lineRule="auto"/>
      </w:pPr>
      <w:hyperlink r:id="rId25" w:anchor="t=12.6443329" w:history="1">
        <w:r w:rsidR="00AA137E" w:rsidRPr="0019196F">
          <w:rPr>
            <w:rStyle w:val="Hyperlink"/>
          </w:rPr>
          <w:t>https://www.youtube.com/watch?v=ZGXVq9obUms#t=12.6443329</w:t>
        </w:r>
      </w:hyperlink>
    </w:p>
    <w:p w:rsidR="00AA137E" w:rsidRDefault="00AA137E" w:rsidP="00AA137E">
      <w:pPr>
        <w:spacing w:line="360" w:lineRule="auto"/>
      </w:pPr>
    </w:p>
    <w:p w:rsidR="00D55D78" w:rsidRDefault="00D55D78">
      <w:r>
        <w:br w:type="page"/>
      </w:r>
    </w:p>
    <w:p w:rsidR="00D97B04" w:rsidRDefault="00370F71" w:rsidP="00D55D78">
      <w:pPr>
        <w:rPr>
          <w:b/>
        </w:rPr>
      </w:pPr>
      <w:r>
        <w:rPr>
          <w:noProof/>
          <w:lang w:eastAsia="de-DE"/>
        </w:rPr>
        <w:lastRenderedPageBreak/>
        <w:drawing>
          <wp:anchor distT="0" distB="0" distL="114300" distR="114300" simplePos="0" relativeHeight="251680768" behindDoc="1" locked="0" layoutInCell="1" allowOverlap="1" wp14:anchorId="75A25BD0" wp14:editId="70A935AB">
            <wp:simplePos x="0" y="0"/>
            <wp:positionH relativeFrom="column">
              <wp:posOffset>5679176</wp:posOffset>
            </wp:positionH>
            <wp:positionV relativeFrom="paragraph">
              <wp:posOffset>-153232</wp:posOffset>
            </wp:positionV>
            <wp:extent cx="784860" cy="1242060"/>
            <wp:effectExtent l="95250" t="57150" r="91440" b="53340"/>
            <wp:wrapNone/>
            <wp:docPr id="58" name="Bild 58" descr="Ergebnisse beschreiben einf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rgebnisse beschreiben einfach"/>
                    <pic:cNvPicPr>
                      <a:picLocks noChangeAspect="1" noChangeArrowheads="1"/>
                    </pic:cNvPicPr>
                  </pic:nvPicPr>
                  <pic:blipFill>
                    <a:blip r:embed="rId26" cstate="print"/>
                    <a:srcRect/>
                    <a:stretch>
                      <a:fillRect/>
                    </a:stretch>
                  </pic:blipFill>
                  <pic:spPr bwMode="auto">
                    <a:xfrm rot="515148">
                      <a:off x="0" y="0"/>
                      <a:ext cx="784860" cy="12420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55D78" w:rsidRDefault="00AF1754" w:rsidP="00D55D78">
      <w:pPr>
        <w:rPr>
          <w:b/>
        </w:rPr>
      </w:pPr>
      <w:r>
        <w:rPr>
          <w: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18.4pt;height:21.05pt" fillcolor="red" strokecolor="black [3213]" strokeweight="1pt">
            <v:fill opacity=".5"/>
            <v:shadow on="t" color="#99f" offset="3pt"/>
            <v:textpath style="font-family:&quot;Arial Black&quot;;font-size:14pt;v-text-kern:t" trim="t" fitpath="t" string="Kriterien für ein Plakat:  Selbsteinschätzung"/>
          </v:shape>
        </w:pict>
      </w:r>
    </w:p>
    <w:p w:rsidR="00D55D78" w:rsidRDefault="00D55D78" w:rsidP="00D55D78"/>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0"/>
        <w:gridCol w:w="1191"/>
        <w:gridCol w:w="1191"/>
      </w:tblGrid>
      <w:tr w:rsidR="00D55D78" w:rsidTr="00BC2F74">
        <w:tc>
          <w:tcPr>
            <w:tcW w:w="6790" w:type="dxa"/>
          </w:tcPr>
          <w:p w:rsidR="00D55D78" w:rsidRPr="00A52AB1" w:rsidRDefault="00D55D78" w:rsidP="00BC2F74">
            <w:pPr>
              <w:spacing w:before="60" w:after="60"/>
              <w:rPr>
                <w:b/>
              </w:rPr>
            </w:pPr>
            <w:r w:rsidRPr="00A52AB1">
              <w:rPr>
                <w:b/>
              </w:rPr>
              <w:t>Kriterien</w:t>
            </w:r>
          </w:p>
        </w:tc>
        <w:tc>
          <w:tcPr>
            <w:tcW w:w="1191" w:type="dxa"/>
          </w:tcPr>
          <w:p w:rsidR="00D55D78" w:rsidRPr="00A52AB1" w:rsidRDefault="00D55D78" w:rsidP="00BC2F74">
            <w:pPr>
              <w:spacing w:before="60" w:after="60"/>
            </w:pPr>
            <w:r w:rsidRPr="00A52AB1">
              <w:t>Erreichte</w:t>
            </w:r>
          </w:p>
          <w:p w:rsidR="00D55D78" w:rsidRPr="00A52AB1" w:rsidRDefault="00D55D78" w:rsidP="00BC2F74">
            <w:pPr>
              <w:spacing w:before="60" w:after="60"/>
            </w:pPr>
            <w:r w:rsidRPr="00A52AB1">
              <w:t>Punktzahl</w:t>
            </w:r>
          </w:p>
        </w:tc>
        <w:tc>
          <w:tcPr>
            <w:tcW w:w="1191" w:type="dxa"/>
          </w:tcPr>
          <w:p w:rsidR="00D55D78" w:rsidRPr="00A52AB1" w:rsidRDefault="00F7724B" w:rsidP="00BC2F74">
            <w:pPr>
              <w:spacing w:before="60" w:after="60"/>
            </w:pPr>
            <w:r>
              <w:rPr>
                <w:noProof/>
                <w:lang w:eastAsia="de-DE"/>
              </w:rPr>
              <mc:AlternateContent>
                <mc:Choice Requires="wps">
                  <w:drawing>
                    <wp:anchor distT="0" distB="0" distL="114300" distR="114300" simplePos="0" relativeHeight="251682816" behindDoc="0" locked="0" layoutInCell="1" allowOverlap="1" wp14:anchorId="36FB0E67" wp14:editId="58645A63">
                      <wp:simplePos x="0" y="0"/>
                      <wp:positionH relativeFrom="column">
                        <wp:posOffset>680720</wp:posOffset>
                      </wp:positionH>
                      <wp:positionV relativeFrom="paragraph">
                        <wp:posOffset>372110</wp:posOffset>
                      </wp:positionV>
                      <wp:extent cx="647700" cy="251460"/>
                      <wp:effectExtent l="0" t="0" r="0" b="0"/>
                      <wp:wrapNone/>
                      <wp:docPr id="11" name="Textfeld 11"/>
                      <wp:cNvGraphicFramePr/>
                      <a:graphic xmlns:a="http://schemas.openxmlformats.org/drawingml/2006/main">
                        <a:graphicData uri="http://schemas.microsoft.com/office/word/2010/wordprocessingShape">
                          <wps:wsp>
                            <wps:cNvSpPr txBox="1"/>
                            <wps:spPr>
                              <a:xfrm>
                                <a:off x="0" y="0"/>
                                <a:ext cx="647700" cy="251460"/>
                              </a:xfrm>
                              <a:prstGeom prst="rect">
                                <a:avLst/>
                              </a:prstGeom>
                              <a:solidFill>
                                <a:prstClr val="white"/>
                              </a:solidFill>
                              <a:ln>
                                <a:noFill/>
                              </a:ln>
                              <a:effectLst/>
                            </wps:spPr>
                            <wps:txbx>
                              <w:txbxContent>
                                <w:p w:rsidR="00370F71" w:rsidRPr="00370F71" w:rsidRDefault="00370F71" w:rsidP="00370F71">
                                  <w:pPr>
                                    <w:pStyle w:val="Beschriftung"/>
                                    <w:rPr>
                                      <w:noProof/>
                                      <w:color w:val="auto"/>
                                    </w:rPr>
                                  </w:pPr>
                                  <w:r w:rsidRPr="00370F71">
                                    <w:rPr>
                                      <w:color w:val="auto"/>
                                    </w:rPr>
                                    <w:t xml:space="preserve">Dr. Katja </w:t>
                                  </w:r>
                                  <w:r w:rsidRPr="00370F71">
                                    <w:rPr>
                                      <w:color w:val="auto"/>
                                    </w:rPr>
                                    <w:br/>
                                    <w:t>Friedrich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1" o:spid="_x0000_s1026" type="#_x0000_t202" style="position:absolute;margin-left:53.6pt;margin-top:29.3pt;width:51pt;height:19.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" stroked="f">
                      <v:textbox inset="0,0,0,0">
                        <w:txbxContent>
                          <w:p w:rsidR="00370F71" w:rsidRPr="00370F71" w:rsidRDefault="00370F71" w:rsidP="00370F71">
                            <w:pPr>
                              <w:pStyle w:val="Beschriftung"/>
                              <w:rPr>
                                <w:noProof/>
                                <w:color w:val="auto"/>
                              </w:rPr>
                            </w:pPr>
                            <w:r w:rsidRPr="00370F71">
                              <w:rPr>
                                <w:color w:val="auto"/>
                              </w:rPr>
                              <w:t xml:space="preserve">Dr. Katja </w:t>
                            </w:r>
                            <w:r w:rsidRPr="00370F71">
                              <w:rPr>
                                <w:color w:val="auto"/>
                              </w:rPr>
                              <w:br/>
                              <w:t>Frie</w:t>
                            </w:r>
                            <w:r w:rsidRPr="00370F71">
                              <w:rPr>
                                <w:color w:val="auto"/>
                              </w:rPr>
                              <w:t>d</w:t>
                            </w:r>
                            <w:r w:rsidRPr="00370F71">
                              <w:rPr>
                                <w:color w:val="auto"/>
                              </w:rPr>
                              <w:t>rich</w:t>
                            </w:r>
                          </w:p>
                        </w:txbxContent>
                      </v:textbox>
                    </v:shape>
                  </w:pict>
                </mc:Fallback>
              </mc:AlternateContent>
            </w:r>
            <w:r w:rsidR="00D55D78" w:rsidRPr="00A52AB1">
              <w:t>Höchst-</w:t>
            </w:r>
            <w:proofErr w:type="spellStart"/>
            <w:r w:rsidR="00D55D78" w:rsidRPr="00A52AB1">
              <w:t>punktzahl</w:t>
            </w:r>
            <w:proofErr w:type="spellEnd"/>
          </w:p>
        </w:tc>
      </w:tr>
      <w:tr w:rsidR="00D55D78" w:rsidTr="00BC2F74">
        <w:tc>
          <w:tcPr>
            <w:tcW w:w="6790" w:type="dxa"/>
          </w:tcPr>
          <w:p w:rsidR="00D55D78" w:rsidRDefault="00D55D78" w:rsidP="00BC2F74">
            <w:pPr>
              <w:spacing w:before="60" w:after="60"/>
            </w:pPr>
            <w:r>
              <w:t>Ich habe eine treffende Hauptüberschrift gewählt und diese ist gut sichtbar angeordnet.</w:t>
            </w:r>
          </w:p>
        </w:tc>
        <w:tc>
          <w:tcPr>
            <w:tcW w:w="1191" w:type="dxa"/>
          </w:tcPr>
          <w:p w:rsidR="00D55D78" w:rsidRDefault="00D55D78" w:rsidP="00BC2F74">
            <w:pPr>
              <w:spacing w:before="60" w:after="60"/>
            </w:pPr>
          </w:p>
        </w:tc>
        <w:tc>
          <w:tcPr>
            <w:tcW w:w="1191" w:type="dxa"/>
            <w:vAlign w:val="center"/>
          </w:tcPr>
          <w:p w:rsidR="00D55D78" w:rsidRDefault="00D55D78" w:rsidP="00BC2F74">
            <w:pPr>
              <w:spacing w:before="60" w:after="60"/>
              <w:jc w:val="center"/>
            </w:pPr>
            <w:r>
              <w:t>2</w:t>
            </w:r>
          </w:p>
        </w:tc>
      </w:tr>
      <w:tr w:rsidR="00D55D78" w:rsidTr="00BC2F74">
        <w:tc>
          <w:tcPr>
            <w:tcW w:w="6790" w:type="dxa"/>
          </w:tcPr>
          <w:p w:rsidR="00D55D78" w:rsidRDefault="00D55D78" w:rsidP="00BC2F74">
            <w:pPr>
              <w:spacing w:before="60" w:after="60"/>
            </w:pPr>
            <w:r>
              <w:t>Mein Plakat ist in mehrere Bereiche unterteilt. Jeder Bereich hat eine eigene Überschrift.</w:t>
            </w:r>
          </w:p>
        </w:tc>
        <w:tc>
          <w:tcPr>
            <w:tcW w:w="1191" w:type="dxa"/>
          </w:tcPr>
          <w:p w:rsidR="00D55D78" w:rsidRDefault="00D55D78" w:rsidP="00BC2F74">
            <w:pPr>
              <w:spacing w:before="60" w:after="60"/>
            </w:pPr>
          </w:p>
        </w:tc>
        <w:tc>
          <w:tcPr>
            <w:tcW w:w="1191" w:type="dxa"/>
            <w:vAlign w:val="center"/>
          </w:tcPr>
          <w:p w:rsidR="00D55D78" w:rsidRDefault="00D55D78" w:rsidP="00BC2F74">
            <w:pPr>
              <w:spacing w:before="60" w:after="60"/>
              <w:jc w:val="center"/>
            </w:pPr>
            <w:r>
              <w:t>2</w:t>
            </w:r>
          </w:p>
        </w:tc>
      </w:tr>
      <w:tr w:rsidR="00D55D78" w:rsidTr="00BC2F74">
        <w:tc>
          <w:tcPr>
            <w:tcW w:w="6790" w:type="dxa"/>
          </w:tcPr>
          <w:p w:rsidR="00D55D78" w:rsidRDefault="00D55D78" w:rsidP="00BC2F74">
            <w:pPr>
              <w:spacing w:before="60" w:after="60"/>
            </w:pPr>
            <w:r>
              <w:t xml:space="preserve">Mein Plakat enthält wichtige Informationen zum Thema. Sie sind sachlich richtig. </w:t>
            </w:r>
          </w:p>
        </w:tc>
        <w:tc>
          <w:tcPr>
            <w:tcW w:w="1191" w:type="dxa"/>
          </w:tcPr>
          <w:p w:rsidR="00D55D78" w:rsidRDefault="00D55D78" w:rsidP="00BC2F74">
            <w:pPr>
              <w:spacing w:before="60" w:after="60"/>
            </w:pPr>
          </w:p>
        </w:tc>
        <w:tc>
          <w:tcPr>
            <w:tcW w:w="1191" w:type="dxa"/>
            <w:vAlign w:val="center"/>
          </w:tcPr>
          <w:p w:rsidR="00D55D78" w:rsidRDefault="00D55D78" w:rsidP="00BC2F74">
            <w:pPr>
              <w:spacing w:before="60" w:after="60"/>
              <w:jc w:val="center"/>
            </w:pPr>
            <w:r>
              <w:t>3</w:t>
            </w:r>
          </w:p>
        </w:tc>
      </w:tr>
      <w:tr w:rsidR="00D55D78" w:rsidTr="00BC2F74">
        <w:tc>
          <w:tcPr>
            <w:tcW w:w="6790" w:type="dxa"/>
          </w:tcPr>
          <w:p w:rsidR="00D55D78" w:rsidRDefault="00D55D78" w:rsidP="00BC2F74">
            <w:pPr>
              <w:spacing w:before="60" w:after="60"/>
            </w:pPr>
            <w:r>
              <w:t xml:space="preserve">Ich habe kurze Sätze gewählt. </w:t>
            </w:r>
            <w:r w:rsidRPr="002215E9">
              <w:t>Meine Texte sind gut lesbar.</w:t>
            </w:r>
          </w:p>
        </w:tc>
        <w:tc>
          <w:tcPr>
            <w:tcW w:w="1191" w:type="dxa"/>
          </w:tcPr>
          <w:p w:rsidR="00D55D78" w:rsidRDefault="00D55D78" w:rsidP="00BC2F74">
            <w:pPr>
              <w:spacing w:before="60" w:after="60"/>
            </w:pPr>
          </w:p>
        </w:tc>
        <w:tc>
          <w:tcPr>
            <w:tcW w:w="1191" w:type="dxa"/>
            <w:vAlign w:val="center"/>
          </w:tcPr>
          <w:p w:rsidR="00D55D78" w:rsidRDefault="00D55D78" w:rsidP="00BC2F74">
            <w:pPr>
              <w:spacing w:before="60" w:after="60"/>
              <w:jc w:val="center"/>
            </w:pPr>
            <w:r>
              <w:t>2</w:t>
            </w:r>
          </w:p>
        </w:tc>
      </w:tr>
      <w:tr w:rsidR="00D55D78" w:rsidTr="00BC2F74">
        <w:tc>
          <w:tcPr>
            <w:tcW w:w="6790" w:type="dxa"/>
          </w:tcPr>
          <w:p w:rsidR="00D55D78" w:rsidRDefault="00D55D78" w:rsidP="00BC2F74">
            <w:pPr>
              <w:spacing w:before="60" w:after="60"/>
            </w:pPr>
            <w:r>
              <w:t>Ich habe passende Bilder</w:t>
            </w:r>
            <w:r w:rsidRPr="002215E9">
              <w:t xml:space="preserve"> </w:t>
            </w:r>
            <w:r>
              <w:t xml:space="preserve">und </w:t>
            </w:r>
            <w:r w:rsidRPr="002215E9">
              <w:t>Grafi</w:t>
            </w:r>
            <w:r>
              <w:t>ken</w:t>
            </w:r>
            <w:r w:rsidRPr="002215E9">
              <w:t xml:space="preserve"> eingesetzt</w:t>
            </w:r>
            <w:r>
              <w:t>.</w:t>
            </w:r>
          </w:p>
        </w:tc>
        <w:tc>
          <w:tcPr>
            <w:tcW w:w="1191" w:type="dxa"/>
          </w:tcPr>
          <w:p w:rsidR="00D55D78" w:rsidRDefault="00D55D78" w:rsidP="00BC2F74">
            <w:pPr>
              <w:spacing w:before="60" w:after="60"/>
            </w:pPr>
          </w:p>
        </w:tc>
        <w:tc>
          <w:tcPr>
            <w:tcW w:w="1191" w:type="dxa"/>
            <w:vAlign w:val="center"/>
          </w:tcPr>
          <w:p w:rsidR="00D55D78" w:rsidRDefault="00D55D78" w:rsidP="00BC2F74">
            <w:pPr>
              <w:spacing w:before="60" w:after="60"/>
              <w:jc w:val="center"/>
            </w:pPr>
            <w:r>
              <w:t>2</w:t>
            </w:r>
          </w:p>
        </w:tc>
      </w:tr>
      <w:tr w:rsidR="00D55D78" w:rsidTr="00BC2F74">
        <w:tc>
          <w:tcPr>
            <w:tcW w:w="6790" w:type="dxa"/>
          </w:tcPr>
          <w:p w:rsidR="00D55D78" w:rsidRDefault="00D55D78" w:rsidP="00BC2F74">
            <w:pPr>
              <w:spacing w:before="60" w:after="60"/>
            </w:pPr>
            <w:r>
              <w:t>Mein Bildmaterial ist beschriftet.</w:t>
            </w:r>
          </w:p>
        </w:tc>
        <w:tc>
          <w:tcPr>
            <w:tcW w:w="1191" w:type="dxa"/>
          </w:tcPr>
          <w:p w:rsidR="00D55D78" w:rsidRDefault="00D55D78" w:rsidP="00BC2F74">
            <w:pPr>
              <w:spacing w:before="60" w:after="60"/>
            </w:pPr>
          </w:p>
        </w:tc>
        <w:tc>
          <w:tcPr>
            <w:tcW w:w="1191" w:type="dxa"/>
            <w:vAlign w:val="center"/>
          </w:tcPr>
          <w:p w:rsidR="00D55D78" w:rsidRDefault="00D55D78" w:rsidP="00BC2F74">
            <w:pPr>
              <w:spacing w:before="60" w:after="60"/>
              <w:jc w:val="center"/>
            </w:pPr>
            <w:r>
              <w:t>2</w:t>
            </w:r>
          </w:p>
        </w:tc>
      </w:tr>
      <w:tr w:rsidR="00D55D78" w:rsidTr="00BC2F74">
        <w:tc>
          <w:tcPr>
            <w:tcW w:w="6790" w:type="dxa"/>
          </w:tcPr>
          <w:p w:rsidR="00D55D78" w:rsidRDefault="00D55D78" w:rsidP="00BC2F74">
            <w:pPr>
              <w:spacing w:before="60" w:after="60"/>
            </w:pPr>
            <w:r>
              <w:t>Ich habe ordentlich und sauber gearbeitet.</w:t>
            </w:r>
          </w:p>
        </w:tc>
        <w:tc>
          <w:tcPr>
            <w:tcW w:w="1191" w:type="dxa"/>
          </w:tcPr>
          <w:p w:rsidR="00D55D78" w:rsidRDefault="00D55D78" w:rsidP="00BC2F74">
            <w:pPr>
              <w:spacing w:before="60" w:after="60"/>
            </w:pPr>
          </w:p>
        </w:tc>
        <w:tc>
          <w:tcPr>
            <w:tcW w:w="1191" w:type="dxa"/>
            <w:vAlign w:val="center"/>
          </w:tcPr>
          <w:p w:rsidR="00D55D78" w:rsidRDefault="00D55D78" w:rsidP="00BC2F74">
            <w:pPr>
              <w:spacing w:before="60" w:after="60"/>
              <w:jc w:val="center"/>
            </w:pPr>
            <w:r>
              <w:t>2</w:t>
            </w:r>
          </w:p>
        </w:tc>
      </w:tr>
      <w:tr w:rsidR="00D55D78" w:rsidTr="00BC2F74">
        <w:tc>
          <w:tcPr>
            <w:tcW w:w="6790" w:type="dxa"/>
          </w:tcPr>
          <w:p w:rsidR="00D55D78" w:rsidRDefault="00D55D78" w:rsidP="00BC2F74">
            <w:pPr>
              <w:spacing w:before="60" w:after="60"/>
            </w:pPr>
            <w:r>
              <w:t>Für alles Schriftliche habe ich wenige und gut erkennbare Farben sowie verschiedene Schriftgrößen benutzt.</w:t>
            </w:r>
          </w:p>
        </w:tc>
        <w:tc>
          <w:tcPr>
            <w:tcW w:w="1191" w:type="dxa"/>
          </w:tcPr>
          <w:p w:rsidR="00D55D78" w:rsidRDefault="00D55D78" w:rsidP="00BC2F74">
            <w:pPr>
              <w:spacing w:before="60" w:after="60"/>
            </w:pPr>
          </w:p>
        </w:tc>
        <w:tc>
          <w:tcPr>
            <w:tcW w:w="1191" w:type="dxa"/>
            <w:vAlign w:val="center"/>
          </w:tcPr>
          <w:p w:rsidR="00D55D78" w:rsidRDefault="00D55D78" w:rsidP="00BC2F74">
            <w:pPr>
              <w:spacing w:before="60" w:after="60"/>
              <w:jc w:val="center"/>
            </w:pPr>
            <w:r>
              <w:t>2</w:t>
            </w:r>
          </w:p>
        </w:tc>
      </w:tr>
      <w:tr w:rsidR="00D55D78" w:rsidTr="00BC2F74">
        <w:tc>
          <w:tcPr>
            <w:tcW w:w="6790" w:type="dxa"/>
          </w:tcPr>
          <w:p w:rsidR="00D55D78" w:rsidRDefault="00D55D78" w:rsidP="00BC2F74">
            <w:pPr>
              <w:spacing w:before="60" w:after="60"/>
            </w:pPr>
            <w:r>
              <w:t>Die Plakateinteilung ist mir gut gelungen</w:t>
            </w:r>
            <w:r w:rsidRPr="009136BA">
              <w:t xml:space="preserve"> </w:t>
            </w:r>
            <w:r>
              <w:t>(</w:t>
            </w:r>
            <w:r w:rsidR="00237E63">
              <w:t>Das Plakat</w:t>
            </w:r>
            <w:r>
              <w:t xml:space="preserve"> ist interessant gestaltet und nicht zu voll.)</w:t>
            </w:r>
          </w:p>
        </w:tc>
        <w:tc>
          <w:tcPr>
            <w:tcW w:w="1191" w:type="dxa"/>
          </w:tcPr>
          <w:p w:rsidR="00D55D78" w:rsidRDefault="00D55D78" w:rsidP="00BC2F74">
            <w:pPr>
              <w:spacing w:before="60" w:after="60"/>
            </w:pPr>
          </w:p>
        </w:tc>
        <w:tc>
          <w:tcPr>
            <w:tcW w:w="1191" w:type="dxa"/>
            <w:vAlign w:val="center"/>
          </w:tcPr>
          <w:p w:rsidR="00D55D78" w:rsidRDefault="00D55D78" w:rsidP="00BC2F74">
            <w:pPr>
              <w:spacing w:before="60" w:after="60"/>
              <w:jc w:val="center"/>
            </w:pPr>
            <w:r>
              <w:t>2</w:t>
            </w:r>
          </w:p>
        </w:tc>
      </w:tr>
      <w:tr w:rsidR="00D55D78" w:rsidTr="00BC2F74">
        <w:tc>
          <w:tcPr>
            <w:tcW w:w="6790" w:type="dxa"/>
          </w:tcPr>
          <w:p w:rsidR="00D55D78" w:rsidRDefault="00D55D78" w:rsidP="00BC2F74">
            <w:pPr>
              <w:spacing w:before="60" w:after="60"/>
            </w:pPr>
            <w:r>
              <w:t>Auch aus größerer Entfernung kann ich alles gut erkennen.</w:t>
            </w:r>
          </w:p>
        </w:tc>
        <w:tc>
          <w:tcPr>
            <w:tcW w:w="1191" w:type="dxa"/>
          </w:tcPr>
          <w:p w:rsidR="00D55D78" w:rsidRDefault="00D55D78" w:rsidP="00BC2F74">
            <w:pPr>
              <w:spacing w:before="60" w:after="60"/>
            </w:pPr>
          </w:p>
        </w:tc>
        <w:tc>
          <w:tcPr>
            <w:tcW w:w="1191" w:type="dxa"/>
            <w:vAlign w:val="center"/>
          </w:tcPr>
          <w:p w:rsidR="00D55D78" w:rsidRDefault="00D55D78" w:rsidP="00BC2F74">
            <w:pPr>
              <w:spacing w:before="60" w:after="60"/>
              <w:jc w:val="center"/>
            </w:pPr>
            <w:r>
              <w:t>1</w:t>
            </w:r>
          </w:p>
        </w:tc>
      </w:tr>
      <w:tr w:rsidR="00D55D78" w:rsidTr="00BC2F74">
        <w:tc>
          <w:tcPr>
            <w:tcW w:w="6790" w:type="dxa"/>
          </w:tcPr>
          <w:p w:rsidR="00D55D78" w:rsidRDefault="00D55D78" w:rsidP="00BC2F74">
            <w:pPr>
              <w:spacing w:before="60" w:after="60"/>
            </w:pPr>
            <w:r>
              <w:t>Mein Plakat ist besonders kreativ gestaltet (Zusatzpunkte).</w:t>
            </w:r>
          </w:p>
        </w:tc>
        <w:tc>
          <w:tcPr>
            <w:tcW w:w="1191" w:type="dxa"/>
          </w:tcPr>
          <w:p w:rsidR="00D55D78" w:rsidRDefault="00D55D78" w:rsidP="00BC2F74">
            <w:pPr>
              <w:spacing w:before="60" w:after="60"/>
            </w:pPr>
          </w:p>
        </w:tc>
        <w:tc>
          <w:tcPr>
            <w:tcW w:w="1191" w:type="dxa"/>
            <w:vAlign w:val="center"/>
          </w:tcPr>
          <w:p w:rsidR="00D55D78" w:rsidRDefault="00D55D78" w:rsidP="00BC2F74">
            <w:pPr>
              <w:spacing w:before="60" w:after="60"/>
              <w:jc w:val="center"/>
            </w:pPr>
            <w:r>
              <w:t>+ 2</w:t>
            </w:r>
          </w:p>
        </w:tc>
      </w:tr>
      <w:tr w:rsidR="00D55D78" w:rsidTr="00BC2F74">
        <w:tc>
          <w:tcPr>
            <w:tcW w:w="6790" w:type="dxa"/>
          </w:tcPr>
          <w:p w:rsidR="00D55D78" w:rsidRDefault="00D55D78" w:rsidP="00BC2F74">
            <w:pPr>
              <w:spacing w:before="60" w:after="60"/>
              <w:jc w:val="right"/>
            </w:pPr>
            <w:r>
              <w:t>Gesamtpunktzahl</w:t>
            </w:r>
          </w:p>
        </w:tc>
        <w:tc>
          <w:tcPr>
            <w:tcW w:w="1191" w:type="dxa"/>
          </w:tcPr>
          <w:p w:rsidR="00D55D78" w:rsidRDefault="00D55D78" w:rsidP="00BC2F74">
            <w:pPr>
              <w:spacing w:before="60" w:after="60"/>
            </w:pPr>
          </w:p>
        </w:tc>
        <w:tc>
          <w:tcPr>
            <w:tcW w:w="1191" w:type="dxa"/>
            <w:vAlign w:val="center"/>
          </w:tcPr>
          <w:p w:rsidR="00D55D78" w:rsidRDefault="00D55D78" w:rsidP="00BC2F74">
            <w:pPr>
              <w:spacing w:before="60" w:after="60"/>
              <w:jc w:val="center"/>
            </w:pPr>
            <w:r>
              <w:t>20 (+2)</w:t>
            </w:r>
          </w:p>
        </w:tc>
      </w:tr>
    </w:tbl>
    <w:p w:rsidR="00763F42" w:rsidRDefault="00763F42" w:rsidP="004C1E46">
      <w:pPr>
        <w:rPr>
          <w:b/>
          <w:sz w:val="24"/>
          <w:szCs w:val="24"/>
        </w:rPr>
      </w:pPr>
    </w:p>
    <w:sectPr w:rsidR="00763F42" w:rsidSect="00F7724B">
      <w:headerReference w:type="default" r:id="rId27"/>
      <w:footerReference w:type="default" r:id="rId28"/>
      <w:pgSz w:w="11906" w:h="16838"/>
      <w:pgMar w:top="1108" w:right="1418" w:bottom="567" w:left="1418" w:header="709" w:footer="30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1754" w:rsidRDefault="00AF1754" w:rsidP="00837EC7">
      <w:r>
        <w:separator/>
      </w:r>
    </w:p>
  </w:endnote>
  <w:endnote w:type="continuationSeparator" w:id="0">
    <w:p w:rsidR="00AF1754" w:rsidRDefault="00AF1754" w:rsidP="00837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F43" w:rsidRDefault="004E0F43" w:rsidP="004C1E46">
    <w:pPr>
      <w:widowControl w:val="0"/>
      <w:tabs>
        <w:tab w:val="left" w:pos="708"/>
        <w:tab w:val="left" w:pos="1812"/>
        <w:tab w:val="left" w:pos="2172"/>
      </w:tabs>
      <w:kinsoku w:val="0"/>
      <w:overflowPunct w:val="0"/>
      <w:autoSpaceDE w:val="0"/>
      <w:autoSpaceDN w:val="0"/>
      <w:adjustRightInd w:val="0"/>
      <w:spacing w:before="11"/>
      <w:rPr>
        <w:sz w:val="20"/>
        <w:szCs w:val="20"/>
      </w:rPr>
    </w:pPr>
    <w:r w:rsidRPr="00E04182">
      <w:rPr>
        <w:rFonts w:eastAsiaTheme="minorEastAsia" w:cs="Arial"/>
        <w:noProof/>
        <w:lang w:eastAsia="de-DE"/>
      </w:rPr>
      <w:tab/>
    </w:r>
    <w:r>
      <w:rPr>
        <w:rFonts w:eastAsiaTheme="minorEastAsia" w:cs="Arial"/>
        <w:noProof/>
        <w:lang w:eastAsia="de-DE"/>
      </w:rPr>
      <w:tab/>
    </w:r>
    <w:r w:rsidRPr="00E04182">
      <w:rPr>
        <w:noProof/>
        <w:sz w:val="20"/>
        <w:szCs w:val="20"/>
        <w:lang w:eastAsia="de-DE"/>
      </w:rPr>
      <mc:AlternateContent>
        <mc:Choice Requires="wps">
          <w:drawing>
            <wp:anchor distT="0" distB="0" distL="114300" distR="114300" simplePos="0" relativeHeight="251667456" behindDoc="1" locked="0" layoutInCell="0" allowOverlap="1" wp14:anchorId="1253B7BC" wp14:editId="30BC5095">
              <wp:simplePos x="0" y="0"/>
              <wp:positionH relativeFrom="page">
                <wp:posOffset>930910</wp:posOffset>
              </wp:positionH>
              <wp:positionV relativeFrom="paragraph">
                <wp:posOffset>-38100</wp:posOffset>
              </wp:positionV>
              <wp:extent cx="1231900" cy="431800"/>
              <wp:effectExtent l="0" t="0" r="0" b="0"/>
              <wp:wrapNone/>
              <wp:docPr id="23" name="Rechteck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F43" w:rsidRDefault="004E0F43" w:rsidP="004C1E46">
                          <w:pPr>
                            <w:spacing w:line="680" w:lineRule="atLeast"/>
                          </w:pPr>
                          <w:r>
                            <w:rPr>
                              <w:rFonts w:ascii="Times New Roman" w:hAnsi="Times New Roman"/>
                              <w:noProof/>
                              <w:sz w:val="24"/>
                              <w:szCs w:val="24"/>
                              <w:lang w:eastAsia="de-DE"/>
                            </w:rPr>
                            <w:drawing>
                              <wp:inline distT="0" distB="0" distL="0" distR="0" wp14:anchorId="49A4722A" wp14:editId="44BC8295">
                                <wp:extent cx="1236345" cy="431800"/>
                                <wp:effectExtent l="0" t="0" r="1905" b="635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345" cy="431800"/>
                                        </a:xfrm>
                                        <a:prstGeom prst="rect">
                                          <a:avLst/>
                                        </a:prstGeom>
                                        <a:noFill/>
                                        <a:ln>
                                          <a:noFill/>
                                        </a:ln>
                                      </pic:spPr>
                                    </pic:pic>
                                  </a:graphicData>
                                </a:graphic>
                              </wp:inline>
                            </w:drawing>
                          </w:r>
                        </w:p>
                        <w:p w:rsidR="004E0F43" w:rsidRDefault="004E0F43" w:rsidP="004C1E4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3" o:spid="_x0000_s1028" style="position:absolute;margin-left:73.3pt;margin-top:-3pt;width:97pt;height:3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" o:allowincell="f" filled="f" stroked="f">
              <v:textbox inset="0,0,0,0">
                <w:txbxContent>
                  <w:p w:rsidR="00C2509B" w:rsidRDefault="00C2509B" w:rsidP="004C1E46">
                    <w:pPr>
                      <w:spacing w:line="680" w:lineRule="atLeast"/>
                    </w:pPr>
                    <w:r>
                      <w:rPr>
                        <w:rFonts w:ascii="Times New Roman" w:hAnsi="Times New Roman"/>
                        <w:noProof/>
                        <w:sz w:val="24"/>
                        <w:szCs w:val="24"/>
                        <w:lang w:eastAsia="de-DE"/>
                      </w:rPr>
                      <w:drawing>
                        <wp:inline distT="0" distB="0" distL="0" distR="0" wp14:anchorId="02F7000A" wp14:editId="58C93355">
                          <wp:extent cx="1236345" cy="431800"/>
                          <wp:effectExtent l="0" t="0" r="1905" b="635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6345" cy="431800"/>
                                  </a:xfrm>
                                  <a:prstGeom prst="rect">
                                    <a:avLst/>
                                  </a:prstGeom>
                                  <a:noFill/>
                                  <a:ln>
                                    <a:noFill/>
                                  </a:ln>
                                </pic:spPr>
                              </pic:pic>
                            </a:graphicData>
                          </a:graphic>
                        </wp:inline>
                      </w:drawing>
                    </w:r>
                  </w:p>
                  <w:p w:rsidR="00C2509B" w:rsidRDefault="00C2509B" w:rsidP="004C1E46"/>
                </w:txbxContent>
              </v:textbox>
              <w10:wrap anchorx="page"/>
            </v:rect>
          </w:pict>
        </mc:Fallback>
      </mc:AlternateContent>
    </w:r>
    <w:r>
      <w:rPr>
        <w:rFonts w:eastAsiaTheme="minorEastAsia" w:cs="Arial"/>
        <w:noProof/>
        <w:lang w:eastAsia="de-DE"/>
      </w:rPr>
      <w:tab/>
    </w:r>
    <w:r>
      <w:rPr>
        <w:rFonts w:eastAsiaTheme="minorEastAsia" w:cs="Arial"/>
        <w:noProof/>
        <w:lang w:eastAsia="de-DE"/>
      </w:rPr>
      <w:tab/>
    </w:r>
    <w:r w:rsidRPr="00E04182">
      <w:rPr>
        <w:sz w:val="20"/>
        <w:szCs w:val="20"/>
      </w:rPr>
      <w:t>Sofern</w:t>
    </w:r>
    <w:r w:rsidRPr="00E04182">
      <w:rPr>
        <w:spacing w:val="1"/>
        <w:sz w:val="20"/>
        <w:szCs w:val="20"/>
      </w:rPr>
      <w:t xml:space="preserve"> </w:t>
    </w:r>
    <w:r w:rsidRPr="00E04182">
      <w:rPr>
        <w:sz w:val="20"/>
        <w:szCs w:val="20"/>
      </w:rPr>
      <w:t>nicht</w:t>
    </w:r>
    <w:r w:rsidRPr="00E04182">
      <w:rPr>
        <w:spacing w:val="1"/>
        <w:sz w:val="20"/>
        <w:szCs w:val="20"/>
      </w:rPr>
      <w:t xml:space="preserve"> </w:t>
    </w:r>
    <w:r w:rsidRPr="00E04182">
      <w:rPr>
        <w:sz w:val="20"/>
        <w:szCs w:val="20"/>
      </w:rPr>
      <w:t>abweichend</w:t>
    </w:r>
    <w:r w:rsidRPr="00E04182">
      <w:rPr>
        <w:spacing w:val="1"/>
        <w:sz w:val="20"/>
        <w:szCs w:val="20"/>
      </w:rPr>
      <w:t xml:space="preserve"> </w:t>
    </w:r>
    <w:r w:rsidRPr="00E04182">
      <w:rPr>
        <w:sz w:val="20"/>
        <w:szCs w:val="20"/>
      </w:rPr>
      <w:t xml:space="preserve">gekennzeichnet,           </w:t>
    </w:r>
  </w:p>
  <w:p w:rsidR="004E0F43" w:rsidRDefault="004E0F43" w:rsidP="004C1E46">
    <w:pPr>
      <w:ind w:left="2124" w:firstLine="708"/>
    </w:pPr>
    <w:r w:rsidRPr="00E04182">
      <w:rPr>
        <w:sz w:val="20"/>
        <w:szCs w:val="20"/>
      </w:rPr>
      <w:t>veröffentlicht</w:t>
    </w:r>
    <w:r w:rsidRPr="00E04182">
      <w:rPr>
        <w:spacing w:val="1"/>
        <w:sz w:val="20"/>
        <w:szCs w:val="20"/>
      </w:rPr>
      <w:t xml:space="preserve"> </w:t>
    </w:r>
    <w:r w:rsidRPr="00E04182">
      <w:rPr>
        <w:sz w:val="20"/>
        <w:szCs w:val="20"/>
      </w:rPr>
      <w:t>unter</w:t>
    </w:r>
    <w:r w:rsidRPr="00E04182">
      <w:rPr>
        <w:spacing w:val="1"/>
        <w:sz w:val="20"/>
        <w:szCs w:val="20"/>
      </w:rPr>
      <w:t xml:space="preserve"> </w:t>
    </w:r>
    <w:r w:rsidRPr="00E04182">
      <w:rPr>
        <w:sz w:val="20"/>
        <w:szCs w:val="20"/>
      </w:rPr>
      <w:t>CC</w:t>
    </w:r>
    <w:r w:rsidRPr="00E04182">
      <w:rPr>
        <w:spacing w:val="1"/>
        <w:sz w:val="20"/>
        <w:szCs w:val="20"/>
      </w:rPr>
      <w:t xml:space="preserve"> </w:t>
    </w:r>
    <w:r w:rsidRPr="00E04182">
      <w:rPr>
        <w:sz w:val="20"/>
        <w:szCs w:val="20"/>
      </w:rPr>
      <w:t>BY</w:t>
    </w:r>
    <w:r w:rsidRPr="00E04182">
      <w:rPr>
        <w:spacing w:val="1"/>
        <w:sz w:val="20"/>
        <w:szCs w:val="20"/>
      </w:rPr>
      <w:t xml:space="preserve"> </w:t>
    </w:r>
    <w:r w:rsidRPr="00E04182">
      <w:rPr>
        <w:sz w:val="20"/>
        <w:szCs w:val="20"/>
      </w:rPr>
      <w:t>4.0,</w:t>
    </w:r>
    <w:r w:rsidRPr="00E04182">
      <w:rPr>
        <w:spacing w:val="1"/>
        <w:sz w:val="20"/>
        <w:szCs w:val="20"/>
      </w:rPr>
      <w:t xml:space="preserve"> </w:t>
    </w:r>
    <w:r w:rsidRPr="00E04182">
      <w:rPr>
        <w:sz w:val="20"/>
        <w:szCs w:val="20"/>
      </w:rPr>
      <w:t>LISUM</w:t>
    </w:r>
    <w:r w:rsidRPr="00E04182">
      <w:rPr>
        <w:spacing w:val="1"/>
        <w:sz w:val="20"/>
        <w:szCs w:val="20"/>
      </w:rPr>
      <w:t xml:space="preserve"> </w:t>
    </w:r>
    <w:r w:rsidRPr="00E04182">
      <w:rPr>
        <w:sz w:val="20"/>
        <w:szCs w:val="20"/>
      </w:rPr>
      <w:t>2017</w:t>
    </w:r>
    <w:r w:rsidR="00F7724B">
      <w:rPr>
        <w:sz w:val="20"/>
        <w:szCs w:val="20"/>
      </w:rPr>
      <w:tab/>
    </w:r>
    <w:r w:rsidR="00F7724B">
      <w:rPr>
        <w:sz w:val="20"/>
        <w:szCs w:val="20"/>
      </w:rPr>
      <w:tab/>
    </w:r>
    <w:r w:rsidR="00F7724B">
      <w:rPr>
        <w:sz w:val="20"/>
        <w:szCs w:val="20"/>
      </w:rPr>
      <w:tab/>
    </w:r>
    <w:r w:rsidR="00F7724B" w:rsidRPr="00F7724B">
      <w:t xml:space="preserve"> </w:t>
    </w:r>
    <w:sdt>
      <w:sdtPr>
        <w:id w:val="-1131173351"/>
        <w:docPartObj>
          <w:docPartGallery w:val="Page Numbers (Bottom of Page)"/>
          <w:docPartUnique/>
        </w:docPartObj>
      </w:sdtPr>
      <w:sdtEndPr/>
      <w:sdtContent>
        <w:r w:rsidR="00F7724B">
          <w:fldChar w:fldCharType="begin"/>
        </w:r>
        <w:r w:rsidR="00F7724B">
          <w:instrText>PAGE   \* MERGEFORMAT</w:instrText>
        </w:r>
        <w:r w:rsidR="00F7724B">
          <w:fldChar w:fldCharType="separate"/>
        </w:r>
        <w:r w:rsidR="00967CAD">
          <w:rPr>
            <w:noProof/>
          </w:rPr>
          <w:t>12</w:t>
        </w:r>
        <w:r w:rsidR="00F7724B">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1754" w:rsidRDefault="00AF1754" w:rsidP="00837EC7">
      <w:r>
        <w:separator/>
      </w:r>
    </w:p>
  </w:footnote>
  <w:footnote w:type="continuationSeparator" w:id="0">
    <w:p w:rsidR="00AF1754" w:rsidRDefault="00AF1754" w:rsidP="00837EC7">
      <w:r>
        <w:continuationSeparator/>
      </w:r>
    </w:p>
  </w:footnote>
  <w:footnote w:id="1">
    <w:p w:rsidR="004E0F43" w:rsidRDefault="004E0F43" w:rsidP="00600CE7">
      <w:pPr>
        <w:pStyle w:val="Funotentext"/>
        <w:jc w:val="left"/>
      </w:pPr>
      <w:r>
        <w:rPr>
          <w:rStyle w:val="Funotenzeichen"/>
        </w:rPr>
        <w:footnoteRef/>
      </w:r>
      <w:r>
        <w:t xml:space="preserve"> Vgl. eine Studie des </w:t>
      </w:r>
      <w:r w:rsidRPr="00600CE7">
        <w:t>Bundesministerium</w:t>
      </w:r>
      <w:r>
        <w:t>s</w:t>
      </w:r>
      <w:r w:rsidRPr="00600CE7">
        <w:t xml:space="preserve"> für Wirtschaft und Energie (</w:t>
      </w:r>
      <w:proofErr w:type="spellStart"/>
      <w:r w:rsidRPr="00600CE7">
        <w:t>BMWi</w:t>
      </w:r>
      <w:proofErr w:type="spellEnd"/>
      <w:r w:rsidRPr="00600CE7">
        <w:t>)</w:t>
      </w:r>
      <w:r>
        <w:t xml:space="preserve"> zu Kinder- und Jugendtourismus</w:t>
      </w:r>
      <w:r w:rsidRPr="00600CE7">
        <w:t xml:space="preserve"> von 2013 </w:t>
      </w:r>
      <w:r w:rsidRPr="00651979">
        <w:t xml:space="preserve">unter </w:t>
      </w:r>
      <w:hyperlink r:id="rId1" w:history="1">
        <w:r w:rsidRPr="00651979">
          <w:rPr>
            <w:rStyle w:val="Hyperlink"/>
            <w:color w:val="auto"/>
            <w:u w:val="none"/>
          </w:rPr>
          <w:t>http://www.kinder-und-jugendtourismus.de/</w:t>
        </w:r>
      </w:hyperlink>
      <w:r w:rsidRPr="00651979">
        <w:t xml:space="preserve"> </w:t>
      </w:r>
      <w:r>
        <w:t xml:space="preserve">und </w:t>
      </w:r>
      <w:r w:rsidRPr="00600CE7">
        <w:t>http://www.kinder-und-jugendtourismus.de/ http://destinet.de/familie/2054-neue-studie-zum-kinder-und-jugendtourismus-in-deutschland</w:t>
      </w:r>
      <w:r>
        <w:t>.</w:t>
      </w:r>
    </w:p>
  </w:footnote>
  <w:footnote w:id="2">
    <w:p w:rsidR="004E0F43" w:rsidRDefault="004E0F43">
      <w:pPr>
        <w:pStyle w:val="Funotentext"/>
      </w:pPr>
      <w:r>
        <w:rPr>
          <w:rStyle w:val="Funotenzeichen"/>
        </w:rPr>
        <w:footnoteRef/>
      </w:r>
      <w:r>
        <w:t xml:space="preserve"> Vgl. hierzu auch die einleitenden Bemerkungen zur Bedeutsamkeit</w:t>
      </w:r>
    </w:p>
  </w:footnote>
  <w:footnote w:id="3">
    <w:p w:rsidR="004E0F43" w:rsidRDefault="004E0F43">
      <w:pPr>
        <w:pStyle w:val="Funotentext"/>
      </w:pPr>
      <w:r>
        <w:rPr>
          <w:rStyle w:val="Funotenzeichen"/>
        </w:rPr>
        <w:footnoteRef/>
      </w:r>
      <w:r>
        <w:t xml:space="preserve"> Vgl. die Lernaufgabe für den Sachunterricht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F43" w:rsidRPr="008119C5" w:rsidRDefault="004E0F43" w:rsidP="00672FFE">
    <w:pPr>
      <w:pBdr>
        <w:bottom w:val="single" w:sz="4" w:space="1" w:color="auto"/>
      </w:pBdr>
      <w:rPr>
        <w:b/>
        <w:sz w:val="28"/>
        <w:szCs w:val="28"/>
      </w:rPr>
    </w:pPr>
    <w:r>
      <w:rPr>
        <w:b/>
        <w:noProof/>
        <w:sz w:val="28"/>
        <w:szCs w:val="28"/>
        <w:lang w:eastAsia="de-DE"/>
      </w:rPr>
      <w:drawing>
        <wp:anchor distT="0" distB="0" distL="114300" distR="114300" simplePos="0" relativeHeight="251669504" behindDoc="0" locked="0" layoutInCell="1" allowOverlap="1" wp14:anchorId="3A3EA549" wp14:editId="1057C600">
          <wp:simplePos x="0" y="0"/>
          <wp:positionH relativeFrom="column">
            <wp:posOffset>4711700</wp:posOffset>
          </wp:positionH>
          <wp:positionV relativeFrom="paragraph">
            <wp:posOffset>-224682</wp:posOffset>
          </wp:positionV>
          <wp:extent cx="1106805" cy="431800"/>
          <wp:effectExtent l="0" t="0" r="0" b="6350"/>
          <wp:wrapNone/>
          <wp:docPr id="37" name="Bild 1" descr="LOGO-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riginal"/>
                  <pic:cNvPicPr>
                    <a:picLocks noChangeAspect="1" noChangeArrowheads="1"/>
                  </pic:cNvPicPr>
                </pic:nvPicPr>
                <pic:blipFill>
                  <a:blip r:embed="rId1"/>
                  <a:srcRect/>
                  <a:stretch>
                    <a:fillRect/>
                  </a:stretch>
                </pic:blipFill>
                <pic:spPr bwMode="auto">
                  <a:xfrm>
                    <a:off x="0" y="0"/>
                    <a:ext cx="1106805" cy="4318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E1EC0"/>
    <w:multiLevelType w:val="hybridMultilevel"/>
    <w:tmpl w:val="4328E8A8"/>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07F6074B"/>
    <w:multiLevelType w:val="hybridMultilevel"/>
    <w:tmpl w:val="C754562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BB7227B"/>
    <w:multiLevelType w:val="hybridMultilevel"/>
    <w:tmpl w:val="7FB4A1C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2836DC2"/>
    <w:multiLevelType w:val="hybridMultilevel"/>
    <w:tmpl w:val="129EAFF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9212F50"/>
    <w:multiLevelType w:val="hybridMultilevel"/>
    <w:tmpl w:val="A598595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19271964"/>
    <w:multiLevelType w:val="hybridMultilevel"/>
    <w:tmpl w:val="A0C2C03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3FB1433"/>
    <w:multiLevelType w:val="hybridMultilevel"/>
    <w:tmpl w:val="5922CDA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7010BAB"/>
    <w:multiLevelType w:val="hybridMultilevel"/>
    <w:tmpl w:val="949CC9E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nsid w:val="2AD15DE9"/>
    <w:multiLevelType w:val="hybridMultilevel"/>
    <w:tmpl w:val="14AA34C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67433BF"/>
    <w:multiLevelType w:val="hybridMultilevel"/>
    <w:tmpl w:val="4B86D1D8"/>
    <w:lvl w:ilvl="0" w:tplc="C8CCC11E">
      <w:start w:val="1"/>
      <w:numFmt w:val="decimal"/>
      <w:lvlText w:val="%1."/>
      <w:lvlJc w:val="left"/>
      <w:pPr>
        <w:ind w:left="720" w:hanging="360"/>
      </w:pPr>
      <w:rPr>
        <w:rFonts w:ascii="Arial" w:eastAsia="Calibri" w:hAnsi="Arial" w:cs="Times New Roman"/>
        <w:b/>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3B0F5E0C"/>
    <w:multiLevelType w:val="hybridMultilevel"/>
    <w:tmpl w:val="308251D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27C4BC7"/>
    <w:multiLevelType w:val="hybridMultilevel"/>
    <w:tmpl w:val="54C0B2A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8174BD9"/>
    <w:multiLevelType w:val="hybridMultilevel"/>
    <w:tmpl w:val="FA3E9F5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49311AF0"/>
    <w:multiLevelType w:val="hybridMultilevel"/>
    <w:tmpl w:val="ED84A46E"/>
    <w:lvl w:ilvl="0" w:tplc="82D222BA">
      <w:start w:val="1"/>
      <w:numFmt w:val="upperLetter"/>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nsid w:val="4A532962"/>
    <w:multiLevelType w:val="hybridMultilevel"/>
    <w:tmpl w:val="867A866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D42230B"/>
    <w:multiLevelType w:val="hybridMultilevel"/>
    <w:tmpl w:val="4B0EB6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4ED867D9"/>
    <w:multiLevelType w:val="hybridMultilevel"/>
    <w:tmpl w:val="746E2196"/>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nsid w:val="5DEB5D11"/>
    <w:multiLevelType w:val="hybridMultilevel"/>
    <w:tmpl w:val="EAB0FA4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623552B5"/>
    <w:multiLevelType w:val="hybridMultilevel"/>
    <w:tmpl w:val="46B881B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64AB52FD"/>
    <w:multiLevelType w:val="hybridMultilevel"/>
    <w:tmpl w:val="CE228A8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652B006A"/>
    <w:multiLevelType w:val="hybridMultilevel"/>
    <w:tmpl w:val="480E95F4"/>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nsid w:val="69C56C88"/>
    <w:multiLevelType w:val="hybridMultilevel"/>
    <w:tmpl w:val="9A9E3360"/>
    <w:lvl w:ilvl="0" w:tplc="4E9C39CC">
      <w:start w:val="1"/>
      <w:numFmt w:val="decimal"/>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nsid w:val="6B6416E9"/>
    <w:multiLevelType w:val="hybridMultilevel"/>
    <w:tmpl w:val="240A039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nsid w:val="736F3F3F"/>
    <w:multiLevelType w:val="hybridMultilevel"/>
    <w:tmpl w:val="4852C45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74540003"/>
    <w:multiLevelType w:val="hybridMultilevel"/>
    <w:tmpl w:val="53C63EB4"/>
    <w:lvl w:ilvl="0" w:tplc="B79EB524">
      <w:start w:val="1"/>
      <w:numFmt w:val="bullet"/>
      <w:lvlText w:val="­"/>
      <w:lvlJc w:val="left"/>
      <w:pPr>
        <w:ind w:left="360" w:hanging="360"/>
      </w:pPr>
      <w:rPr>
        <w:rFonts w:ascii="Courier New" w:hAnsi="Courier New"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nsid w:val="77181596"/>
    <w:multiLevelType w:val="hybridMultilevel"/>
    <w:tmpl w:val="409644F8"/>
    <w:lvl w:ilvl="0" w:tplc="4F5C01BA">
      <w:start w:val="1"/>
      <w:numFmt w:val="decimal"/>
      <w:lvlText w:val="%1."/>
      <w:lvlJc w:val="left"/>
      <w:pPr>
        <w:ind w:left="360" w:hanging="360"/>
      </w:pPr>
      <w:rPr>
        <w:rFonts w:hint="default"/>
        <w:b/>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nsid w:val="7E8A3B71"/>
    <w:multiLevelType w:val="hybridMultilevel"/>
    <w:tmpl w:val="4154A3D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4"/>
  </w:num>
  <w:num w:numId="2">
    <w:abstractNumId w:val="7"/>
  </w:num>
  <w:num w:numId="3">
    <w:abstractNumId w:val="25"/>
  </w:num>
  <w:num w:numId="4">
    <w:abstractNumId w:val="3"/>
  </w:num>
  <w:num w:numId="5">
    <w:abstractNumId w:val="23"/>
  </w:num>
  <w:num w:numId="6">
    <w:abstractNumId w:val="15"/>
  </w:num>
  <w:num w:numId="7">
    <w:abstractNumId w:val="12"/>
  </w:num>
  <w:num w:numId="8">
    <w:abstractNumId w:val="19"/>
  </w:num>
  <w:num w:numId="9">
    <w:abstractNumId w:val="17"/>
  </w:num>
  <w:num w:numId="10">
    <w:abstractNumId w:val="6"/>
  </w:num>
  <w:num w:numId="11">
    <w:abstractNumId w:val="2"/>
  </w:num>
  <w:num w:numId="12">
    <w:abstractNumId w:val="16"/>
  </w:num>
  <w:num w:numId="13">
    <w:abstractNumId w:val="14"/>
  </w:num>
  <w:num w:numId="14">
    <w:abstractNumId w:val="8"/>
  </w:num>
  <w:num w:numId="15">
    <w:abstractNumId w:val="9"/>
  </w:num>
  <w:num w:numId="16">
    <w:abstractNumId w:val="21"/>
  </w:num>
  <w:num w:numId="17">
    <w:abstractNumId w:val="13"/>
  </w:num>
  <w:num w:numId="18">
    <w:abstractNumId w:val="0"/>
  </w:num>
  <w:num w:numId="19">
    <w:abstractNumId w:val="4"/>
  </w:num>
  <w:num w:numId="20">
    <w:abstractNumId w:val="22"/>
  </w:num>
  <w:num w:numId="21">
    <w:abstractNumId w:val="26"/>
  </w:num>
  <w:num w:numId="22">
    <w:abstractNumId w:val="5"/>
  </w:num>
  <w:num w:numId="23">
    <w:abstractNumId w:val="11"/>
  </w:num>
  <w:num w:numId="24">
    <w:abstractNumId w:val="10"/>
  </w:num>
  <w:num w:numId="25">
    <w:abstractNumId w:val="20"/>
  </w:num>
  <w:num w:numId="26">
    <w:abstractNumId w:val="18"/>
  </w:num>
  <w:num w:numId="27">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documentProtection w:edit="forms" w:enforcement="0"/>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575"/>
    <w:rsid w:val="00014B90"/>
    <w:rsid w:val="00027F87"/>
    <w:rsid w:val="00030139"/>
    <w:rsid w:val="0004165F"/>
    <w:rsid w:val="00055086"/>
    <w:rsid w:val="00061635"/>
    <w:rsid w:val="00066B63"/>
    <w:rsid w:val="00090C0F"/>
    <w:rsid w:val="00090FC9"/>
    <w:rsid w:val="000A2A61"/>
    <w:rsid w:val="000A3A7D"/>
    <w:rsid w:val="000A4B8B"/>
    <w:rsid w:val="000B1221"/>
    <w:rsid w:val="000B77E1"/>
    <w:rsid w:val="000C2A1F"/>
    <w:rsid w:val="000C32D2"/>
    <w:rsid w:val="000C40D1"/>
    <w:rsid w:val="000C5FAC"/>
    <w:rsid w:val="000D480D"/>
    <w:rsid w:val="000E0151"/>
    <w:rsid w:val="000E7919"/>
    <w:rsid w:val="00115843"/>
    <w:rsid w:val="001258C2"/>
    <w:rsid w:val="00133562"/>
    <w:rsid w:val="00136172"/>
    <w:rsid w:val="001364E6"/>
    <w:rsid w:val="00136902"/>
    <w:rsid w:val="00142DFA"/>
    <w:rsid w:val="00155F4E"/>
    <w:rsid w:val="00161D1E"/>
    <w:rsid w:val="001634E6"/>
    <w:rsid w:val="00163D87"/>
    <w:rsid w:val="00185133"/>
    <w:rsid w:val="00195FBC"/>
    <w:rsid w:val="001A71B9"/>
    <w:rsid w:val="001B043E"/>
    <w:rsid w:val="001C1A09"/>
    <w:rsid w:val="001C3197"/>
    <w:rsid w:val="001E6419"/>
    <w:rsid w:val="001F10AE"/>
    <w:rsid w:val="001F319E"/>
    <w:rsid w:val="001F68AA"/>
    <w:rsid w:val="001F6B86"/>
    <w:rsid w:val="00202F49"/>
    <w:rsid w:val="00206E1F"/>
    <w:rsid w:val="00213054"/>
    <w:rsid w:val="00213A9B"/>
    <w:rsid w:val="002209C0"/>
    <w:rsid w:val="002348B8"/>
    <w:rsid w:val="00237E63"/>
    <w:rsid w:val="00257EFB"/>
    <w:rsid w:val="00270DFC"/>
    <w:rsid w:val="002801EB"/>
    <w:rsid w:val="002844EB"/>
    <w:rsid w:val="00285B5B"/>
    <w:rsid w:val="00290961"/>
    <w:rsid w:val="002A04B8"/>
    <w:rsid w:val="002A2294"/>
    <w:rsid w:val="002A5D75"/>
    <w:rsid w:val="002B14FC"/>
    <w:rsid w:val="002C1F80"/>
    <w:rsid w:val="002C72CE"/>
    <w:rsid w:val="002D3F70"/>
    <w:rsid w:val="002D55C9"/>
    <w:rsid w:val="002D59D2"/>
    <w:rsid w:val="002D7284"/>
    <w:rsid w:val="002E0AE0"/>
    <w:rsid w:val="002E1682"/>
    <w:rsid w:val="002F3C8C"/>
    <w:rsid w:val="00300E1A"/>
    <w:rsid w:val="00305569"/>
    <w:rsid w:val="00315E15"/>
    <w:rsid w:val="00321743"/>
    <w:rsid w:val="00326026"/>
    <w:rsid w:val="00334567"/>
    <w:rsid w:val="003412A0"/>
    <w:rsid w:val="00363539"/>
    <w:rsid w:val="00370F71"/>
    <w:rsid w:val="00381AB2"/>
    <w:rsid w:val="00385062"/>
    <w:rsid w:val="003911AF"/>
    <w:rsid w:val="00396C03"/>
    <w:rsid w:val="003A1522"/>
    <w:rsid w:val="003B1685"/>
    <w:rsid w:val="003B6BEE"/>
    <w:rsid w:val="003B75FF"/>
    <w:rsid w:val="003D08B0"/>
    <w:rsid w:val="003F4234"/>
    <w:rsid w:val="0040115E"/>
    <w:rsid w:val="004072A0"/>
    <w:rsid w:val="00411347"/>
    <w:rsid w:val="00415BCE"/>
    <w:rsid w:val="004243D4"/>
    <w:rsid w:val="00434C65"/>
    <w:rsid w:val="00445672"/>
    <w:rsid w:val="0045370E"/>
    <w:rsid w:val="00461A0F"/>
    <w:rsid w:val="00467ABE"/>
    <w:rsid w:val="00483F6A"/>
    <w:rsid w:val="004842D5"/>
    <w:rsid w:val="004851BE"/>
    <w:rsid w:val="00485423"/>
    <w:rsid w:val="004957FF"/>
    <w:rsid w:val="0049671A"/>
    <w:rsid w:val="00496D76"/>
    <w:rsid w:val="004A344A"/>
    <w:rsid w:val="004A4445"/>
    <w:rsid w:val="004B56E4"/>
    <w:rsid w:val="004C1E46"/>
    <w:rsid w:val="004C485B"/>
    <w:rsid w:val="004C5D31"/>
    <w:rsid w:val="004E0F43"/>
    <w:rsid w:val="004F255A"/>
    <w:rsid w:val="004F3656"/>
    <w:rsid w:val="004F3A52"/>
    <w:rsid w:val="004F4FE8"/>
    <w:rsid w:val="00500B50"/>
    <w:rsid w:val="005052CB"/>
    <w:rsid w:val="00511575"/>
    <w:rsid w:val="0051159D"/>
    <w:rsid w:val="00513ABD"/>
    <w:rsid w:val="005174C3"/>
    <w:rsid w:val="00531136"/>
    <w:rsid w:val="00533B08"/>
    <w:rsid w:val="00537A2A"/>
    <w:rsid w:val="00554F29"/>
    <w:rsid w:val="00571643"/>
    <w:rsid w:val="00573B06"/>
    <w:rsid w:val="00576EEE"/>
    <w:rsid w:val="0058218F"/>
    <w:rsid w:val="005960DF"/>
    <w:rsid w:val="0059797A"/>
    <w:rsid w:val="005C16CC"/>
    <w:rsid w:val="005C669B"/>
    <w:rsid w:val="005D0DEB"/>
    <w:rsid w:val="005D3E35"/>
    <w:rsid w:val="005F1ACA"/>
    <w:rsid w:val="005F23C5"/>
    <w:rsid w:val="00600CE7"/>
    <w:rsid w:val="00617B5D"/>
    <w:rsid w:val="00631CB9"/>
    <w:rsid w:val="0064296D"/>
    <w:rsid w:val="00651979"/>
    <w:rsid w:val="00672FFE"/>
    <w:rsid w:val="00677337"/>
    <w:rsid w:val="00680804"/>
    <w:rsid w:val="00680F7E"/>
    <w:rsid w:val="00683551"/>
    <w:rsid w:val="006A22F8"/>
    <w:rsid w:val="006A599E"/>
    <w:rsid w:val="006B64FE"/>
    <w:rsid w:val="006C5A9A"/>
    <w:rsid w:val="006C713F"/>
    <w:rsid w:val="006D084A"/>
    <w:rsid w:val="006D5EEA"/>
    <w:rsid w:val="006D719E"/>
    <w:rsid w:val="006E2B3B"/>
    <w:rsid w:val="006F1657"/>
    <w:rsid w:val="007024FB"/>
    <w:rsid w:val="0071420D"/>
    <w:rsid w:val="00724B11"/>
    <w:rsid w:val="007324F7"/>
    <w:rsid w:val="007357B6"/>
    <w:rsid w:val="00740B13"/>
    <w:rsid w:val="0074312B"/>
    <w:rsid w:val="007462D0"/>
    <w:rsid w:val="00754E36"/>
    <w:rsid w:val="00755016"/>
    <w:rsid w:val="007621DD"/>
    <w:rsid w:val="00763F42"/>
    <w:rsid w:val="0077614A"/>
    <w:rsid w:val="00797172"/>
    <w:rsid w:val="007974D9"/>
    <w:rsid w:val="007A045D"/>
    <w:rsid w:val="007C1D1C"/>
    <w:rsid w:val="007C32D6"/>
    <w:rsid w:val="007C3E2C"/>
    <w:rsid w:val="007D15A9"/>
    <w:rsid w:val="007D6BA1"/>
    <w:rsid w:val="007F3002"/>
    <w:rsid w:val="007F7E16"/>
    <w:rsid w:val="00800BD6"/>
    <w:rsid w:val="008109AD"/>
    <w:rsid w:val="00811255"/>
    <w:rsid w:val="008119C5"/>
    <w:rsid w:val="0081388A"/>
    <w:rsid w:val="00820851"/>
    <w:rsid w:val="0082187F"/>
    <w:rsid w:val="0082518A"/>
    <w:rsid w:val="00825908"/>
    <w:rsid w:val="00826C8F"/>
    <w:rsid w:val="00827A9C"/>
    <w:rsid w:val="008355C4"/>
    <w:rsid w:val="008374EE"/>
    <w:rsid w:val="00837EC7"/>
    <w:rsid w:val="008436D6"/>
    <w:rsid w:val="00847433"/>
    <w:rsid w:val="0087703C"/>
    <w:rsid w:val="00884F59"/>
    <w:rsid w:val="008944CE"/>
    <w:rsid w:val="008964FD"/>
    <w:rsid w:val="008A1768"/>
    <w:rsid w:val="008B0C81"/>
    <w:rsid w:val="008B1D49"/>
    <w:rsid w:val="008B2526"/>
    <w:rsid w:val="008B6E6E"/>
    <w:rsid w:val="008C7A03"/>
    <w:rsid w:val="008D0202"/>
    <w:rsid w:val="008D4BA4"/>
    <w:rsid w:val="008E2ED1"/>
    <w:rsid w:val="008E7D45"/>
    <w:rsid w:val="008F78E6"/>
    <w:rsid w:val="009027D1"/>
    <w:rsid w:val="00905903"/>
    <w:rsid w:val="0090759B"/>
    <w:rsid w:val="0091593A"/>
    <w:rsid w:val="00923B3D"/>
    <w:rsid w:val="00933723"/>
    <w:rsid w:val="00937B60"/>
    <w:rsid w:val="00941F3D"/>
    <w:rsid w:val="00945808"/>
    <w:rsid w:val="0095558E"/>
    <w:rsid w:val="009557AE"/>
    <w:rsid w:val="00961E20"/>
    <w:rsid w:val="00963546"/>
    <w:rsid w:val="00963CB6"/>
    <w:rsid w:val="00967CAD"/>
    <w:rsid w:val="00971722"/>
    <w:rsid w:val="00973E60"/>
    <w:rsid w:val="00976BF2"/>
    <w:rsid w:val="009A1D85"/>
    <w:rsid w:val="009B24E8"/>
    <w:rsid w:val="009E52AB"/>
    <w:rsid w:val="009F2E8F"/>
    <w:rsid w:val="009F341B"/>
    <w:rsid w:val="009F3552"/>
    <w:rsid w:val="009F42E4"/>
    <w:rsid w:val="009F73E6"/>
    <w:rsid w:val="00A01274"/>
    <w:rsid w:val="00A20523"/>
    <w:rsid w:val="00A366CC"/>
    <w:rsid w:val="00A37C21"/>
    <w:rsid w:val="00A57E9B"/>
    <w:rsid w:val="00A65F52"/>
    <w:rsid w:val="00A6743D"/>
    <w:rsid w:val="00A804F8"/>
    <w:rsid w:val="00A828A1"/>
    <w:rsid w:val="00A91E84"/>
    <w:rsid w:val="00A93C46"/>
    <w:rsid w:val="00A95892"/>
    <w:rsid w:val="00A973E5"/>
    <w:rsid w:val="00AA137E"/>
    <w:rsid w:val="00AA7460"/>
    <w:rsid w:val="00AB509B"/>
    <w:rsid w:val="00AB7214"/>
    <w:rsid w:val="00AD39E6"/>
    <w:rsid w:val="00AE2D84"/>
    <w:rsid w:val="00AE3A55"/>
    <w:rsid w:val="00AE3C90"/>
    <w:rsid w:val="00AF1754"/>
    <w:rsid w:val="00AF4910"/>
    <w:rsid w:val="00B01552"/>
    <w:rsid w:val="00B021E4"/>
    <w:rsid w:val="00B14EEB"/>
    <w:rsid w:val="00B2327A"/>
    <w:rsid w:val="00B2391A"/>
    <w:rsid w:val="00B346F6"/>
    <w:rsid w:val="00B4426F"/>
    <w:rsid w:val="00B542E5"/>
    <w:rsid w:val="00B56660"/>
    <w:rsid w:val="00B73497"/>
    <w:rsid w:val="00B945EB"/>
    <w:rsid w:val="00B94BD8"/>
    <w:rsid w:val="00BB44B1"/>
    <w:rsid w:val="00BB4DB6"/>
    <w:rsid w:val="00BC2437"/>
    <w:rsid w:val="00BC2F74"/>
    <w:rsid w:val="00BC55C9"/>
    <w:rsid w:val="00BC763D"/>
    <w:rsid w:val="00BD12A0"/>
    <w:rsid w:val="00BD4A73"/>
    <w:rsid w:val="00BD753D"/>
    <w:rsid w:val="00BD7E76"/>
    <w:rsid w:val="00BE68D9"/>
    <w:rsid w:val="00BE7704"/>
    <w:rsid w:val="00BF22FF"/>
    <w:rsid w:val="00BF2994"/>
    <w:rsid w:val="00BF31AC"/>
    <w:rsid w:val="00BF4880"/>
    <w:rsid w:val="00C01D4F"/>
    <w:rsid w:val="00C15887"/>
    <w:rsid w:val="00C16860"/>
    <w:rsid w:val="00C17F88"/>
    <w:rsid w:val="00C2144F"/>
    <w:rsid w:val="00C2509B"/>
    <w:rsid w:val="00C25321"/>
    <w:rsid w:val="00C2632F"/>
    <w:rsid w:val="00C27A3A"/>
    <w:rsid w:val="00C40A67"/>
    <w:rsid w:val="00C47F23"/>
    <w:rsid w:val="00C62BAB"/>
    <w:rsid w:val="00C6552D"/>
    <w:rsid w:val="00C752F4"/>
    <w:rsid w:val="00C97F7E"/>
    <w:rsid w:val="00CB1E8C"/>
    <w:rsid w:val="00CB3549"/>
    <w:rsid w:val="00CC3E44"/>
    <w:rsid w:val="00CC5492"/>
    <w:rsid w:val="00CD51AA"/>
    <w:rsid w:val="00CE25B1"/>
    <w:rsid w:val="00D00800"/>
    <w:rsid w:val="00D0707C"/>
    <w:rsid w:val="00D226DE"/>
    <w:rsid w:val="00D270BC"/>
    <w:rsid w:val="00D41BE0"/>
    <w:rsid w:val="00D55D78"/>
    <w:rsid w:val="00D65679"/>
    <w:rsid w:val="00D80839"/>
    <w:rsid w:val="00D85BD2"/>
    <w:rsid w:val="00D97B04"/>
    <w:rsid w:val="00DC0510"/>
    <w:rsid w:val="00DC563E"/>
    <w:rsid w:val="00DC762A"/>
    <w:rsid w:val="00DD0C30"/>
    <w:rsid w:val="00DF308F"/>
    <w:rsid w:val="00E04182"/>
    <w:rsid w:val="00E1193E"/>
    <w:rsid w:val="00E16A0E"/>
    <w:rsid w:val="00E16B27"/>
    <w:rsid w:val="00E30BEE"/>
    <w:rsid w:val="00E43A76"/>
    <w:rsid w:val="00E54420"/>
    <w:rsid w:val="00E579BF"/>
    <w:rsid w:val="00E61900"/>
    <w:rsid w:val="00E679D4"/>
    <w:rsid w:val="00E717A4"/>
    <w:rsid w:val="00E72519"/>
    <w:rsid w:val="00E76805"/>
    <w:rsid w:val="00E84ADD"/>
    <w:rsid w:val="00E85381"/>
    <w:rsid w:val="00E85DB9"/>
    <w:rsid w:val="00E86529"/>
    <w:rsid w:val="00E86B71"/>
    <w:rsid w:val="00E914F0"/>
    <w:rsid w:val="00E91AB7"/>
    <w:rsid w:val="00E97CE6"/>
    <w:rsid w:val="00EA4734"/>
    <w:rsid w:val="00EA5291"/>
    <w:rsid w:val="00EB070D"/>
    <w:rsid w:val="00EC1F75"/>
    <w:rsid w:val="00EC51CF"/>
    <w:rsid w:val="00EC68C4"/>
    <w:rsid w:val="00ED0EC3"/>
    <w:rsid w:val="00EF3245"/>
    <w:rsid w:val="00F03116"/>
    <w:rsid w:val="00F122B4"/>
    <w:rsid w:val="00F1517E"/>
    <w:rsid w:val="00F17F92"/>
    <w:rsid w:val="00F2257F"/>
    <w:rsid w:val="00F271DA"/>
    <w:rsid w:val="00F276D8"/>
    <w:rsid w:val="00F30341"/>
    <w:rsid w:val="00F372D1"/>
    <w:rsid w:val="00F5187C"/>
    <w:rsid w:val="00F717EF"/>
    <w:rsid w:val="00F7724B"/>
    <w:rsid w:val="00F86862"/>
    <w:rsid w:val="00F938F4"/>
    <w:rsid w:val="00FA0BB9"/>
    <w:rsid w:val="00FA4DC2"/>
    <w:rsid w:val="00FA7847"/>
    <w:rsid w:val="00FB1BD4"/>
    <w:rsid w:val="00FD72E1"/>
    <w:rsid w:val="00FF076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E3A55"/>
    <w:rPr>
      <w:rFonts w:ascii="Arial" w:hAnsi="Arial"/>
      <w:sz w:val="22"/>
      <w:szCs w:val="22"/>
      <w:lang w:eastAsia="en-US"/>
    </w:rPr>
  </w:style>
  <w:style w:type="paragraph" w:styleId="berschrift1">
    <w:name w:val="heading 1"/>
    <w:basedOn w:val="Standard"/>
    <w:next w:val="Standard"/>
    <w:link w:val="berschrift1Zchn"/>
    <w:qFormat/>
    <w:rsid w:val="000D480D"/>
    <w:pPr>
      <w:keepNext/>
      <w:outlineLvl w:val="0"/>
    </w:pPr>
    <w:rPr>
      <w:rFonts w:eastAsia="Times New Roman" w:cs="Arial"/>
      <w:b/>
      <w:bCs/>
      <w:noProof/>
      <w:sz w:val="48"/>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autoRedefine/>
    <w:uiPriority w:val="39"/>
    <w:unhideWhenUsed/>
    <w:qFormat/>
    <w:rsid w:val="00D41BE0"/>
    <w:pPr>
      <w:spacing w:after="100"/>
    </w:pPr>
    <w:rPr>
      <w:rFonts w:eastAsia="Times New Roman"/>
      <w:sz w:val="28"/>
      <w:lang w:val="en-US" w:bidi="en-US"/>
    </w:rPr>
  </w:style>
  <w:style w:type="paragraph" w:styleId="Listenabsatz">
    <w:name w:val="List Paragraph"/>
    <w:basedOn w:val="Standard"/>
    <w:uiPriority w:val="34"/>
    <w:qFormat/>
    <w:rsid w:val="00185133"/>
    <w:pPr>
      <w:ind w:left="708"/>
    </w:pPr>
  </w:style>
  <w:style w:type="table" w:styleId="Tabellenraster">
    <w:name w:val="Table Grid"/>
    <w:basedOn w:val="NormaleTabelle"/>
    <w:uiPriority w:val="59"/>
    <w:rsid w:val="00E579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837EC7"/>
    <w:pPr>
      <w:tabs>
        <w:tab w:val="center" w:pos="4536"/>
        <w:tab w:val="right" w:pos="9072"/>
      </w:tabs>
    </w:pPr>
  </w:style>
  <w:style w:type="character" w:customStyle="1" w:styleId="KopfzeileZchn">
    <w:name w:val="Kopfzeile Zchn"/>
    <w:basedOn w:val="Absatz-Standardschriftart"/>
    <w:link w:val="Kopfzeile"/>
    <w:uiPriority w:val="99"/>
    <w:rsid w:val="00837EC7"/>
    <w:rPr>
      <w:rFonts w:ascii="Arial" w:hAnsi="Arial"/>
      <w:sz w:val="22"/>
      <w:szCs w:val="22"/>
      <w:lang w:eastAsia="en-US"/>
    </w:rPr>
  </w:style>
  <w:style w:type="paragraph" w:styleId="Fuzeile">
    <w:name w:val="footer"/>
    <w:basedOn w:val="Standard"/>
    <w:link w:val="FuzeileZchn"/>
    <w:uiPriority w:val="99"/>
    <w:unhideWhenUsed/>
    <w:rsid w:val="00837EC7"/>
    <w:pPr>
      <w:tabs>
        <w:tab w:val="center" w:pos="4536"/>
        <w:tab w:val="right" w:pos="9072"/>
      </w:tabs>
    </w:pPr>
  </w:style>
  <w:style w:type="character" w:customStyle="1" w:styleId="FuzeileZchn">
    <w:name w:val="Fußzeile Zchn"/>
    <w:basedOn w:val="Absatz-Standardschriftart"/>
    <w:link w:val="Fuzeile"/>
    <w:uiPriority w:val="99"/>
    <w:rsid w:val="00837EC7"/>
    <w:rPr>
      <w:rFonts w:ascii="Arial" w:hAnsi="Arial"/>
      <w:sz w:val="22"/>
      <w:szCs w:val="22"/>
      <w:lang w:eastAsia="en-US"/>
    </w:rPr>
  </w:style>
  <w:style w:type="paragraph" w:styleId="Sprechblasentext">
    <w:name w:val="Balloon Text"/>
    <w:basedOn w:val="Standard"/>
    <w:link w:val="SprechblasentextZchn"/>
    <w:uiPriority w:val="99"/>
    <w:semiHidden/>
    <w:unhideWhenUsed/>
    <w:rsid w:val="00837EC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37EC7"/>
    <w:rPr>
      <w:rFonts w:ascii="Tahoma" w:hAnsi="Tahoma" w:cs="Tahoma"/>
      <w:sz w:val="16"/>
      <w:szCs w:val="16"/>
      <w:lang w:eastAsia="en-US"/>
    </w:rPr>
  </w:style>
  <w:style w:type="paragraph" w:styleId="Funotentext">
    <w:name w:val="footnote text"/>
    <w:basedOn w:val="Standard"/>
    <w:link w:val="FunotentextZchn1"/>
    <w:uiPriority w:val="99"/>
    <w:semiHidden/>
    <w:unhideWhenUsed/>
    <w:rsid w:val="00F86862"/>
    <w:pPr>
      <w:suppressAutoHyphens/>
      <w:spacing w:after="120"/>
      <w:jc w:val="both"/>
    </w:pPr>
    <w:rPr>
      <w:rFonts w:ascii="Calibri" w:eastAsia="Times New Roman" w:hAnsi="Calibri"/>
      <w:bCs/>
      <w:kern w:val="1"/>
      <w:sz w:val="20"/>
      <w:szCs w:val="20"/>
      <w:lang w:eastAsia="ar-SA"/>
    </w:rPr>
  </w:style>
  <w:style w:type="character" w:customStyle="1" w:styleId="FunotentextZchn">
    <w:name w:val="Fußnotentext Zchn"/>
    <w:basedOn w:val="Absatz-Standardschriftart"/>
    <w:uiPriority w:val="99"/>
    <w:semiHidden/>
    <w:rsid w:val="00F86862"/>
    <w:rPr>
      <w:rFonts w:ascii="Arial" w:hAnsi="Arial"/>
      <w:lang w:eastAsia="en-US"/>
    </w:rPr>
  </w:style>
  <w:style w:type="character" w:customStyle="1" w:styleId="FunotentextZchn1">
    <w:name w:val="Fußnotentext Zchn1"/>
    <w:basedOn w:val="Absatz-Standardschriftart"/>
    <w:link w:val="Funotentext"/>
    <w:uiPriority w:val="99"/>
    <w:semiHidden/>
    <w:rsid w:val="00F86862"/>
    <w:rPr>
      <w:rFonts w:eastAsia="Times New Roman"/>
      <w:bCs/>
      <w:kern w:val="1"/>
      <w:lang w:eastAsia="ar-SA"/>
    </w:rPr>
  </w:style>
  <w:style w:type="character" w:styleId="Funotenzeichen">
    <w:name w:val="footnote reference"/>
    <w:basedOn w:val="Absatz-Standardschriftart"/>
    <w:uiPriority w:val="99"/>
    <w:unhideWhenUsed/>
    <w:rsid w:val="00F86862"/>
    <w:rPr>
      <w:vertAlign w:val="superscript"/>
    </w:rPr>
  </w:style>
  <w:style w:type="character" w:styleId="Platzhaltertext">
    <w:name w:val="Placeholder Text"/>
    <w:basedOn w:val="Absatz-Standardschriftart"/>
    <w:uiPriority w:val="99"/>
    <w:semiHidden/>
    <w:rsid w:val="00B94BD8"/>
    <w:rPr>
      <w:color w:val="808080"/>
    </w:rPr>
  </w:style>
  <w:style w:type="character" w:styleId="Hyperlink">
    <w:name w:val="Hyperlink"/>
    <w:uiPriority w:val="99"/>
    <w:unhideWhenUsed/>
    <w:rsid w:val="003B75FF"/>
    <w:rPr>
      <w:color w:val="0000FF"/>
      <w:u w:val="single"/>
    </w:rPr>
  </w:style>
  <w:style w:type="character" w:customStyle="1" w:styleId="Internetlink">
    <w:name w:val="Internetlink"/>
    <w:basedOn w:val="Absatz-Standardschriftart"/>
    <w:uiPriority w:val="99"/>
    <w:unhideWhenUsed/>
    <w:rsid w:val="001F68AA"/>
    <w:rPr>
      <w:color w:val="0000FF" w:themeColor="hyperlink"/>
      <w:u w:val="single"/>
    </w:rPr>
  </w:style>
  <w:style w:type="character" w:customStyle="1" w:styleId="berschrift1Zchn">
    <w:name w:val="Überschrift 1 Zchn"/>
    <w:basedOn w:val="Absatz-Standardschriftart"/>
    <w:link w:val="berschrift1"/>
    <w:rsid w:val="000D480D"/>
    <w:rPr>
      <w:rFonts w:ascii="Arial" w:eastAsia="Times New Roman" w:hAnsi="Arial" w:cs="Arial"/>
      <w:b/>
      <w:bCs/>
      <w:noProof/>
      <w:sz w:val="48"/>
      <w:szCs w:val="24"/>
    </w:rPr>
  </w:style>
  <w:style w:type="paragraph" w:styleId="KeinLeerraum">
    <w:name w:val="No Spacing"/>
    <w:uiPriority w:val="1"/>
    <w:qFormat/>
    <w:rsid w:val="00AA137E"/>
    <w:rPr>
      <w:rFonts w:ascii="Arial" w:hAnsi="Arial"/>
      <w:sz w:val="22"/>
      <w:szCs w:val="22"/>
      <w:lang w:eastAsia="en-US"/>
    </w:rPr>
  </w:style>
  <w:style w:type="character" w:styleId="Fett">
    <w:name w:val="Strong"/>
    <w:basedOn w:val="Absatz-Standardschriftart"/>
    <w:uiPriority w:val="22"/>
    <w:qFormat/>
    <w:rsid w:val="00AA137E"/>
    <w:rPr>
      <w:b/>
      <w:bCs/>
    </w:rPr>
  </w:style>
  <w:style w:type="character" w:styleId="Kommentarzeichen">
    <w:name w:val="annotation reference"/>
    <w:basedOn w:val="Absatz-Standardschriftart"/>
    <w:uiPriority w:val="99"/>
    <w:semiHidden/>
    <w:unhideWhenUsed/>
    <w:rsid w:val="00BD12A0"/>
    <w:rPr>
      <w:sz w:val="16"/>
      <w:szCs w:val="16"/>
    </w:rPr>
  </w:style>
  <w:style w:type="paragraph" w:styleId="Kommentartext">
    <w:name w:val="annotation text"/>
    <w:basedOn w:val="Standard"/>
    <w:link w:val="KommentartextZchn"/>
    <w:uiPriority w:val="99"/>
    <w:semiHidden/>
    <w:unhideWhenUsed/>
    <w:rsid w:val="00BD12A0"/>
    <w:rPr>
      <w:sz w:val="20"/>
      <w:szCs w:val="20"/>
    </w:rPr>
  </w:style>
  <w:style w:type="character" w:customStyle="1" w:styleId="KommentartextZchn">
    <w:name w:val="Kommentartext Zchn"/>
    <w:basedOn w:val="Absatz-Standardschriftart"/>
    <w:link w:val="Kommentartext"/>
    <w:uiPriority w:val="99"/>
    <w:semiHidden/>
    <w:rsid w:val="00BD12A0"/>
    <w:rPr>
      <w:rFonts w:ascii="Arial" w:hAnsi="Arial"/>
      <w:lang w:eastAsia="en-US"/>
    </w:rPr>
  </w:style>
  <w:style w:type="paragraph" w:styleId="Kommentarthema">
    <w:name w:val="annotation subject"/>
    <w:basedOn w:val="Kommentartext"/>
    <w:next w:val="Kommentartext"/>
    <w:link w:val="KommentarthemaZchn"/>
    <w:uiPriority w:val="99"/>
    <w:semiHidden/>
    <w:unhideWhenUsed/>
    <w:rsid w:val="00BD12A0"/>
    <w:rPr>
      <w:b/>
      <w:bCs/>
    </w:rPr>
  </w:style>
  <w:style w:type="character" w:customStyle="1" w:styleId="KommentarthemaZchn">
    <w:name w:val="Kommentarthema Zchn"/>
    <w:basedOn w:val="KommentartextZchn"/>
    <w:link w:val="Kommentarthema"/>
    <w:uiPriority w:val="99"/>
    <w:semiHidden/>
    <w:rsid w:val="00BD12A0"/>
    <w:rPr>
      <w:rFonts w:ascii="Arial" w:hAnsi="Arial"/>
      <w:b/>
      <w:bCs/>
      <w:lang w:eastAsia="en-US"/>
    </w:rPr>
  </w:style>
  <w:style w:type="character" w:styleId="BesuchterHyperlink">
    <w:name w:val="FollowedHyperlink"/>
    <w:basedOn w:val="Absatz-Standardschriftart"/>
    <w:uiPriority w:val="99"/>
    <w:semiHidden/>
    <w:unhideWhenUsed/>
    <w:rsid w:val="00BF31AC"/>
    <w:rPr>
      <w:color w:val="800080" w:themeColor="followedHyperlink"/>
      <w:u w:val="single"/>
    </w:rPr>
  </w:style>
  <w:style w:type="paragraph" w:styleId="Beschriftung">
    <w:name w:val="caption"/>
    <w:basedOn w:val="Standard"/>
    <w:next w:val="Standard"/>
    <w:uiPriority w:val="35"/>
    <w:unhideWhenUsed/>
    <w:qFormat/>
    <w:rsid w:val="00370F71"/>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E3A55"/>
    <w:rPr>
      <w:rFonts w:ascii="Arial" w:hAnsi="Arial"/>
      <w:sz w:val="22"/>
      <w:szCs w:val="22"/>
      <w:lang w:eastAsia="en-US"/>
    </w:rPr>
  </w:style>
  <w:style w:type="paragraph" w:styleId="berschrift1">
    <w:name w:val="heading 1"/>
    <w:basedOn w:val="Standard"/>
    <w:next w:val="Standard"/>
    <w:link w:val="berschrift1Zchn"/>
    <w:qFormat/>
    <w:rsid w:val="000D480D"/>
    <w:pPr>
      <w:keepNext/>
      <w:outlineLvl w:val="0"/>
    </w:pPr>
    <w:rPr>
      <w:rFonts w:eastAsia="Times New Roman" w:cs="Arial"/>
      <w:b/>
      <w:bCs/>
      <w:noProof/>
      <w:sz w:val="48"/>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autoRedefine/>
    <w:uiPriority w:val="39"/>
    <w:unhideWhenUsed/>
    <w:qFormat/>
    <w:rsid w:val="00D41BE0"/>
    <w:pPr>
      <w:spacing w:after="100"/>
    </w:pPr>
    <w:rPr>
      <w:rFonts w:eastAsia="Times New Roman"/>
      <w:sz w:val="28"/>
      <w:lang w:val="en-US" w:bidi="en-US"/>
    </w:rPr>
  </w:style>
  <w:style w:type="paragraph" w:styleId="Listenabsatz">
    <w:name w:val="List Paragraph"/>
    <w:basedOn w:val="Standard"/>
    <w:uiPriority w:val="34"/>
    <w:qFormat/>
    <w:rsid w:val="00185133"/>
    <w:pPr>
      <w:ind w:left="708"/>
    </w:pPr>
  </w:style>
  <w:style w:type="table" w:styleId="Tabellenraster">
    <w:name w:val="Table Grid"/>
    <w:basedOn w:val="NormaleTabelle"/>
    <w:uiPriority w:val="59"/>
    <w:rsid w:val="00E579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837EC7"/>
    <w:pPr>
      <w:tabs>
        <w:tab w:val="center" w:pos="4536"/>
        <w:tab w:val="right" w:pos="9072"/>
      </w:tabs>
    </w:pPr>
  </w:style>
  <w:style w:type="character" w:customStyle="1" w:styleId="KopfzeileZchn">
    <w:name w:val="Kopfzeile Zchn"/>
    <w:basedOn w:val="Absatz-Standardschriftart"/>
    <w:link w:val="Kopfzeile"/>
    <w:uiPriority w:val="99"/>
    <w:rsid w:val="00837EC7"/>
    <w:rPr>
      <w:rFonts w:ascii="Arial" w:hAnsi="Arial"/>
      <w:sz w:val="22"/>
      <w:szCs w:val="22"/>
      <w:lang w:eastAsia="en-US"/>
    </w:rPr>
  </w:style>
  <w:style w:type="paragraph" w:styleId="Fuzeile">
    <w:name w:val="footer"/>
    <w:basedOn w:val="Standard"/>
    <w:link w:val="FuzeileZchn"/>
    <w:uiPriority w:val="99"/>
    <w:unhideWhenUsed/>
    <w:rsid w:val="00837EC7"/>
    <w:pPr>
      <w:tabs>
        <w:tab w:val="center" w:pos="4536"/>
        <w:tab w:val="right" w:pos="9072"/>
      </w:tabs>
    </w:pPr>
  </w:style>
  <w:style w:type="character" w:customStyle="1" w:styleId="FuzeileZchn">
    <w:name w:val="Fußzeile Zchn"/>
    <w:basedOn w:val="Absatz-Standardschriftart"/>
    <w:link w:val="Fuzeile"/>
    <w:uiPriority w:val="99"/>
    <w:rsid w:val="00837EC7"/>
    <w:rPr>
      <w:rFonts w:ascii="Arial" w:hAnsi="Arial"/>
      <w:sz w:val="22"/>
      <w:szCs w:val="22"/>
      <w:lang w:eastAsia="en-US"/>
    </w:rPr>
  </w:style>
  <w:style w:type="paragraph" w:styleId="Sprechblasentext">
    <w:name w:val="Balloon Text"/>
    <w:basedOn w:val="Standard"/>
    <w:link w:val="SprechblasentextZchn"/>
    <w:uiPriority w:val="99"/>
    <w:semiHidden/>
    <w:unhideWhenUsed/>
    <w:rsid w:val="00837EC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37EC7"/>
    <w:rPr>
      <w:rFonts w:ascii="Tahoma" w:hAnsi="Tahoma" w:cs="Tahoma"/>
      <w:sz w:val="16"/>
      <w:szCs w:val="16"/>
      <w:lang w:eastAsia="en-US"/>
    </w:rPr>
  </w:style>
  <w:style w:type="paragraph" w:styleId="Funotentext">
    <w:name w:val="footnote text"/>
    <w:basedOn w:val="Standard"/>
    <w:link w:val="FunotentextZchn1"/>
    <w:uiPriority w:val="99"/>
    <w:semiHidden/>
    <w:unhideWhenUsed/>
    <w:rsid w:val="00F86862"/>
    <w:pPr>
      <w:suppressAutoHyphens/>
      <w:spacing w:after="120"/>
      <w:jc w:val="both"/>
    </w:pPr>
    <w:rPr>
      <w:rFonts w:ascii="Calibri" w:eastAsia="Times New Roman" w:hAnsi="Calibri"/>
      <w:bCs/>
      <w:kern w:val="1"/>
      <w:sz w:val="20"/>
      <w:szCs w:val="20"/>
      <w:lang w:eastAsia="ar-SA"/>
    </w:rPr>
  </w:style>
  <w:style w:type="character" w:customStyle="1" w:styleId="FunotentextZchn">
    <w:name w:val="Fußnotentext Zchn"/>
    <w:basedOn w:val="Absatz-Standardschriftart"/>
    <w:uiPriority w:val="99"/>
    <w:semiHidden/>
    <w:rsid w:val="00F86862"/>
    <w:rPr>
      <w:rFonts w:ascii="Arial" w:hAnsi="Arial"/>
      <w:lang w:eastAsia="en-US"/>
    </w:rPr>
  </w:style>
  <w:style w:type="character" w:customStyle="1" w:styleId="FunotentextZchn1">
    <w:name w:val="Fußnotentext Zchn1"/>
    <w:basedOn w:val="Absatz-Standardschriftart"/>
    <w:link w:val="Funotentext"/>
    <w:uiPriority w:val="99"/>
    <w:semiHidden/>
    <w:rsid w:val="00F86862"/>
    <w:rPr>
      <w:rFonts w:eastAsia="Times New Roman"/>
      <w:bCs/>
      <w:kern w:val="1"/>
      <w:lang w:eastAsia="ar-SA"/>
    </w:rPr>
  </w:style>
  <w:style w:type="character" w:styleId="Funotenzeichen">
    <w:name w:val="footnote reference"/>
    <w:basedOn w:val="Absatz-Standardschriftart"/>
    <w:uiPriority w:val="99"/>
    <w:unhideWhenUsed/>
    <w:rsid w:val="00F86862"/>
    <w:rPr>
      <w:vertAlign w:val="superscript"/>
    </w:rPr>
  </w:style>
  <w:style w:type="character" w:styleId="Platzhaltertext">
    <w:name w:val="Placeholder Text"/>
    <w:basedOn w:val="Absatz-Standardschriftart"/>
    <w:uiPriority w:val="99"/>
    <w:semiHidden/>
    <w:rsid w:val="00B94BD8"/>
    <w:rPr>
      <w:color w:val="808080"/>
    </w:rPr>
  </w:style>
  <w:style w:type="character" w:styleId="Hyperlink">
    <w:name w:val="Hyperlink"/>
    <w:uiPriority w:val="99"/>
    <w:unhideWhenUsed/>
    <w:rsid w:val="003B75FF"/>
    <w:rPr>
      <w:color w:val="0000FF"/>
      <w:u w:val="single"/>
    </w:rPr>
  </w:style>
  <w:style w:type="character" w:customStyle="1" w:styleId="Internetlink">
    <w:name w:val="Internetlink"/>
    <w:basedOn w:val="Absatz-Standardschriftart"/>
    <w:uiPriority w:val="99"/>
    <w:unhideWhenUsed/>
    <w:rsid w:val="001F68AA"/>
    <w:rPr>
      <w:color w:val="0000FF" w:themeColor="hyperlink"/>
      <w:u w:val="single"/>
    </w:rPr>
  </w:style>
  <w:style w:type="character" w:customStyle="1" w:styleId="berschrift1Zchn">
    <w:name w:val="Überschrift 1 Zchn"/>
    <w:basedOn w:val="Absatz-Standardschriftart"/>
    <w:link w:val="berschrift1"/>
    <w:rsid w:val="000D480D"/>
    <w:rPr>
      <w:rFonts w:ascii="Arial" w:eastAsia="Times New Roman" w:hAnsi="Arial" w:cs="Arial"/>
      <w:b/>
      <w:bCs/>
      <w:noProof/>
      <w:sz w:val="48"/>
      <w:szCs w:val="24"/>
    </w:rPr>
  </w:style>
  <w:style w:type="paragraph" w:styleId="KeinLeerraum">
    <w:name w:val="No Spacing"/>
    <w:uiPriority w:val="1"/>
    <w:qFormat/>
    <w:rsid w:val="00AA137E"/>
    <w:rPr>
      <w:rFonts w:ascii="Arial" w:hAnsi="Arial"/>
      <w:sz w:val="22"/>
      <w:szCs w:val="22"/>
      <w:lang w:eastAsia="en-US"/>
    </w:rPr>
  </w:style>
  <w:style w:type="character" w:styleId="Fett">
    <w:name w:val="Strong"/>
    <w:basedOn w:val="Absatz-Standardschriftart"/>
    <w:uiPriority w:val="22"/>
    <w:qFormat/>
    <w:rsid w:val="00AA137E"/>
    <w:rPr>
      <w:b/>
      <w:bCs/>
    </w:rPr>
  </w:style>
  <w:style w:type="character" w:styleId="Kommentarzeichen">
    <w:name w:val="annotation reference"/>
    <w:basedOn w:val="Absatz-Standardschriftart"/>
    <w:uiPriority w:val="99"/>
    <w:semiHidden/>
    <w:unhideWhenUsed/>
    <w:rsid w:val="00BD12A0"/>
    <w:rPr>
      <w:sz w:val="16"/>
      <w:szCs w:val="16"/>
    </w:rPr>
  </w:style>
  <w:style w:type="paragraph" w:styleId="Kommentartext">
    <w:name w:val="annotation text"/>
    <w:basedOn w:val="Standard"/>
    <w:link w:val="KommentartextZchn"/>
    <w:uiPriority w:val="99"/>
    <w:semiHidden/>
    <w:unhideWhenUsed/>
    <w:rsid w:val="00BD12A0"/>
    <w:rPr>
      <w:sz w:val="20"/>
      <w:szCs w:val="20"/>
    </w:rPr>
  </w:style>
  <w:style w:type="character" w:customStyle="1" w:styleId="KommentartextZchn">
    <w:name w:val="Kommentartext Zchn"/>
    <w:basedOn w:val="Absatz-Standardschriftart"/>
    <w:link w:val="Kommentartext"/>
    <w:uiPriority w:val="99"/>
    <w:semiHidden/>
    <w:rsid w:val="00BD12A0"/>
    <w:rPr>
      <w:rFonts w:ascii="Arial" w:hAnsi="Arial"/>
      <w:lang w:eastAsia="en-US"/>
    </w:rPr>
  </w:style>
  <w:style w:type="paragraph" w:styleId="Kommentarthema">
    <w:name w:val="annotation subject"/>
    <w:basedOn w:val="Kommentartext"/>
    <w:next w:val="Kommentartext"/>
    <w:link w:val="KommentarthemaZchn"/>
    <w:uiPriority w:val="99"/>
    <w:semiHidden/>
    <w:unhideWhenUsed/>
    <w:rsid w:val="00BD12A0"/>
    <w:rPr>
      <w:b/>
      <w:bCs/>
    </w:rPr>
  </w:style>
  <w:style w:type="character" w:customStyle="1" w:styleId="KommentarthemaZchn">
    <w:name w:val="Kommentarthema Zchn"/>
    <w:basedOn w:val="KommentartextZchn"/>
    <w:link w:val="Kommentarthema"/>
    <w:uiPriority w:val="99"/>
    <w:semiHidden/>
    <w:rsid w:val="00BD12A0"/>
    <w:rPr>
      <w:rFonts w:ascii="Arial" w:hAnsi="Arial"/>
      <w:b/>
      <w:bCs/>
      <w:lang w:eastAsia="en-US"/>
    </w:rPr>
  </w:style>
  <w:style w:type="character" w:styleId="BesuchterHyperlink">
    <w:name w:val="FollowedHyperlink"/>
    <w:basedOn w:val="Absatz-Standardschriftart"/>
    <w:uiPriority w:val="99"/>
    <w:semiHidden/>
    <w:unhideWhenUsed/>
    <w:rsid w:val="00BF31AC"/>
    <w:rPr>
      <w:color w:val="800080" w:themeColor="followedHyperlink"/>
      <w:u w:val="single"/>
    </w:rPr>
  </w:style>
  <w:style w:type="paragraph" w:styleId="Beschriftung">
    <w:name w:val="caption"/>
    <w:basedOn w:val="Standard"/>
    <w:next w:val="Standard"/>
    <w:uiPriority w:val="35"/>
    <w:unhideWhenUsed/>
    <w:qFormat/>
    <w:rsid w:val="00370F71"/>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747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www.jbn.de/kampagnen/klimawandel/klimawandel-erklaert/"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www.helles-koepfchen.de/?suche=klimawandel"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s://www.youtube.com/watch?v=ZGXVq9obUms"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tivi.de/fernsehen/logo/index/19467/"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www.youtube.com/watch?v=UmrL7X8GUFQ"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www.oekosystem-erde.de/html/klimawandel-02.html" TargetMode="External"/><Relationship Id="rId28" Type="http://schemas.openxmlformats.org/officeDocument/2006/relationships/footer" Target="footer1.xml"/><Relationship Id="rId10" Type="http://schemas.openxmlformats.org/officeDocument/2006/relationships/hyperlink" Target="https://www.zlb.de/kijubi/portal/service/medienangebote/medienkisten-klassensaetze.html" TargetMode="External"/><Relationship Id="rId19" Type="http://schemas.openxmlformats.org/officeDocument/2006/relationships/hyperlink" Target="http://www.kindersache.de/bereiche/schon-gewusst/umwelt-und-mensch/unsere-erde/artikel/was-bedeutet-klimawande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www.klimabuendnis-koeln.de/folgen"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10.png"/><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1" Type="http://schemas.openxmlformats.org/officeDocument/2006/relationships/hyperlink" Target="http://www.kinder-und-jugendtourismus.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etzel\AppData\Local\Temp\XPgrpwise\Formatvorlage_standardillustrierende_Aufg_2014_12_01.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1D662E-8D01-4E31-B2C5-FB9DBED61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Formatvorlage_standardillustrierende_Aufg_2014_12_01.dotx</Template>
  <TotalTime>0</TotalTime>
  <Pages>15</Pages>
  <Words>3348</Words>
  <Characters>21096</Characters>
  <Application>Microsoft Office Word</Application>
  <DocSecurity>0</DocSecurity>
  <Lines>175</Lines>
  <Paragraphs>48</Paragraphs>
  <ScaleCrop>false</ScaleCrop>
  <HeadingPairs>
    <vt:vector size="2" baseType="variant">
      <vt:variant>
        <vt:lpstr>Titel</vt:lpstr>
      </vt:variant>
      <vt:variant>
        <vt:i4>1</vt:i4>
      </vt:variant>
    </vt:vector>
  </HeadingPairs>
  <TitlesOfParts>
    <vt:vector size="1" baseType="lpstr">
      <vt:lpstr/>
    </vt:vector>
  </TitlesOfParts>
  <Company>L I S U M</Company>
  <LinksUpToDate>false</LinksUpToDate>
  <CharactersWithSpaces>24396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Gietzel</dc:creator>
  <cp:lastModifiedBy>Foerster</cp:lastModifiedBy>
  <cp:revision>5</cp:revision>
  <cp:lastPrinted>2017-09-29T11:47:00Z</cp:lastPrinted>
  <dcterms:created xsi:type="dcterms:W3CDTF">2017-11-16T12:58:00Z</dcterms:created>
  <dcterms:modified xsi:type="dcterms:W3CDTF">2018-01-05T13:42:00Z</dcterms:modified>
</cp:coreProperties>
</file>