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Default="00415BCE" w:rsidP="00B94BD8">
      <w:pPr>
        <w:jc w:val="center"/>
        <w:rPr>
          <w:b/>
          <w:sz w:val="28"/>
          <w:szCs w:val="28"/>
        </w:rPr>
      </w:pPr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Chemie</w:t>
      </w:r>
    </w:p>
    <w:p w:rsidR="001F68AA" w:rsidRPr="00EE1ECA" w:rsidRDefault="001F68AA" w:rsidP="001F68AA">
      <w:pPr>
        <w:jc w:val="center"/>
        <w:rPr>
          <w:b/>
          <w:sz w:val="24"/>
        </w:rPr>
      </w:pPr>
    </w:p>
    <w:p w:rsidR="005D0DEB" w:rsidRDefault="005D0DEB" w:rsidP="005D0DEB">
      <w:pPr>
        <w:spacing w:before="120" w:after="120"/>
        <w:jc w:val="center"/>
        <w:rPr>
          <w:b/>
          <w:sz w:val="32"/>
          <w:szCs w:val="32"/>
        </w:rPr>
      </w:pPr>
      <w:r w:rsidRPr="005D0DEB">
        <w:rPr>
          <w:b/>
          <w:sz w:val="32"/>
          <w:szCs w:val="32"/>
        </w:rPr>
        <w:t>Hefe</w:t>
      </w:r>
      <w:r w:rsidR="00197C5D">
        <w:rPr>
          <w:b/>
          <w:sz w:val="32"/>
          <w:szCs w:val="32"/>
        </w:rPr>
        <w:t>n</w:t>
      </w:r>
      <w:r w:rsidRPr="005D0DEB">
        <w:rPr>
          <w:b/>
          <w:sz w:val="32"/>
          <w:szCs w:val="32"/>
        </w:rPr>
        <w:t xml:space="preserve"> – chemische Helfer im Haushalt und der</w:t>
      </w:r>
    </w:p>
    <w:p w:rsidR="001F68AA" w:rsidRPr="005D0DEB" w:rsidRDefault="005D0DEB" w:rsidP="005D0DEB">
      <w:pPr>
        <w:spacing w:before="120" w:after="120"/>
        <w:jc w:val="center"/>
        <w:rPr>
          <w:b/>
          <w:sz w:val="32"/>
          <w:szCs w:val="32"/>
        </w:rPr>
      </w:pPr>
      <w:r w:rsidRPr="005D0DEB">
        <w:rPr>
          <w:b/>
          <w:sz w:val="32"/>
          <w:szCs w:val="32"/>
        </w:rPr>
        <w:t>Lebensmittelindustrie</w:t>
      </w:r>
    </w:p>
    <w:p w:rsidR="001F68AA" w:rsidRDefault="00C27A3A" w:rsidP="001F68AA">
      <w:pPr>
        <w:rPr>
          <w:b/>
          <w:sz w:val="28"/>
        </w:rPr>
      </w:pP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100965</wp:posOffset>
            </wp:positionV>
            <wp:extent cx="2506980" cy="1845310"/>
            <wp:effectExtent l="19050" t="0" r="7620" b="0"/>
            <wp:wrapTight wrapText="bothSides">
              <wp:wrapPolygon edited="0">
                <wp:start x="-164" y="0"/>
                <wp:lineTo x="-164" y="21407"/>
                <wp:lineTo x="21666" y="21407"/>
                <wp:lineTo x="21666" y="0"/>
                <wp:lineTo x="-164" y="0"/>
              </wp:wrapPolygon>
            </wp:wrapTight>
            <wp:docPr id="16" name="Bild 1" descr="Hefeteig, Zuckerkuchen, Kuchen, Hefekuchen, Zucker, Sü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feteig, Zuckerkuchen, Kuchen, Hefekuchen, Zucker, Süß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DEB">
        <w:rPr>
          <w:b/>
          <w:noProof/>
          <w:sz w:val="28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100965</wp:posOffset>
            </wp:positionV>
            <wp:extent cx="2461260" cy="1845310"/>
            <wp:effectExtent l="19050" t="0" r="0" b="0"/>
            <wp:wrapTight wrapText="bothSides">
              <wp:wrapPolygon edited="0">
                <wp:start x="-167" y="0"/>
                <wp:lineTo x="-167" y="21407"/>
                <wp:lineTo x="21567" y="21407"/>
                <wp:lineTo x="21567" y="0"/>
                <wp:lineTo x="-167" y="0"/>
              </wp:wrapPolygon>
            </wp:wrapTight>
            <wp:docPr id="10" name="Bild 4" descr="Hefeteig, Teig, Backen, Mehl, Brot, Bäcker, E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feteig, Teig, Backen, Mehl, Brot, Bäcker, Esse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Pr="002A2997" w:rsidRDefault="00C27A3A" w:rsidP="00C27A3A">
      <w:pPr>
        <w:rPr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  <w:r w:rsidR="001F68AA" w:rsidRPr="002A2997">
        <w:rPr>
          <w:b/>
          <w:sz w:val="24"/>
        </w:rPr>
        <w:t>Abb.:</w:t>
      </w:r>
      <w:r w:rsidR="001F68AA" w:rsidRPr="002A2997">
        <w:rPr>
          <w:sz w:val="24"/>
        </w:rPr>
        <w:t xml:space="preserve"> </w:t>
      </w:r>
      <w:r w:rsidR="005D0DEB" w:rsidRPr="00BA3C23">
        <w:rPr>
          <w:b/>
          <w:sz w:val="24"/>
        </w:rPr>
        <w:t>Hefeteig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A3C23">
        <w:rPr>
          <w:b/>
          <w:sz w:val="24"/>
        </w:rPr>
        <w:t>Abb.: Hefekuchen</w:t>
      </w:r>
    </w:p>
    <w:p w:rsidR="001F68AA" w:rsidRDefault="001F68AA" w:rsidP="001F68AA">
      <w:pPr>
        <w:rPr>
          <w:sz w:val="28"/>
        </w:rPr>
      </w:pPr>
    </w:p>
    <w:p w:rsidR="00415BCE" w:rsidRDefault="00415BCE" w:rsidP="005D0DEB">
      <w:pPr>
        <w:jc w:val="center"/>
        <w:rPr>
          <w:sz w:val="28"/>
        </w:rPr>
      </w:pPr>
    </w:p>
    <w:p w:rsidR="005D0DEB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>die Jahrgangsstufe 9</w:t>
      </w:r>
    </w:p>
    <w:p w:rsidR="001F68AA" w:rsidRDefault="001F68AA" w:rsidP="005D0DEB">
      <w:pPr>
        <w:jc w:val="center"/>
        <w:rPr>
          <w:sz w:val="28"/>
        </w:rPr>
      </w:pPr>
      <w:r>
        <w:rPr>
          <w:sz w:val="28"/>
        </w:rPr>
        <w:t>zum Them</w:t>
      </w:r>
      <w:r w:rsidR="001258C2">
        <w:rPr>
          <w:sz w:val="28"/>
        </w:rPr>
        <w:t>enfeld</w:t>
      </w:r>
      <w:r w:rsidR="00197C5D">
        <w:rPr>
          <w:b/>
          <w:sz w:val="28"/>
        </w:rPr>
        <w:t xml:space="preserve">: </w:t>
      </w:r>
      <w:r w:rsidR="005D0DEB" w:rsidRPr="00BA3C23">
        <w:rPr>
          <w:i/>
          <w:sz w:val="28"/>
        </w:rPr>
        <w:t>Alkohole – vom Holzgeist zum Glycerin</w:t>
      </w:r>
    </w:p>
    <w:p w:rsidR="001F68AA" w:rsidRPr="00B71994" w:rsidRDefault="001F68AA" w:rsidP="005D0DEB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197C5D">
        <w:rPr>
          <w:sz w:val="28"/>
        </w:rPr>
        <w:t>3-</w:t>
      </w:r>
      <w:r w:rsidR="00415BCE">
        <w:rPr>
          <w:sz w:val="28"/>
        </w:rPr>
        <w:t>4</w:t>
      </w:r>
      <w:r>
        <w:rPr>
          <w:sz w:val="28"/>
        </w:rPr>
        <w:t xml:space="preserve"> Unterrichtsstunden)</w:t>
      </w:r>
    </w:p>
    <w:p w:rsidR="001F68AA" w:rsidRDefault="001F68AA" w:rsidP="001F68AA">
      <w:pPr>
        <w:rPr>
          <w:b/>
          <w:sz w:val="28"/>
        </w:rPr>
      </w:pPr>
    </w:p>
    <w:p w:rsidR="001F68AA" w:rsidRPr="00C27A3A" w:rsidRDefault="001F68AA" w:rsidP="00D60763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433"/>
      </w:tblGrid>
      <w:tr w:rsidR="000E0151" w:rsidRPr="00202F49" w:rsidTr="000E0151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197C5D" w:rsidP="000E0151">
            <w:pPr>
              <w:spacing w:before="200" w:after="200"/>
            </w:pPr>
            <w:r>
              <w:t xml:space="preserve">3.10: </w:t>
            </w:r>
            <w:r w:rsidR="000E0151">
              <w:t>Alkohole – vom Holzgeist zum Glycerin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64296D" w:rsidRPr="008119C5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433" w:type="dxa"/>
          </w:tcPr>
          <w:p w:rsidR="0064296D" w:rsidRDefault="0064296D" w:rsidP="00533B08">
            <w:pPr>
              <w:spacing w:before="200" w:after="200"/>
            </w:pPr>
            <w:r>
              <w:t>Mit Fachwissen umgehen</w:t>
            </w:r>
          </w:p>
          <w:p w:rsidR="0064296D" w:rsidRPr="0064296D" w:rsidRDefault="0064296D" w:rsidP="00533B08">
            <w:pPr>
              <w:spacing w:before="200" w:after="200"/>
              <w:rPr>
                <w:b/>
              </w:rPr>
            </w:pPr>
            <w:r w:rsidRPr="0064296D">
              <w:rPr>
                <w:b/>
              </w:rPr>
              <w:t>Erkenntnisse gewinnen</w:t>
            </w:r>
          </w:p>
          <w:p w:rsidR="0064296D" w:rsidRPr="008A1768" w:rsidRDefault="0064296D" w:rsidP="00533B08">
            <w:pPr>
              <w:spacing w:before="200" w:after="200"/>
            </w:pPr>
            <w:r>
              <w:t>Kommunizieren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Pr="008119C5" w:rsidRDefault="000E0151" w:rsidP="000E015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 xml:space="preserve">s </w:t>
            </w:r>
          </w:p>
        </w:tc>
        <w:tc>
          <w:tcPr>
            <w:tcW w:w="6433" w:type="dxa"/>
          </w:tcPr>
          <w:p w:rsidR="006F1657" w:rsidRDefault="006F1657" w:rsidP="006F1657">
            <w:pPr>
              <w:tabs>
                <w:tab w:val="left" w:pos="1373"/>
              </w:tabs>
              <w:spacing w:before="200"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>Die Schülerinnen und Schüler können …</w:t>
            </w:r>
          </w:p>
          <w:p w:rsidR="006F1657" w:rsidRDefault="006F1657" w:rsidP="006F1657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</w:pPr>
            <w:r w:rsidRPr="00631CB9">
              <w:rPr>
                <w:rFonts w:ascii="ArialMT" w:hAnsi="ArialMT" w:cs="ArialMT"/>
                <w:lang w:eastAsia="de-DE"/>
              </w:rPr>
              <w:t>Experimente nach</w:t>
            </w:r>
            <w:r w:rsidR="00F957C3">
              <w:rPr>
                <w:rFonts w:ascii="ArialMT" w:hAnsi="ArialMT" w:cs="ArialMT"/>
                <w:lang w:eastAsia="de-DE"/>
              </w:rPr>
              <w:t xml:space="preserve"> </w:t>
            </w:r>
            <w:r w:rsidRPr="00631CB9">
              <w:rPr>
                <w:rFonts w:ascii="ArialMT" w:hAnsi="ArialMT" w:cs="ArialMT"/>
                <w:lang w:eastAsia="de-DE"/>
              </w:rPr>
              <w:t>Vorgaben planen und durchführen</w:t>
            </w:r>
            <w:r>
              <w:rPr>
                <w:rFonts w:ascii="ArialMT" w:hAnsi="ArialMT" w:cs="ArialMT"/>
                <w:lang w:eastAsia="de-DE"/>
              </w:rPr>
              <w:t xml:space="preserve"> (2.2.2.3 D/E)</w:t>
            </w:r>
          </w:p>
          <w:p w:rsidR="006F1657" w:rsidRDefault="006F1657" w:rsidP="006F1657">
            <w:pPr>
              <w:pStyle w:val="Listenabsatz"/>
              <w:numPr>
                <w:ilvl w:val="0"/>
                <w:numId w:val="22"/>
              </w:numPr>
              <w:spacing w:line="240" w:lineRule="auto"/>
            </w:pPr>
            <w:r>
              <w:t>Untersuchungen selbstständig protokollieren (2.3.2.2 E/F)</w:t>
            </w:r>
          </w:p>
          <w:p w:rsidR="006F1657" w:rsidRDefault="006F1657" w:rsidP="006F1657">
            <w:pPr>
              <w:pStyle w:val="Listenabsatz"/>
              <w:numPr>
                <w:ilvl w:val="0"/>
                <w:numId w:val="22"/>
              </w:numPr>
              <w:spacing w:line="240" w:lineRule="auto"/>
            </w:pPr>
            <w:r w:rsidRPr="00631CB9">
              <w:rPr>
                <w:rFonts w:ascii="ArialMT" w:hAnsi="ArialMT" w:cs="ArialMT"/>
                <w:lang w:eastAsia="de-DE"/>
              </w:rPr>
              <w:t xml:space="preserve">grafische Darstellungen zu Sachverhalten entwerfen </w:t>
            </w:r>
            <w:r>
              <w:t>(2.3.2.1 F)</w:t>
            </w:r>
          </w:p>
          <w:p w:rsidR="006F1657" w:rsidRPr="006F1657" w:rsidRDefault="006F1657" w:rsidP="006F1657">
            <w:pPr>
              <w:pStyle w:val="Listenabsatz"/>
              <w:numPr>
                <w:ilvl w:val="0"/>
                <w:numId w:val="22"/>
              </w:numPr>
              <w:spacing w:line="240" w:lineRule="auto"/>
            </w:pPr>
            <w:r>
              <w:rPr>
                <w:rFonts w:ascii="ArialMT" w:hAnsi="ArialMT" w:cs="ArialMT"/>
                <w:lang w:eastAsia="de-DE"/>
              </w:rPr>
              <w:t>aus Diagrammen Trends ableiten (2.3.1.2 F)</w:t>
            </w:r>
          </w:p>
          <w:p w:rsidR="0064296D" w:rsidRPr="008A1768" w:rsidRDefault="006F1657" w:rsidP="006F1657">
            <w:pPr>
              <w:pStyle w:val="Listenabsatz"/>
              <w:numPr>
                <w:ilvl w:val="0"/>
                <w:numId w:val="22"/>
              </w:numPr>
              <w:spacing w:after="100" w:afterAutospacing="1" w:line="240" w:lineRule="auto"/>
            </w:pPr>
            <w:r w:rsidRPr="00631CB9">
              <w:rPr>
                <w:rFonts w:ascii="ArialMT" w:hAnsi="ArialMT" w:cs="ArialMT"/>
                <w:lang w:eastAsia="de-DE"/>
              </w:rPr>
              <w:t>Untersuchungsergebnisse interpretieren (2.2.2.4 F/G)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</w:tcPr>
          <w:p w:rsidR="0064296D" w:rsidRPr="008A1768" w:rsidRDefault="00197C5D" w:rsidP="000A6AC0">
            <w:pPr>
              <w:tabs>
                <w:tab w:val="left" w:pos="1373"/>
              </w:tabs>
              <w:spacing w:before="200" w:after="200"/>
            </w:pPr>
            <w:r>
              <w:t>D–G</w:t>
            </w:r>
          </w:p>
        </w:tc>
      </w:tr>
      <w:tr w:rsidR="0064296D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64296D" w:rsidRDefault="0064296D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</w:t>
            </w:r>
            <w:r w:rsidR="000E0151">
              <w:rPr>
                <w:b/>
              </w:rPr>
              <w:t xml:space="preserve"> zum</w:t>
            </w:r>
            <w:r>
              <w:rPr>
                <w:b/>
              </w:rPr>
              <w:t xml:space="preserve"> Basiscurr</w:t>
            </w:r>
            <w:r>
              <w:rPr>
                <w:b/>
              </w:rPr>
              <w:t>i</w:t>
            </w:r>
            <w:r>
              <w:rPr>
                <w:b/>
              </w:rPr>
              <w:t xml:space="preserve">culum </w:t>
            </w:r>
            <w:r w:rsidR="000E0151">
              <w:rPr>
                <w:b/>
              </w:rPr>
              <w:t>Sprachbildung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6F1657" w:rsidRDefault="00672FFE" w:rsidP="00533B08">
            <w:pPr>
              <w:tabs>
                <w:tab w:val="left" w:pos="1373"/>
              </w:tabs>
              <w:spacing w:before="200"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>Die Schülerinnen und Schüler können</w:t>
            </w:r>
            <w:r w:rsidR="006F1657">
              <w:rPr>
                <w:rFonts w:ascii="ArialMT" w:hAnsi="ArialMT" w:cs="ArialMT"/>
                <w:lang w:eastAsia="de-DE"/>
              </w:rPr>
              <w:t xml:space="preserve"> …</w:t>
            </w:r>
          </w:p>
          <w:p w:rsidR="006F1657" w:rsidRDefault="006F1657" w:rsidP="00197C5D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rPr>
                <w:rFonts w:ascii="ArialMT" w:hAnsi="ArialMT" w:cs="ArialMT"/>
                <w:lang w:eastAsia="de-DE"/>
              </w:rPr>
            </w:pPr>
            <w:r w:rsidRPr="00213A9B">
              <w:rPr>
                <w:rFonts w:ascii="ArialMT" w:hAnsi="ArialMT" w:cs="ArialMT"/>
                <w:lang w:eastAsia="de-DE"/>
              </w:rPr>
              <w:t>grafische Darstellungen interpretieren</w:t>
            </w:r>
            <w:r>
              <w:rPr>
                <w:rFonts w:ascii="ArialMT" w:hAnsi="ArialMT" w:cs="ArialMT"/>
                <w:lang w:eastAsia="de-DE"/>
              </w:rPr>
              <w:t xml:space="preserve"> (1.3.2.1 G)</w:t>
            </w:r>
          </w:p>
          <w:p w:rsidR="006F1657" w:rsidRPr="006F1657" w:rsidRDefault="006F1657" w:rsidP="00197C5D">
            <w:pPr>
              <w:pStyle w:val="Listenabsatz"/>
              <w:numPr>
                <w:ilvl w:val="0"/>
                <w:numId w:val="43"/>
              </w:numPr>
              <w:tabs>
                <w:tab w:val="left" w:pos="1373"/>
              </w:tabs>
              <w:rPr>
                <w:rFonts w:ascii="ArialMT" w:hAnsi="ArialMT" w:cs="ArialMT"/>
                <w:lang w:eastAsia="de-DE"/>
              </w:rPr>
            </w:pPr>
            <w:r w:rsidRPr="006F1657">
              <w:rPr>
                <w:rFonts w:ascii="ArialMT" w:hAnsi="ArialMT" w:cs="ArialMT"/>
                <w:lang w:eastAsia="de-DE"/>
              </w:rPr>
              <w:t xml:space="preserve">Protokolle unter Nutzung geeigneter Textmuster und </w:t>
            </w:r>
            <w:r w:rsidR="00197C5D">
              <w:rPr>
                <w:rFonts w:ascii="ArialMT" w:hAnsi="ArialMT" w:cs="ArialMT"/>
                <w:lang w:eastAsia="de-DE"/>
              </w:rPr>
              <w:br/>
            </w:r>
            <w:r w:rsidRPr="006F1657">
              <w:rPr>
                <w:rFonts w:ascii="ArialMT" w:hAnsi="ArialMT" w:cs="ArialMT"/>
                <w:lang w:eastAsia="de-DE"/>
              </w:rPr>
              <w:t xml:space="preserve">-bausteine schreiben (1.3.4.1 G) </w:t>
            </w:r>
          </w:p>
          <w:p w:rsidR="006F1657" w:rsidRPr="006F1657" w:rsidRDefault="006F1657" w:rsidP="00197C5D">
            <w:pPr>
              <w:pStyle w:val="Listenabsatz"/>
              <w:numPr>
                <w:ilvl w:val="0"/>
                <w:numId w:val="43"/>
              </w:numPr>
              <w:tabs>
                <w:tab w:val="left" w:pos="1373"/>
              </w:tabs>
              <w:spacing w:after="120"/>
              <w:rPr>
                <w:rFonts w:ascii="ArialMT" w:hAnsi="ArialMT" w:cs="ArialMT"/>
                <w:lang w:eastAsia="de-DE"/>
              </w:rPr>
            </w:pPr>
            <w:r w:rsidRPr="006F1657">
              <w:rPr>
                <w:rFonts w:ascii="ArialMT" w:hAnsi="ArialMT" w:cs="ArialMT"/>
                <w:lang w:eastAsia="de-DE"/>
              </w:rPr>
              <w:t>Arbeitsergebnisse aus Einzel-, Partner</w:t>
            </w:r>
            <w:r w:rsidR="00197C5D">
              <w:rPr>
                <w:rFonts w:ascii="ArialMT" w:hAnsi="ArialMT" w:cs="ArialMT"/>
                <w:lang w:eastAsia="de-DE"/>
              </w:rPr>
              <w:t>-</w:t>
            </w:r>
            <w:r w:rsidRPr="006F1657">
              <w:rPr>
                <w:rFonts w:ascii="ArialMT" w:hAnsi="ArialMT" w:cs="ArialMT"/>
                <w:lang w:eastAsia="de-DE"/>
              </w:rPr>
              <w:t xml:space="preserve"> und Gruppenarbeit präsentieren (1.3.3.1 D/G)</w:t>
            </w:r>
          </w:p>
        </w:tc>
      </w:tr>
      <w:tr w:rsidR="000E0151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0E0151" w:rsidRDefault="00672FFE" w:rsidP="00533B08">
            <w:pPr>
              <w:tabs>
                <w:tab w:val="left" w:pos="1373"/>
              </w:tabs>
              <w:spacing w:before="200"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>Die Schülerinnen und Schüler können</w:t>
            </w:r>
            <w:r w:rsidR="006F1657">
              <w:rPr>
                <w:rFonts w:ascii="ArialMT" w:hAnsi="ArialMT" w:cs="ArialMT"/>
                <w:lang w:eastAsia="de-DE"/>
              </w:rPr>
              <w:t xml:space="preserve"> …</w:t>
            </w:r>
          </w:p>
          <w:p w:rsidR="006F1657" w:rsidRDefault="006F1657" w:rsidP="00197C5D">
            <w:pPr>
              <w:pStyle w:val="Listenabsatz"/>
              <w:numPr>
                <w:ilvl w:val="0"/>
                <w:numId w:val="42"/>
              </w:numPr>
              <w:tabs>
                <w:tab w:val="left" w:pos="1373"/>
              </w:tabs>
            </w:pPr>
            <w:r>
              <w:t>Suchstrategien zur Gewinnung von Informationen aus u</w:t>
            </w:r>
            <w:r>
              <w:t>n</w:t>
            </w:r>
            <w:r>
              <w:t>terschiedlichen Quellen</w:t>
            </w:r>
            <w:r w:rsidR="00F957C3">
              <w:t xml:space="preserve"> </w:t>
            </w:r>
            <w:r>
              <w:t>zielorientiert auswählen und a</w:t>
            </w:r>
            <w:r>
              <w:t>n</w:t>
            </w:r>
            <w:r>
              <w:t>wenden (2.3.1.2 G)</w:t>
            </w:r>
          </w:p>
          <w:p w:rsidR="006F1657" w:rsidRDefault="006F1657" w:rsidP="00197C5D">
            <w:pPr>
              <w:pStyle w:val="Listenabsatz"/>
              <w:numPr>
                <w:ilvl w:val="0"/>
                <w:numId w:val="42"/>
              </w:numPr>
              <w:tabs>
                <w:tab w:val="left" w:pos="1373"/>
              </w:tabs>
              <w:spacing w:after="120"/>
            </w:pPr>
            <w:r w:rsidRPr="006F1657">
              <w:rPr>
                <w:rFonts w:ascii="ArialMT" w:hAnsi="ArialMT" w:cs="ArialMT"/>
                <w:lang w:eastAsia="de-DE"/>
              </w:rPr>
              <w:t>eine Präsentation von Lern- und Arbeitsergebnissen sach- und situationsgerecht gestalten (2.3.3.2 D)</w:t>
            </w:r>
          </w:p>
        </w:tc>
      </w:tr>
      <w:tr w:rsidR="000E0151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 den übergre</w:t>
            </w:r>
            <w:r>
              <w:rPr>
                <w:b/>
              </w:rPr>
              <w:t>i</w:t>
            </w:r>
            <w:r>
              <w:rPr>
                <w:b/>
              </w:rPr>
              <w:t>fenden Themen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0E0151" w:rsidRDefault="006F1657" w:rsidP="00533B08">
            <w:pPr>
              <w:tabs>
                <w:tab w:val="left" w:pos="1373"/>
              </w:tabs>
              <w:spacing w:before="200" w:after="200"/>
            </w:pPr>
            <w:r>
              <w:t>---</w:t>
            </w:r>
          </w:p>
        </w:tc>
      </w:tr>
      <w:tr w:rsidR="0064296D" w:rsidRPr="008119C5" w:rsidTr="00533B08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</w:tcBorders>
          </w:tcPr>
          <w:p w:rsidR="0064296D" w:rsidRPr="008A1768" w:rsidRDefault="0064296D" w:rsidP="00533B08">
            <w:pPr>
              <w:spacing w:before="200" w:after="200"/>
            </w:pPr>
            <w:r>
              <w:t>Hefe, Biokatalysator, Gärung, Alkohol</w:t>
            </w:r>
          </w:p>
        </w:tc>
      </w:tr>
    </w:tbl>
    <w:p w:rsidR="00197C5D" w:rsidRDefault="00197C5D" w:rsidP="000E0151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E0151" w:rsidRPr="00F957C3" w:rsidRDefault="000E0151" w:rsidP="000E0151">
      <w:pPr>
        <w:spacing w:before="60" w:after="60"/>
        <w:rPr>
          <w:b/>
          <w:sz w:val="24"/>
          <w:szCs w:val="24"/>
        </w:rPr>
      </w:pPr>
      <w:r w:rsidRPr="00F957C3">
        <w:rPr>
          <w:b/>
          <w:sz w:val="24"/>
          <w:szCs w:val="24"/>
        </w:rPr>
        <w:lastRenderedPageBreak/>
        <w:t>Didaktischer Kommentar:</w:t>
      </w:r>
    </w:p>
    <w:p w:rsidR="00533B08" w:rsidRDefault="00533B08" w:rsidP="000E0151">
      <w:pPr>
        <w:spacing w:before="60" w:after="60"/>
        <w:rPr>
          <w:b/>
        </w:rPr>
      </w:pPr>
    </w:p>
    <w:p w:rsidR="00533B08" w:rsidRPr="00533B08" w:rsidRDefault="00533B08" w:rsidP="000E0151">
      <w:pPr>
        <w:spacing w:before="60" w:after="60"/>
        <w:jc w:val="both"/>
        <w:rPr>
          <w:b/>
        </w:rPr>
      </w:pPr>
      <w:r w:rsidRPr="00533B08">
        <w:rPr>
          <w:b/>
        </w:rPr>
        <w:t>Möglichkeit zur thematischen Einbettung in den Unterricht</w:t>
      </w:r>
    </w:p>
    <w:p w:rsidR="00F957C3" w:rsidRDefault="000E0151" w:rsidP="000E0151">
      <w:pPr>
        <w:spacing w:before="60" w:after="60"/>
        <w:jc w:val="both"/>
      </w:pPr>
      <w:r w:rsidRPr="00976BF2">
        <w:t xml:space="preserve">Diese Lernaufgabe </w:t>
      </w:r>
      <w:r>
        <w:t>ist in der Jahrgangsstufe 9 bei der Behandlung des Themenfeldes 10 „Alkohole – vom Holzgeist zum Glycerin“ einsetzbar. Sie stellt eine weitere Nutzung der a</w:t>
      </w:r>
      <w:r>
        <w:t>l</w:t>
      </w:r>
      <w:r>
        <w:t>koholischen Gärung mit bekanntem Alltagsbezug (Hefekuchen backen) dar. Um diesen Au</w:t>
      </w:r>
      <w:r>
        <w:t>f</w:t>
      </w:r>
      <w:r>
        <w:t>gabenkomplex möglichst selbstständig bearbeiten</w:t>
      </w:r>
      <w:r w:rsidRPr="000B77E1">
        <w:t xml:space="preserve"> </w:t>
      </w:r>
      <w:r>
        <w:t>zu können, ist es günstig, dass die Sch</w:t>
      </w:r>
      <w:r>
        <w:t>ü</w:t>
      </w:r>
      <w:r>
        <w:t xml:space="preserve">lerinnen und Schüler die alkoholische Gärung bereits bei der Wein- oder Bierherstellung kennengelernt haben. </w:t>
      </w:r>
    </w:p>
    <w:p w:rsidR="00533B08" w:rsidRPr="00533B08" w:rsidRDefault="00E238C2" w:rsidP="000E0151">
      <w:pPr>
        <w:spacing w:before="60" w:after="60"/>
        <w:jc w:val="both"/>
        <w:rPr>
          <w:b/>
        </w:rPr>
      </w:pPr>
      <w:r>
        <w:rPr>
          <w:b/>
        </w:rPr>
        <w:t>Zielstellung</w:t>
      </w:r>
    </w:p>
    <w:p w:rsidR="000E0151" w:rsidRDefault="000E0151" w:rsidP="000E0151">
      <w:pPr>
        <w:spacing w:before="60" w:after="60"/>
        <w:jc w:val="both"/>
      </w:pPr>
      <w:r>
        <w:t>Ziel dieser Anwendungsaufgabe ist es vor allem, naturwissenschaftliche Kompetenzen zu nutzen bzw. zu erwerben, um überlieferte Haushaltstipps für die Zubereitung von Hefek</w:t>
      </w:r>
      <w:r>
        <w:t>u</w:t>
      </w:r>
      <w:r>
        <w:t xml:space="preserve">chen verstehen und erklären zu können. </w:t>
      </w:r>
    </w:p>
    <w:p w:rsidR="00533B08" w:rsidRPr="00533B08" w:rsidRDefault="00533B08" w:rsidP="000E0151">
      <w:pPr>
        <w:spacing w:before="60" w:after="60"/>
        <w:jc w:val="both"/>
        <w:rPr>
          <w:b/>
        </w:rPr>
      </w:pPr>
      <w:r w:rsidRPr="00533B08">
        <w:rPr>
          <w:b/>
        </w:rPr>
        <w:t>Berücksichtigung der Heterogenität der Schülerrinnen und Schüler</w:t>
      </w:r>
    </w:p>
    <w:p w:rsidR="000E0151" w:rsidRDefault="000E0151" w:rsidP="000E0151">
      <w:pPr>
        <w:spacing w:before="60" w:after="60"/>
        <w:jc w:val="both"/>
      </w:pPr>
      <w:r>
        <w:t>Die Aufgaben werden auf zwei Niveaustufen angeboten</w:t>
      </w:r>
      <w:r w:rsidR="00533B08">
        <w:t xml:space="preserve"> (Variante I: niederes Anforderung</w:t>
      </w:r>
      <w:r w:rsidR="00533B08">
        <w:t>s</w:t>
      </w:r>
      <w:r w:rsidR="00533B08">
        <w:t>niveau</w:t>
      </w:r>
      <w:r w:rsidR="00E238C2">
        <w:t>, FöSL</w:t>
      </w:r>
      <w:r w:rsidR="00533B08">
        <w:t>; Variante II: erhöhtes Anforderungsniveau)</w:t>
      </w:r>
      <w:r>
        <w:t>, die jedoch zum gleichen Ziel fü</w:t>
      </w:r>
      <w:r>
        <w:t>h</w:t>
      </w:r>
      <w:r>
        <w:t>ren. Sie sind sowohl handlungs- als auch produktorientiert (Hefekuchen backen).</w:t>
      </w:r>
      <w:r w:rsidR="00E238C2">
        <w:t xml:space="preserve"> Die Wahl des Bearbeitungsweges sollte bei den Schülerinnen und Schülern liegen. </w:t>
      </w:r>
    </w:p>
    <w:p w:rsidR="00533B08" w:rsidRDefault="00533B08" w:rsidP="000E0151">
      <w:pPr>
        <w:spacing w:before="60" w:after="60"/>
        <w:jc w:val="both"/>
        <w:rPr>
          <w:b/>
        </w:rPr>
      </w:pPr>
      <w:r w:rsidRPr="00533B08">
        <w:rPr>
          <w:b/>
        </w:rPr>
        <w:t>Empfehlungen zur Kooperation mit anderen Fächern</w:t>
      </w:r>
    </w:p>
    <w:p w:rsidR="00533B08" w:rsidRDefault="00533B08" w:rsidP="00533B08">
      <w:pPr>
        <w:pStyle w:val="Listenabsatz"/>
        <w:numPr>
          <w:ilvl w:val="0"/>
          <w:numId w:val="44"/>
        </w:numPr>
        <w:spacing w:before="60" w:after="60"/>
        <w:jc w:val="both"/>
      </w:pPr>
      <w:r w:rsidRPr="00533B08">
        <w:t>Kooperation mit dem Deutschunterricht:</w:t>
      </w:r>
      <w:r>
        <w:t xml:space="preserve"> Kriterien für die Erarbeitung der Textsorten R</w:t>
      </w:r>
      <w:r>
        <w:t>e</w:t>
      </w:r>
      <w:r>
        <w:t>zept und Plakat</w:t>
      </w:r>
    </w:p>
    <w:p w:rsidR="00533B08" w:rsidRDefault="00533B08" w:rsidP="00533B08">
      <w:pPr>
        <w:pStyle w:val="Listenabsatz"/>
        <w:numPr>
          <w:ilvl w:val="0"/>
          <w:numId w:val="44"/>
        </w:numPr>
        <w:spacing w:before="60" w:after="60"/>
        <w:jc w:val="both"/>
      </w:pPr>
      <w:r>
        <w:t>Kooperation mit dem Kunstunterricht: Gestaltungsmerkmale für Plakate</w:t>
      </w:r>
    </w:p>
    <w:p w:rsidR="0059797A" w:rsidRDefault="00533B08" w:rsidP="0059797A">
      <w:pPr>
        <w:pStyle w:val="Listenabsatz"/>
        <w:numPr>
          <w:ilvl w:val="0"/>
          <w:numId w:val="44"/>
        </w:numPr>
        <w:spacing w:before="60" w:after="60"/>
        <w:jc w:val="both"/>
      </w:pPr>
      <w:r>
        <w:t>Kooperation mit dem Biologieunterricht: Mikroskopie und Anfertigung mikroskopischer Zeichnungen</w:t>
      </w:r>
    </w:p>
    <w:p w:rsidR="0059797A" w:rsidRPr="0059797A" w:rsidRDefault="0059797A" w:rsidP="0059797A">
      <w:pPr>
        <w:pStyle w:val="Listenabsatz"/>
        <w:spacing w:before="60" w:after="60"/>
        <w:ind w:left="0"/>
        <w:jc w:val="both"/>
        <w:rPr>
          <w:b/>
        </w:rPr>
      </w:pPr>
      <w:r w:rsidRPr="0059797A">
        <w:rPr>
          <w:b/>
        </w:rPr>
        <w:t>Besondere Berücksichtigung von Innovationskernen des Rahmenlehrplans</w:t>
      </w:r>
    </w:p>
    <w:p w:rsidR="000E0151" w:rsidRDefault="000E0151" w:rsidP="000E0151">
      <w:pPr>
        <w:spacing w:before="60" w:after="60"/>
        <w:jc w:val="both"/>
      </w:pPr>
      <w:r>
        <w:t xml:space="preserve">Einige Teilaufgaben und ein Lernprodukt entsprechen einem </w:t>
      </w:r>
      <w:r w:rsidR="00197C5D">
        <w:t>Innovationskern des neuen RLP 1–</w:t>
      </w:r>
      <w:r>
        <w:t>10: Es finden sich mehrere Verknüpfungsmöglichkeiten zu Standards der Basiscurr</w:t>
      </w:r>
      <w:r>
        <w:t>i</w:t>
      </w:r>
      <w:r>
        <w:t>cula Sprach- und Medienbildung.</w:t>
      </w:r>
    </w:p>
    <w:p w:rsidR="00461A0F" w:rsidRPr="00461A0F" w:rsidRDefault="00461A0F" w:rsidP="000E0151">
      <w:pPr>
        <w:spacing w:before="60" w:after="60"/>
        <w:jc w:val="both"/>
        <w:rPr>
          <w:b/>
        </w:rPr>
      </w:pPr>
      <w:r w:rsidRPr="00461A0F">
        <w:rPr>
          <w:b/>
        </w:rPr>
        <w:t>Reflexion des Lern</w:t>
      </w:r>
      <w:r>
        <w:rPr>
          <w:b/>
        </w:rPr>
        <w:t>prozesses</w:t>
      </w:r>
      <w:r w:rsidRPr="00461A0F">
        <w:rPr>
          <w:b/>
        </w:rPr>
        <w:t xml:space="preserve"> und der Lernergebnisse im Unterricht</w:t>
      </w:r>
    </w:p>
    <w:p w:rsidR="000E0151" w:rsidRDefault="000E0151" w:rsidP="000E0151">
      <w:pPr>
        <w:spacing w:before="60" w:after="60"/>
        <w:jc w:val="both"/>
      </w:pPr>
      <w:r>
        <w:t xml:space="preserve">Die </w:t>
      </w:r>
      <w:r w:rsidRPr="00E1193E">
        <w:t xml:space="preserve">Reflexion des Lernprozesses und der Lernergebnisse </w:t>
      </w:r>
      <w:r>
        <w:t>erfolgt im Rahmen der Präsenta</w:t>
      </w:r>
      <w:r w:rsidR="00197C5D">
        <w:t>-</w:t>
      </w:r>
      <w:r>
        <w:t>tion der Ergebnisse der Aufgaben in Form eines Informationsplakates. Hier kann die Leh</w:t>
      </w:r>
      <w:r>
        <w:t>r</w:t>
      </w:r>
      <w:r>
        <w:t xml:space="preserve">kraft durch gezielte Anschlussfragen die </w:t>
      </w:r>
      <w:r w:rsidRPr="00E1193E">
        <w:t>Reflexion des Lernprozesses</w:t>
      </w:r>
      <w:r>
        <w:t xml:space="preserve"> steuern:</w:t>
      </w:r>
    </w:p>
    <w:p w:rsidR="000E0151" w:rsidRDefault="000E0151" w:rsidP="000E0151">
      <w:pPr>
        <w:pStyle w:val="Listenabsatz"/>
        <w:numPr>
          <w:ilvl w:val="0"/>
          <w:numId w:val="23"/>
        </w:numPr>
        <w:spacing w:before="60" w:after="60"/>
      </w:pPr>
      <w:r>
        <w:t>Was ist dir besonders leicht gefallen/besonders gut gelungen?</w:t>
      </w:r>
    </w:p>
    <w:p w:rsidR="000E0151" w:rsidRDefault="00197C5D" w:rsidP="000E0151">
      <w:pPr>
        <w:pStyle w:val="Listenabsatz"/>
        <w:numPr>
          <w:ilvl w:val="0"/>
          <w:numId w:val="23"/>
        </w:numPr>
        <w:spacing w:before="60" w:after="60"/>
      </w:pPr>
      <w:r>
        <w:t>Was hast du dazu</w:t>
      </w:r>
      <w:r w:rsidR="000E0151">
        <w:t>gelernt?</w:t>
      </w:r>
    </w:p>
    <w:p w:rsidR="000E0151" w:rsidRDefault="000E0151" w:rsidP="000E0151">
      <w:pPr>
        <w:pStyle w:val="Listenabsatz"/>
        <w:numPr>
          <w:ilvl w:val="0"/>
          <w:numId w:val="23"/>
        </w:numPr>
        <w:spacing w:before="60" w:after="60"/>
      </w:pPr>
      <w:r>
        <w:t>Wo brauchst/brauchtest du noch Hilfe/Unterstützung?</w:t>
      </w:r>
    </w:p>
    <w:p w:rsidR="000E0151" w:rsidRDefault="000E0151" w:rsidP="000E0151">
      <w:pPr>
        <w:pStyle w:val="Listenabsatz"/>
        <w:numPr>
          <w:ilvl w:val="0"/>
          <w:numId w:val="23"/>
        </w:numPr>
        <w:spacing w:before="60" w:after="60"/>
      </w:pPr>
      <w:r>
        <w:t>Waren alle Aufgabenstellungen für dich verständlich?</w:t>
      </w:r>
    </w:p>
    <w:p w:rsidR="000E0151" w:rsidRPr="00E1193E" w:rsidRDefault="003B5A62" w:rsidP="000E0151">
      <w:pPr>
        <w:pStyle w:val="Listenabsatz"/>
        <w:numPr>
          <w:ilvl w:val="0"/>
          <w:numId w:val="23"/>
        </w:numPr>
        <w:spacing w:before="60" w:after="60"/>
      </w:pPr>
      <w:r>
        <w:t>…</w:t>
      </w:r>
    </w:p>
    <w:p w:rsidR="000E0151" w:rsidRDefault="000E0151" w:rsidP="000E015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CB1E8C" w:rsidRDefault="00CB1E8C" w:rsidP="00CB1E8C">
      <w:pPr>
        <w:spacing w:line="240" w:lineRule="auto"/>
        <w:rPr>
          <w:b/>
          <w:sz w:val="24"/>
          <w:szCs w:val="24"/>
        </w:rPr>
      </w:pPr>
    </w:p>
    <w:p w:rsidR="00691757" w:rsidRDefault="00691757" w:rsidP="007B0F96">
      <w:pPr>
        <w:spacing w:after="120" w:line="240" w:lineRule="auto"/>
        <w:rPr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019E6F3A" wp14:editId="361DB646">
            <wp:simplePos x="0" y="0"/>
            <wp:positionH relativeFrom="column">
              <wp:posOffset>3409950</wp:posOffset>
            </wp:positionH>
            <wp:positionV relativeFrom="paragraph">
              <wp:posOffset>110490</wp:posOffset>
            </wp:positionV>
            <wp:extent cx="235077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ight>
            <wp:docPr id="9" name="Bild 4" descr="Hefeteig, Teig, Backen, Mehl, Brot, Bäcker, E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feteig, Teig, Backen, Mehl, Brot, Bäcker, Esse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1E8C" w:rsidRPr="00CB1E8C">
        <w:rPr>
          <w:b/>
          <w:sz w:val="24"/>
          <w:szCs w:val="24"/>
          <w:u w:val="single"/>
        </w:rPr>
        <w:t>Variante I</w:t>
      </w:r>
      <w:r w:rsidR="00CB1E8C">
        <w:rPr>
          <w:b/>
          <w:sz w:val="24"/>
          <w:szCs w:val="24"/>
        </w:rPr>
        <w:t xml:space="preserve">: </w:t>
      </w:r>
    </w:p>
    <w:p w:rsidR="003B75FF" w:rsidRDefault="003B75FF" w:rsidP="007B0F96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Hefe</w:t>
      </w:r>
      <w:r w:rsidR="00691757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– chemische Helfer im Haushalt und der Lebensmittelindustrie</w:t>
      </w:r>
    </w:p>
    <w:p w:rsidR="003B75FF" w:rsidRDefault="003B75FF" w:rsidP="003B75FF">
      <w:pPr>
        <w:autoSpaceDE w:val="0"/>
        <w:autoSpaceDN w:val="0"/>
        <w:adjustRightInd w:val="0"/>
        <w:spacing w:after="120" w:line="240" w:lineRule="auto"/>
        <w:jc w:val="both"/>
      </w:pPr>
      <w:r>
        <w:t xml:space="preserve">Zimtschnecken und Mandelbrezen schmecken gut. Sie bestehen aus Hefeteig, der </w:t>
      </w:r>
      <w:r w:rsidRPr="00D97998">
        <w:t>besonders luftig und leicht ist.</w:t>
      </w:r>
      <w:r>
        <w:t xml:space="preserve"> Dies erreicht man durch Zugabe des Bac</w:t>
      </w:r>
      <w:r>
        <w:t>k</w:t>
      </w:r>
      <w:r>
        <w:t>triebmittels Hefe. Die</w:t>
      </w:r>
      <w:r w:rsidR="00691757">
        <w:t xml:space="preserve"> Hefe</w:t>
      </w:r>
      <w:r>
        <w:t xml:space="preserve"> bildet Gase und macht dadurch den Teig locker und fluffig.</w:t>
      </w:r>
      <w:r w:rsidRPr="00501643">
        <w:t xml:space="preserve"> </w:t>
      </w:r>
      <w:r w:rsidRPr="00D97998">
        <w:t xml:space="preserve">Hefen sind </w:t>
      </w:r>
      <w:r w:rsidR="00691757">
        <w:br/>
      </w:r>
      <w:r w:rsidRPr="00D97998">
        <w:t>mikroskopisch kleine, einzellige Pilze, die sich durch Zellteilung rasch vermehren können.</w:t>
      </w:r>
    </w:p>
    <w:p w:rsidR="000E0151" w:rsidRDefault="000E0151" w:rsidP="003B75FF">
      <w:pPr>
        <w:autoSpaceDE w:val="0"/>
        <w:autoSpaceDN w:val="0"/>
        <w:adjustRightInd w:val="0"/>
        <w:spacing w:after="120" w:line="240" w:lineRule="auto"/>
        <w:jc w:val="both"/>
      </w:pPr>
      <w:r>
        <w:t xml:space="preserve">In Backbüchern findet man überlieferte Tipps zum </w:t>
      </w:r>
      <w:r w:rsidR="00A95892">
        <w:t>guten Gelingen eines fluffigen Hefeteigs.</w:t>
      </w:r>
    </w:p>
    <w:p w:rsidR="003B75FF" w:rsidRPr="00CD52C9" w:rsidRDefault="003B75FF" w:rsidP="003B75FF">
      <w:pPr>
        <w:autoSpaceDE w:val="0"/>
        <w:autoSpaceDN w:val="0"/>
        <w:adjustRightInd w:val="0"/>
        <w:spacing w:after="120" w:line="240" w:lineRule="auto"/>
        <w:jc w:val="both"/>
        <w:rPr>
          <w:b/>
        </w:rPr>
      </w:pPr>
      <w:r w:rsidRPr="00CD52C9">
        <w:rPr>
          <w:b/>
        </w:rPr>
        <w:t xml:space="preserve">Unter welchen Bedingungen gelingt </w:t>
      </w:r>
      <w:r>
        <w:rPr>
          <w:b/>
        </w:rPr>
        <w:t>ein</w:t>
      </w:r>
      <w:r w:rsidRPr="00CD52C9">
        <w:rPr>
          <w:b/>
        </w:rPr>
        <w:t xml:space="preserve"> Hefeteig besonders gut und warum ist das so?</w:t>
      </w:r>
      <w:r w:rsidR="000E0151">
        <w:rPr>
          <w:b/>
        </w:rPr>
        <w:t xml:space="preserve"> </w:t>
      </w:r>
    </w:p>
    <w:p w:rsidR="003B75FF" w:rsidRPr="00B50320" w:rsidRDefault="003B75FF" w:rsidP="003B75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t>Aufg</w:t>
      </w:r>
      <w:r w:rsidRPr="00B50320">
        <w:rPr>
          <w:b/>
          <w:sz w:val="24"/>
          <w:szCs w:val="24"/>
        </w:rPr>
        <w:t>aben</w:t>
      </w:r>
      <w:r w:rsidR="00CB1E8C">
        <w:rPr>
          <w:b/>
          <w:sz w:val="24"/>
          <w:szCs w:val="24"/>
        </w:rPr>
        <w:t>:</w:t>
      </w:r>
      <w:r w:rsidR="00C27A3A">
        <w:rPr>
          <w:b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</w:tblGrid>
      <w:tr w:rsidR="003B75FF" w:rsidRPr="00C31E71" w:rsidTr="00672FFE">
        <w:trPr>
          <w:trHeight w:val="1434"/>
        </w:trPr>
        <w:tc>
          <w:tcPr>
            <w:tcW w:w="9286" w:type="dxa"/>
            <w:vAlign w:val="center"/>
          </w:tcPr>
          <w:p w:rsidR="003B75FF" w:rsidRPr="00C31E71" w:rsidRDefault="005D0DEB" w:rsidP="003B75FF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lang w:eastAsia="de-DE"/>
              </w:rPr>
            </w:pPr>
            <w:r>
              <w:rPr>
                <w:lang w:eastAsia="de-DE"/>
              </w:rPr>
              <w:t>Untersucht</w:t>
            </w:r>
            <w:r w:rsidR="003B75FF" w:rsidRPr="00C31E71">
              <w:rPr>
                <w:lang w:eastAsia="de-DE"/>
              </w:rPr>
              <w:t xml:space="preserve"> die </w:t>
            </w:r>
            <w:r w:rsidR="003B75FF">
              <w:rPr>
                <w:lang w:eastAsia="de-DE"/>
              </w:rPr>
              <w:t>einzelligen Pilze</w:t>
            </w:r>
            <w:r w:rsidR="003B75FF" w:rsidRPr="00C31E71">
              <w:rPr>
                <w:lang w:eastAsia="de-DE"/>
              </w:rPr>
              <w:t>, die beim Herstellen eines Hefeteigs wirksam werden, unter dem Mikroskop.</w:t>
            </w:r>
          </w:p>
          <w:p w:rsidR="003B75FF" w:rsidRDefault="003B75FF" w:rsidP="00CD51AA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/>
              <w:rPr>
                <w:lang w:eastAsia="de-DE"/>
              </w:rPr>
            </w:pPr>
            <w:r w:rsidRPr="00C31E71">
              <w:rPr>
                <w:lang w:eastAsia="de-DE"/>
              </w:rPr>
              <w:t>Mischt dazu etwas Hefe und Wasser im Becherglas. Gebt einige Tropfen der Mischung auf einen Objektträger und legt ein Deckgläschen darüber. Betrachtet die Hefezellen u</w:t>
            </w:r>
            <w:r w:rsidRPr="00C31E71">
              <w:rPr>
                <w:lang w:eastAsia="de-DE"/>
              </w:rPr>
              <w:t>n</w:t>
            </w:r>
            <w:r w:rsidRPr="00C31E71">
              <w:rPr>
                <w:lang w:eastAsia="de-DE"/>
              </w:rPr>
              <w:t>ter dem Mikroskop. Zeichnet einige Hefezellen.</w:t>
            </w:r>
          </w:p>
          <w:p w:rsidR="003B75FF" w:rsidRPr="00C31E71" w:rsidRDefault="003B75FF" w:rsidP="00CD51AA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/>
              <w:rPr>
                <w:lang w:eastAsia="de-DE"/>
              </w:rPr>
            </w:pPr>
            <w:r>
              <w:rPr>
                <w:lang w:eastAsia="de-DE"/>
              </w:rPr>
              <w:t>Vergleicht euer mikroskopisches Bild mit Bildern aus dem Internet.</w:t>
            </w:r>
            <w:r w:rsidR="005D0DEB">
              <w:rPr>
                <w:lang w:eastAsia="de-DE"/>
              </w:rPr>
              <w:t xml:space="preserve"> Notiert die Unte</w:t>
            </w:r>
            <w:r w:rsidR="005D0DEB">
              <w:rPr>
                <w:lang w:eastAsia="de-DE"/>
              </w:rPr>
              <w:t>r</w:t>
            </w:r>
            <w:r w:rsidR="005D0DEB">
              <w:rPr>
                <w:lang w:eastAsia="de-DE"/>
              </w:rPr>
              <w:t>schiede.</w:t>
            </w:r>
          </w:p>
        </w:tc>
      </w:tr>
      <w:tr w:rsidR="003B75FF" w:rsidRPr="00C31E71" w:rsidTr="00672FFE">
        <w:trPr>
          <w:trHeight w:val="1264"/>
        </w:trPr>
        <w:tc>
          <w:tcPr>
            <w:tcW w:w="9286" w:type="dxa"/>
            <w:vAlign w:val="center"/>
          </w:tcPr>
          <w:p w:rsidR="003B75FF" w:rsidRPr="0023238B" w:rsidRDefault="003B75FF" w:rsidP="003B75FF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i/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03025824" wp14:editId="0BFC0C36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45085</wp:posOffset>
                  </wp:positionV>
                  <wp:extent cx="2105660" cy="2540000"/>
                  <wp:effectExtent l="19050" t="0" r="8890" b="0"/>
                  <wp:wrapTight wrapText="bothSides">
                    <wp:wrapPolygon edited="0">
                      <wp:start x="-195" y="0"/>
                      <wp:lineTo x="-195" y="21384"/>
                      <wp:lineTo x="21691" y="21384"/>
                      <wp:lineTo x="21691" y="0"/>
                      <wp:lineTo x="-195" y="0"/>
                    </wp:wrapPolygon>
                  </wp:wrapTight>
                  <wp:docPr id="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lang w:eastAsia="de-DE"/>
              </w:rPr>
              <w:t>U</w:t>
            </w:r>
            <w:r w:rsidRPr="00C31E71">
              <w:rPr>
                <w:rFonts w:cs="Arial"/>
                <w:lang w:eastAsia="de-DE"/>
              </w:rPr>
              <w:t xml:space="preserve">nter welchen Bedingungen </w:t>
            </w:r>
            <w:r>
              <w:rPr>
                <w:rFonts w:cs="Arial"/>
                <w:lang w:eastAsia="de-DE"/>
              </w:rPr>
              <w:t>sind die Hefepilze aktiv und vermehren sich?</w:t>
            </w:r>
            <w:r w:rsidRPr="00C31E71">
              <w:rPr>
                <w:rFonts w:cs="Arial"/>
                <w:lang w:eastAsia="de-DE"/>
              </w:rPr>
              <w:t xml:space="preserve"> Führt </w:t>
            </w:r>
            <w:r>
              <w:rPr>
                <w:rFonts w:cs="Arial"/>
                <w:lang w:eastAsia="de-DE"/>
              </w:rPr>
              <w:t xml:space="preserve">die </w:t>
            </w:r>
            <w:r w:rsidRPr="00C31E71">
              <w:rPr>
                <w:rFonts w:cs="Arial"/>
                <w:lang w:eastAsia="de-DE"/>
              </w:rPr>
              <w:t>folgende Ve</w:t>
            </w:r>
            <w:r>
              <w:rPr>
                <w:rFonts w:cs="Arial"/>
                <w:lang w:eastAsia="de-DE"/>
              </w:rPr>
              <w:t>rsuchsre</w:t>
            </w:r>
            <w:r>
              <w:rPr>
                <w:rFonts w:cs="Arial"/>
                <w:lang w:eastAsia="de-DE"/>
              </w:rPr>
              <w:t>i</w:t>
            </w:r>
            <w:r>
              <w:rPr>
                <w:rFonts w:cs="Arial"/>
                <w:lang w:eastAsia="de-DE"/>
              </w:rPr>
              <w:t>he durch, um die Frage zu beantworten.</w:t>
            </w:r>
          </w:p>
          <w:p w:rsidR="003B75FF" w:rsidRPr="00C31E71" w:rsidRDefault="003B75FF" w:rsidP="00F122B4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i/>
                <w:noProof/>
              </w:rPr>
              <w:t>Hinweis</w:t>
            </w:r>
            <w:r w:rsidR="00691757">
              <w:rPr>
                <w:rFonts w:cs="Arial"/>
                <w:i/>
                <w:noProof/>
              </w:rPr>
              <w:t>:</w:t>
            </w:r>
            <w:r w:rsidRPr="00C31E71">
              <w:rPr>
                <w:rFonts w:cs="Arial"/>
                <w:lang w:eastAsia="de-DE"/>
              </w:rPr>
              <w:t xml:space="preserve"> Die Aktivität der Hefezellen lässt sich an der Heftigkeit der Gasentwicklung beobachten. Zähle d</w:t>
            </w:r>
            <w:r w:rsidRPr="00C31E71">
              <w:rPr>
                <w:rFonts w:cs="Arial"/>
                <w:lang w:eastAsia="de-DE"/>
              </w:rPr>
              <w:t>a</w:t>
            </w:r>
            <w:r w:rsidRPr="00C31E71">
              <w:rPr>
                <w:rFonts w:cs="Arial"/>
                <w:lang w:eastAsia="de-DE"/>
              </w:rPr>
              <w:t xml:space="preserve">zu die Bläschen in einem Zeitraum von 5 </w:t>
            </w:r>
            <w:r w:rsidR="00691757">
              <w:rPr>
                <w:rFonts w:cs="Arial"/>
                <w:lang w:eastAsia="de-DE"/>
              </w:rPr>
              <w:t>Minuten</w:t>
            </w:r>
            <w:r w:rsidRPr="00C31E71">
              <w:rPr>
                <w:rFonts w:cs="Arial"/>
                <w:lang w:eastAsia="de-DE"/>
              </w:rPr>
              <w:t xml:space="preserve"> im Gärröhrchen.</w:t>
            </w:r>
          </w:p>
          <w:p w:rsidR="0054458A" w:rsidRDefault="003B75FF" w:rsidP="0054458A">
            <w:pPr>
              <w:autoSpaceDE w:val="0"/>
              <w:autoSpaceDN w:val="0"/>
              <w:adjustRightInd w:val="0"/>
              <w:spacing w:line="240" w:lineRule="auto"/>
              <w:ind w:left="360"/>
              <w:jc w:val="both"/>
              <w:rPr>
                <w:rFonts w:cs="Arial"/>
                <w:lang w:eastAsia="de-DE"/>
              </w:rPr>
            </w:pPr>
            <w:r w:rsidRPr="0054458A">
              <w:rPr>
                <w:rFonts w:cs="Arial"/>
                <w:lang w:eastAsia="de-DE"/>
              </w:rPr>
              <w:t>Variiert in einer ersten Versuchsreihe die Wasserte</w:t>
            </w:r>
            <w:r w:rsidRPr="0054458A">
              <w:rPr>
                <w:rFonts w:cs="Arial"/>
                <w:lang w:eastAsia="de-DE"/>
              </w:rPr>
              <w:t>m</w:t>
            </w:r>
            <w:r w:rsidRPr="0054458A">
              <w:rPr>
                <w:rFonts w:cs="Arial"/>
                <w:lang w:eastAsia="de-DE"/>
              </w:rPr>
              <w:t xml:space="preserve">peratur im Becherglas (Eiswasser, 10 °C, </w:t>
            </w:r>
            <w:r w:rsidRPr="0054458A">
              <w:rPr>
                <w:rFonts w:cs="Arial"/>
                <w:lang w:eastAsia="de-DE"/>
              </w:rPr>
              <w:br/>
              <w:t xml:space="preserve">20 °C, 30 °C, 40 °C, 50 °C). </w:t>
            </w:r>
          </w:p>
          <w:p w:rsidR="003B75FF" w:rsidRPr="0054458A" w:rsidRDefault="003B75FF" w:rsidP="0054458A">
            <w:pPr>
              <w:autoSpaceDE w:val="0"/>
              <w:autoSpaceDN w:val="0"/>
              <w:adjustRightInd w:val="0"/>
              <w:spacing w:line="240" w:lineRule="auto"/>
              <w:ind w:left="360"/>
              <w:jc w:val="both"/>
              <w:rPr>
                <w:rFonts w:cs="Arial"/>
                <w:lang w:eastAsia="de-DE"/>
              </w:rPr>
            </w:pPr>
            <w:r w:rsidRPr="0054458A">
              <w:rPr>
                <w:rFonts w:cs="Arial"/>
                <w:lang w:eastAsia="de-DE"/>
              </w:rPr>
              <w:t>Verwendet für eure Versuchsansätze jeweils ein G</w:t>
            </w:r>
            <w:r w:rsidRPr="0054458A">
              <w:rPr>
                <w:rFonts w:cs="Arial"/>
                <w:lang w:eastAsia="de-DE"/>
              </w:rPr>
              <w:t>e</w:t>
            </w:r>
            <w:r w:rsidRPr="0054458A">
              <w:rPr>
                <w:rFonts w:cs="Arial"/>
                <w:lang w:eastAsia="de-DE"/>
              </w:rPr>
              <w:t>misch aus 1 g Hefe, 10 m</w:t>
            </w:r>
            <w:r w:rsidR="003B5A62">
              <w:rPr>
                <w:rFonts w:cs="Arial"/>
                <w:lang w:eastAsia="de-DE"/>
              </w:rPr>
              <w:t>l</w:t>
            </w:r>
            <w:r w:rsidRPr="0054458A">
              <w:rPr>
                <w:rFonts w:cs="Arial"/>
                <w:lang w:eastAsia="de-DE"/>
              </w:rPr>
              <w:t xml:space="preserve"> Wasser und 1 g Hau</w:t>
            </w:r>
            <w:r w:rsidRPr="0054458A">
              <w:rPr>
                <w:rFonts w:cs="Arial"/>
                <w:lang w:eastAsia="de-DE"/>
              </w:rPr>
              <w:t>s</w:t>
            </w:r>
            <w:r w:rsidRPr="0054458A">
              <w:rPr>
                <w:rFonts w:cs="Arial"/>
                <w:lang w:eastAsia="de-DE"/>
              </w:rPr>
              <w:t>haltszucker.</w:t>
            </w:r>
          </w:p>
          <w:p w:rsidR="003B75FF" w:rsidRPr="0054458A" w:rsidRDefault="003B75FF" w:rsidP="0054458A">
            <w:pPr>
              <w:autoSpaceDE w:val="0"/>
              <w:autoSpaceDN w:val="0"/>
              <w:adjustRightInd w:val="0"/>
              <w:spacing w:line="240" w:lineRule="auto"/>
              <w:ind w:left="360"/>
              <w:jc w:val="both"/>
              <w:rPr>
                <w:rFonts w:cs="Arial"/>
                <w:b/>
                <w:lang w:eastAsia="de-DE"/>
              </w:rPr>
            </w:pPr>
            <w:r w:rsidRPr="0054458A">
              <w:rPr>
                <w:rFonts w:cs="Arial"/>
                <w:lang w:eastAsia="de-DE"/>
              </w:rPr>
              <w:t>Lasst in einer zweiten Versuchsreihe den Zucker weg.</w:t>
            </w:r>
          </w:p>
          <w:p w:rsidR="0054458A" w:rsidRDefault="003B75FF" w:rsidP="0054458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cs="Arial"/>
                <w:lang w:eastAsia="de-DE"/>
              </w:rPr>
            </w:pPr>
            <w:r w:rsidRPr="0054458A">
              <w:rPr>
                <w:rFonts w:cs="Arial"/>
                <w:lang w:eastAsia="de-DE"/>
              </w:rPr>
              <w:t>Lasst in einem dritten Versuchsansatz das Wasser weg.</w:t>
            </w:r>
            <w:r w:rsidR="00DB5C49" w:rsidRPr="0054458A">
              <w:rPr>
                <w:rFonts w:cs="Arial"/>
                <w:lang w:eastAsia="de-DE"/>
              </w:rPr>
              <w:t xml:space="preserve"> </w:t>
            </w:r>
          </w:p>
          <w:p w:rsidR="003B75FF" w:rsidRPr="0054458A" w:rsidRDefault="00DB5C49" w:rsidP="0054458A">
            <w:pPr>
              <w:autoSpaceDE w:val="0"/>
              <w:autoSpaceDN w:val="0"/>
              <w:adjustRightInd w:val="0"/>
              <w:spacing w:line="240" w:lineRule="auto"/>
              <w:ind w:left="360"/>
              <w:jc w:val="right"/>
              <w:rPr>
                <w:rFonts w:cs="Arial"/>
                <w:b/>
                <w:sz w:val="16"/>
                <w:szCs w:val="16"/>
                <w:lang w:eastAsia="de-DE"/>
              </w:rPr>
            </w:pPr>
            <w:r w:rsidRPr="0054458A">
              <w:rPr>
                <w:rFonts w:cs="Arial"/>
                <w:lang w:eastAsia="de-DE"/>
              </w:rPr>
              <w:t xml:space="preserve">                                                                           </w:t>
            </w:r>
            <w:r w:rsidR="00691757" w:rsidRPr="0054458A">
              <w:rPr>
                <w:rFonts w:cs="Arial"/>
                <w:sz w:val="14"/>
                <w:szCs w:val="14"/>
                <w:lang w:eastAsia="de-DE"/>
              </w:rPr>
              <w:t>Abb.: Gäransatz (</w:t>
            </w:r>
            <w:r w:rsidRPr="0054458A">
              <w:rPr>
                <w:rFonts w:cs="Arial"/>
                <w:sz w:val="14"/>
                <w:szCs w:val="14"/>
                <w:lang w:eastAsia="de-DE"/>
              </w:rPr>
              <w:t>I. Siehr</w:t>
            </w:r>
            <w:r w:rsidR="00691757" w:rsidRPr="0054458A">
              <w:rPr>
                <w:rFonts w:cs="Arial"/>
                <w:sz w:val="14"/>
                <w:szCs w:val="14"/>
                <w:lang w:eastAsia="de-DE"/>
              </w:rPr>
              <w:t>)</w:t>
            </w:r>
          </w:p>
          <w:p w:rsidR="00691757" w:rsidRDefault="003B75FF" w:rsidP="0054458A">
            <w:pPr>
              <w:pStyle w:val="Listenabsatz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lang w:eastAsia="de-DE"/>
              </w:rPr>
            </w:pPr>
            <w:r w:rsidRPr="00C31E71">
              <w:rPr>
                <w:lang w:eastAsia="de-DE"/>
              </w:rPr>
              <w:t xml:space="preserve">Protokolliert eure Versuchsergebnisse. </w:t>
            </w:r>
          </w:p>
          <w:p w:rsidR="003B75FF" w:rsidRPr="00C31E71" w:rsidRDefault="003B75FF" w:rsidP="0054458A">
            <w:pPr>
              <w:pStyle w:val="Listenabsatz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cs="Arial"/>
                <w:i/>
                <w:lang w:eastAsia="de-DE"/>
              </w:rPr>
            </w:pPr>
            <w:r w:rsidRPr="00C31E71">
              <w:rPr>
                <w:lang w:eastAsia="de-DE"/>
              </w:rPr>
              <w:t>Übertragt die Werte der ersten Versuchsreihe in das Diagramm.</w:t>
            </w:r>
          </w:p>
          <w:p w:rsidR="003B75FF" w:rsidRPr="00C31E71" w:rsidRDefault="003B75FF" w:rsidP="0054458A">
            <w:pPr>
              <w:pStyle w:val="Listenabsatz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lang w:eastAsia="de-DE"/>
              </w:rPr>
            </w:pPr>
            <w:r w:rsidRPr="00C31E71">
              <w:rPr>
                <w:lang w:eastAsia="de-DE"/>
              </w:rPr>
              <w:t>Erklärt die unterschiedliche Aktivität der Hefepilze.</w:t>
            </w:r>
          </w:p>
          <w:p w:rsidR="008A4C9E" w:rsidRPr="00DB5C49" w:rsidRDefault="003B75FF" w:rsidP="0054458A">
            <w:pPr>
              <w:pStyle w:val="Listenabsatz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lang w:eastAsia="de-DE"/>
              </w:rPr>
            </w:pPr>
            <w:r w:rsidRPr="00C31E71">
              <w:rPr>
                <w:lang w:eastAsia="de-DE"/>
              </w:rPr>
              <w:t>Leitet aus den Versuchen Regeln zur Herstellung eines Hefeteigs ab.</w:t>
            </w:r>
          </w:p>
          <w:p w:rsidR="003B75FF" w:rsidRPr="00C31E71" w:rsidRDefault="003B75FF" w:rsidP="00CD51AA">
            <w:pPr>
              <w:spacing w:before="60" w:after="60" w:line="240" w:lineRule="auto"/>
              <w:ind w:left="350" w:firstLine="6"/>
              <w:jc w:val="center"/>
              <w:rPr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F6D30C2" wp14:editId="7AF47BB3">
                  <wp:extent cx="4946650" cy="2038350"/>
                  <wp:effectExtent l="0" t="0" r="6350" b="0"/>
                  <wp:docPr id="2" name="Diagram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m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l="-5080" t="-6174" r="-665" b="-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863" cy="203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FF" w:rsidRPr="00C31E71" w:rsidTr="00672FFE">
        <w:trPr>
          <w:trHeight w:val="1264"/>
        </w:trPr>
        <w:tc>
          <w:tcPr>
            <w:tcW w:w="9286" w:type="dxa"/>
            <w:vAlign w:val="center"/>
          </w:tcPr>
          <w:p w:rsidR="003B75FF" w:rsidRPr="00CB1E8C" w:rsidRDefault="003B75FF" w:rsidP="00691757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lastRenderedPageBreak/>
              <w:t xml:space="preserve">Recherchiert ein einfaches Rezept für die Herstellung eines Hefeteigs. </w:t>
            </w:r>
            <w:r w:rsidRPr="00CB1E8C">
              <w:rPr>
                <w:rFonts w:cs="Arial"/>
                <w:lang w:eastAsia="de-DE"/>
              </w:rPr>
              <w:br/>
              <w:t>Begründet die Herstellungshinweise, die in vielen Rezepten mit angegeben werden</w:t>
            </w:r>
            <w:r w:rsidR="00691757">
              <w:rPr>
                <w:rFonts w:cs="Arial"/>
                <w:lang w:eastAsia="de-DE"/>
              </w:rPr>
              <w:t>,</w:t>
            </w:r>
            <w:r w:rsidRPr="00CB1E8C">
              <w:rPr>
                <w:rFonts w:cs="Arial"/>
                <w:lang w:eastAsia="de-DE"/>
              </w:rPr>
              <w:t xml:space="preserve"> u</w:t>
            </w:r>
            <w:r w:rsidRPr="00CB1E8C">
              <w:rPr>
                <w:rFonts w:cs="Arial"/>
                <w:lang w:eastAsia="de-DE"/>
              </w:rPr>
              <w:t>n</w:t>
            </w:r>
            <w:r w:rsidRPr="00CB1E8C">
              <w:rPr>
                <w:rFonts w:cs="Arial"/>
                <w:lang w:eastAsia="de-DE"/>
              </w:rPr>
              <w:t>ter Zuhilfenahme eurer Versuchsergebnisse.</w:t>
            </w:r>
          </w:p>
        </w:tc>
      </w:tr>
      <w:tr w:rsidR="00C27A3A" w:rsidRPr="00C31E71" w:rsidTr="0054458A">
        <w:trPr>
          <w:trHeight w:val="6406"/>
        </w:trPr>
        <w:tc>
          <w:tcPr>
            <w:tcW w:w="9286" w:type="dxa"/>
            <w:vAlign w:val="center"/>
          </w:tcPr>
          <w:p w:rsidR="00C27A3A" w:rsidRPr="0054458A" w:rsidRDefault="00C27A3A" w:rsidP="00CB1E8C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b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>Formuliert die Wortgleichung für die chemische Reaktion, die in den Hefezellen abläuft, wenn sie sich von Glucose</w:t>
            </w:r>
            <w:r w:rsidRPr="00C31E71">
              <w:rPr>
                <w:lang w:eastAsia="de-DE"/>
              </w:rPr>
              <w:t xml:space="preserve"> (C</w:t>
            </w:r>
            <w:r w:rsidRPr="00CB1E8C">
              <w:rPr>
                <w:vertAlign w:val="subscript"/>
                <w:lang w:eastAsia="de-DE"/>
              </w:rPr>
              <w:t>6</w:t>
            </w:r>
            <w:r w:rsidRPr="00C31E71">
              <w:rPr>
                <w:lang w:eastAsia="de-DE"/>
              </w:rPr>
              <w:t>H</w:t>
            </w:r>
            <w:r w:rsidRPr="00CB1E8C">
              <w:rPr>
                <w:vertAlign w:val="subscript"/>
                <w:lang w:eastAsia="de-DE"/>
              </w:rPr>
              <w:t>12</w:t>
            </w:r>
            <w:r w:rsidRPr="00C31E71">
              <w:rPr>
                <w:lang w:eastAsia="de-DE"/>
              </w:rPr>
              <w:t>O</w:t>
            </w:r>
            <w:r w:rsidRPr="00CB1E8C">
              <w:rPr>
                <w:vertAlign w:val="subscript"/>
                <w:lang w:eastAsia="de-DE"/>
              </w:rPr>
              <w:t>6</w:t>
            </w:r>
            <w:r w:rsidRPr="00CB1E8C">
              <w:rPr>
                <w:rFonts w:cs="Arial"/>
                <w:lang w:eastAsia="de-DE"/>
              </w:rPr>
              <w:t xml:space="preserve">) ernähren und dabei Ethanol </w:t>
            </w:r>
            <w:r w:rsidRPr="00C31E71">
              <w:rPr>
                <w:lang w:eastAsia="de-DE"/>
              </w:rPr>
              <w:t>(C</w:t>
            </w:r>
            <w:r w:rsidRPr="00CB1E8C">
              <w:rPr>
                <w:vertAlign w:val="subscript"/>
                <w:lang w:eastAsia="de-DE"/>
              </w:rPr>
              <w:t>2</w:t>
            </w:r>
            <w:r w:rsidRPr="00C31E71">
              <w:rPr>
                <w:lang w:eastAsia="de-DE"/>
              </w:rPr>
              <w:t>H</w:t>
            </w:r>
            <w:r w:rsidRPr="00CB1E8C">
              <w:rPr>
                <w:vertAlign w:val="subscript"/>
                <w:lang w:eastAsia="de-DE"/>
              </w:rPr>
              <w:t>5</w:t>
            </w:r>
            <w:r w:rsidRPr="00C31E71">
              <w:rPr>
                <w:lang w:eastAsia="de-DE"/>
              </w:rPr>
              <w:t>OH)</w:t>
            </w:r>
            <w:r w:rsidRPr="00CB1E8C">
              <w:rPr>
                <w:rFonts w:cs="Arial"/>
                <w:lang w:eastAsia="de-DE"/>
              </w:rPr>
              <w:t xml:space="preserve"> und Kohle</w:t>
            </w:r>
            <w:r w:rsidRPr="00CB1E8C">
              <w:rPr>
                <w:rFonts w:cs="Arial"/>
                <w:lang w:eastAsia="de-DE"/>
              </w:rPr>
              <w:t>n</w:t>
            </w:r>
            <w:r w:rsidRPr="00CB1E8C">
              <w:rPr>
                <w:rFonts w:cs="Arial"/>
                <w:lang w:eastAsia="de-DE"/>
              </w:rPr>
              <w:t>stoffdioxid bilden.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3"/>
              <w:gridCol w:w="3217"/>
            </w:tblGrid>
            <w:tr w:rsidR="0054458A" w:rsidTr="0054458A">
              <w:trPr>
                <w:trHeight w:val="2172"/>
              </w:trPr>
              <w:tc>
                <w:tcPr>
                  <w:tcW w:w="5843" w:type="dxa"/>
                </w:tcPr>
                <w:p w:rsidR="0054458A" w:rsidRPr="00C31E71" w:rsidRDefault="0054458A" w:rsidP="0054458A">
                  <w:pPr>
                    <w:pStyle w:val="Listenabsatz"/>
                    <w:numPr>
                      <w:ilvl w:val="0"/>
                      <w:numId w:val="19"/>
                    </w:numPr>
                    <w:spacing w:before="120" w:after="60" w:line="240" w:lineRule="auto"/>
                    <w:rPr>
                      <w:lang w:eastAsia="de-DE"/>
                    </w:rPr>
                  </w:pPr>
                  <w:r w:rsidRPr="00C31E71">
                    <w:rPr>
                      <w:lang w:eastAsia="de-DE"/>
                    </w:rPr>
                    <w:t xml:space="preserve">Ihr könnt mit folgendem Versuchsaufbau das Gas Kohlenstoffdioxid, das bei der alkoholischen Gärung entsteht, nachweisen. </w:t>
                  </w:r>
                </w:p>
                <w:p w:rsidR="0054458A" w:rsidRPr="00C31E71" w:rsidRDefault="0054458A" w:rsidP="0054458A">
                  <w:pPr>
                    <w:pStyle w:val="Listenabsatz"/>
                    <w:numPr>
                      <w:ilvl w:val="0"/>
                      <w:numId w:val="47"/>
                    </w:numPr>
                    <w:spacing w:before="120" w:after="60" w:line="240" w:lineRule="auto"/>
                    <w:rPr>
                      <w:lang w:eastAsia="de-DE"/>
                    </w:rPr>
                  </w:pPr>
                  <w:r w:rsidRPr="00C31E71">
                    <w:rPr>
                      <w:lang w:eastAsia="de-DE"/>
                    </w:rPr>
                    <w:t>Nennt das Nachweismittel, das in das Gärröh</w:t>
                  </w:r>
                  <w:r w:rsidRPr="00C31E71">
                    <w:rPr>
                      <w:lang w:eastAsia="de-DE"/>
                    </w:rPr>
                    <w:t>r</w:t>
                  </w:r>
                  <w:r w:rsidRPr="00C31E71">
                    <w:rPr>
                      <w:lang w:eastAsia="de-DE"/>
                    </w:rPr>
                    <w:t xml:space="preserve">chen gefüllt werden muss. </w:t>
                  </w:r>
                </w:p>
                <w:p w:rsidR="0054458A" w:rsidRPr="00C31E71" w:rsidRDefault="0054458A" w:rsidP="0054458A">
                  <w:pPr>
                    <w:pStyle w:val="Listenabsatz"/>
                    <w:numPr>
                      <w:ilvl w:val="0"/>
                      <w:numId w:val="47"/>
                    </w:numPr>
                    <w:spacing w:before="120" w:after="60" w:line="240" w:lineRule="auto"/>
                    <w:rPr>
                      <w:lang w:eastAsia="de-DE"/>
                    </w:rPr>
                  </w:pPr>
                  <w:r w:rsidRPr="00C31E71">
                    <w:rPr>
                      <w:lang w:eastAsia="de-DE"/>
                    </w:rPr>
                    <w:t>Gebt die zu erwartende Beobachtung an.</w:t>
                  </w:r>
                </w:p>
                <w:p w:rsidR="0054458A" w:rsidRPr="0054458A" w:rsidRDefault="0054458A" w:rsidP="0054458A">
                  <w:pPr>
                    <w:pStyle w:val="Listenabsatz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cs="Arial"/>
                      <w:b/>
                      <w:lang w:eastAsia="de-DE"/>
                    </w:rPr>
                  </w:pPr>
                  <w:r w:rsidRPr="00C31E71">
                    <w:rPr>
                      <w:lang w:eastAsia="de-DE"/>
                    </w:rPr>
                    <w:t>Formuliert die Wortgleichung für diesen Nac</w:t>
                  </w:r>
                  <w:r w:rsidRPr="00C31E71">
                    <w:rPr>
                      <w:lang w:eastAsia="de-DE"/>
                    </w:rPr>
                    <w:t>h</w:t>
                  </w:r>
                  <w:r w:rsidRPr="00C31E71">
                    <w:rPr>
                      <w:lang w:eastAsia="de-DE"/>
                    </w:rPr>
                    <w:t>weis</w:t>
                  </w:r>
                  <w:r>
                    <w:rPr>
                      <w:lang w:eastAsia="de-DE"/>
                    </w:rPr>
                    <w:t>.</w:t>
                  </w:r>
                </w:p>
              </w:tc>
              <w:tc>
                <w:tcPr>
                  <w:tcW w:w="3217" w:type="dxa"/>
                  <w:vMerge w:val="restart"/>
                </w:tcPr>
                <w:p w:rsidR="0054458A" w:rsidRDefault="0054458A" w:rsidP="0054458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cs="Arial"/>
                      <w:b/>
                      <w:lang w:eastAsia="de-DE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09440" behindDoc="1" locked="0" layoutInCell="1" allowOverlap="1" wp14:anchorId="103A6EE7" wp14:editId="2CBD448C">
                        <wp:simplePos x="0" y="0"/>
                        <wp:positionH relativeFrom="column">
                          <wp:posOffset>48260</wp:posOffset>
                        </wp:positionH>
                        <wp:positionV relativeFrom="paragraph">
                          <wp:posOffset>48895</wp:posOffset>
                        </wp:positionV>
                        <wp:extent cx="1905635" cy="2621280"/>
                        <wp:effectExtent l="0" t="0" r="0" b="7620"/>
                        <wp:wrapSquare wrapText="bothSides"/>
                        <wp:docPr id="17" name="Bild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70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635" cy="262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52249">
                    <w:rPr>
                      <w:rFonts w:cs="Arial"/>
                      <w:sz w:val="14"/>
                      <w:szCs w:val="14"/>
                      <w:lang w:eastAsia="de-DE"/>
                    </w:rPr>
                    <w:t xml:space="preserve">Abb. </w:t>
                  </w:r>
                  <w:r>
                    <w:rPr>
                      <w:rFonts w:cs="Arial"/>
                      <w:sz w:val="14"/>
                      <w:szCs w:val="14"/>
                      <w:lang w:eastAsia="de-DE"/>
                    </w:rPr>
                    <w:t>Gäransatz (</w:t>
                  </w:r>
                  <w:r w:rsidRPr="00152249">
                    <w:rPr>
                      <w:rFonts w:cs="Arial"/>
                      <w:sz w:val="14"/>
                      <w:szCs w:val="14"/>
                      <w:lang w:eastAsia="de-DE"/>
                    </w:rPr>
                    <w:t>I. Siehr</w:t>
                  </w:r>
                  <w:r>
                    <w:rPr>
                      <w:rFonts w:cs="Arial"/>
                      <w:sz w:val="14"/>
                      <w:szCs w:val="14"/>
                      <w:lang w:eastAsia="de-DE"/>
                    </w:rPr>
                    <w:t>)</w:t>
                  </w:r>
                </w:p>
              </w:tc>
            </w:tr>
            <w:tr w:rsidR="0054458A" w:rsidTr="0054458A">
              <w:trPr>
                <w:trHeight w:val="2172"/>
              </w:trPr>
              <w:tc>
                <w:tcPr>
                  <w:tcW w:w="5843" w:type="dxa"/>
                </w:tcPr>
                <w:p w:rsidR="0054458A" w:rsidRPr="00C31E71" w:rsidRDefault="0054458A" w:rsidP="0054458A">
                  <w:pPr>
                    <w:pStyle w:val="Listenabsatz"/>
                    <w:numPr>
                      <w:ilvl w:val="0"/>
                      <w:numId w:val="19"/>
                    </w:numPr>
                    <w:spacing w:before="60" w:after="120" w:line="240" w:lineRule="auto"/>
                    <w:jc w:val="both"/>
                    <w:rPr>
                      <w:lang w:eastAsia="de-DE"/>
                    </w:rPr>
                  </w:pPr>
                  <w:r w:rsidRPr="00C31E71">
                    <w:rPr>
                      <w:lang w:eastAsia="de-DE"/>
                    </w:rPr>
                    <w:t>Ein gebackener Hefeteig enthält keinen Alkohol. B</w:t>
                  </w:r>
                  <w:r w:rsidRPr="00C31E71">
                    <w:rPr>
                      <w:lang w:eastAsia="de-DE"/>
                    </w:rPr>
                    <w:t>e</w:t>
                  </w:r>
                  <w:r w:rsidRPr="00C31E71">
                    <w:rPr>
                      <w:lang w:eastAsia="de-DE"/>
                    </w:rPr>
                    <w:t>gründet diese Tatsache.</w:t>
                  </w:r>
                </w:p>
                <w:p w:rsidR="0054458A" w:rsidRDefault="0054458A" w:rsidP="0054458A">
                  <w:pPr>
                    <w:pStyle w:val="Listenabsatz"/>
                    <w:spacing w:before="120" w:after="60" w:line="240" w:lineRule="auto"/>
                    <w:ind w:left="360"/>
                    <w:rPr>
                      <w:i/>
                      <w:lang w:eastAsia="de-DE"/>
                    </w:rPr>
                  </w:pPr>
                  <w:r w:rsidRPr="00C31E71">
                    <w:rPr>
                      <w:i/>
                      <w:lang w:eastAsia="de-DE"/>
                    </w:rPr>
                    <w:t>Hinweiskarte: Beachte die Siedetemperatur von Ethanol und die Backtemperatur.</w:t>
                  </w:r>
                </w:p>
                <w:p w:rsidR="0054458A" w:rsidRPr="00C31E71" w:rsidRDefault="0054458A" w:rsidP="0054458A">
                  <w:pPr>
                    <w:pStyle w:val="Listenabsatz"/>
                    <w:numPr>
                      <w:ilvl w:val="0"/>
                      <w:numId w:val="3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</w:pPr>
                  <w:r>
                    <w:t>Gestaltet eine Backbuchseite mit einem Hefeteigr</w:t>
                  </w:r>
                  <w:r>
                    <w:t>e</w:t>
                  </w:r>
                  <w:r>
                    <w:t>zept. Gebt Tipps für das Gelingen eines Hefeteigs an und begründet diese anhand eurer Arbeitsergebnisse.</w:t>
                  </w:r>
                </w:p>
              </w:tc>
              <w:tc>
                <w:tcPr>
                  <w:tcW w:w="3217" w:type="dxa"/>
                  <w:vMerge/>
                </w:tcPr>
                <w:p w:rsidR="0054458A" w:rsidRPr="00152249" w:rsidRDefault="0054458A" w:rsidP="0054458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cs="Arial"/>
                      <w:sz w:val="14"/>
                      <w:szCs w:val="14"/>
                      <w:lang w:eastAsia="de-DE"/>
                    </w:rPr>
                  </w:pPr>
                </w:p>
              </w:tc>
            </w:tr>
          </w:tbl>
          <w:tbl>
            <w:tblPr>
              <w:tblW w:w="9286" w:type="dxa"/>
              <w:tblLook w:val="04A0" w:firstRow="1" w:lastRow="0" w:firstColumn="1" w:lastColumn="0" w:noHBand="0" w:noVBand="1"/>
            </w:tblPr>
            <w:tblGrid>
              <w:gridCol w:w="9286"/>
            </w:tblGrid>
            <w:tr w:rsidR="0054458A" w:rsidRPr="00C31E71" w:rsidTr="0054458A">
              <w:trPr>
                <w:trHeight w:val="1264"/>
              </w:trPr>
              <w:tc>
                <w:tcPr>
                  <w:tcW w:w="9286" w:type="dxa"/>
                  <w:vAlign w:val="center"/>
                </w:tcPr>
                <w:p w:rsidR="0054458A" w:rsidRDefault="0054458A" w:rsidP="0054458A">
                  <w:pPr>
                    <w:pStyle w:val="Listenabsatz"/>
                    <w:numPr>
                      <w:ilvl w:val="0"/>
                      <w:numId w:val="31"/>
                    </w:numPr>
                    <w:autoSpaceDE w:val="0"/>
                    <w:autoSpaceDN w:val="0"/>
                    <w:adjustRightInd w:val="0"/>
                    <w:spacing w:before="120" w:line="240" w:lineRule="auto"/>
                    <w:jc w:val="both"/>
                  </w:pPr>
                  <w:r w:rsidRPr="00C27A3A">
                    <w:t xml:space="preserve">Stellt einen Hefeteig </w:t>
                  </w:r>
                  <w:r>
                    <w:t xml:space="preserve">nach diesem Rezept </w:t>
                  </w:r>
                  <w:r w:rsidRPr="00C27A3A">
                    <w:t>her.</w:t>
                  </w:r>
                  <w:r>
                    <w:t xml:space="preserve"> </w:t>
                  </w:r>
                  <w:r w:rsidRPr="00C27A3A">
                    <w:t>Backt daraus einen Hefekuchen.</w:t>
                  </w:r>
                </w:p>
                <w:p w:rsidR="0054458A" w:rsidRDefault="0054458A" w:rsidP="0054458A">
                  <w:pPr>
                    <w:pStyle w:val="Listenabsatz"/>
                    <w:autoSpaceDE w:val="0"/>
                    <w:autoSpaceDN w:val="0"/>
                    <w:adjustRightInd w:val="0"/>
                    <w:spacing w:line="240" w:lineRule="auto"/>
                    <w:ind w:left="360"/>
                    <w:jc w:val="both"/>
                  </w:pPr>
                </w:p>
                <w:p w:rsidR="0054458A" w:rsidRPr="00107045" w:rsidRDefault="0054458A" w:rsidP="0054458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both"/>
                    <w:rPr>
                      <w:b/>
                    </w:rPr>
                  </w:pPr>
                  <w:r w:rsidRPr="00107045">
                    <w:rPr>
                      <w:b/>
                    </w:rPr>
                    <w:t>M1: Backhefe</w:t>
                  </w:r>
                </w:p>
                <w:p w:rsidR="0054458A" w:rsidRPr="00672FFE" w:rsidRDefault="0054458A" w:rsidP="00DA19E2">
                  <w:pPr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</w:pPr>
                  <w:r w:rsidRPr="00D97998">
                    <w:t>Hefepilze ernähren sich von Zucker (z. B. Glucose C</w:t>
                  </w:r>
                  <w:r w:rsidRPr="00B5496B">
                    <w:rPr>
                      <w:vertAlign w:val="subscript"/>
                    </w:rPr>
                    <w:t>6</w:t>
                  </w:r>
                  <w:r w:rsidRPr="00D97998">
                    <w:t>H</w:t>
                  </w:r>
                  <w:r w:rsidRPr="00B5496B">
                    <w:rPr>
                      <w:vertAlign w:val="subscript"/>
                    </w:rPr>
                    <w:t>12</w:t>
                  </w:r>
                  <w:r w:rsidRPr="00D97998">
                    <w:t>O</w:t>
                  </w:r>
                  <w:r w:rsidRPr="00B5496B">
                    <w:rPr>
                      <w:vertAlign w:val="subscript"/>
                    </w:rPr>
                    <w:t>6</w:t>
                  </w:r>
                  <w:r w:rsidRPr="00D97998">
                    <w:t xml:space="preserve">) und produzieren dabei mithilfe spezieller </w:t>
                  </w:r>
                  <w:r>
                    <w:t>Biok</w:t>
                  </w:r>
                  <w:r w:rsidRPr="00D97998">
                    <w:t>atalysatoren</w:t>
                  </w:r>
                  <w:r>
                    <w:t xml:space="preserve"> (Enzyme) den Alkohol Ethanol</w:t>
                  </w:r>
                  <w:r w:rsidRPr="00D97998">
                    <w:t xml:space="preserve"> </w:t>
                  </w:r>
                  <w:r>
                    <w:t>(C</w:t>
                  </w:r>
                  <w:r w:rsidRPr="00B5496B">
                    <w:rPr>
                      <w:vertAlign w:val="subscript"/>
                    </w:rPr>
                    <w:t>2</w:t>
                  </w:r>
                  <w:r>
                    <w:t>H</w:t>
                  </w:r>
                  <w:r w:rsidRPr="00B5496B">
                    <w:rPr>
                      <w:vertAlign w:val="subscript"/>
                    </w:rPr>
                    <w:t>5</w:t>
                  </w:r>
                  <w:r>
                    <w:t xml:space="preserve">OH) </w:t>
                  </w:r>
                  <w:r w:rsidRPr="00D97998">
                    <w:t>und das Gas Kohle</w:t>
                  </w:r>
                  <w:r w:rsidRPr="00D97998">
                    <w:t>n</w:t>
                  </w:r>
                  <w:r w:rsidRPr="00D97998">
                    <w:t xml:space="preserve">stoffdioxid. </w:t>
                  </w:r>
                  <w:r>
                    <w:t xml:space="preserve">Diesen Prozess nennt man alkoholische Gärung. Dabei geht der Teig auf. </w:t>
                  </w:r>
                  <w:r w:rsidRPr="00D97998">
                    <w:t xml:space="preserve">Das Gas Kohlenstoffdioxid </w:t>
                  </w:r>
                  <w:r>
                    <w:t xml:space="preserve">und der Alkohol </w:t>
                  </w:r>
                  <w:r w:rsidRPr="00D97998">
                    <w:t>entweich</w:t>
                  </w:r>
                  <w:r>
                    <w:t>en</w:t>
                  </w:r>
                  <w:r w:rsidRPr="00D97998">
                    <w:t xml:space="preserve"> beim Backen, die Hohlräume </w:t>
                  </w:r>
                  <w:r>
                    <w:t xml:space="preserve">der Gase </w:t>
                  </w:r>
                  <w:r w:rsidRPr="00D97998">
                    <w:t>bleiben.</w:t>
                  </w:r>
                </w:p>
              </w:tc>
            </w:tr>
          </w:tbl>
          <w:p w:rsidR="0054458A" w:rsidRPr="0054458A" w:rsidRDefault="0054458A" w:rsidP="0054458A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b/>
                <w:lang w:eastAsia="de-DE"/>
              </w:rPr>
            </w:pPr>
          </w:p>
        </w:tc>
      </w:tr>
    </w:tbl>
    <w:p w:rsidR="00DA19E2" w:rsidRDefault="00DA19E2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</w:tblGrid>
      <w:tr w:rsidR="00C27A3A" w:rsidRPr="00C31E71" w:rsidTr="00672FFE">
        <w:trPr>
          <w:trHeight w:val="1020"/>
        </w:trPr>
        <w:tc>
          <w:tcPr>
            <w:tcW w:w="9286" w:type="dxa"/>
            <w:vAlign w:val="center"/>
          </w:tcPr>
          <w:p w:rsidR="00645581" w:rsidRPr="00645581" w:rsidRDefault="00645581" w:rsidP="00645581">
            <w:pPr>
              <w:spacing w:before="60" w:after="60" w:line="240" w:lineRule="auto"/>
              <w:rPr>
                <w:b/>
                <w:lang w:eastAsia="de-DE"/>
              </w:rPr>
            </w:pPr>
            <w:r w:rsidRPr="00645581">
              <w:rPr>
                <w:b/>
                <w:lang w:eastAsia="de-DE"/>
              </w:rPr>
              <w:lastRenderedPageBreak/>
              <w:t>M2: Protokollfächer</w:t>
            </w:r>
          </w:p>
          <w:p w:rsidR="00645581" w:rsidRPr="00645581" w:rsidRDefault="00645581" w:rsidP="00645581">
            <w:pPr>
              <w:spacing w:before="60" w:after="60" w:line="240" w:lineRule="auto"/>
              <w:rPr>
                <w:i/>
                <w:lang w:eastAsia="de-DE"/>
              </w:rPr>
            </w:pPr>
          </w:p>
          <w:p w:rsidR="00B603EF" w:rsidRDefault="00645581" w:rsidP="00B603EF">
            <w:pPr>
              <w:spacing w:before="60" w:after="60" w:line="240" w:lineRule="auto"/>
              <w:rPr>
                <w:sz w:val="16"/>
                <w:szCs w:val="16"/>
                <w:lang w:eastAsia="de-DE"/>
              </w:rPr>
            </w:pPr>
            <w:r w:rsidRPr="00B603EF">
              <w:rPr>
                <w:sz w:val="16"/>
                <w:szCs w:val="16"/>
                <w:lang w:eastAsia="de-DE"/>
              </w:rPr>
              <w:t>© Trense, Stefanie. Protokollfächer. In: Senatsverwaltung für Bildung, Jugend und Familie Berlin/Siemens Stiftung. Von den Sinnen zum Messen (Protokollfächer zu allen Lernumgebungen).</w:t>
            </w:r>
            <w:r w:rsidR="003B5A62" w:rsidRPr="00B603EF">
              <w:rPr>
                <w:sz w:val="16"/>
                <w:szCs w:val="16"/>
                <w:lang w:eastAsia="de-DE"/>
              </w:rPr>
              <w:t xml:space="preserve"> </w:t>
            </w:r>
            <w:r w:rsidR="00EE580A">
              <w:rPr>
                <w:sz w:val="16"/>
                <w:szCs w:val="16"/>
                <w:lang w:eastAsia="de-DE"/>
              </w:rPr>
              <w:t xml:space="preserve">Vorabveröffentlichung </w:t>
            </w:r>
            <w:r w:rsidRPr="00B603EF">
              <w:rPr>
                <w:sz w:val="16"/>
                <w:szCs w:val="16"/>
                <w:lang w:eastAsia="de-DE"/>
              </w:rPr>
              <w:t>2017. Verfügbar unter: https://medienportal.siemens-stiftung.org/109227, Inhalt lizenziert unter CC BY-SA 4.0 international</w:t>
            </w:r>
            <w:r w:rsidR="00B603EF">
              <w:rPr>
                <w:sz w:val="16"/>
                <w:szCs w:val="16"/>
                <w:lang w:eastAsia="de-DE"/>
              </w:rPr>
              <w:t xml:space="preserve">. </w:t>
            </w:r>
          </w:p>
          <w:p w:rsidR="00C27A3A" w:rsidRPr="00B603EF" w:rsidRDefault="00B603EF" w:rsidP="00B603EF">
            <w:pPr>
              <w:spacing w:before="60" w:after="60" w:line="240" w:lineRule="auto"/>
              <w:rPr>
                <w:sz w:val="16"/>
                <w:szCs w:val="16"/>
                <w:lang w:eastAsia="de-DE"/>
              </w:rPr>
            </w:pPr>
            <w:r>
              <w:rPr>
                <w:sz w:val="16"/>
                <w:szCs w:val="16"/>
                <w:lang w:eastAsia="de-DE"/>
              </w:rPr>
              <w:t>(Entwickelt in einem gemeinsamen Projekt der iMINT-Akademie mit der Siemens-Stiftung)</w:t>
            </w:r>
          </w:p>
        </w:tc>
      </w:tr>
    </w:tbl>
    <w:p w:rsidR="00107045" w:rsidRDefault="00005C55">
      <w:pPr>
        <w:spacing w:line="240" w:lineRule="auto"/>
        <w:rPr>
          <w:b/>
          <w:u w:val="single"/>
        </w:rPr>
      </w:pPr>
      <w:r>
        <w:rPr>
          <w:b/>
          <w:noProof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106680</wp:posOffset>
                </wp:positionV>
                <wp:extent cx="6400800" cy="2336800"/>
                <wp:effectExtent l="5715" t="10795" r="13335" b="5080"/>
                <wp:wrapNone/>
                <wp:docPr id="4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36800"/>
                          <a:chOff x="1147" y="1506"/>
                          <a:chExt cx="10080" cy="4535"/>
                        </a:xfrm>
                      </wpg:grpSpPr>
                      <wps:wsp>
                        <wps:cNvPr id="4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47" y="1506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:rsidR="00B603EF" w:rsidRPr="008861AE" w:rsidRDefault="00B603EF" w:rsidP="001070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B603EF" w:rsidRDefault="00B603EF" w:rsidP="0010704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603EF" w:rsidRPr="005D3748" w:rsidRDefault="00B603EF" w:rsidP="00107045">
                              <w:pPr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  <w:r w:rsidRPr="005D3748">
                                <w:rPr>
                                  <w:b/>
                                  <w:sz w:val="56"/>
                                </w:rPr>
                                <w:t>Protokollfächer</w:t>
                              </w:r>
                            </w:p>
                            <w:p w:rsidR="00B603EF" w:rsidRPr="008861AE" w:rsidRDefault="00B603EF" w:rsidP="001070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9067" y="1506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3" descr="Icons_Experimento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2149"/>
                            <a:ext cx="1260" cy="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 descr="Exp8+ xx Nat_Blue_Light_Schuele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6683">
                            <a:off x="1866" y="4309"/>
                            <a:ext cx="1260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5" descr="Icons_Experimento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828">
                            <a:off x="7266" y="4129"/>
                            <a:ext cx="1185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 descr="Exp8+ Lupe Werte Zahnraeder Nat_Blue_Light_Schu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9900">
                            <a:off x="2046" y="1969"/>
                            <a:ext cx="1251" cy="1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7" descr="Icons_Experimento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4129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14.2pt;margin-top:8.4pt;width:7in;height:184pt;z-index:251689984" coordorigin="1147,1506" coordsize="10080,45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">
                <v:rect id="Rectangle 31" o:spid="_x0000_s1027" style="position:absolute;left:1147;top:1506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B603EF" w:rsidRPr="005D3748" w:rsidRDefault="00B603EF" w:rsidP="00107045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  <w:p w:rsidR="00B603EF" w:rsidRPr="008861AE" w:rsidRDefault="00B603EF" w:rsidP="001070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B603EF" w:rsidRDefault="00B603EF" w:rsidP="0010704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603EF" w:rsidRPr="005D3748" w:rsidRDefault="00B603EF" w:rsidP="00107045">
                        <w:pPr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  <w:r w:rsidRPr="005D3748">
                          <w:rPr>
                            <w:b/>
                            <w:sz w:val="56"/>
                          </w:rPr>
                          <w:t>Protokollfächer</w:t>
                        </w:r>
                      </w:p>
                      <w:p w:rsidR="00B603EF" w:rsidRPr="008861AE" w:rsidRDefault="00B603EF" w:rsidP="00107045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32" o:spid="_x0000_s1028" type="#_x0000_t135" style="position:absolute;left:9067;top:1506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4fMEA&#10;AADbAAAADwAAAGRycy9kb3ducmV2LnhtbESP0YrCMBRE3wX/IVzBN03VtUo1igiC+6Ks6wdcmmtb&#10;bW5KE239eyMIPg4zc4ZZrltTigfVrrCsYDSMQBCnVhecKTj/7wZzEM4jaywtk4InOVivup0lJto2&#10;/EePk89EgLBLUEHufZVI6dKcDLqhrYiDd7G1QR9knUldYxPgppTjKIqlwYLDQo4VbXNKb6e7UTBp&#10;J4ft8UmHYnpvzO/MXMfT7KpUv9duFiA8tf4b/rT3WsFPDO8v4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iOHzBAAAA2wAAAA8AAAAAAAAAAAAAAAAAmAIAAGRycy9kb3du&#10;cmV2LnhtbFBLBQYAAAAABAAEAPUAAACGAwAAAAA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alt="Icons_Experimento_08" style="position:absolute;left:6906;top:2149;width:1260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vAvFAAAA2wAAAA8AAABkcnMvZG93bnJldi54bWxEj09rwkAUxO+FfoflFbzVTVW0RDeh+AdK&#10;9dJY8PrMviah2bchu01iP70rCD0OM/MbZpUOphYdta6yrOBlHIEgzq2uuFDwddw9v4JwHlljbZkU&#10;XMhBmjw+rDDWtudP6jJfiABhF6OC0vsmltLlJRl0Y9sQB+/btgZ9kG0hdYt9gJtaTqJoLg1WHBZK&#10;bGhdUv6T/RoF5/N+y2s9/+gOf/1uczyZxXRrlBo9DW9LEJ4G/x++t9+1gtkCbl/CD5D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07wLxQAAANsAAAAPAAAAAAAAAAAAAAAA&#10;AJ8CAABkcnMvZG93bnJldi54bWxQSwUGAAAAAAQABAD3AAAAkQMAAAAA&#10;">
                  <v:imagedata r:id="rId20" o:title="Icons_Experimento_08"/>
                </v:shape>
                <v:shape id="Picture 34" o:spid="_x0000_s1030" type="#_x0000_t75" alt="Exp8+ xx Nat_Blue_Light_Schueler4" style="position:absolute;left:1866;top:4309;width:1260;height:1096;rotation:-946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9ydm+AAAA2wAAAA8AAABkcnMvZG93bnJldi54bWxET8uKwjAU3QvzD+EOzE5T6yBSTUUKA259&#10;gctLc21qm5uSZLT+/WQhzPJw3pvtaHvxIB9axwrmswwEce10y42C8+lnugIRIrLG3jEpeFGAbfkx&#10;2WCh3ZMP9DjGRqQQDgUqMDEOhZShNmQxzNxAnLib8xZjgr6R2uMzhdte5lm2lBZbTg0GB6oM1d3x&#10;1yrI+0V+yC97bTq/qPTVvO6ne6XU1+e4W4OINMZ/8du91wq+09j0Jf0AWf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9ydm+AAAA2wAAAA8AAAAAAAAAAAAAAAAAnwIAAGRy&#10;cy9kb3ducmV2LnhtbFBLBQYAAAAABAAEAPcAAACKAwAAAAA=&#10;">
                  <v:imagedata r:id="rId21" o:title="Exp8+ xx Nat_Blue_Light_Schueler4"/>
                </v:shape>
                <v:shape id="Picture 35" o:spid="_x0000_s1031" type="#_x0000_t75" alt="Icons_Experimento_06" style="position:absolute;left:7266;top:4129;width:1185;height:1340;rotation:839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ufdHFAAAA2wAAAA8AAABkcnMvZG93bnJldi54bWxEj09rAjEUxO9Cv0N4BW+abRHbbjdKVQo9&#10;CLJqS4+Pzds/dPOyJNFdv70RCh6HmfkNky0H04ozOd9YVvA0TUAQF1Y3XCk4Hj4nryB8QNbYWiYF&#10;F/KwXDyMMky17Tmn8z5UIkLYp6igDqFLpfRFTQb91HbE0SutMxiidJXUDvsIN618TpK5NNhwXKix&#10;o3VNxd/+ZBQMfb562azc9vjjT7+m/N6ZQy6VGj8OH+8gAg3hHv5vf2kFsze4fY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bn3RxQAAANsAAAAPAAAAAAAAAAAAAAAA&#10;AJ8CAABkcnMvZG93bnJldi54bWxQSwUGAAAAAAQABAD3AAAAkQMAAAAA&#10;">
                  <v:imagedata r:id="rId22" o:title="Icons_Experimento_06"/>
                </v:shape>
                <v:shape id="Picture 36" o:spid="_x0000_s1032" type="#_x0000_t75" alt="Exp8+ Lupe Werte Zahnraeder Nat_Blue_Light_Schueler" style="position:absolute;left:2046;top:1969;width:1251;height:1360;rotation:16710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jzjAAAAA2wAAAA8AAABkcnMvZG93bnJldi54bWxET91qwjAUvhd8h3CE3WnqYHN0pmUoG0NQ&#10;WPUBDslZ27U5KUlW69svFwMvP77/bTnZXozkQ+tYwXqVgSDWzrRcK7ic35cvIEJENtg7JgU3ClAW&#10;89kWc+Ou/EVjFWuRQjjkqKCJccilDLohi2HlBuLEfTtvMSboa2k8XlO47eVjlj1Liy2nhgYH2jWk&#10;u+rXKpA/+/2BT/qG+uPQdSNtqmPtlXpYTG+vICJN8S7+d38aBU9pffqSfoAs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GPOMAAAADbAAAADwAAAAAAAAAAAAAAAACfAgAA&#10;ZHJzL2Rvd25yZXYueG1sUEsFBgAAAAAEAAQA9wAAAIwDAAAAAA==&#10;">
                  <v:imagedata r:id="rId23" o:title="Exp8+ Lupe Werte Zahnraeder Nat_Blue_Light_Schueler"/>
                </v:shape>
                <v:shape id="Picture 37" o:spid="_x0000_s1033" type="#_x0000_t75" alt="Icons_Experimento_07" style="position:absolute;left:4566;top:4129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17TFAAAA2wAAAA8AAABkcnMvZG93bnJldi54bWxEj91qwkAUhO+FvsNyCr0puknRElM3UkVB&#10;REqr7f0he5qfZs+G7Krx7V2h4OUwM98ws3lvGnGizlWWFcSjCARxbnXFhYLvw3qYgHAeWWNjmRRc&#10;yME8exjMMNX2zF902vtCBAi7FBWU3replC4vyaAb2ZY4eL+2M+iD7AqpOzwHuGnkSxS9SoMVh4US&#10;W1qWlP/tj0ZBwovtOPmsd6u8jqdu+hx/XHY/Sj099u9vIDz1/h7+b2+0gkkMty/hB8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rte0xQAAANsAAAAPAAAAAAAAAAAAAAAA&#10;AJ8CAABkcnMvZG93bnJldi54bWxQSwUGAAAAAAQABAD3AAAAkQMAAAAA&#10;">
                  <v:imagedata r:id="rId24" o:title="Icons_Experimento_07"/>
                </v:shape>
              </v:group>
            </w:pict>
          </mc:Fallback>
        </mc:AlternateContent>
      </w:r>
    </w:p>
    <w:p w:rsidR="00107045" w:rsidRDefault="00107045">
      <w:pPr>
        <w:spacing w:line="240" w:lineRule="auto"/>
        <w:rPr>
          <w:b/>
          <w:u w:val="single"/>
        </w:rPr>
      </w:pPr>
    </w:p>
    <w:p w:rsidR="00107045" w:rsidRDefault="00107045">
      <w:pPr>
        <w:spacing w:line="240" w:lineRule="auto"/>
        <w:rPr>
          <w:b/>
          <w:u w:val="single"/>
        </w:rPr>
      </w:pPr>
    </w:p>
    <w:p w:rsidR="00107045" w:rsidRDefault="00107045">
      <w:pPr>
        <w:spacing w:line="240" w:lineRule="auto"/>
        <w:rPr>
          <w:b/>
          <w:u w:val="single"/>
        </w:rPr>
      </w:pPr>
    </w:p>
    <w:p w:rsidR="00107045" w:rsidRDefault="00107045">
      <w:pPr>
        <w:spacing w:line="240" w:lineRule="auto"/>
        <w:rPr>
          <w:b/>
          <w:u w:val="single"/>
        </w:rPr>
      </w:pPr>
    </w:p>
    <w:p w:rsidR="00CB1E8C" w:rsidRDefault="00CB1E8C" w:rsidP="00CB1E8C">
      <w:pPr>
        <w:autoSpaceDE w:val="0"/>
        <w:autoSpaceDN w:val="0"/>
        <w:adjustRightInd w:val="0"/>
        <w:spacing w:before="120" w:after="120" w:line="240" w:lineRule="auto"/>
        <w:jc w:val="both"/>
        <w:rPr>
          <w:b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005C5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160655</wp:posOffset>
                </wp:positionV>
                <wp:extent cx="6400800" cy="2378710"/>
                <wp:effectExtent l="5715" t="6985" r="13335" b="5080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78710"/>
                          <a:chOff x="1162" y="6216"/>
                          <a:chExt cx="10080" cy="4535"/>
                        </a:xfrm>
                      </wpg:grpSpPr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62" y="6216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>
                              <w:r w:rsidRPr="005D3748">
                                <w:t>Folgende zwei Grundregeln sollte man bei der Erstellung eines Protokolls im naturwissenschaftlichen Unterricht beachten:</w:t>
                              </w:r>
                            </w:p>
                            <w:p w:rsidR="00B603EF" w:rsidRPr="005D3748" w:rsidRDefault="00B603EF" w:rsidP="00107045">
                              <w:pPr>
                                <w:numPr>
                                  <w:ilvl w:val="0"/>
                                  <w:numId w:val="45"/>
                                </w:numPr>
                              </w:pPr>
                              <w:r w:rsidRPr="005D3748">
                                <w:t xml:space="preserve">Ein Protokoll wird immer im </w:t>
                              </w:r>
                              <w:r w:rsidRPr="005D3748">
                                <w:rPr>
                                  <w:b/>
                                </w:rPr>
                                <w:t>Präsens</w:t>
                              </w:r>
                              <w:r>
                                <w:t xml:space="preserve"> (</w:t>
                              </w:r>
                              <w:r w:rsidRPr="005D3748">
                                <w:t xml:space="preserve">in der Gegenwart) </w:t>
                              </w:r>
                              <w:r>
                                <w:br/>
                              </w:r>
                              <w:r w:rsidRPr="005D3748">
                                <w:t>geschrieben.</w:t>
                              </w:r>
                            </w:p>
                            <w:p w:rsidR="00B603EF" w:rsidRDefault="00B603EF" w:rsidP="00107045">
                              <w:pPr>
                                <w:numPr>
                                  <w:ilvl w:val="0"/>
                                  <w:numId w:val="45"/>
                                </w:numPr>
                              </w:pPr>
                              <w:r w:rsidRPr="005D3748">
                                <w:t xml:space="preserve">Zum Schreiben wird die </w:t>
                              </w:r>
                              <w:r w:rsidRPr="005D3748">
                                <w:rPr>
                                  <w:b/>
                                </w:rPr>
                                <w:t>unpersönliche Form</w:t>
                              </w:r>
                              <w:r w:rsidRPr="005D3748">
                                <w:t xml:space="preserve"> (man ..., Passiv) verwendet.</w:t>
                              </w:r>
                            </w:p>
                            <w:p w:rsidR="00B603EF" w:rsidRPr="00BB3CB8" w:rsidRDefault="00B603EF" w:rsidP="00107045">
                              <w:r>
                                <w:t>Ausnahme: formulierst du eine Vermutung, kannst du auch die Ich-Form ve</w:t>
                              </w:r>
                              <w:r>
                                <w:t>r</w:t>
                              </w:r>
                              <w:r>
                                <w:t>wenden.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9082" y="6216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4" style="position:absolute;margin-left:-14.2pt;margin-top:12.65pt;width:7in;height:187.3pt;z-index:251691008" coordorigin="1162,6216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">
                <v:rect id="Rectangle 39" o:spid="_x0000_s1035" style="position:absolute;left:1162;top:6216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>
                        <w:r w:rsidRPr="005D3748">
                          <w:t>Folgende zwei Grundregeln sollte man bei der Erstellung eines Protokolls im naturwissenschaftlichen Unterricht beachten:</w:t>
                        </w:r>
                      </w:p>
                      <w:p w:rsidR="00B603EF" w:rsidRPr="005D3748" w:rsidRDefault="00B603EF" w:rsidP="00107045">
                        <w:pPr>
                          <w:numPr>
                            <w:ilvl w:val="0"/>
                            <w:numId w:val="45"/>
                          </w:numPr>
                        </w:pPr>
                        <w:r w:rsidRPr="005D3748">
                          <w:t xml:space="preserve">Ein Protokoll wird immer im </w:t>
                        </w:r>
                        <w:r w:rsidRPr="005D3748">
                          <w:rPr>
                            <w:b/>
                          </w:rPr>
                          <w:t>Präsens</w:t>
                        </w:r>
                        <w:r>
                          <w:t xml:space="preserve"> (</w:t>
                        </w:r>
                        <w:r w:rsidRPr="005D3748">
                          <w:t xml:space="preserve">in der Gegenwart) </w:t>
                        </w:r>
                        <w:r>
                          <w:br/>
                        </w:r>
                        <w:r w:rsidRPr="005D3748">
                          <w:t>geschrieben.</w:t>
                        </w:r>
                      </w:p>
                      <w:p w:rsidR="00B603EF" w:rsidRDefault="00B603EF" w:rsidP="00107045">
                        <w:pPr>
                          <w:numPr>
                            <w:ilvl w:val="0"/>
                            <w:numId w:val="45"/>
                          </w:numPr>
                        </w:pPr>
                        <w:r w:rsidRPr="005D3748">
                          <w:t xml:space="preserve">Zum Schreiben wird die </w:t>
                        </w:r>
                        <w:r w:rsidRPr="005D3748">
                          <w:rPr>
                            <w:b/>
                          </w:rPr>
                          <w:t>unpersönliche Form</w:t>
                        </w:r>
                        <w:r w:rsidRPr="005D3748">
                          <w:t xml:space="preserve"> (man ..., Passiv) verwendet.</w:t>
                        </w:r>
                      </w:p>
                      <w:p w:rsidR="00B603EF" w:rsidRPr="00BB3CB8" w:rsidRDefault="00B603EF" w:rsidP="00107045">
                        <w:r>
                          <w:t>Ausnahme: formulierst du eine Vermutung, kannst du auch die Ich-Form ve</w:t>
                        </w:r>
                        <w:r>
                          <w:t>r</w:t>
                        </w:r>
                        <w:r>
                          <w:t>wenden.</w:t>
                        </w:r>
                      </w:p>
                    </w:txbxContent>
                  </v:textbox>
                </v:rect>
                <v:shape id="AutoShape 40" o:spid="_x0000_s1036" type="#_x0000_t135" style="position:absolute;left:9082;top:6216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b5MQA&#10;AADbAAAADwAAAGRycy9kb3ducmV2LnhtbESPzWrDMBCE74W8g9hCbo3cOEmLa9mEQKC5pCTpAyzW&#10;1j+1VsaSf/L2VaHQ4zAz3zBpPptWjNS72rKC51UEgriwuuZSweft+PQKwnlkja1lUnAnB3m2eEgx&#10;0XbiC41XX4oAYZeggsr7LpHSFRUZdCvbEQfvy/YGfZB9KXWPU4CbVq6jaCcN1hwWKuzoUFHxfR2M&#10;gniOz4ePO53r7TCZ04tp1tuyUWr5OO/fQHia/X/4r/2uFWxi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Vm+TEAAAA2wAAAA8AAAAAAAAAAAAAAAAAmAIAAGRycy9k&#10;b3ducmV2LnhtbFBLBQYAAAAABAAEAPUAAACJAwAAAAA=&#10;"/>
              </v:group>
            </w:pict>
          </mc:Fallback>
        </mc:AlternateContent>
      </w: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Default="00107045">
      <w:pPr>
        <w:spacing w:line="240" w:lineRule="auto"/>
        <w:rPr>
          <w:b/>
          <w:sz w:val="24"/>
          <w:szCs w:val="24"/>
          <w:u w:val="single"/>
        </w:rPr>
      </w:pPr>
    </w:p>
    <w:p w:rsidR="00107045" w:rsidRPr="005D3748" w:rsidRDefault="00107045" w:rsidP="00107045">
      <w:pPr>
        <w:jc w:val="center"/>
        <w:rPr>
          <w:b/>
        </w:rPr>
      </w:pPr>
      <w:r>
        <w:rPr>
          <w:b/>
        </w:rPr>
        <w:t>Aufgabe/Forscherfrage</w:t>
      </w:r>
    </w:p>
    <w:p w:rsidR="00107045" w:rsidRDefault="00005C5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1343025</wp:posOffset>
                </wp:positionV>
                <wp:extent cx="850900" cy="2879725"/>
                <wp:effectExtent l="10160" t="12065" r="15240" b="13335"/>
                <wp:wrapNone/>
                <wp:docPr id="3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2879725"/>
                          <a:chOff x="9276" y="10924"/>
                          <a:chExt cx="1340" cy="4535"/>
                        </a:xfrm>
                      </wpg:grpSpPr>
                      <pic:pic xmlns:pic="http://schemas.openxmlformats.org/drawingml/2006/picture">
                        <pic:nvPicPr>
                          <pic:cNvPr id="39" name="Picture 49" descr="Exp8+ xx Nat_Blue_Light_Schuele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17779">
                            <a:off x="9756" y="12604"/>
                            <a:ext cx="920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10924"/>
                            <a:ext cx="720" cy="45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Aufgabe/Forscherfrage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7" style="position:absolute;margin-left:387.4pt;margin-top:105.75pt;width:67pt;height:226.75pt;z-index:251693056" coordorigin="9276,10924" coordsize="1340,4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">
                <v:shape id="Picture 49" o:spid="_x0000_s1038" type="#_x0000_t75" alt="Exp8+ xx Nat_Blue_Light_Schueler4" style="position:absolute;left:9756;top:12604;width:920;height:800;rotation:60268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tSePFAAAA2wAAAA8AAABkcnMvZG93bnJldi54bWxEj0FrAjEUhO+F/ofwCl5EsypIXY0iLYpg&#10;L9p68PbcPHeXbl62m7jGf28EocdhZr5hZotgKtFS40rLCgb9BARxZnXJuYKf71XvHYTzyBory6Tg&#10;Rg4W89eXGabaXnlH7d7nIkLYpaig8L5OpXRZQQZd39bE0TvbxqCPssmlbvAa4aaSwyQZS4Mlx4UC&#10;a/ooKPvdX4yC7dfR6ONS/w0+pTytD20Yd7tBqc5bWE5BeAr+P/xsb7SC0QQeX+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UnjxQAAANsAAAAPAAAAAAAAAAAAAAAA&#10;AJ8CAABkcnMvZG93bnJldi54bWxQSwUGAAAAAAQABAD3AAAAkQMAAAAA&#10;">
                  <v:imagedata r:id="rId26" o:title="Exp8+ xx Nat_Blue_Light_Schueler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9" type="#_x0000_t202" style="position:absolute;left:9276;top:10924;width:72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/UcMA&#10;AADbAAAADwAAAGRycy9kb3ducmV2LnhtbERPTWuDQBC9F/oflin0EpK1JQ3BuoYktOChl6iH5Da4&#10;E5W6s+Ju1eTXdw+FHh/vO9nNphMjDa61rOBlFYEgrqxuuVZQFp/LLQjnkTV2lknBjRzs0seHBGNt&#10;Jz7RmPtahBB2MSpovO9jKV3VkEG3sj1x4K52MOgDHGqpB5xCuOnkaxRtpMGWQ0ODPR0bqr7zH6MA&#10;s+Lrcrpf38q5XNwPi+PHeewipZ6f5v07CE+z/xf/uTOtYB3Why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y/UcMAAADbAAAADwAAAAAAAAAAAAAAAACYAgAAZHJzL2Rv&#10;d25yZXYueG1sUEsFBgAAAAAEAAQA9QAAAIgDAAAAAA==&#10;">
                  <v:fill opacity="0"/>
                  <v:stroke opacity="0"/>
                  <v:textbox style="layout-flow:vertical">
                    <w:txbxContent>
                      <w:p w:rsidR="00B603EF" w:rsidRPr="005D3748" w:rsidRDefault="00B603EF" w:rsidP="0010704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Aufgabe/Forscherfrage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1554480</wp:posOffset>
                </wp:positionV>
                <wp:extent cx="6400800" cy="2345690"/>
                <wp:effectExtent l="5715" t="13970" r="13335" b="12065"/>
                <wp:wrapNone/>
                <wp:docPr id="3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45690"/>
                          <a:chOff x="1176" y="10924"/>
                          <a:chExt cx="10080" cy="4535"/>
                        </a:xfrm>
                      </wpg:grpSpPr>
                      <wps:wsp>
                        <wps:cNvPr id="3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76" y="10924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>
                              <w:r>
                                <w:t xml:space="preserve">Untersuche </w:t>
                              </w:r>
                              <w:r w:rsidRPr="005D3748">
                                <w:t>...</w:t>
                              </w:r>
                            </w:p>
                            <w:p w:rsidR="00B603EF" w:rsidRDefault="00B603EF" w:rsidP="00107045">
                              <w:r>
                                <w:t xml:space="preserve">Finde heraus </w:t>
                              </w:r>
                              <w:r w:rsidRPr="005D3748">
                                <w:t>...</w:t>
                              </w:r>
                            </w:p>
                            <w:p w:rsidR="00B603EF" w:rsidRPr="005D3748" w:rsidRDefault="00B603EF" w:rsidP="00107045">
                              <w:r>
                                <w:t>Was ändert sich…?</w:t>
                              </w:r>
                            </w:p>
                            <w:p w:rsidR="00B603EF" w:rsidRDefault="00B603EF" w:rsidP="00107045">
                              <w:r>
                                <w:t xml:space="preserve">Bestimme </w:t>
                              </w:r>
                              <w:r w:rsidRPr="005D3748">
                                <w:t>...</w:t>
                              </w:r>
                              <w:r w:rsidRPr="008861AE">
                                <w:t xml:space="preserve"> </w:t>
                              </w:r>
                            </w:p>
                            <w:p w:rsidR="00B603EF" w:rsidRPr="008861AE" w:rsidRDefault="00B603EF" w:rsidP="00107045">
                              <w:r>
                                <w:t>Warum …?</w:t>
                              </w:r>
                            </w:p>
                            <w:p w:rsidR="00B603EF" w:rsidRDefault="00B603EF" w:rsidP="00107045">
                              <w:r>
                                <w:t>Überprüfe ...</w:t>
                              </w:r>
                            </w:p>
                            <w:p w:rsidR="00B603EF" w:rsidRPr="005D3748" w:rsidRDefault="00B603EF" w:rsidP="00107045">
                              <w:r>
                                <w:t>Wie entsteht …?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3" descr="Exp8+ xx Nat_Blue_Light_Schuele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17779">
                            <a:off x="9756" y="12604"/>
                            <a:ext cx="920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9096" y="10924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0" style="position:absolute;margin-left:-14.2pt;margin-top:122.4pt;width:7in;height:184.7pt;z-index:251692032" coordorigin="1176,10924" coordsize="10080,4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">
                <v:rect id="Rectangle 42" o:spid="_x0000_s1041" style="position:absolute;left:1176;top:10924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>
                        <w:proofErr w:type="gramStart"/>
                        <w:r>
                          <w:t xml:space="preserve">Untersuche </w:t>
                        </w:r>
                        <w:r w:rsidRPr="005D3748">
                          <w:t>...</w:t>
                        </w:r>
                        <w:proofErr w:type="gramEnd"/>
                      </w:p>
                      <w:p w:rsidR="00B603EF" w:rsidRDefault="00B603EF" w:rsidP="00107045">
                        <w:r>
                          <w:t xml:space="preserve">Finde </w:t>
                        </w:r>
                        <w:proofErr w:type="gramStart"/>
                        <w:r>
                          <w:t xml:space="preserve">heraus </w:t>
                        </w:r>
                        <w:r w:rsidRPr="005D3748">
                          <w:t>...</w:t>
                        </w:r>
                        <w:proofErr w:type="gramEnd"/>
                      </w:p>
                      <w:p w:rsidR="00B603EF" w:rsidRPr="005D3748" w:rsidRDefault="00B603EF" w:rsidP="00107045">
                        <w:r>
                          <w:t>Was ändert sich…?</w:t>
                        </w:r>
                      </w:p>
                      <w:p w:rsidR="00B603EF" w:rsidRDefault="00B603EF" w:rsidP="00107045">
                        <w:proofErr w:type="gramStart"/>
                        <w:r>
                          <w:t xml:space="preserve">Bestimme </w:t>
                        </w:r>
                        <w:r w:rsidRPr="005D3748">
                          <w:t>...</w:t>
                        </w:r>
                        <w:proofErr w:type="gramEnd"/>
                        <w:r w:rsidRPr="008861AE">
                          <w:t xml:space="preserve"> </w:t>
                        </w:r>
                      </w:p>
                      <w:p w:rsidR="00B603EF" w:rsidRPr="008861AE" w:rsidRDefault="00B603EF" w:rsidP="00107045">
                        <w:r>
                          <w:t>Warum …?</w:t>
                        </w:r>
                      </w:p>
                      <w:p w:rsidR="00B603EF" w:rsidRDefault="00B603EF" w:rsidP="00107045">
                        <w:proofErr w:type="gramStart"/>
                        <w:r>
                          <w:t>Überprüfe ...</w:t>
                        </w:r>
                        <w:proofErr w:type="gramEnd"/>
                      </w:p>
                      <w:p w:rsidR="00B603EF" w:rsidRPr="005D3748" w:rsidRDefault="00B603EF" w:rsidP="00107045">
                        <w:r>
                          <w:t>Wie entsteht …?</w:t>
                        </w:r>
                      </w:p>
                    </w:txbxContent>
                  </v:textbox>
                </v:rect>
                <v:shape id="Picture 43" o:spid="_x0000_s1042" type="#_x0000_t75" alt="Exp8+ xx Nat_Blue_Light_Schueler4" style="position:absolute;left:9756;top:12604;width:920;height:800;rotation:60268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JNPEAAAA2wAAAA8AAABkcnMvZG93bnJldi54bWxEj09rAjEQxe8Fv0MYobea1YLVrVFEEP8U&#10;BLWX3obNdLO6mSybqPHbG6HQ4+PN+715k1m0tbhS6yvHCvq9DARx4XTFpYLv4/JtBMIHZI21Y1Jw&#10;Jw+zaedlgrl2N97T9RBKkSDsc1RgQmhyKX1hyKLvuYY4eb+utRiSbEupW7wluK3lIMuG0mLFqcFg&#10;QwtDxflwsemN0+bkv9zmZ7Ucx4+w3e3PsW+Ueu3G+SeIQDH8H/+l11rB+xCeWxIA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PJNPEAAAA2wAAAA8AAAAAAAAAAAAAAAAA&#10;nwIAAGRycy9kb3ducmV2LnhtbFBLBQYAAAAABAAEAPcAAACQAwAAAAA=&#10;">
                  <v:imagedata r:id="rId28" o:title="Exp8+ xx Nat_Blue_Light_Schueler4"/>
                </v:shape>
                <v:shape id="AutoShape 44" o:spid="_x0000_s1043" type="#_x0000_t135" style="position:absolute;left:9096;top:10924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umr8A&#10;AADbAAAADwAAAGRycy9kb3ducmV2LnhtbESPzQrCMBCE74LvEFbwpqmKP1SjiCDoRfHnAZZmbavN&#10;pjTR1rc3guBxmPlmmMWqMYV4UeVyywoG/QgEcWJ1zqmC62Xbm4FwHlljYZkUvMnBatluLTDWtuYT&#10;vc4+FaGEXYwKMu/LWEqXZGTQ9W1JHLybrQz6IKtU6grrUG4KOYyiiTSYc1jIsKRNRsnj/DQKRs3o&#10;sDm+6ZCPn7XZT819OE7vSnU7zXoOwlPj/+EfvdOBm8L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O6avwAAANsAAAAPAAAAAAAAAAAAAAAAAJgCAABkcnMvZG93bnJl&#10;di54bWxQSwUGAAAAAAQABAD1AAAAhAMAAAAA&#10;"/>
              </v:group>
            </w:pict>
          </mc:Fallback>
        </mc:AlternateContent>
      </w:r>
      <w:r w:rsidR="00107045">
        <w:rPr>
          <w:b/>
          <w:sz w:val="24"/>
          <w:szCs w:val="24"/>
          <w:u w:val="single"/>
        </w:rPr>
        <w:br w:type="page"/>
      </w:r>
    </w:p>
    <w:p w:rsidR="00107045" w:rsidRDefault="00005C5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</wp:posOffset>
                </wp:positionV>
                <wp:extent cx="6400800" cy="2343785"/>
                <wp:effectExtent l="13335" t="6350" r="5715" b="12065"/>
                <wp:wrapNone/>
                <wp:docPr id="3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43785"/>
                          <a:chOff x="1161" y="1500"/>
                          <a:chExt cx="10080" cy="4535"/>
                        </a:xfrm>
                      </wpg:grpSpPr>
                      <wps:wsp>
                        <wps:cNvPr id="3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61" y="1500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>
                              <w:r w:rsidRPr="005D3748">
                                <w:t>Ich denke, dass</w:t>
                              </w:r>
                              <w:r>
                                <w:t xml:space="preserve"> </w:t>
                              </w:r>
                              <w:r w:rsidRPr="005D3748">
                                <w:t>...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Ich vermute, dass</w:t>
                              </w:r>
                              <w:r>
                                <w:t xml:space="preserve"> </w:t>
                              </w:r>
                              <w:r w:rsidRPr="005D3748">
                                <w:t>...</w:t>
                              </w:r>
                            </w:p>
                            <w:p w:rsidR="00B603EF" w:rsidRPr="008861AE" w:rsidRDefault="00B603EF" w:rsidP="00107045">
                              <w:r w:rsidRPr="005D3748">
                                <w:t>Es könnte so sein, dass</w:t>
                              </w:r>
                              <w:r>
                                <w:t xml:space="preserve"> </w:t>
                              </w:r>
                              <w:r w:rsidRPr="005D3748">
                                <w:t>...</w:t>
                              </w:r>
                              <w:r w:rsidRPr="008861AE">
                                <w:t xml:space="preserve"> 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Vermutlich ...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Wahrscheinlich könnte ...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Ich stelle mir vor, dass</w:t>
                              </w:r>
                              <w:r>
                                <w:t xml:space="preserve"> </w:t>
                              </w:r>
                              <w:r w:rsidRPr="005D3748">
                                <w:t>...</w:t>
                              </w:r>
                            </w:p>
                            <w:p w:rsidR="00B603EF" w:rsidRPr="005D3748" w:rsidRDefault="00B603EF" w:rsidP="00107045">
                              <w:r>
                                <w:t>Wenn ..., dann 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9081" y="1500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4" style="position:absolute;margin-left:-12.85pt;margin-top:1.2pt;width:7in;height:184.55pt;z-index:251695104" coordorigin="1161,1500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">
                <v:rect id="Rectangle 55" o:spid="_x0000_s1045" style="position:absolute;left:1161;top:1500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>
                        <w:r w:rsidRPr="005D3748">
                          <w:t xml:space="preserve">Ich denke, </w:t>
                        </w:r>
                        <w:proofErr w:type="gramStart"/>
                        <w:r w:rsidRPr="005D3748">
                          <w:t>dass</w:t>
                        </w:r>
                        <w:r>
                          <w:t xml:space="preserve"> </w:t>
                        </w:r>
                        <w:r w:rsidRPr="005D3748">
                          <w:t>...</w:t>
                        </w:r>
                        <w:proofErr w:type="gramEnd"/>
                      </w:p>
                      <w:p w:rsidR="00B603EF" w:rsidRPr="005D3748" w:rsidRDefault="00B603EF" w:rsidP="00107045">
                        <w:r w:rsidRPr="005D3748">
                          <w:t xml:space="preserve">Ich vermute, </w:t>
                        </w:r>
                        <w:proofErr w:type="gramStart"/>
                        <w:r w:rsidRPr="005D3748">
                          <w:t>dass</w:t>
                        </w:r>
                        <w:r>
                          <w:t xml:space="preserve"> </w:t>
                        </w:r>
                        <w:r w:rsidRPr="005D3748">
                          <w:t>...</w:t>
                        </w:r>
                        <w:proofErr w:type="gramEnd"/>
                      </w:p>
                      <w:p w:rsidR="00B603EF" w:rsidRPr="008861AE" w:rsidRDefault="00B603EF" w:rsidP="00107045">
                        <w:r w:rsidRPr="005D3748">
                          <w:t xml:space="preserve">Es könnte so sein, </w:t>
                        </w:r>
                        <w:proofErr w:type="gramStart"/>
                        <w:r w:rsidRPr="005D3748">
                          <w:t>dass</w:t>
                        </w:r>
                        <w:r>
                          <w:t xml:space="preserve"> </w:t>
                        </w:r>
                        <w:r w:rsidRPr="005D3748">
                          <w:t>...</w:t>
                        </w:r>
                        <w:proofErr w:type="gramEnd"/>
                        <w:r w:rsidRPr="008861AE">
                          <w:t xml:space="preserve"> </w:t>
                        </w:r>
                      </w:p>
                      <w:p w:rsidR="00B603EF" w:rsidRPr="005D3748" w:rsidRDefault="00B603EF" w:rsidP="00107045">
                        <w:r w:rsidRPr="005D3748">
                          <w:t>Vermutlich ...</w:t>
                        </w:r>
                      </w:p>
                      <w:p w:rsidR="00B603EF" w:rsidRPr="005D3748" w:rsidRDefault="00B603EF" w:rsidP="00107045">
                        <w:r w:rsidRPr="005D3748">
                          <w:t xml:space="preserve">Wahrscheinlich </w:t>
                        </w:r>
                        <w:proofErr w:type="gramStart"/>
                        <w:r w:rsidRPr="005D3748">
                          <w:t>könnte ...</w:t>
                        </w:r>
                        <w:proofErr w:type="gramEnd"/>
                      </w:p>
                      <w:p w:rsidR="00B603EF" w:rsidRPr="005D3748" w:rsidRDefault="00B603EF" w:rsidP="00107045">
                        <w:r w:rsidRPr="005D3748">
                          <w:t xml:space="preserve">Ich stelle mir vor, </w:t>
                        </w:r>
                        <w:proofErr w:type="gramStart"/>
                        <w:r w:rsidRPr="005D3748">
                          <w:t>dass</w:t>
                        </w:r>
                        <w:r>
                          <w:t xml:space="preserve"> </w:t>
                        </w:r>
                        <w:r w:rsidRPr="005D3748">
                          <w:t>...</w:t>
                        </w:r>
                        <w:proofErr w:type="gramEnd"/>
                      </w:p>
                      <w:p w:rsidR="00B603EF" w:rsidRPr="005D3748" w:rsidRDefault="00B603EF" w:rsidP="00107045">
                        <w:r>
                          <w:t>Wenn ..., dann ...</w:t>
                        </w:r>
                      </w:p>
                    </w:txbxContent>
                  </v:textbox>
                </v:rect>
                <v:shape id="AutoShape 56" o:spid="_x0000_s1046" type="#_x0000_t135" style="position:absolute;left:9081;top:1500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omcAA&#10;AADbAAAADwAAAGRycy9kb3ducmV2LnhtbESP3arCMBCE7w/4DmEF746pFn+oRhFB0BvFnwdYmrWt&#10;NpvSRFvf3giCl8PMN8PMl60pxZNqV1hWMOhHIIhTqwvOFFzOm/8pCOeRNZaWScGLHCwXnb85Jto2&#10;fKTnyWcilLBLUEHufZVI6dKcDLq+rYiDd7W1QR9knUldYxPKTSmHUTSWBgsOCzlWtM4pvZ8eRkHc&#10;xvv14UX7YvRozG5ibsNRdlOq121XMxCeWv8Lf+mtDlwMny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PomcAAAADbAAAADwAAAAAAAAAAAAAAAACYAgAAZHJzL2Rvd25y&#10;ZXYueG1sUEsFBgAAAAAEAAQA9QAAAIUDAAAAAA==&#10;"/>
              </v:group>
            </w:pict>
          </mc:Fallback>
        </mc:AlternateContent>
      </w:r>
    </w:p>
    <w:p w:rsidR="00107045" w:rsidRDefault="00005C5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4757420</wp:posOffset>
                </wp:positionV>
                <wp:extent cx="6400800" cy="2353945"/>
                <wp:effectExtent l="13335" t="8890" r="5715" b="8890"/>
                <wp:wrapNone/>
                <wp:docPr id="2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53945"/>
                          <a:chOff x="1161" y="10924"/>
                          <a:chExt cx="10080" cy="4535"/>
                        </a:xfrm>
                      </wpg:grpSpPr>
                      <wps:wsp>
                        <wps:cNvPr id="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61" y="10924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8861AE" w:rsidRDefault="00B603EF" w:rsidP="00251286">
                              <w:pPr>
                                <w:spacing w:line="240" w:lineRule="auto"/>
                                <w:rPr>
                                  <w:sz w:val="2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66"/>
                                <w:gridCol w:w="2715"/>
                                <w:gridCol w:w="1565"/>
                                <w:gridCol w:w="2027"/>
                              </w:tblGrid>
                              <w:tr w:rsidR="00B603EF" w:rsidTr="00251286">
                                <w:tc>
                                  <w:tcPr>
                                    <w:tcW w:w="1466" w:type="dxa"/>
                                  </w:tcPr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f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 xml:space="preserve">ür 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br/>
                                      <w:t>Abläufe: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Zuerst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Dann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Danach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Schließlich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Am Ende ...</w:t>
                                    </w:r>
                                  </w:p>
                                </w:tc>
                                <w:tc>
                                  <w:tcPr>
                                    <w:tcW w:w="2715" w:type="dxa"/>
                                  </w:tcPr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beschreibende Verben: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hinzu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geben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 xml:space="preserve"> – man gibt hinzu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ein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 xml:space="preserve">füllen 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– man füllt ein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erhitzen – man erhitzt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filtrieren – man filtriert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ein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gießen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 xml:space="preserve"> – man gießt ein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ab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messen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 xml:space="preserve"> – man misst ab 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ab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messen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 xml:space="preserve"> – man misst ab</w:t>
                                    </w:r>
                                  </w:p>
                                </w:tc>
                                <w:tc>
                                  <w:tcPr>
                                    <w:tcW w:w="1565" w:type="dxa"/>
                                  </w:tcPr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 xml:space="preserve">hilfreiche </w:t>
                                    </w:r>
                                    <w:r w:rsidRPr="00251286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br/>
                                      <w:t>Adjektive: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viel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wenig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teilweise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tropfenweise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schnell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langsam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genau</w:t>
                                    </w:r>
                                  </w:p>
                                </w:tc>
                                <w:tc>
                                  <w:tcPr>
                                    <w:tcW w:w="2027" w:type="dxa"/>
                                  </w:tcPr>
                                  <w:p w:rsidR="00B603EF" w:rsidRPr="00251286" w:rsidRDefault="00B603EF" w:rsidP="00B651E6">
                                    <w:pPr>
                                      <w:pStyle w:val="berschrift3"/>
                                      <w:spacing w:line="240" w:lineRule="auto"/>
                                      <w:rPr>
                                        <w:rFonts w:ascii="Arial" w:hAnsi="Arial" w:cs="Arial"/>
                                        <w:b w:val="0"/>
                                        <w:sz w:val="22"/>
                                        <w:szCs w:val="22"/>
                                        <w:u w:val="single"/>
                                      </w:rPr>
                                    </w:pPr>
                                    <w:r w:rsidRPr="00251286">
                                      <w:rPr>
                                        <w:rFonts w:ascii="Arial" w:hAnsi="Arial" w:cs="Arial"/>
                                        <w:b w:val="0"/>
                                        <w:sz w:val="22"/>
                                        <w:szCs w:val="22"/>
                                        <w:u w:val="single"/>
                                      </w:rPr>
                                      <w:t>Satzverknüpfer: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Wenn ..., dann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 xml:space="preserve">Nachdem ..., </w:t>
                                    </w:r>
                                    <w:r>
                                      <w:rPr>
                                        <w:rFonts w:eastAsia="KaiTi" w:cs="Arial"/>
                                      </w:rPr>
                                      <w:br/>
                                    </w: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dann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Weil ..., deshalb ...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..., trotzdem …</w:t>
                                    </w:r>
                                  </w:p>
                                  <w:p w:rsidR="00B603EF" w:rsidRPr="00251286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251286">
                                      <w:rPr>
                                        <w:rFonts w:eastAsia="KaiTi" w:cs="Arial"/>
                                      </w:rPr>
                                      <w:t>Je ..., desto ...</w:t>
                                    </w:r>
                                  </w:p>
                                </w:tc>
                              </w:tr>
                            </w:tbl>
                            <w:p w:rsidR="00B603EF" w:rsidRPr="005D3748" w:rsidRDefault="00B603EF" w:rsidP="00251286">
                              <w:pPr>
                                <w:spacing w:line="240" w:lineRule="auto"/>
                              </w:pPr>
                            </w:p>
                            <w:p w:rsidR="00B603EF" w:rsidRPr="005D3748" w:rsidRDefault="00B603EF" w:rsidP="00251286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9081" y="10924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47" style="position:absolute;margin-left:-12.85pt;margin-top:374.6pt;width:7in;height:185.35pt;z-index:251700224" coordorigin="1161,10924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">
                <v:rect id="Rectangle 67" o:spid="_x0000_s1048" style="position:absolute;left:1161;top:10924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B603EF" w:rsidRPr="008861AE" w:rsidRDefault="00B603EF" w:rsidP="00251286">
                        <w:pPr>
                          <w:spacing w:line="240" w:lineRule="auto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66"/>
                          <w:gridCol w:w="2715"/>
                          <w:gridCol w:w="1565"/>
                          <w:gridCol w:w="2027"/>
                        </w:tblGrid>
                        <w:tr w:rsidR="00B603EF" w:rsidTr="00251286">
                          <w:tc>
                            <w:tcPr>
                              <w:tcW w:w="1466" w:type="dxa"/>
                            </w:tcPr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>
                                <w:rPr>
                                  <w:rFonts w:eastAsia="KaiTi" w:cs="Arial"/>
                                  <w:u w:val="single"/>
                                </w:rPr>
                                <w:t>f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 xml:space="preserve">ür 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br/>
                                <w:t>Abläufe: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Zuerst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Dann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Danach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Schließlich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Am Ende ...</w:t>
                              </w:r>
                            </w:p>
                          </w:tc>
                          <w:tc>
                            <w:tcPr>
                              <w:tcW w:w="2715" w:type="dxa"/>
                            </w:tcPr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>beschreibende Verben: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hinzu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>geben</w:t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 xml:space="preserve"> – man gibt hinzu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ein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 xml:space="preserve">füllen </w:t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>– man füllt ein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erhitzen – man erhitzt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filtrieren – man filtriert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ein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>gießen</w:t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 xml:space="preserve"> – man gießt ein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ab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>messen</w:t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 xml:space="preserve"> – man misst ab 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ab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>messen</w:t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 xml:space="preserve"> – man misst ab</w:t>
                              </w:r>
                            </w:p>
                          </w:tc>
                          <w:tc>
                            <w:tcPr>
                              <w:tcW w:w="1565" w:type="dxa"/>
                            </w:tcPr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t xml:space="preserve">hilfreiche </w:t>
                              </w:r>
                              <w:r w:rsidRPr="00251286">
                                <w:rPr>
                                  <w:rFonts w:eastAsia="KaiTi" w:cs="Arial"/>
                                  <w:u w:val="single"/>
                                </w:rPr>
                                <w:br/>
                                <w:t>Adjektive: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viel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wenig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teilweise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tropfenweise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schnell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langsam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genau</w:t>
                              </w:r>
                            </w:p>
                          </w:tc>
                          <w:tc>
                            <w:tcPr>
                              <w:tcW w:w="2027" w:type="dxa"/>
                            </w:tcPr>
                            <w:p w:rsidR="00B603EF" w:rsidRPr="00251286" w:rsidRDefault="00B603EF" w:rsidP="00B651E6">
                              <w:pPr>
                                <w:pStyle w:val="berschrift3"/>
                                <w:spacing w:line="240" w:lineRule="auto"/>
                                <w:rPr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251286">
                                <w:rPr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  <w:u w:val="single"/>
                                </w:rPr>
                                <w:t>Satzverknüpfer: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Wenn ..., dann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 xml:space="preserve">Nachdem ..., </w:t>
                              </w:r>
                              <w:r>
                                <w:rPr>
                                  <w:rFonts w:eastAsia="KaiTi" w:cs="Arial"/>
                                </w:rPr>
                                <w:br/>
                              </w:r>
                              <w:r w:rsidRPr="00251286">
                                <w:rPr>
                                  <w:rFonts w:eastAsia="KaiTi" w:cs="Arial"/>
                                </w:rPr>
                                <w:t>dann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Weil ..., deshalb ...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..., trotzdem …</w:t>
                              </w:r>
                            </w:p>
                            <w:p w:rsidR="00B603EF" w:rsidRPr="00251286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251286">
                                <w:rPr>
                                  <w:rFonts w:eastAsia="KaiTi" w:cs="Arial"/>
                                </w:rPr>
                                <w:t>Je ..., desto ...</w:t>
                              </w:r>
                            </w:p>
                          </w:tc>
                        </w:tr>
                      </w:tbl>
                      <w:p w:rsidR="00B603EF" w:rsidRPr="005D3748" w:rsidRDefault="00B603EF" w:rsidP="00251286">
                        <w:pPr>
                          <w:spacing w:line="240" w:lineRule="auto"/>
                        </w:pPr>
                      </w:p>
                      <w:p w:rsidR="00B603EF" w:rsidRPr="005D3748" w:rsidRDefault="00B603EF" w:rsidP="00251286">
                        <w:pPr>
                          <w:spacing w:line="240" w:lineRule="auto"/>
                        </w:pPr>
                      </w:p>
                    </w:txbxContent>
                  </v:textbox>
                </v: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68" o:spid="_x0000_s1049" type="#_x0000_t135" style="position:absolute;left:9081;top:10924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27r8A&#10;AADbAAAADwAAAGRycy9kb3ducmV2LnhtbERPzYrCMBC+C/sOYRa8abqK7lKNsgiCXhTrPsDQzLbV&#10;ZlKaaOvbOwfB48f3v1z3rlZ3akPl2cDXOAFFnHtbcWHg77wd/YAKEdli7ZkMPCjAevUxWGJqfccn&#10;umexUBLCIUUDZYxNqnXIS3IYxr4hFu7ftw6jwLbQtsVOwl2tJ0ky1w4rloYSG9qUlF+zmzMw7aeH&#10;zfFBh2p269z+210ms+JizPCz/12AitTHt/jl3lnxyXr5Ij9Ar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XbuvwAAANsAAAAPAAAAAAAAAAAAAAAAAJgCAABkcnMvZG93bnJl&#10;di54bWxQSwUGAAAAAAQABAD1AAAAhAMAAAAA&#10;"/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5180965</wp:posOffset>
                </wp:positionV>
                <wp:extent cx="457200" cy="1485900"/>
                <wp:effectExtent l="9525" t="13335" r="9525" b="5715"/>
                <wp:wrapNone/>
                <wp:docPr id="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3EF" w:rsidRPr="005D3748" w:rsidRDefault="00B603EF" w:rsidP="00251286">
                            <w:pPr>
                              <w:rPr>
                                <w:b/>
                              </w:rPr>
                            </w:pPr>
                            <w:r w:rsidRPr="005D3748">
                              <w:rPr>
                                <w:b/>
                              </w:rPr>
                              <w:t xml:space="preserve">   Durchführung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400.85pt;margin-top:407.95pt;width:36pt;height:1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">
                <v:fill opacity="0"/>
                <v:stroke opacity="0"/>
                <v:textbox style="layout-flow:vertical">
                  <w:txbxContent>
                    <w:p w:rsidR="00B603EF" w:rsidRPr="005D3748" w:rsidRDefault="00B603EF" w:rsidP="00251286">
                      <w:pPr>
                        <w:rPr>
                          <w:b/>
                        </w:rPr>
                      </w:pPr>
                      <w:r w:rsidRPr="005D3748">
                        <w:rPr>
                          <w:b/>
                        </w:rPr>
                        <w:t xml:space="preserve">   Durchführung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3039110</wp:posOffset>
                </wp:positionV>
                <wp:extent cx="1003300" cy="1143000"/>
                <wp:effectExtent l="7620" t="5080" r="0" b="13970"/>
                <wp:wrapNone/>
                <wp:docPr id="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143000"/>
                          <a:chOff x="9261" y="7834"/>
                          <a:chExt cx="1580" cy="1800"/>
                        </a:xfrm>
                      </wpg:grpSpPr>
                      <pic:pic xmlns:pic="http://schemas.openxmlformats.org/drawingml/2006/picture">
                        <pic:nvPicPr>
                          <pic:cNvPr id="25" name="Picture 64" descr="Icons_Experimento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89310">
                            <a:off x="9861" y="7954"/>
                            <a:ext cx="920" cy="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7834"/>
                            <a:ext cx="720" cy="1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251286">
                              <w:pPr>
                                <w:rPr>
                                  <w:b/>
                                </w:rPr>
                              </w:pPr>
                              <w:r w:rsidRPr="005D3748">
                                <w:rPr>
                                  <w:b/>
                                </w:rPr>
                                <w:t xml:space="preserve">   Material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51" style="position:absolute;margin-left:390.2pt;margin-top:239.3pt;width:79pt;height:90pt;z-index:251699200" coordorigin="9261,7834" coordsize="1580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">
                <v:shape id="Picture 64" o:spid="_x0000_s1052" type="#_x0000_t75" alt="Icons_Experimento_06" style="position:absolute;left:9861;top:7954;width:920;height:1040;rotation:58865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YODCAAAA2wAAAA8AAABkcnMvZG93bnJldi54bWxEj81qwzAQhO+FvoPYQm6N3GCHxo0SmhbT&#10;XGP30ttibSwTa2UsxXbevioUchzm52O2+9l2YqTBt44VvCwTEMS10y03Cr6r4vkVhA/IGjvHpOBG&#10;Hva7x4ct5tpNfKKxDI2II+xzVGBC6HMpfW3Iol+6njh6ZzdYDFEOjdQDTnHcdnKVJGtpseVIMNjT&#10;h6H6Ul5thKSHTZqZr6A/601h12OV/JwqpRZP8/sbiEBzuIf/20etYJXB35f4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FWDgwgAAANsAAAAPAAAAAAAAAAAAAAAAAJ8C&#10;AABkcnMvZG93bnJldi54bWxQSwUGAAAAAAQABAD3AAAAjgMAAAAA&#10;">
                  <v:imagedata r:id="rId30" o:title="Icons_Experimento_06"/>
                </v:shape>
                <v:shape id="Text Box 65" o:spid="_x0000_s1053" type="#_x0000_t202" style="position:absolute;left:9261;top:783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nHsYA&#10;AADbAAAADwAAAGRycy9kb3ducmV2LnhtbESPzWrDMBCE74W+g9hCLyGRa6gJjpXQhhR86CWJD+1t&#10;sdY/1FoZS3EcP31UKPQ4zMw3TLabTCdGGlxrWcHLKgJBXFrdcq2gOH8s1yCcR9bYWSYFN3Kw2z4+&#10;ZJhqe+UjjSdfiwBhl6KCxvs+ldKVDRl0K9sTB6+yg0Ef5FBLPeA1wE0n4yhKpMGWw0KDPe0bKn9O&#10;F6MA8/Pn93GuXoupWMzvi/3ha+wipZ6fprcNCE+T/w//tXOtIE7g90v4AX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ZnHsYAAADbAAAADwAAAAAAAAAAAAAAAACYAgAAZHJz&#10;L2Rvd25yZXYueG1sUEsFBgAAAAAEAAQA9QAAAIsDAAAAAA==&#10;">
                  <v:fill opacity="0"/>
                  <v:stroke opacity="0"/>
                  <v:textbox style="layout-flow:vertical">
                    <w:txbxContent>
                      <w:p w:rsidR="00B603EF" w:rsidRPr="005D3748" w:rsidRDefault="00B603EF" w:rsidP="00251286">
                        <w:pPr>
                          <w:rPr>
                            <w:b/>
                          </w:rPr>
                        </w:pPr>
                        <w:r w:rsidRPr="005D3748">
                          <w:rPr>
                            <w:b/>
                          </w:rPr>
                          <w:t xml:space="preserve">   Material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2285365</wp:posOffset>
                </wp:positionV>
                <wp:extent cx="6400800" cy="2362200"/>
                <wp:effectExtent l="13335" t="13335" r="5715" b="5715"/>
                <wp:wrapNone/>
                <wp:docPr id="2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62200"/>
                          <a:chOff x="1161" y="6214"/>
                          <a:chExt cx="10080" cy="4535"/>
                        </a:xfrm>
                      </wpg:grpSpPr>
                      <wps:wsp>
                        <wps:cNvPr id="2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61" y="6214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/>
                            <w:p w:rsidR="00B603EF" w:rsidRPr="005D3748" w:rsidRDefault="00B603EF" w:rsidP="00107045">
                              <w:r w:rsidRPr="005D3748">
                                <w:t>Man benötigt ...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Man braucht ...</w:t>
                              </w:r>
                            </w:p>
                            <w:p w:rsidR="00B603EF" w:rsidRPr="005D3748" w:rsidRDefault="00B603EF" w:rsidP="00107045">
                              <w:r w:rsidRPr="005D3748">
                                <w:t>Man verwendet ...</w:t>
                              </w:r>
                            </w:p>
                            <w:p w:rsidR="00B603EF" w:rsidRPr="005D3748" w:rsidRDefault="00B603EF" w:rsidP="001070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9081" y="6214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54" style="position:absolute;margin-left:-12.85pt;margin-top:179.95pt;width:7in;height:186pt;z-index:251697152" coordorigin="1161,6214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">
                <v:rect id="Rectangle 58" o:spid="_x0000_s1055" style="position:absolute;left:1161;top:6214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/>
                      <w:p w:rsidR="00B603EF" w:rsidRPr="005D3748" w:rsidRDefault="00B603EF" w:rsidP="00107045">
                        <w:r w:rsidRPr="005D3748">
                          <w:t xml:space="preserve">Man </w:t>
                        </w:r>
                        <w:proofErr w:type="gramStart"/>
                        <w:r w:rsidRPr="005D3748">
                          <w:t>benötigt ...</w:t>
                        </w:r>
                        <w:proofErr w:type="gramEnd"/>
                      </w:p>
                      <w:p w:rsidR="00B603EF" w:rsidRPr="005D3748" w:rsidRDefault="00B603EF" w:rsidP="00107045">
                        <w:r w:rsidRPr="005D3748">
                          <w:t xml:space="preserve">Man </w:t>
                        </w:r>
                        <w:proofErr w:type="gramStart"/>
                        <w:r w:rsidRPr="005D3748">
                          <w:t>braucht ...</w:t>
                        </w:r>
                        <w:proofErr w:type="gramEnd"/>
                      </w:p>
                      <w:p w:rsidR="00B603EF" w:rsidRPr="005D3748" w:rsidRDefault="00B603EF" w:rsidP="00107045">
                        <w:r w:rsidRPr="005D3748">
                          <w:t xml:space="preserve">Man </w:t>
                        </w:r>
                        <w:proofErr w:type="gramStart"/>
                        <w:r w:rsidRPr="005D3748">
                          <w:t>verwendet ...</w:t>
                        </w:r>
                        <w:proofErr w:type="gramEnd"/>
                      </w:p>
                      <w:p w:rsidR="00B603EF" w:rsidRPr="005D3748" w:rsidRDefault="00B603EF" w:rsidP="00107045"/>
                    </w:txbxContent>
                  </v:textbox>
                </v:rect>
                <v:shape id="AutoShape 59" o:spid="_x0000_s1056" type="#_x0000_t135" style="position:absolute;left:9081;top:6214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+RMMA&#10;AADbAAAADwAAAGRycy9kb3ducmV2LnhtbESP0WrCQBRE3wv+w3IF3+qmCbYS3YQSKOiLUusHXLLX&#10;JDZ7N2Q3Jv69Wyj4OMzMGWabT6YVN+pdY1nB2zICQVxa3XCl4Pzz9boG4TyyxtYyKbiTgzybvWwx&#10;1Xbkb7qdfCUChF2KCmrvu1RKV9Zk0C1tRxy8i+0N+iD7SuoexwA3rYyj6F0abDgs1NhRUVP5exqM&#10;gmRKDsXxTodmNYxm/2Gu8aq6KrWYT58bEJ4m/wz/t3daQZzA35fwA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+RMMAAADbAAAADwAAAAAAAAAAAAAAAACYAgAAZHJzL2Rv&#10;d25yZXYueG1sUEsFBgAAAAAEAAQA9QAAAIgDAAAAAA==&#10;"/>
              </v:group>
            </w:pict>
          </mc:Fallback>
        </mc:AlternateContent>
      </w:r>
      <w:r w:rsidR="00107045">
        <w:rPr>
          <w:b/>
          <w:sz w:val="24"/>
          <w:szCs w:val="24"/>
          <w:u w:val="single"/>
        </w:rPr>
        <w:br w:type="page"/>
      </w:r>
    </w:p>
    <w:p w:rsidR="00251286" w:rsidRDefault="00005C5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480060</wp:posOffset>
                </wp:positionV>
                <wp:extent cx="736600" cy="1485900"/>
                <wp:effectExtent l="5080" t="13970" r="1270" b="5080"/>
                <wp:wrapNone/>
                <wp:docPr id="1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1485900"/>
                          <a:chOff x="9261" y="2580"/>
                          <a:chExt cx="1160" cy="2340"/>
                        </a:xfrm>
                      </wpg:grpSpPr>
                      <wps:wsp>
                        <wps:cNvPr id="1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2580"/>
                            <a:ext cx="720" cy="2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107045">
                              <w:pPr>
                                <w:rPr>
                                  <w:b/>
                                </w:rPr>
                              </w:pPr>
                              <w:r w:rsidRPr="005D3748">
                                <w:rPr>
                                  <w:b/>
                                </w:rPr>
                                <w:t xml:space="preserve">    Beobachtung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2" descr="Icons_Experimento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3300"/>
                            <a:ext cx="620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7" style="position:absolute;margin-left:402pt;margin-top:37.8pt;width:58pt;height:117pt;z-index:251703296" coordorigin="9261,2580" coordsize="116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">
                <v:shape id="Text Box 61" o:spid="_x0000_s1058" type="#_x0000_t202" style="position:absolute;left:9261;top:2580;width:7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50cIA&#10;AADbAAAADwAAAGRycy9kb3ducmV2LnhtbERPTYvCMBC9C/sfwix4EU1dULRrFJUVPHjR9qC3oRnb&#10;ss2kNLFWf71ZWPA2j/c5i1VnKtFS40rLCsajCARxZnXJuYI02Q1nIJxH1lhZJgUPcrBafvQWGGt7&#10;5yO1J5+LEMIuRgWF93UspcsKMuhGtiYO3NU2Bn2ATS51g/cQbir5FUVTabDk0FBgTduCst/TzSjA&#10;fXK4HJ/XSdqlg+dmsP05t1WkVP+zW3+D8NT5t/jfvddh/hz+fg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TnRwgAAANsAAAAPAAAAAAAAAAAAAAAAAJgCAABkcnMvZG93&#10;bnJldi54bWxQSwUGAAAAAAQABAD1AAAAhwMAAAAA&#10;">
                  <v:fill opacity="0"/>
                  <v:stroke opacity="0"/>
                  <v:textbox style="layout-flow:vertical">
                    <w:txbxContent>
                      <w:p w:rsidR="00B603EF" w:rsidRPr="005D3748" w:rsidRDefault="00B603EF" w:rsidP="00107045">
                        <w:pPr>
                          <w:rPr>
                            <w:b/>
                          </w:rPr>
                        </w:pPr>
                        <w:r w:rsidRPr="005D3748">
                          <w:rPr>
                            <w:b/>
                          </w:rPr>
                          <w:t xml:space="preserve">    Beobachtung</w:t>
                        </w:r>
                      </w:p>
                    </w:txbxContent>
                  </v:textbox>
                </v:shape>
                <v:shape id="Picture 62" o:spid="_x0000_s1059" type="#_x0000_t75" alt="Icons_Experimento_08" style="position:absolute;left:9801;top:3300;width:6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GRnBAAAA2wAAAA8AAABkcnMvZG93bnJldi54bWxET01rwkAQvRf8D8sIvdWNIkGjq2ihYL3V&#10;9qC3ITsmwexsmt3G6K/vHASPj/e9XPeuVh21ofJsYDxKQBHn3lZcGPj5/nibgQoR2WLtmQzcKMB6&#10;NXhZYmb9lb+oO8RCSQiHDA2UMTaZ1iEvyWEY+YZYuLNvHUaBbaFti1cJd7WeJEmqHVYsDSU29F5S&#10;fjn8OelNp6ff+328D6eu4M/jdnaZp8GY12G/WYCK1Men+OHeWQMTWS9f5Afo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bGRnBAAAA2wAAAA8AAAAAAAAAAAAAAAAAnwIA&#10;AGRycy9kb3ducmV2LnhtbFBLBQYAAAAABAAEAPcAAACNAwAAAAA=&#10;">
                  <v:imagedata r:id="rId32" o:title="Icons_Experimento_08"/>
                </v:shape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2900680</wp:posOffset>
                </wp:positionV>
                <wp:extent cx="927100" cy="1485900"/>
                <wp:effectExtent l="5080" t="5715" r="10795" b="13335"/>
                <wp:wrapNone/>
                <wp:docPr id="1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1485900"/>
                          <a:chOff x="9261" y="7294"/>
                          <a:chExt cx="1460" cy="2340"/>
                        </a:xfrm>
                      </wpg:grpSpPr>
                      <wps:wsp>
                        <wps:cNvPr id="1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7294"/>
                            <a:ext cx="720" cy="2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5D3748" w:rsidRDefault="00B603EF" w:rsidP="00BC661D">
                              <w:pPr>
                                <w:rPr>
                                  <w:b/>
                                </w:rPr>
                              </w:pPr>
                              <w:r w:rsidRPr="005D3748">
                                <w:rPr>
                                  <w:b/>
                                </w:rPr>
                                <w:t xml:space="preserve">     Auswertung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8" descr="Icons_Experimento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26990">
                            <a:off x="9801" y="7834"/>
                            <a:ext cx="920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60" style="position:absolute;margin-left:402pt;margin-top:228.4pt;width:73pt;height:117pt;z-index:251705344" coordorigin="9261,7294" coordsize="146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">
                <v:shape id="Text Box 77" o:spid="_x0000_s1061" type="#_x0000_t202" style="position:absolute;left:9261;top:7294;width:7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OO8IA&#10;AADbAAAADwAAAGRycy9kb3ducmV2LnhtbERPTYvCMBC9C/sfwix4EU1dUaRrFJUVPHjR9qC3oRnb&#10;ss2kNLFWf71ZWPA2j/c5i1VnKtFS40rLCsajCARxZnXJuYI02Q3nIJxH1lhZJgUPcrBafvQWGGt7&#10;5yO1J5+LEMIuRgWF93UspcsKMuhGtiYO3NU2Bn2ATS51g/cQbir5FUUzabDk0FBgTduCst/TzSjA&#10;fXK4HJ/Xadqlg+dmsP05t1WkVP+zW3+D8NT5t/jfvddh/gT+fg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47wgAAANsAAAAPAAAAAAAAAAAAAAAAAJgCAABkcnMvZG93&#10;bnJldi54bWxQSwUGAAAAAAQABAD1AAAAhwMAAAAA&#10;">
                  <v:fill opacity="0"/>
                  <v:stroke opacity="0"/>
                  <v:textbox style="layout-flow:vertical">
                    <w:txbxContent>
                      <w:p w:rsidR="00B603EF" w:rsidRPr="005D3748" w:rsidRDefault="00B603EF" w:rsidP="00BC661D">
                        <w:pPr>
                          <w:rPr>
                            <w:b/>
                          </w:rPr>
                        </w:pPr>
                        <w:r w:rsidRPr="005D3748">
                          <w:rPr>
                            <w:b/>
                          </w:rPr>
                          <w:t xml:space="preserve">     Auswertung</w:t>
                        </w:r>
                      </w:p>
                    </w:txbxContent>
                  </v:textbox>
                </v:shape>
                <v:shape id="Picture 78" o:spid="_x0000_s1062" type="#_x0000_t75" alt="Icons_Experimento_07" style="position:absolute;left:9801;top:7834;width:920;height:920;rotation:60369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w7HBAAAA2wAAAA8AAABkcnMvZG93bnJldi54bWxET8uqwjAQ3Qv+QxjBnaZeRKQaRQSlm6tc&#10;H+BybMa22ExKE7X69eaC4G4O5znTeWNKcafaFZYVDPoRCOLU6oIzBYf9qjcG4TyyxtIyKXiSg/ms&#10;3ZpirO2D/+i+85kIIexiVJB7X8VSujQng65vK+LAXWxt0AdYZ1LX+AjhppQ/UTSSBgsODTlWtMwp&#10;ve5uRsHvaXNcrLbbtTsfx7fnyyfRZpQo1e00iwkIT43/ij/uRIf5Q/j/JRw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uw7HBAAAA2wAAAA8AAAAAAAAAAAAAAAAAnwIA&#10;AGRycy9kb3ducmV2LnhtbFBLBQYAAAAABAAEAPcAAACNAwAAAAA=&#10;">
                  <v:imagedata r:id="rId34" o:title="Icons_Experimento_07"/>
                </v:shape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2426335</wp:posOffset>
                </wp:positionV>
                <wp:extent cx="6400800" cy="2248535"/>
                <wp:effectExtent l="5715" t="7620" r="13335" b="10795"/>
                <wp:wrapNone/>
                <wp:docPr id="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248535"/>
                          <a:chOff x="1161" y="6214"/>
                          <a:chExt cx="10080" cy="4535"/>
                        </a:xfrm>
                      </wpg:grpSpPr>
                      <wps:wsp>
                        <wps:cNvPr id="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61" y="6214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8861AE" w:rsidRDefault="00B603EF" w:rsidP="00BC661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07"/>
                                <w:gridCol w:w="3867"/>
                              </w:tblGrid>
                              <w:tr w:rsidR="00B603EF">
                                <w:trPr>
                                  <w:trHeight w:val="4374"/>
                                </w:trPr>
                                <w:tc>
                                  <w:tcPr>
                                    <w:tcW w:w="3914" w:type="dxa"/>
                                  </w:tcPr>
                                  <w:p w:rsidR="00B603EF" w:rsidRPr="008861AE" w:rsidRDefault="00B603EF">
                                    <w:pPr>
                                      <w:rPr>
                                        <w:rFonts w:eastAsia="KaiTi"/>
                                      </w:rPr>
                                    </w:pPr>
                                    <w:r>
                                      <w:rPr>
                                        <w:rFonts w:eastAsia="KaiTi"/>
                                        <w:u w:val="single"/>
                                      </w:rPr>
                                      <w:t>f</w:t>
                                    </w:r>
                                    <w:r w:rsidRPr="008861AE">
                                      <w:rPr>
                                        <w:rFonts w:eastAsia="KaiTi"/>
                                        <w:u w:val="single"/>
                                      </w:rPr>
                                      <w:t>ür den Satzanfang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Man weiß jetzt, dass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Das ist geschehen, weil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Das ist passiert, weil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Die Erklärung dafür ist, dass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Default="00B603EF">
                                    <w:pPr>
                                      <w:rPr>
                                        <w:rFonts w:ascii="Comic Sans MS" w:eastAsia="KaiTi" w:hAnsi="Comic Sans MS"/>
                                        <w:sz w:val="20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Der Grund dafür ist, dass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 w:rsidP="00645581">
                                    <w:pPr>
                                      <w:rPr>
                                        <w:rFonts w:ascii="Comic Sans MS" w:eastAsia="KaiTi" w:hAnsi="Comic Sans MS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 xml:space="preserve">Man 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>erklärt dies folgendermaßen: …</w:t>
                                    </w:r>
                                  </w:p>
                                </w:tc>
                                <w:tc>
                                  <w:tcPr>
                                    <w:tcW w:w="3875" w:type="dxa"/>
                                  </w:tcPr>
                                  <w:p w:rsidR="00B603EF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  <w:u w:val="single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  <w:u w:val="single"/>
                                      </w:rPr>
                                      <w:t>Begründungen: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  <w:u w:val="single"/>
                                      </w:rPr>
                                    </w:pP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>
                                      <w:rPr>
                                        <w:rFonts w:eastAsia="KaiTi"/>
                                      </w:rPr>
                                      <w:t>..., weil 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>
                                      <w:rPr>
                                        <w:rFonts w:eastAsia="KaiTi"/>
                                      </w:rPr>
                                      <w:t xml:space="preserve">..., da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tabs>
                                        <w:tab w:val="left" w:pos="5040"/>
                                      </w:tabs>
                                      <w:jc w:val="both"/>
                                      <w:rPr>
                                        <w:rFonts w:eastAsia="KaiTi"/>
                                      </w:rPr>
                                    </w:pPr>
                                    <w:r w:rsidRPr="008861AE">
                                      <w:rPr>
                                        <w:rFonts w:eastAsia="KaiTi"/>
                                      </w:rPr>
                                      <w:t>..., deshalb</w:t>
                                    </w:r>
                                    <w:r>
                                      <w:rPr>
                                        <w:rFonts w:eastAsia="KaiTi"/>
                                      </w:rPr>
                                      <w:t xml:space="preserve">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  <w:p w:rsidR="00B603EF" w:rsidRPr="008861AE" w:rsidRDefault="00B603EF">
                                    <w:pPr>
                                      <w:rPr>
                                        <w:rFonts w:ascii="Comic Sans MS" w:eastAsia="KaiTi" w:hAnsi="Comic Sans MS"/>
                                      </w:rPr>
                                    </w:pPr>
                                    <w:r>
                                      <w:rPr>
                                        <w:rFonts w:eastAsia="KaiTi"/>
                                      </w:rPr>
                                      <w:t xml:space="preserve">..., aus diesem Grund </w:t>
                                    </w:r>
                                    <w:r w:rsidRPr="008861AE">
                                      <w:rPr>
                                        <w:rFonts w:eastAsia="KaiTi"/>
                                      </w:rPr>
                                      <w:t>...</w:t>
                                    </w:r>
                                  </w:p>
                                </w:tc>
                              </w:tr>
                            </w:tbl>
                            <w:p w:rsidR="00B603EF" w:rsidRPr="005D3748" w:rsidRDefault="00B603EF" w:rsidP="00BC661D"/>
                            <w:p w:rsidR="00B603EF" w:rsidRPr="005D3748" w:rsidRDefault="00B603EF" w:rsidP="00BC66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9081" y="6214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63" style="position:absolute;margin-left:-2.2pt;margin-top:191.05pt;width:7in;height:177.05pt;z-index:251704320" coordorigin="1161,6214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">
                <v:rect id="Rectangle 74" o:spid="_x0000_s1064" style="position:absolute;left:1161;top:6214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B603EF" w:rsidRPr="008861AE" w:rsidRDefault="00B603EF" w:rsidP="00BC661D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07"/>
                          <w:gridCol w:w="3867"/>
                        </w:tblGrid>
                        <w:tr w:rsidR="00B603EF">
                          <w:trPr>
                            <w:trHeight w:val="4374"/>
                          </w:trPr>
                          <w:tc>
                            <w:tcPr>
                              <w:tcW w:w="3914" w:type="dxa"/>
                            </w:tcPr>
                            <w:p w:rsidR="00B603EF" w:rsidRPr="008861AE" w:rsidRDefault="00B603EF">
                              <w:pPr>
                                <w:rPr>
                                  <w:rFonts w:eastAsia="KaiTi"/>
                                </w:rPr>
                              </w:pPr>
                              <w:r>
                                <w:rPr>
                                  <w:rFonts w:eastAsia="KaiTi"/>
                                  <w:u w:val="single"/>
                                </w:rPr>
                                <w:t>f</w:t>
                              </w:r>
                              <w:r w:rsidRPr="008861AE">
                                <w:rPr>
                                  <w:rFonts w:eastAsia="KaiTi"/>
                                  <w:u w:val="single"/>
                                </w:rPr>
                                <w:t>ür den Satzanfang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Man weiß jetzt, dass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Das ist geschehen, weil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Das ist passiert, weil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Die Erklärung dafür ist, dass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Default="00B603EF">
                              <w:pPr>
                                <w:rPr>
                                  <w:rFonts w:ascii="Comic Sans MS" w:eastAsia="KaiTi" w:hAnsi="Comic Sans MS"/>
                                  <w:sz w:val="20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Der Grund dafür ist, dass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 w:rsidP="00645581">
                              <w:pPr>
                                <w:rPr>
                                  <w:rFonts w:ascii="Comic Sans MS" w:eastAsia="KaiTi" w:hAnsi="Comic Sans MS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 xml:space="preserve">Man </w:t>
                              </w:r>
                              <w:r>
                                <w:rPr>
                                  <w:rFonts w:eastAsia="KaiTi"/>
                                </w:rPr>
                                <w:t>erklärt dies folgendermaßen: …</w:t>
                              </w:r>
                            </w:p>
                          </w:tc>
                          <w:tc>
                            <w:tcPr>
                              <w:tcW w:w="3875" w:type="dxa"/>
                            </w:tcPr>
                            <w:p w:rsidR="00B603EF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  <w:u w:val="single"/>
                                </w:rPr>
                              </w:pPr>
                              <w:r w:rsidRPr="008861AE">
                                <w:rPr>
                                  <w:rFonts w:eastAsia="KaiTi"/>
                                  <w:u w:val="single"/>
                                </w:rPr>
                                <w:t>Begründungen: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  <w:u w:val="single"/>
                                </w:rPr>
                              </w:pP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>
                                <w:rPr>
                                  <w:rFonts w:eastAsia="KaiTi"/>
                                </w:rPr>
                                <w:t>..., weil ...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>
                                <w:rPr>
                                  <w:rFonts w:eastAsia="KaiTi"/>
                                </w:rPr>
                                <w:t xml:space="preserve">..., da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>
                              <w:pPr>
                                <w:tabs>
                                  <w:tab w:val="left" w:pos="5040"/>
                                </w:tabs>
                                <w:jc w:val="both"/>
                                <w:rPr>
                                  <w:rFonts w:eastAsia="KaiTi"/>
                                </w:rPr>
                              </w:pPr>
                              <w:r w:rsidRPr="008861AE">
                                <w:rPr>
                                  <w:rFonts w:eastAsia="KaiTi"/>
                                </w:rPr>
                                <w:t>..., deshalb</w:t>
                              </w:r>
                              <w:r>
                                <w:rPr>
                                  <w:rFonts w:eastAsia="KaiTi"/>
                                </w:rPr>
                                <w:t xml:space="preserve">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  <w:p w:rsidR="00B603EF" w:rsidRPr="008861AE" w:rsidRDefault="00B603EF">
                              <w:pPr>
                                <w:rPr>
                                  <w:rFonts w:ascii="Comic Sans MS" w:eastAsia="KaiTi" w:hAnsi="Comic Sans MS"/>
                                </w:rPr>
                              </w:pPr>
                              <w:r>
                                <w:rPr>
                                  <w:rFonts w:eastAsia="KaiTi"/>
                                </w:rPr>
                                <w:t xml:space="preserve">..., aus diesem Grund </w:t>
                              </w:r>
                              <w:r w:rsidRPr="008861AE">
                                <w:rPr>
                                  <w:rFonts w:eastAsia="KaiTi"/>
                                </w:rPr>
                                <w:t>...</w:t>
                              </w:r>
                            </w:p>
                          </w:tc>
                        </w:tr>
                      </w:tbl>
                      <w:p w:rsidR="00B603EF" w:rsidRPr="005D3748" w:rsidRDefault="00B603EF" w:rsidP="00BC661D"/>
                      <w:p w:rsidR="00B603EF" w:rsidRPr="005D3748" w:rsidRDefault="00B603EF" w:rsidP="00BC661D"/>
                    </w:txbxContent>
                  </v:textbox>
                </v:rect>
                <v:shape id="AutoShape 75" o:spid="_x0000_s1065" type="#_x0000_t135" style="position:absolute;left:9081;top:6214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PFb0A&#10;AADbAAAADwAAAGRycy9kb3ducmV2LnhtbERPSwrCMBDdC94hjOBOUxU/VKOIIOhG8XOAoRnbajMp&#10;TbT19kYQ3M3jfWexakwhXlS53LKCQT8CQZxYnXOq4HrZ9mYgnEfWWFgmBW9ysFq2WwuMta35RK+z&#10;T0UIYRejgsz7MpbSJRkZdH1bEgfuZiuDPsAqlbrCOoSbQg6jaCIN5hwaMixpk1HyOD+NglEzOmyO&#10;bzrk42dt9lNzH47Tu1LdTrOeg/DU+L/4597pMH8A31/C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7iPFb0AAADbAAAADwAAAAAAAAAAAAAAAACYAgAAZHJzL2Rvd25yZXYu&#10;eG1sUEsFBgAAAAAEAAQA9QAAAIIDAAAAAA==&#10;"/>
              </v:group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47625</wp:posOffset>
                </wp:positionV>
                <wp:extent cx="6400800" cy="2248535"/>
                <wp:effectExtent l="5715" t="10160" r="13335" b="8255"/>
                <wp:wrapNone/>
                <wp:docPr id="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248535"/>
                          <a:chOff x="1161" y="1500"/>
                          <a:chExt cx="10080" cy="4535"/>
                        </a:xfrm>
                      </wpg:grpSpPr>
                      <wps:wsp>
                        <wps:cNvPr id="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61" y="1500"/>
                            <a:ext cx="793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3EF" w:rsidRPr="008861AE" w:rsidRDefault="00B603EF" w:rsidP="00251286">
                              <w:pPr>
                                <w:spacing w:line="240" w:lineRule="auto"/>
                                <w:rPr>
                                  <w:sz w:val="2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47"/>
                                <w:gridCol w:w="2610"/>
                                <w:gridCol w:w="1755"/>
                                <w:gridCol w:w="1862"/>
                              </w:tblGrid>
                              <w:tr w:rsidR="00B603EF">
                                <w:trPr>
                                  <w:trHeight w:val="4374"/>
                                </w:trPr>
                                <w:tc>
                                  <w:tcPr>
                                    <w:tcW w:w="1690" w:type="dxa"/>
                                  </w:tcPr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f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ür den Sat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z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anfang</w:t>
                                    </w:r>
                                    <w:r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>: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Man beobac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h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tet, dass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Man bemerkt, dass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Man sieht, dass ...</w:t>
                                    </w:r>
                                  </w:p>
                                  <w:p w:rsidR="00B603EF" w:rsidRPr="00BC661D" w:rsidRDefault="00B603EF" w:rsidP="00645581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 xml:space="preserve">Man erkennt, dass ... </w:t>
                                    </w:r>
                                  </w:p>
                                </w:tc>
                                <w:tc>
                                  <w:tcPr>
                                    <w:tcW w:w="3240" w:type="dxa"/>
                                  </w:tcPr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 xml:space="preserve">beschreibende 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br/>
                                      <w:t>Verben: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lösen – ... löst sich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auflösen – ... löst sich auf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hinabsinken – … sinkt hinab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ausfallen – ... fällt aus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färben – ... färbt sich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bewegen – … bewegt sich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aufsteigen – ... steigt auf</w:t>
                                    </w:r>
                                  </w:p>
                                </w:tc>
                                <w:tc>
                                  <w:tcPr>
                                    <w:tcW w:w="2160" w:type="dxa"/>
                                  </w:tcPr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t xml:space="preserve">hilfreiche 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  <w:u w:val="single"/>
                                      </w:rPr>
                                      <w:br/>
                                      <w:t>Adjektive: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schnell, lan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g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sam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wenig, viel,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groß, klein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hoch, niedrig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schmal, eng</w:t>
                                    </w:r>
                                  </w:p>
                                  <w:p w:rsidR="00B603EF" w:rsidRPr="00BC661D" w:rsidRDefault="00B603EF" w:rsidP="00645581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feucht,</w:t>
                                    </w:r>
                                    <w:r>
                                      <w:rPr>
                                        <w:rFonts w:eastAsia="KaiTi" w:cs="Arial"/>
                                      </w:rPr>
                                      <w:t xml:space="preserve"> </w:t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trocken</w:t>
                                    </w:r>
                                  </w:p>
                                </w:tc>
                                <w:tc>
                                  <w:tcPr>
                                    <w:tcW w:w="2122" w:type="dxa"/>
                                  </w:tcPr>
                                  <w:p w:rsidR="00B603EF" w:rsidRPr="00BC661D" w:rsidRDefault="00B603EF" w:rsidP="00B651E6">
                                    <w:pPr>
                                      <w:pStyle w:val="berschrift3"/>
                                      <w:spacing w:line="240" w:lineRule="auto"/>
                                      <w:rPr>
                                        <w:rFonts w:ascii="Arial" w:hAnsi="Arial" w:cs="Arial"/>
                                        <w:b w:val="0"/>
                                        <w:sz w:val="22"/>
                                        <w:szCs w:val="22"/>
                                        <w:u w:val="single"/>
                                      </w:rPr>
                                    </w:pPr>
                                    <w:r w:rsidRPr="00BC661D">
                                      <w:rPr>
                                        <w:rFonts w:ascii="Arial" w:hAnsi="Arial" w:cs="Arial"/>
                                        <w:b w:val="0"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Art des </w:t>
                                    </w:r>
                                    <w:r w:rsidRPr="00BC661D">
                                      <w:rPr>
                                        <w:rFonts w:ascii="Arial" w:hAnsi="Arial" w:cs="Arial"/>
                                        <w:b w:val="0"/>
                                        <w:sz w:val="22"/>
                                        <w:szCs w:val="22"/>
                                        <w:u w:val="single"/>
                                      </w:rPr>
                                      <w:br/>
                                      <w:t>Geschehens: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  <w:u w:val="single"/>
                                      </w:rPr>
                                    </w:pP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auf einmal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plötzlich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stetig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immer wieder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langsam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 xml:space="preserve">Schritt für </w:t>
                                    </w:r>
                                    <w:r>
                                      <w:rPr>
                                        <w:rFonts w:eastAsia="KaiTi" w:cs="Arial"/>
                                      </w:rPr>
                                      <w:br/>
                                    </w: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Schritt ...</w:t>
                                    </w:r>
                                  </w:p>
                                  <w:p w:rsidR="00B603EF" w:rsidRPr="00BC661D" w:rsidRDefault="00B603EF" w:rsidP="00B651E6">
                                    <w:pPr>
                                      <w:spacing w:line="240" w:lineRule="auto"/>
                                      <w:rPr>
                                        <w:rFonts w:eastAsia="KaiTi" w:cs="Arial"/>
                                      </w:rPr>
                                    </w:pPr>
                                    <w:r w:rsidRPr="00BC661D">
                                      <w:rPr>
                                        <w:rFonts w:eastAsia="KaiTi" w:cs="Arial"/>
                                      </w:rPr>
                                      <w:t>nach und nach ...</w:t>
                                    </w:r>
                                  </w:p>
                                </w:tc>
                              </w:tr>
                            </w:tbl>
                            <w:p w:rsidR="00B603EF" w:rsidRPr="005D3748" w:rsidRDefault="00B603EF" w:rsidP="00251286">
                              <w:pPr>
                                <w:spacing w:line="240" w:lineRule="auto"/>
                              </w:pPr>
                            </w:p>
                            <w:p w:rsidR="00B603EF" w:rsidRPr="005D3748" w:rsidRDefault="00B603EF" w:rsidP="00251286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9081" y="1500"/>
                            <a:ext cx="2160" cy="4535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66" style="position:absolute;margin-left:-2.2pt;margin-top:3.75pt;width:7in;height:177.05pt;z-index:251702272" coordorigin="1161,1500" coordsize="10080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">
                <v:rect id="Rectangle 71" o:spid="_x0000_s1067" style="position:absolute;left:1161;top:1500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B603EF" w:rsidRPr="008861AE" w:rsidRDefault="00B603EF" w:rsidP="00251286">
                        <w:pPr>
                          <w:spacing w:line="240" w:lineRule="auto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47"/>
                          <w:gridCol w:w="2610"/>
                          <w:gridCol w:w="1755"/>
                          <w:gridCol w:w="1862"/>
                        </w:tblGrid>
                        <w:tr w:rsidR="00B603EF">
                          <w:trPr>
                            <w:trHeight w:val="4374"/>
                          </w:trPr>
                          <w:tc>
                            <w:tcPr>
                              <w:tcW w:w="1690" w:type="dxa"/>
                            </w:tcPr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>
                                <w:rPr>
                                  <w:rFonts w:eastAsia="KaiTi" w:cs="Arial"/>
                                  <w:u w:val="single"/>
                                </w:rPr>
                                <w:t>f</w:t>
                              </w: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t>ür den Sat</w:t>
                              </w: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t>z</w:t>
                              </w: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t>anfang</w:t>
                              </w:r>
                              <w:r>
                                <w:rPr>
                                  <w:rFonts w:eastAsia="KaiTi" w:cs="Arial"/>
                                  <w:u w:val="single"/>
                                </w:rPr>
                                <w:t>: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Man beobac</w:t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h</w:t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tet, dass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Man bemerkt, dass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Man sieht, dass ...</w:t>
                              </w:r>
                            </w:p>
                            <w:p w:rsidR="00B603EF" w:rsidRPr="00BC661D" w:rsidRDefault="00B603EF" w:rsidP="00645581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 xml:space="preserve">Man erkennt, dass ... </w:t>
                              </w:r>
                            </w:p>
                          </w:tc>
                          <w:tc>
                            <w:tcPr>
                              <w:tcW w:w="3240" w:type="dxa"/>
                            </w:tcPr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t xml:space="preserve">beschreibende </w:t>
                              </w: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br/>
                                <w:t>Verben: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lösen – ... löst sich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auflösen – ... löst sich auf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hinabsinken – … sinkt hinab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ausfallen – ... fällt aus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färben – ... färbt sich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bewegen – … bewegt sich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aufsteigen – ... steigt auf</w:t>
                              </w:r>
                            </w:p>
                          </w:tc>
                          <w:tc>
                            <w:tcPr>
                              <w:tcW w:w="2160" w:type="dxa"/>
                            </w:tcPr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t xml:space="preserve">hilfreiche </w:t>
                              </w:r>
                              <w:r w:rsidRPr="00BC661D">
                                <w:rPr>
                                  <w:rFonts w:eastAsia="KaiTi" w:cs="Arial"/>
                                  <w:u w:val="single"/>
                                </w:rPr>
                                <w:br/>
                                <w:t>Adjektive: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schnell, lan</w:t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g</w:t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sam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wenig, viel,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groß, klein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hoch, niedrig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schmal, eng</w:t>
                              </w:r>
                            </w:p>
                            <w:p w:rsidR="00B603EF" w:rsidRPr="00BC661D" w:rsidRDefault="00B603EF" w:rsidP="00645581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feucht,</w:t>
                              </w:r>
                              <w:r>
                                <w:rPr>
                                  <w:rFonts w:eastAsia="KaiTi" w:cs="Arial"/>
                                </w:rPr>
                                <w:t xml:space="preserve"> </w:t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trocken</w:t>
                              </w:r>
                            </w:p>
                          </w:tc>
                          <w:tc>
                            <w:tcPr>
                              <w:tcW w:w="2122" w:type="dxa"/>
                            </w:tcPr>
                            <w:p w:rsidR="00B603EF" w:rsidRPr="00BC661D" w:rsidRDefault="00B603EF" w:rsidP="00B651E6">
                              <w:pPr>
                                <w:pStyle w:val="berschrift3"/>
                                <w:spacing w:line="240" w:lineRule="auto"/>
                                <w:rPr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BC661D">
                                <w:rPr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  <w:u w:val="single"/>
                                </w:rPr>
                                <w:t xml:space="preserve">Art des </w:t>
                              </w:r>
                              <w:r w:rsidRPr="00BC661D">
                                <w:rPr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  <w:u w:val="single"/>
                                </w:rPr>
                                <w:br/>
                                <w:t>Geschehens: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  <w:u w:val="single"/>
                                </w:rPr>
                              </w:pP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auf einmal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plötzlich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stetig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immer wieder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langsam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 xml:space="preserve">Schritt für </w:t>
                              </w:r>
                              <w:r>
                                <w:rPr>
                                  <w:rFonts w:eastAsia="KaiTi" w:cs="Arial"/>
                                </w:rPr>
                                <w:br/>
                              </w:r>
                              <w:r w:rsidRPr="00BC661D">
                                <w:rPr>
                                  <w:rFonts w:eastAsia="KaiTi" w:cs="Arial"/>
                                </w:rPr>
                                <w:t>Schritt ...</w:t>
                              </w:r>
                            </w:p>
                            <w:p w:rsidR="00B603EF" w:rsidRPr="00BC661D" w:rsidRDefault="00B603EF" w:rsidP="00B651E6">
                              <w:pPr>
                                <w:spacing w:line="240" w:lineRule="auto"/>
                                <w:rPr>
                                  <w:rFonts w:eastAsia="KaiTi" w:cs="Arial"/>
                                </w:rPr>
                              </w:pPr>
                              <w:r w:rsidRPr="00BC661D">
                                <w:rPr>
                                  <w:rFonts w:eastAsia="KaiTi" w:cs="Arial"/>
                                </w:rPr>
                                <w:t>nach und nach ...</w:t>
                              </w:r>
                            </w:p>
                          </w:tc>
                        </w:tr>
                      </w:tbl>
                      <w:p w:rsidR="00B603EF" w:rsidRPr="005D3748" w:rsidRDefault="00B603EF" w:rsidP="00251286">
                        <w:pPr>
                          <w:spacing w:line="240" w:lineRule="auto"/>
                        </w:pPr>
                      </w:p>
                      <w:p w:rsidR="00B603EF" w:rsidRPr="005D3748" w:rsidRDefault="00B603EF" w:rsidP="00251286">
                        <w:pPr>
                          <w:spacing w:line="240" w:lineRule="auto"/>
                        </w:pPr>
                      </w:p>
                    </w:txbxContent>
                  </v:textbox>
                </v:rect>
                <v:shape id="AutoShape 72" o:spid="_x0000_s1068" type="#_x0000_t135" style="position:absolute;left:9081;top:1500;width:2160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xpMAA&#10;AADaAAAADwAAAGRycy9kb3ducmV2LnhtbESP0YrCMBRE3wX/IVxh3zRVqUo1igjC+qJY/YBLc22r&#10;zU1poq1/bxYWfBxm5gyz2nSmEi9qXGlZwXgUgSDOrC45V3C97IcLEM4ja6wsk4I3Odis+70VJtq2&#10;fKZX6nMRIOwSVFB4XydSuqwgg25ka+Lg3Wxj0AfZ5FI32Aa4qeQkimbSYMlhocCadgVlj/RpFEy7&#10;6XF3etOxjJ+tOczNfRLnd6V+Bt12CcJT57/h//avVhDD35VwA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xxpMAAAADaAAAADwAAAAAAAAAAAAAAAACYAgAAZHJzL2Rvd25y&#10;ZXYueG1sUEsFBgAAAAAEAAQA9QAAAIUDAAAAAA==&#10;"/>
              </v:group>
            </w:pict>
          </mc:Fallback>
        </mc:AlternateContent>
      </w:r>
      <w:r w:rsidR="00251286">
        <w:rPr>
          <w:b/>
          <w:sz w:val="24"/>
          <w:szCs w:val="24"/>
          <w:u w:val="single"/>
        </w:rPr>
        <w:br w:type="page"/>
      </w:r>
    </w:p>
    <w:p w:rsidR="00952BE2" w:rsidRDefault="00952BE2" w:rsidP="007B0F96">
      <w:pPr>
        <w:spacing w:after="120" w:line="240" w:lineRule="auto"/>
        <w:rPr>
          <w:b/>
          <w:sz w:val="24"/>
          <w:szCs w:val="24"/>
        </w:rPr>
      </w:pPr>
      <w:r w:rsidRPr="00CB1E8C">
        <w:rPr>
          <w:noProof/>
          <w:u w:val="single"/>
          <w:lang w:eastAsia="de-DE"/>
        </w:rPr>
        <w:lastRenderedPageBreak/>
        <w:drawing>
          <wp:anchor distT="0" distB="0" distL="114300" distR="114300" simplePos="0" relativeHeight="251688960" behindDoc="1" locked="0" layoutInCell="1" allowOverlap="1" wp14:anchorId="5C2FFE1D" wp14:editId="383490A7">
            <wp:simplePos x="0" y="0"/>
            <wp:positionH relativeFrom="column">
              <wp:posOffset>3420110</wp:posOffset>
            </wp:positionH>
            <wp:positionV relativeFrom="paragraph">
              <wp:posOffset>234950</wp:posOffset>
            </wp:positionV>
            <wp:extent cx="234696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90" y="21355"/>
                <wp:lineTo x="21390" y="0"/>
                <wp:lineTo x="0" y="0"/>
              </wp:wrapPolygon>
            </wp:wrapTight>
            <wp:docPr id="18" name="Bild 4" descr="Hefeteig, Teig, Backen, Mehl, Brot, Bäcker, E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feteig, Teig, Backen, Mehl, Brot, Bäcker, Esse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1E8C" w:rsidRPr="00CB1E8C">
        <w:rPr>
          <w:b/>
          <w:sz w:val="24"/>
          <w:szCs w:val="24"/>
          <w:u w:val="single"/>
        </w:rPr>
        <w:t>Variante II:</w:t>
      </w:r>
    </w:p>
    <w:p w:rsidR="00CB1E8C" w:rsidRDefault="00CB1E8C" w:rsidP="007B0F96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Hefe</w:t>
      </w:r>
      <w:r w:rsidR="00952BE2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– chemische Helfer im Haushalt und der Lebensmittelindustrie</w:t>
      </w:r>
    </w:p>
    <w:p w:rsidR="00CB1E8C" w:rsidRDefault="00CB1E8C" w:rsidP="00CB1E8C">
      <w:pPr>
        <w:autoSpaceDE w:val="0"/>
        <w:autoSpaceDN w:val="0"/>
        <w:adjustRightInd w:val="0"/>
        <w:spacing w:after="120" w:line="240" w:lineRule="auto"/>
        <w:jc w:val="both"/>
      </w:pPr>
      <w:r>
        <w:t xml:space="preserve">Zimtschnecken und Mandelbrezen schmecken gut. Sie bestehen aus Hefeteig, der </w:t>
      </w:r>
      <w:r w:rsidRPr="00D97998">
        <w:t>besonders luftig und leicht ist.</w:t>
      </w:r>
      <w:r>
        <w:t xml:space="preserve"> Dies erreicht man durch Zugabe des Bac</w:t>
      </w:r>
      <w:r>
        <w:t>k</w:t>
      </w:r>
      <w:r>
        <w:t>triebmittels Hefe. Die</w:t>
      </w:r>
      <w:r w:rsidR="00952BE2">
        <w:t xml:space="preserve"> Hefe</w:t>
      </w:r>
      <w:r>
        <w:t xml:space="preserve"> bildet Gase und macht dadurch den Teig locker und fluffig.</w:t>
      </w:r>
      <w:r w:rsidRPr="00501643">
        <w:t xml:space="preserve"> </w:t>
      </w:r>
      <w:r w:rsidRPr="00D97998">
        <w:t xml:space="preserve">Hefen sind </w:t>
      </w:r>
      <w:r w:rsidR="00952BE2">
        <w:br/>
      </w:r>
      <w:r w:rsidRPr="00D97998">
        <w:t>mikroskopisch kleine, einzellige Pilze, die sich durch Zellteilung rasch vermehren können.</w:t>
      </w:r>
    </w:p>
    <w:p w:rsidR="00672FFE" w:rsidRDefault="00672FFE" w:rsidP="00672FFE">
      <w:pPr>
        <w:autoSpaceDE w:val="0"/>
        <w:autoSpaceDN w:val="0"/>
        <w:adjustRightInd w:val="0"/>
        <w:spacing w:after="120" w:line="240" w:lineRule="auto"/>
        <w:jc w:val="both"/>
      </w:pPr>
      <w:r>
        <w:t>In Backbüchern findet man überlieferte Tipps zum guten Gelingen eines fluffigen Hefeteigs.</w:t>
      </w:r>
    </w:p>
    <w:p w:rsidR="00CB1E8C" w:rsidRPr="00CD52C9" w:rsidRDefault="00CB1E8C" w:rsidP="00CB1E8C">
      <w:pPr>
        <w:autoSpaceDE w:val="0"/>
        <w:autoSpaceDN w:val="0"/>
        <w:adjustRightInd w:val="0"/>
        <w:spacing w:after="120" w:line="240" w:lineRule="auto"/>
        <w:jc w:val="both"/>
        <w:rPr>
          <w:b/>
        </w:rPr>
      </w:pPr>
      <w:r w:rsidRPr="00CD52C9">
        <w:rPr>
          <w:b/>
        </w:rPr>
        <w:t xml:space="preserve">Unter welchen Bedingungen gelingt </w:t>
      </w:r>
      <w:r>
        <w:rPr>
          <w:b/>
        </w:rPr>
        <w:t>ein</w:t>
      </w:r>
      <w:r w:rsidRPr="00CD52C9">
        <w:rPr>
          <w:b/>
        </w:rPr>
        <w:t xml:space="preserve"> Hefeteig besonders gut und warum ist das so?</w:t>
      </w:r>
    </w:p>
    <w:p w:rsidR="00CB1E8C" w:rsidRDefault="00CB1E8C" w:rsidP="00CB1E8C">
      <w:pPr>
        <w:spacing w:before="60" w:after="60"/>
        <w:rPr>
          <w:b/>
          <w:sz w:val="24"/>
          <w:szCs w:val="24"/>
        </w:rPr>
      </w:pPr>
    </w:p>
    <w:p w:rsidR="00CB1E8C" w:rsidRPr="00B50320" w:rsidRDefault="00CB1E8C" w:rsidP="00CB1E8C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t>Aufg</w:t>
      </w:r>
      <w:r w:rsidRPr="00B50320">
        <w:rPr>
          <w:b/>
          <w:sz w:val="24"/>
          <w:szCs w:val="24"/>
        </w:rPr>
        <w:t>aben</w:t>
      </w:r>
      <w:r>
        <w:rPr>
          <w:b/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</w:tblGrid>
      <w:tr w:rsidR="00CB1E8C" w:rsidRPr="00C31E71" w:rsidTr="00CB1E8C">
        <w:trPr>
          <w:trHeight w:val="1434"/>
        </w:trPr>
        <w:tc>
          <w:tcPr>
            <w:tcW w:w="9286" w:type="dxa"/>
            <w:vAlign w:val="center"/>
          </w:tcPr>
          <w:p w:rsidR="00CB1E8C" w:rsidRPr="00C31E71" w:rsidRDefault="00CB1E8C" w:rsidP="00CB1E8C">
            <w:pPr>
              <w:pStyle w:val="Listenabsatz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lang w:eastAsia="de-DE"/>
              </w:rPr>
            </w:pPr>
            <w:r>
              <w:rPr>
                <w:lang w:eastAsia="de-DE"/>
              </w:rPr>
              <w:t>Untersucht</w:t>
            </w:r>
            <w:r w:rsidRPr="00C31E71">
              <w:rPr>
                <w:lang w:eastAsia="de-DE"/>
              </w:rPr>
              <w:t xml:space="preserve"> die </w:t>
            </w:r>
            <w:r>
              <w:rPr>
                <w:lang w:eastAsia="de-DE"/>
              </w:rPr>
              <w:t>einzelligen Pilze</w:t>
            </w:r>
            <w:r w:rsidRPr="00C31E71">
              <w:rPr>
                <w:lang w:eastAsia="de-DE"/>
              </w:rPr>
              <w:t>, die beim Herstellen eines Hefeteigs wirksam werden, unter dem Mikroskop.</w:t>
            </w:r>
          </w:p>
          <w:p w:rsidR="00CB1E8C" w:rsidRDefault="00CB1E8C" w:rsidP="001258C2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/>
              <w:rPr>
                <w:lang w:eastAsia="de-DE"/>
              </w:rPr>
            </w:pPr>
            <w:r w:rsidRPr="00C31E71">
              <w:rPr>
                <w:lang w:eastAsia="de-DE"/>
              </w:rPr>
              <w:t>Mischt dazu etwas Hefe und Wasser im Becherglas. Gebt einige Tropfen der Mischung auf einen Objektträger und legt ein Deckgläschen darüber. Betrachtet die Hefezellen u</w:t>
            </w:r>
            <w:r w:rsidRPr="00C31E71">
              <w:rPr>
                <w:lang w:eastAsia="de-DE"/>
              </w:rPr>
              <w:t>n</w:t>
            </w:r>
            <w:r w:rsidRPr="00C31E71">
              <w:rPr>
                <w:lang w:eastAsia="de-DE"/>
              </w:rPr>
              <w:t>ter dem Mikroskop. Zeichnet einige Hefezellen.</w:t>
            </w:r>
          </w:p>
          <w:p w:rsidR="00CB1E8C" w:rsidRPr="00C31E71" w:rsidRDefault="00CB1E8C" w:rsidP="001258C2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/>
              <w:rPr>
                <w:lang w:eastAsia="de-DE"/>
              </w:rPr>
            </w:pPr>
            <w:r>
              <w:rPr>
                <w:lang w:eastAsia="de-DE"/>
              </w:rPr>
              <w:t>Vergleicht euer mikroskopisches Bild mit Bildern aus dem Internet. Notiert die Unte</w:t>
            </w:r>
            <w:r>
              <w:rPr>
                <w:lang w:eastAsia="de-DE"/>
              </w:rPr>
              <w:t>r</w:t>
            </w:r>
            <w:r>
              <w:rPr>
                <w:lang w:eastAsia="de-DE"/>
              </w:rPr>
              <w:t>schiede.</w:t>
            </w:r>
          </w:p>
        </w:tc>
      </w:tr>
      <w:tr w:rsidR="00C27A3A" w:rsidRPr="00C31E71" w:rsidTr="00CB1E8C">
        <w:tc>
          <w:tcPr>
            <w:tcW w:w="9286" w:type="dxa"/>
            <w:vAlign w:val="center"/>
          </w:tcPr>
          <w:p w:rsidR="00C27A3A" w:rsidRPr="0077614A" w:rsidRDefault="00C27A3A" w:rsidP="001258C2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i/>
                <w:lang w:eastAsia="de-DE"/>
              </w:rPr>
            </w:pPr>
            <w:r w:rsidRPr="0077614A">
              <w:rPr>
                <w:rFonts w:cs="Arial"/>
                <w:lang w:eastAsia="de-DE"/>
              </w:rPr>
              <w:t>Plant eine Versuchsreihe, um herauszufinden, unter welchen Bedingungen sich Hefepi</w:t>
            </w:r>
            <w:r w:rsidRPr="0077614A">
              <w:rPr>
                <w:rFonts w:cs="Arial"/>
                <w:lang w:eastAsia="de-DE"/>
              </w:rPr>
              <w:t>l</w:t>
            </w:r>
            <w:r w:rsidRPr="0077614A">
              <w:rPr>
                <w:rFonts w:cs="Arial"/>
                <w:lang w:eastAsia="de-DE"/>
              </w:rPr>
              <w:t xml:space="preserve">ze vermehren und aktiv sind. </w:t>
            </w:r>
            <w:r w:rsidRPr="0077614A">
              <w:rPr>
                <w:rFonts w:cs="Arial"/>
                <w:i/>
                <w:lang w:eastAsia="de-DE"/>
              </w:rPr>
              <w:t>Achtet bei der Versuchsplanung darauf, dass sich immer nur eine Versuchsbedingung ändert.</w:t>
            </w:r>
          </w:p>
          <w:p w:rsidR="00C27A3A" w:rsidRPr="00C31E71" w:rsidRDefault="00C27A3A" w:rsidP="001258C2">
            <w:pPr>
              <w:autoSpaceDE w:val="0"/>
              <w:autoSpaceDN w:val="0"/>
              <w:adjustRightInd w:val="0"/>
              <w:spacing w:before="120" w:after="120" w:line="240" w:lineRule="auto"/>
              <w:ind w:left="324"/>
              <w:rPr>
                <w:rFonts w:cs="Arial"/>
                <w:lang w:eastAsia="de-DE"/>
              </w:rPr>
            </w:pPr>
            <w:r w:rsidRPr="00C31E71">
              <w:rPr>
                <w:rFonts w:cs="Arial"/>
                <w:lang w:eastAsia="de-DE"/>
              </w:rPr>
              <w:t>Legt die Planung der Lehrerin oder dem Lehrer vor, lasst euch die benötigten Materialien geben und führt die Versuche durch.</w:t>
            </w:r>
          </w:p>
          <w:p w:rsidR="00C27A3A" w:rsidRPr="00C31E71" w:rsidRDefault="00C27A3A" w:rsidP="001258C2">
            <w:pPr>
              <w:pStyle w:val="Listenabsatz"/>
              <w:autoSpaceDE w:val="0"/>
              <w:autoSpaceDN w:val="0"/>
              <w:adjustRightInd w:val="0"/>
              <w:spacing w:after="120" w:line="240" w:lineRule="auto"/>
              <w:ind w:left="330"/>
              <w:jc w:val="both"/>
              <w:rPr>
                <w:rFonts w:cs="Arial"/>
                <w:i/>
                <w:lang w:eastAsia="de-DE"/>
              </w:rPr>
            </w:pPr>
            <w:r w:rsidRPr="00C31E71">
              <w:rPr>
                <w:lang w:eastAsia="de-DE"/>
              </w:rPr>
              <w:t xml:space="preserve">Protokolliert eure Versuchsergebnisse. </w:t>
            </w:r>
          </w:p>
          <w:p w:rsidR="00C27A3A" w:rsidRPr="00C31E71" w:rsidRDefault="00C27A3A" w:rsidP="001258C2">
            <w:pPr>
              <w:spacing w:before="60" w:after="60" w:line="240" w:lineRule="auto"/>
              <w:ind w:left="316" w:firstLine="6"/>
              <w:jc w:val="both"/>
              <w:rPr>
                <w:lang w:eastAsia="de-DE"/>
              </w:rPr>
            </w:pPr>
            <w:r w:rsidRPr="00C31E71">
              <w:rPr>
                <w:lang w:eastAsia="de-DE"/>
              </w:rPr>
              <w:t>Erklärt die unterschiedliche Aktivität der Hefepilze.</w:t>
            </w:r>
          </w:p>
          <w:p w:rsidR="00C27A3A" w:rsidRPr="00C31E71" w:rsidRDefault="00C27A3A" w:rsidP="001258C2">
            <w:pPr>
              <w:spacing w:before="60" w:after="60" w:line="240" w:lineRule="auto"/>
              <w:ind w:left="316" w:firstLine="6"/>
              <w:jc w:val="both"/>
              <w:rPr>
                <w:lang w:eastAsia="de-DE"/>
              </w:rPr>
            </w:pPr>
            <w:r w:rsidRPr="00C31E71">
              <w:rPr>
                <w:lang w:eastAsia="de-DE"/>
              </w:rPr>
              <w:t>Leitet aus den Versuchen Regeln zur Herstellung eines Hefeteigs ab.</w:t>
            </w:r>
          </w:p>
        </w:tc>
      </w:tr>
      <w:tr w:rsidR="00CB1E8C" w:rsidRPr="00C31E71" w:rsidTr="00CB1E8C">
        <w:trPr>
          <w:trHeight w:val="1264"/>
        </w:trPr>
        <w:tc>
          <w:tcPr>
            <w:tcW w:w="9286" w:type="dxa"/>
            <w:vAlign w:val="center"/>
          </w:tcPr>
          <w:p w:rsidR="00CB1E8C" w:rsidRPr="00CB1E8C" w:rsidRDefault="00CB1E8C" w:rsidP="00CB1E8C">
            <w:pPr>
              <w:pStyle w:val="Listenabsatz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>Recherchiert ein einfaches Rezept für di</w:t>
            </w:r>
            <w:r w:rsidR="00952BE2">
              <w:rPr>
                <w:rFonts w:cs="Arial"/>
                <w:lang w:eastAsia="de-DE"/>
              </w:rPr>
              <w:t>e Herstellung eines Hefeteig</w:t>
            </w:r>
            <w:r w:rsidRPr="00CB1E8C">
              <w:rPr>
                <w:rFonts w:cs="Arial"/>
                <w:lang w:eastAsia="de-DE"/>
              </w:rPr>
              <w:t xml:space="preserve">s. </w:t>
            </w:r>
            <w:r w:rsidRPr="00CB1E8C">
              <w:rPr>
                <w:rFonts w:cs="Arial"/>
                <w:lang w:eastAsia="de-DE"/>
              </w:rPr>
              <w:br/>
              <w:t>Begründet die Herstellungshinweise, die in vielen Rezepten mit angegeben werden</w:t>
            </w:r>
            <w:r w:rsidR="00952BE2">
              <w:rPr>
                <w:rFonts w:cs="Arial"/>
                <w:lang w:eastAsia="de-DE"/>
              </w:rPr>
              <w:t>,</w:t>
            </w:r>
            <w:r w:rsidRPr="00CB1E8C">
              <w:rPr>
                <w:rFonts w:cs="Arial"/>
                <w:lang w:eastAsia="de-DE"/>
              </w:rPr>
              <w:t xml:space="preserve"> u</w:t>
            </w:r>
            <w:r w:rsidRPr="00CB1E8C">
              <w:rPr>
                <w:rFonts w:cs="Arial"/>
                <w:lang w:eastAsia="de-DE"/>
              </w:rPr>
              <w:t>n</w:t>
            </w:r>
            <w:r w:rsidRPr="00CB1E8C">
              <w:rPr>
                <w:rFonts w:cs="Arial"/>
                <w:lang w:eastAsia="de-DE"/>
              </w:rPr>
              <w:t>ter Zuhilfenahme eurer Versuchsergebnisse.</w:t>
            </w:r>
          </w:p>
        </w:tc>
      </w:tr>
      <w:tr w:rsidR="00C27A3A" w:rsidRPr="00C31E71" w:rsidTr="00CB1E8C">
        <w:tc>
          <w:tcPr>
            <w:tcW w:w="9286" w:type="dxa"/>
            <w:vAlign w:val="center"/>
          </w:tcPr>
          <w:p w:rsidR="00C27A3A" w:rsidRPr="00CB1E8C" w:rsidRDefault="00C27A3A" w:rsidP="00CB1E8C">
            <w:pPr>
              <w:pStyle w:val="Listenabsatz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>Formuliert die Reaktionsgleichung für die chemische Reaktion, die in den Hefezellen a</w:t>
            </w:r>
            <w:r w:rsidRPr="00CB1E8C">
              <w:rPr>
                <w:rFonts w:cs="Arial"/>
                <w:lang w:eastAsia="de-DE"/>
              </w:rPr>
              <w:t>b</w:t>
            </w:r>
            <w:r w:rsidRPr="00CB1E8C">
              <w:rPr>
                <w:rFonts w:cs="Arial"/>
                <w:lang w:eastAsia="de-DE"/>
              </w:rPr>
              <w:t>läuft, wenn sie sich von Glucose ernähren.</w:t>
            </w:r>
          </w:p>
        </w:tc>
      </w:tr>
      <w:tr w:rsidR="00C27A3A" w:rsidRPr="00C31E71" w:rsidTr="00CB1E8C">
        <w:tc>
          <w:tcPr>
            <w:tcW w:w="9286" w:type="dxa"/>
            <w:vAlign w:val="center"/>
          </w:tcPr>
          <w:p w:rsidR="00C27A3A" w:rsidRPr="00CB1E8C" w:rsidRDefault="00C27A3A" w:rsidP="00CB1E8C">
            <w:pPr>
              <w:pStyle w:val="Listenabsatz"/>
              <w:numPr>
                <w:ilvl w:val="0"/>
                <w:numId w:val="40"/>
              </w:numPr>
              <w:spacing w:before="120" w:after="60" w:line="240" w:lineRule="auto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 xml:space="preserve">Zeichnet und beschriftet einen Versuchsaufbau, mit </w:t>
            </w:r>
            <w:r w:rsidR="00952BE2">
              <w:rPr>
                <w:rFonts w:cs="Arial"/>
                <w:lang w:eastAsia="de-DE"/>
              </w:rPr>
              <w:t xml:space="preserve">dem </w:t>
            </w:r>
            <w:r w:rsidRPr="00CB1E8C">
              <w:rPr>
                <w:rFonts w:cs="Arial"/>
                <w:lang w:eastAsia="de-DE"/>
              </w:rPr>
              <w:t xml:space="preserve">man nachweisen kann, dass bei der Vergärung von Zucker durch Hefezellen das Gas Kohlenstoffdioxid entsteht. </w:t>
            </w:r>
          </w:p>
          <w:p w:rsidR="00C27A3A" w:rsidRDefault="00CB1E8C" w:rsidP="0000038D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 w:hanging="360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ab/>
            </w:r>
            <w:r w:rsidR="00C27A3A" w:rsidRPr="00C27A3A">
              <w:rPr>
                <w:rFonts w:cs="Arial"/>
                <w:lang w:eastAsia="de-DE"/>
              </w:rPr>
              <w:t>Gebt die zu erwartende Beobachtung an.</w:t>
            </w:r>
            <w:r>
              <w:rPr>
                <w:rFonts w:cs="Arial"/>
                <w:lang w:eastAsia="de-DE"/>
              </w:rPr>
              <w:br/>
            </w:r>
            <w:r w:rsidR="00C27A3A" w:rsidRPr="00C27A3A">
              <w:rPr>
                <w:rFonts w:cs="Arial"/>
                <w:lang w:eastAsia="de-DE"/>
              </w:rPr>
              <w:t>Formuliert die Reaktionsgleichung für diesen Nachweis.</w:t>
            </w:r>
          </w:p>
          <w:p w:rsidR="00DA19E2" w:rsidRPr="00C27A3A" w:rsidRDefault="00DA19E2" w:rsidP="0000038D">
            <w:pPr>
              <w:pStyle w:val="Listenabsatz"/>
              <w:autoSpaceDE w:val="0"/>
              <w:autoSpaceDN w:val="0"/>
              <w:adjustRightInd w:val="0"/>
              <w:spacing w:before="120" w:after="120" w:line="240" w:lineRule="auto"/>
              <w:ind w:left="360" w:hanging="360"/>
              <w:rPr>
                <w:rFonts w:cs="Arial"/>
                <w:lang w:eastAsia="de-DE"/>
              </w:rPr>
            </w:pPr>
            <w:bookmarkStart w:id="0" w:name="_GoBack"/>
            <w:bookmarkEnd w:id="0"/>
          </w:p>
        </w:tc>
      </w:tr>
      <w:tr w:rsidR="00C27A3A" w:rsidRPr="00C31E71" w:rsidTr="00CB1E8C">
        <w:tc>
          <w:tcPr>
            <w:tcW w:w="9286" w:type="dxa"/>
            <w:vAlign w:val="center"/>
          </w:tcPr>
          <w:p w:rsidR="00C27A3A" w:rsidRPr="00CB1E8C" w:rsidRDefault="00C27A3A" w:rsidP="00DA19E2">
            <w:pPr>
              <w:pStyle w:val="Listenabsatz"/>
              <w:numPr>
                <w:ilvl w:val="0"/>
                <w:numId w:val="40"/>
              </w:numPr>
              <w:spacing w:before="120" w:after="120" w:line="240" w:lineRule="auto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lastRenderedPageBreak/>
              <w:t>Ein gebackener Hefeteig enthält keinen Alkohol. Begründet diese Tatsache.</w:t>
            </w:r>
          </w:p>
        </w:tc>
      </w:tr>
      <w:tr w:rsidR="00CB1E8C" w:rsidRPr="00C31E71" w:rsidTr="00CB1E8C">
        <w:tc>
          <w:tcPr>
            <w:tcW w:w="9286" w:type="dxa"/>
            <w:vAlign w:val="center"/>
          </w:tcPr>
          <w:p w:rsidR="00CB1E8C" w:rsidRPr="00CB1E8C" w:rsidRDefault="00CB1E8C" w:rsidP="00CB1E8C">
            <w:pPr>
              <w:pStyle w:val="Listenabsatz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 xml:space="preserve">Stellt einen Hefeteig unter Beachtung der ermittelten günstigen Bedingungen her. </w:t>
            </w:r>
            <w:r w:rsidRPr="00CB1E8C">
              <w:rPr>
                <w:rFonts w:cs="Arial"/>
                <w:lang w:eastAsia="de-DE"/>
              </w:rPr>
              <w:br/>
              <w:t>Backt daraus einen Hefekuchen.</w:t>
            </w:r>
          </w:p>
          <w:p w:rsidR="00CB1E8C" w:rsidRPr="00CB1E8C" w:rsidRDefault="00CB1E8C" w:rsidP="00CB1E8C">
            <w:pPr>
              <w:pStyle w:val="Listenabsatz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cs="Arial"/>
                <w:lang w:eastAsia="de-DE"/>
              </w:rPr>
            </w:pPr>
            <w:r w:rsidRPr="00CB1E8C">
              <w:rPr>
                <w:rFonts w:cs="Arial"/>
                <w:lang w:eastAsia="de-DE"/>
              </w:rPr>
              <w:t>Präsentiert die Ergebnisse der Aufgaben in Form eines Informationsplakates, das im Fachraum veröffentlicht wird.</w:t>
            </w:r>
          </w:p>
        </w:tc>
      </w:tr>
    </w:tbl>
    <w:p w:rsidR="00CB1E8C" w:rsidRPr="00BC661D" w:rsidRDefault="00CB1E8C" w:rsidP="00CB1E8C">
      <w:pPr>
        <w:autoSpaceDE w:val="0"/>
        <w:autoSpaceDN w:val="0"/>
        <w:adjustRightInd w:val="0"/>
        <w:spacing w:before="120" w:after="120" w:line="240" w:lineRule="auto"/>
        <w:jc w:val="both"/>
        <w:rPr>
          <w:b/>
        </w:rPr>
      </w:pPr>
      <w:r w:rsidRPr="00BC661D">
        <w:rPr>
          <w:b/>
        </w:rPr>
        <w:t>M1: Backhefe</w:t>
      </w:r>
    </w:p>
    <w:p w:rsidR="00CB1E8C" w:rsidRDefault="00CB1E8C" w:rsidP="00CB1E8C">
      <w:pPr>
        <w:autoSpaceDE w:val="0"/>
        <w:autoSpaceDN w:val="0"/>
        <w:adjustRightInd w:val="0"/>
        <w:spacing w:after="120" w:line="240" w:lineRule="auto"/>
        <w:jc w:val="both"/>
      </w:pPr>
      <w:r w:rsidRPr="00D97998">
        <w:t>Hefepilze ernähren sich von Zucker (z. B. Glucose C</w:t>
      </w:r>
      <w:r w:rsidRPr="00B5496B">
        <w:rPr>
          <w:vertAlign w:val="subscript"/>
        </w:rPr>
        <w:t>6</w:t>
      </w:r>
      <w:r w:rsidRPr="00D97998">
        <w:t>H</w:t>
      </w:r>
      <w:r w:rsidRPr="00B5496B">
        <w:rPr>
          <w:vertAlign w:val="subscript"/>
        </w:rPr>
        <w:t>12</w:t>
      </w:r>
      <w:r w:rsidRPr="00D97998">
        <w:t>O</w:t>
      </w:r>
      <w:r w:rsidRPr="00B5496B">
        <w:rPr>
          <w:vertAlign w:val="subscript"/>
        </w:rPr>
        <w:t>6</w:t>
      </w:r>
      <w:r w:rsidRPr="00D97998">
        <w:t xml:space="preserve">) und produzieren dabei mithilfe spezieller </w:t>
      </w:r>
      <w:r>
        <w:t>Biok</w:t>
      </w:r>
      <w:r w:rsidRPr="00D97998">
        <w:t>atalysatoren</w:t>
      </w:r>
      <w:r>
        <w:t xml:space="preserve"> (Enzyme) den Alkohol Ethanol</w:t>
      </w:r>
      <w:r w:rsidRPr="00D97998">
        <w:t xml:space="preserve"> </w:t>
      </w:r>
      <w:r>
        <w:t>(C</w:t>
      </w:r>
      <w:r w:rsidRPr="00B5496B">
        <w:rPr>
          <w:vertAlign w:val="subscript"/>
        </w:rPr>
        <w:t>2</w:t>
      </w:r>
      <w:r>
        <w:t>H</w:t>
      </w:r>
      <w:r w:rsidRPr="00B5496B">
        <w:rPr>
          <w:vertAlign w:val="subscript"/>
        </w:rPr>
        <w:t>5</w:t>
      </w:r>
      <w:r>
        <w:t xml:space="preserve">OH) </w:t>
      </w:r>
      <w:r w:rsidRPr="00D97998">
        <w:t>und das Gas Kohle</w:t>
      </w:r>
      <w:r w:rsidRPr="00D97998">
        <w:t>n</w:t>
      </w:r>
      <w:r w:rsidRPr="00D97998">
        <w:t xml:space="preserve">stoffdioxid. </w:t>
      </w:r>
      <w:r>
        <w:t xml:space="preserve">Diesen Prozess nennt man alkoholische Gärung. Dabei geht der Teig auf. </w:t>
      </w:r>
      <w:r w:rsidRPr="00D97998">
        <w:t xml:space="preserve">Das Gas Kohlenstoffdioxid </w:t>
      </w:r>
      <w:r>
        <w:t xml:space="preserve">und der Alkohol </w:t>
      </w:r>
      <w:r w:rsidRPr="00D97998">
        <w:t>entweich</w:t>
      </w:r>
      <w:r>
        <w:t>en</w:t>
      </w:r>
      <w:r w:rsidRPr="00D97998">
        <w:t xml:space="preserve"> beim Backen, die Hohlräume </w:t>
      </w:r>
      <w:r>
        <w:t xml:space="preserve">der Gase </w:t>
      </w:r>
      <w:r w:rsidRPr="00D97998">
        <w:t>bleiben.</w:t>
      </w:r>
      <w:r w:rsidRPr="00B5496B">
        <w:t xml:space="preserve"> </w:t>
      </w:r>
    </w:p>
    <w:p w:rsidR="00C27A3A" w:rsidRDefault="00C27A3A" w:rsidP="005D0DEB">
      <w:pPr>
        <w:autoSpaceDE w:val="0"/>
        <w:autoSpaceDN w:val="0"/>
        <w:adjustRightInd w:val="0"/>
        <w:spacing w:before="120" w:after="120" w:line="240" w:lineRule="auto"/>
        <w:jc w:val="both"/>
        <w:rPr>
          <w:b/>
          <w:u w:val="single"/>
        </w:rPr>
      </w:pPr>
    </w:p>
    <w:p w:rsidR="00BC661D" w:rsidRDefault="00BC661D" w:rsidP="00BC661D">
      <w:pPr>
        <w:autoSpaceDE w:val="0"/>
        <w:autoSpaceDN w:val="0"/>
        <w:adjustRightInd w:val="0"/>
        <w:spacing w:before="120" w:after="120" w:line="240" w:lineRule="auto"/>
        <w:jc w:val="both"/>
        <w:rPr>
          <w:b/>
        </w:rPr>
      </w:pPr>
      <w:r>
        <w:rPr>
          <w:b/>
        </w:rPr>
        <w:t xml:space="preserve">M2: </w:t>
      </w:r>
      <w:r w:rsidRPr="00BC661D">
        <w:rPr>
          <w:b/>
        </w:rPr>
        <w:t>Erstellen von Collagen, Dokumentationen und Plakaten durch „Pic Collage“</w:t>
      </w:r>
    </w:p>
    <w:p w:rsidR="00BC661D" w:rsidRPr="00BC661D" w:rsidRDefault="00BC661D" w:rsidP="00BC661D">
      <w:pPr>
        <w:autoSpaceDE w:val="0"/>
        <w:autoSpaceDN w:val="0"/>
        <w:adjustRightInd w:val="0"/>
        <w:spacing w:before="120" w:after="120" w:line="240" w:lineRule="auto"/>
        <w:jc w:val="both"/>
        <w:rPr>
          <w:b/>
        </w:rPr>
      </w:pPr>
    </w:p>
    <w:p w:rsidR="00BC661D" w:rsidRDefault="00BC661D" w:rsidP="00BC661D">
      <w:pPr>
        <w:pStyle w:val="Listenabsatz"/>
        <w:numPr>
          <w:ilvl w:val="0"/>
          <w:numId w:val="46"/>
        </w:numPr>
        <w:spacing w:after="160" w:line="259" w:lineRule="auto"/>
        <w:contextualSpacing/>
        <w:rPr>
          <w:b/>
        </w:rPr>
      </w:pPr>
      <w:r w:rsidRPr="00B518FB">
        <w:rPr>
          <w:b/>
        </w:rPr>
        <w:t>Kostenlose App</w:t>
      </w:r>
    </w:p>
    <w:p w:rsidR="00BC661D" w:rsidRPr="00B518FB" w:rsidRDefault="00BC661D" w:rsidP="00BC661D">
      <w:pPr>
        <w:pStyle w:val="Listenabsatz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4020"/>
      </w:tblGrid>
      <w:tr w:rsidR="00BC661D" w:rsidRPr="00BC661D" w:rsidTr="0000038D">
        <w:tc>
          <w:tcPr>
            <w:tcW w:w="5212" w:type="dxa"/>
          </w:tcPr>
          <w:p w:rsidR="00BC661D" w:rsidRPr="00BC661D" w:rsidRDefault="00BC661D" w:rsidP="00B651E6">
            <w:pPr>
              <w:rPr>
                <w:b/>
                <w:color w:val="002060"/>
              </w:rPr>
            </w:pPr>
            <w:r w:rsidRPr="00BC661D">
              <w:rPr>
                <w:b/>
                <w:color w:val="002060"/>
              </w:rPr>
              <w:t>1. Schritt: App herunterladen und öffnen</w:t>
            </w:r>
          </w:p>
          <w:p w:rsidR="00BC661D" w:rsidRPr="00BC661D" w:rsidRDefault="00BC661D" w:rsidP="00B651E6">
            <w:pPr>
              <w:rPr>
                <w:b/>
              </w:rPr>
            </w:pPr>
          </w:p>
          <w:p w:rsidR="00BC661D" w:rsidRPr="00BC661D" w:rsidRDefault="00BC661D" w:rsidP="00B651E6">
            <w:pPr>
              <w:rPr>
                <w:b/>
              </w:rPr>
            </w:pPr>
            <w:r w:rsidRPr="00BC661D">
              <w:rPr>
                <w:noProof/>
                <w:lang w:eastAsia="de-DE"/>
              </w:rPr>
              <w:drawing>
                <wp:inline distT="0" distB="0" distL="0" distR="0">
                  <wp:extent cx="3207004" cy="3094759"/>
                  <wp:effectExtent l="0" t="0" r="0" b="0"/>
                  <wp:docPr id="5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24" cy="309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661D">
              <w:rPr>
                <w:noProof/>
              </w:rPr>
              <w:t xml:space="preserve">   </w:t>
            </w:r>
          </w:p>
          <w:p w:rsidR="00BC661D" w:rsidRPr="00BC661D" w:rsidRDefault="00BC661D" w:rsidP="00B651E6">
            <w:pPr>
              <w:rPr>
                <w:b/>
              </w:rPr>
            </w:pPr>
          </w:p>
        </w:tc>
        <w:tc>
          <w:tcPr>
            <w:tcW w:w="4074" w:type="dxa"/>
          </w:tcPr>
          <w:p w:rsidR="00BC661D" w:rsidRPr="00BC661D" w:rsidRDefault="00BC661D" w:rsidP="00B651E6">
            <w:pPr>
              <w:rPr>
                <w:b/>
                <w:color w:val="002060"/>
              </w:rPr>
            </w:pPr>
            <w:r w:rsidRPr="00BC661D">
              <w:rPr>
                <w:b/>
                <w:color w:val="002060"/>
              </w:rPr>
              <w:t>2. Schritt: „Meine Collagen“ öffnen</w:t>
            </w:r>
          </w:p>
          <w:p w:rsidR="00BC661D" w:rsidRPr="00BC661D" w:rsidRDefault="00BC661D" w:rsidP="00B651E6">
            <w:pPr>
              <w:rPr>
                <w:b/>
              </w:rPr>
            </w:pPr>
          </w:p>
          <w:p w:rsidR="00BC661D" w:rsidRPr="00BC661D" w:rsidRDefault="00BC661D" w:rsidP="00B651E6">
            <w:pPr>
              <w:jc w:val="center"/>
              <w:rPr>
                <w:b/>
              </w:rPr>
            </w:pPr>
            <w:r w:rsidRPr="00BC661D">
              <w:rPr>
                <w:b/>
                <w:noProof/>
                <w:lang w:eastAsia="de-DE"/>
              </w:rPr>
              <w:drawing>
                <wp:inline distT="0" distB="0" distL="0" distR="0">
                  <wp:extent cx="2121535" cy="3792220"/>
                  <wp:effectExtent l="0" t="0" r="0" b="0"/>
                  <wp:docPr id="5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661D" w:rsidRPr="00BC661D" w:rsidRDefault="00BC661D" w:rsidP="00B651E6">
            <w:pPr>
              <w:rPr>
                <w:b/>
              </w:rPr>
            </w:pPr>
          </w:p>
        </w:tc>
      </w:tr>
    </w:tbl>
    <w:p w:rsidR="0000038D" w:rsidRDefault="0000038D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0"/>
        <w:gridCol w:w="4116"/>
      </w:tblGrid>
      <w:tr w:rsidR="00BC661D" w:rsidRPr="00BC661D" w:rsidTr="0000038D">
        <w:tc>
          <w:tcPr>
            <w:tcW w:w="5212" w:type="dxa"/>
          </w:tcPr>
          <w:p w:rsidR="00BC661D" w:rsidRPr="00BC661D" w:rsidRDefault="00BC661D" w:rsidP="00B651E6">
            <w:pPr>
              <w:rPr>
                <w:b/>
                <w:color w:val="002060"/>
              </w:rPr>
            </w:pPr>
            <w:r w:rsidRPr="00BC661D">
              <w:rPr>
                <w:b/>
                <w:color w:val="002060"/>
              </w:rPr>
              <w:lastRenderedPageBreak/>
              <w:t>3. Schritt: Format festlegen</w:t>
            </w:r>
          </w:p>
          <w:p w:rsidR="00BC661D" w:rsidRPr="00BC661D" w:rsidRDefault="00BC661D" w:rsidP="00B651E6">
            <w:pPr>
              <w:rPr>
                <w:b/>
              </w:rPr>
            </w:pPr>
          </w:p>
          <w:p w:rsidR="00BC661D" w:rsidRPr="00BC661D" w:rsidRDefault="00BC661D" w:rsidP="00B651E6">
            <w:pPr>
              <w:jc w:val="center"/>
              <w:rPr>
                <w:b/>
              </w:rPr>
            </w:pPr>
            <w:r w:rsidRPr="00BC661D">
              <w:rPr>
                <w:noProof/>
                <w:lang w:eastAsia="de-DE"/>
              </w:rPr>
              <w:drawing>
                <wp:inline distT="0" distB="0" distL="0" distR="0" wp14:anchorId="68CEF61E" wp14:editId="66C4BED4">
                  <wp:extent cx="2419502" cy="2766950"/>
                  <wp:effectExtent l="0" t="0" r="0" b="0"/>
                  <wp:docPr id="58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58" cy="276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BC661D" w:rsidRPr="00BC661D" w:rsidRDefault="00BC661D" w:rsidP="00B651E6">
            <w:pPr>
              <w:rPr>
                <w:b/>
                <w:color w:val="002060"/>
              </w:rPr>
            </w:pPr>
            <w:r w:rsidRPr="00BC661D">
              <w:rPr>
                <w:b/>
                <w:color w:val="002060"/>
              </w:rPr>
              <w:t>4. Schritt: Fotos einfügen, bearbeiten und speichern</w:t>
            </w:r>
          </w:p>
          <w:p w:rsidR="00BC661D" w:rsidRPr="00BC661D" w:rsidRDefault="00BC661D" w:rsidP="00B651E6">
            <w:pPr>
              <w:rPr>
                <w:b/>
              </w:rPr>
            </w:pPr>
          </w:p>
          <w:p w:rsidR="00BC661D" w:rsidRPr="00BC661D" w:rsidRDefault="00BC661D" w:rsidP="00B651E6">
            <w:pPr>
              <w:jc w:val="center"/>
              <w:rPr>
                <w:b/>
              </w:rPr>
            </w:pPr>
            <w:r w:rsidRPr="00BC661D">
              <w:rPr>
                <w:b/>
                <w:noProof/>
                <w:lang w:eastAsia="de-DE"/>
              </w:rPr>
              <w:drawing>
                <wp:inline distT="0" distB="0" distL="0" distR="0" wp14:anchorId="24D9B45E" wp14:editId="4EE93C76">
                  <wp:extent cx="2475230" cy="2603500"/>
                  <wp:effectExtent l="0" t="0" r="1270" b="6350"/>
                  <wp:docPr id="59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61D" w:rsidRDefault="00BC661D" w:rsidP="00BC661D">
      <w:pPr>
        <w:rPr>
          <w:b/>
        </w:rPr>
      </w:pPr>
    </w:p>
    <w:p w:rsidR="00BC661D" w:rsidRDefault="00BC661D">
      <w:pPr>
        <w:spacing w:line="240" w:lineRule="auto"/>
        <w:rPr>
          <w:sz w:val="2"/>
          <w:szCs w:val="2"/>
        </w:rPr>
      </w:pPr>
    </w:p>
    <w:sectPr w:rsidR="00BC661D" w:rsidSect="000D768E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18" w:right="1418" w:bottom="567" w:left="1418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9A8" w:rsidRDefault="00F149A8" w:rsidP="00837EC7">
      <w:pPr>
        <w:spacing w:line="240" w:lineRule="auto"/>
      </w:pPr>
      <w:r>
        <w:separator/>
      </w:r>
    </w:p>
  </w:endnote>
  <w:endnote w:type="continuationSeparator" w:id="0">
    <w:p w:rsidR="00F149A8" w:rsidRDefault="00F149A8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549241"/>
      <w:docPartObj>
        <w:docPartGallery w:val="Page Numbers (Bottom of Page)"/>
        <w:docPartUnique/>
      </w:docPartObj>
    </w:sdtPr>
    <w:sdtEndPr/>
    <w:sdtContent>
      <w:p w:rsidR="00B603EF" w:rsidRPr="00B27C32" w:rsidRDefault="00B603EF" w:rsidP="00B27C32">
        <w:pPr>
          <w:pStyle w:val="Textkrper"/>
          <w:kinsoku w:val="0"/>
          <w:overflowPunct w:val="0"/>
          <w:spacing w:before="11"/>
          <w:rPr>
            <w:rFonts w:eastAsiaTheme="minorEastAsia" w:cs="Arial"/>
            <w:sz w:val="30"/>
            <w:szCs w:val="30"/>
            <w:lang w:eastAsia="de-DE"/>
          </w:rPr>
        </w:pPr>
      </w:p>
      <w:p w:rsidR="00B603EF" w:rsidRDefault="00B603EF" w:rsidP="00B27C32">
        <w:pPr>
          <w:pStyle w:val="Fuzeile"/>
          <w:ind w:firstLine="2124"/>
          <w:rPr>
            <w:sz w:val="20"/>
            <w:szCs w:val="20"/>
          </w:rPr>
        </w:pPr>
        <w:r w:rsidRPr="00B27C32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1" locked="0" layoutInCell="0" allowOverlap="1" wp14:anchorId="460AFD5A" wp14:editId="2EA637AB">
                  <wp:simplePos x="0" y="0"/>
                  <wp:positionH relativeFrom="page">
                    <wp:posOffset>930910</wp:posOffset>
                  </wp:positionH>
                  <wp:positionV relativeFrom="paragraph">
                    <wp:posOffset>-38100</wp:posOffset>
                  </wp:positionV>
                  <wp:extent cx="1231900" cy="431800"/>
                  <wp:effectExtent l="0" t="0" r="0" b="0"/>
                  <wp:wrapNone/>
                  <wp:docPr id="67" name="Rechteck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EF" w:rsidRDefault="00B603EF" w:rsidP="00B27C32">
                              <w:pPr>
                                <w:spacing w:line="6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3254E04E" wp14:editId="7D2DD8B7">
                                    <wp:extent cx="1236345" cy="431800"/>
                                    <wp:effectExtent l="0" t="0" r="1905" b="6350"/>
                                    <wp:docPr id="89" name="Grafik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634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603EF" w:rsidRDefault="00B603EF" w:rsidP="00B27C3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67" o:spid="_x0000_s1069" style="position:absolute;left:0;text-align:left;margin-left:73.3pt;margin-top:-3pt;width:97pt;height:3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" o:allowincell="f" filled="f" stroked="f">
                  <v:textbox inset="0,0,0,0">
                    <w:txbxContent>
                      <w:p w:rsidR="00B603EF" w:rsidRDefault="00B603EF" w:rsidP="00B27C32">
                        <w:pPr>
                          <w:spacing w:line="6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4FE1FC50" wp14:editId="2B99660D">
                              <wp:extent cx="1236345" cy="431800"/>
                              <wp:effectExtent l="0" t="0" r="1905" b="6350"/>
                              <wp:docPr id="54" name="Grafik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603EF" w:rsidRDefault="00B603EF" w:rsidP="00B27C32"/>
                    </w:txbxContent>
                  </v:textbox>
                  <w10:wrap anchorx="page"/>
                </v:rect>
              </w:pict>
            </mc:Fallback>
          </mc:AlternateContent>
        </w:r>
        <w:r w:rsidRPr="00B27C32">
          <w:rPr>
            <w:sz w:val="20"/>
            <w:szCs w:val="20"/>
          </w:rPr>
          <w:t>Sofern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nicht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abweichend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 xml:space="preserve">gekennzeichnet,          </w:t>
        </w:r>
      </w:p>
      <w:p w:rsidR="00B603EF" w:rsidRDefault="00B603EF" w:rsidP="00B27C32">
        <w:pPr>
          <w:pStyle w:val="Fuzeile"/>
          <w:ind w:firstLine="1416"/>
        </w:pPr>
        <w:r>
          <w:rPr>
            <w:sz w:val="20"/>
            <w:szCs w:val="20"/>
          </w:rPr>
          <w:t xml:space="preserve">            </w:t>
        </w:r>
        <w:r w:rsidRPr="00B27C32">
          <w:rPr>
            <w:sz w:val="20"/>
            <w:szCs w:val="20"/>
          </w:rPr>
          <w:t xml:space="preserve"> veröffentlicht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unter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CC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BY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4.0,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LISUM</w:t>
        </w:r>
        <w:r w:rsidRPr="00B27C32">
          <w:rPr>
            <w:spacing w:val="1"/>
            <w:sz w:val="20"/>
            <w:szCs w:val="20"/>
          </w:rPr>
          <w:t xml:space="preserve"> </w:t>
        </w:r>
        <w:r w:rsidRPr="00B27C32">
          <w:rPr>
            <w:sz w:val="20"/>
            <w:szCs w:val="20"/>
          </w:rPr>
          <w:t>2017</w:t>
        </w:r>
        <w:r>
          <w:rPr>
            <w:sz w:val="20"/>
            <w:szCs w:val="20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A19E2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3EF" w:rsidRPr="00B27C32" w:rsidRDefault="00B603EF" w:rsidP="00B27C32">
    <w:pPr>
      <w:widowControl w:val="0"/>
      <w:kinsoku w:val="0"/>
      <w:overflowPunct w:val="0"/>
      <w:autoSpaceDE w:val="0"/>
      <w:autoSpaceDN w:val="0"/>
      <w:adjustRightInd w:val="0"/>
      <w:spacing w:before="11" w:line="240" w:lineRule="auto"/>
      <w:rPr>
        <w:rFonts w:eastAsiaTheme="minorEastAsia" w:cs="Arial"/>
        <w:sz w:val="30"/>
        <w:szCs w:val="30"/>
        <w:lang w:eastAsia="de-DE"/>
      </w:rPr>
    </w:pPr>
  </w:p>
  <w:p w:rsidR="00B603EF" w:rsidRDefault="00B603EF" w:rsidP="00B27C32">
    <w:pPr>
      <w:pStyle w:val="Fuzeile"/>
      <w:ind w:firstLine="2124"/>
      <w:rPr>
        <w:sz w:val="20"/>
        <w:szCs w:val="20"/>
      </w:rPr>
    </w:pPr>
    <w:r w:rsidRPr="00B27C32"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62FB4232" wp14:editId="5C27646F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65" name="Rechteck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3EF" w:rsidRDefault="00B603EF" w:rsidP="00B27C32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0012E818" wp14:editId="705E8F19">
                                <wp:extent cx="1236345" cy="431800"/>
                                <wp:effectExtent l="0" t="0" r="1905" b="6350"/>
                                <wp:docPr id="74" name="Grafik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603EF" w:rsidRDefault="00B603EF" w:rsidP="00B27C3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65" o:spid="_x0000_s1070" style="position:absolute;left:0;text-align:left;margin-left:73.3pt;margin-top:-3pt;width:97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" o:allowincell="f" filled="f" stroked="f">
              <v:textbox inset="0,0,0,0">
                <w:txbxContent>
                  <w:p w:rsidR="00B603EF" w:rsidRDefault="00B603EF" w:rsidP="00B27C32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7E1C53C8" wp14:editId="1FC722EF">
                          <wp:extent cx="1236345" cy="431800"/>
                          <wp:effectExtent l="0" t="0" r="1905" b="6350"/>
                          <wp:docPr id="55" name="Grafik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03EF" w:rsidRDefault="00B603EF" w:rsidP="00B27C32"/>
                </w:txbxContent>
              </v:textbox>
              <w10:wrap anchorx="page"/>
            </v:rect>
          </w:pict>
        </mc:Fallback>
      </mc:AlternateContent>
    </w:r>
    <w:r w:rsidRPr="00B27C32">
      <w:rPr>
        <w:sz w:val="20"/>
        <w:szCs w:val="20"/>
      </w:rPr>
      <w:t>Sofern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nicht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abweichend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 xml:space="preserve">gekennzeichnet,           </w:t>
    </w:r>
  </w:p>
  <w:p w:rsidR="00B603EF" w:rsidRDefault="00B603EF" w:rsidP="00B27C32">
    <w:pPr>
      <w:pStyle w:val="Fuzeile"/>
      <w:ind w:firstLine="2124"/>
    </w:pPr>
    <w:r w:rsidRPr="00B27C32">
      <w:rPr>
        <w:sz w:val="20"/>
        <w:szCs w:val="20"/>
      </w:rPr>
      <w:t>veröffentlicht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unter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CC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BY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4.0,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LISUM</w:t>
    </w:r>
    <w:r w:rsidRPr="00B27C32">
      <w:rPr>
        <w:spacing w:val="1"/>
        <w:sz w:val="20"/>
        <w:szCs w:val="20"/>
      </w:rPr>
      <w:t xml:space="preserve"> </w:t>
    </w:r>
    <w:r w:rsidRPr="00B27C32">
      <w:rPr>
        <w:sz w:val="20"/>
        <w:szCs w:val="20"/>
      </w:rPr>
      <w:t>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9A8" w:rsidRDefault="00F149A8" w:rsidP="00837EC7">
      <w:pPr>
        <w:spacing w:line="240" w:lineRule="auto"/>
      </w:pPr>
      <w:r>
        <w:separator/>
      </w:r>
    </w:p>
  </w:footnote>
  <w:footnote w:type="continuationSeparator" w:id="0">
    <w:p w:rsidR="00F149A8" w:rsidRDefault="00F149A8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3EF" w:rsidRDefault="00B603EF" w:rsidP="00672FFE">
    <w:pPr>
      <w:pBdr>
        <w:bottom w:val="single" w:sz="4" w:space="1" w:color="auto"/>
      </w:pBdr>
      <w:rPr>
        <w:b/>
        <w:sz w:val="28"/>
        <w:szCs w:val="28"/>
      </w:rPr>
    </w:pPr>
  </w:p>
  <w:p w:rsidR="00B603EF" w:rsidRDefault="00B603EF" w:rsidP="00672FFE">
    <w:pPr>
      <w:pBdr>
        <w:bottom w:val="single" w:sz="4" w:space="1" w:color="auto"/>
      </w:pBdr>
      <w:rPr>
        <w:b/>
        <w:sz w:val="28"/>
        <w:szCs w:val="28"/>
      </w:rPr>
    </w:pPr>
  </w:p>
  <w:p w:rsidR="00B603EF" w:rsidRPr="008119C5" w:rsidRDefault="00B603EF" w:rsidP="00672FFE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27A5F3C" wp14:editId="6BA45829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71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3EF" w:rsidRDefault="00B603EF" w:rsidP="00B94BD8">
    <w:pPr>
      <w:pStyle w:val="Kopfzeile"/>
      <w:spacing w:line="240" w:lineRule="aut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3EF" w:rsidRDefault="00B603EF">
    <w:pPr>
      <w:pStyle w:val="Kopfzeile"/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5408" behindDoc="0" locked="0" layoutInCell="1" allowOverlap="1" wp14:anchorId="42B7E1F7" wp14:editId="2364897D">
          <wp:simplePos x="0" y="0"/>
          <wp:positionH relativeFrom="column">
            <wp:posOffset>4808220</wp:posOffset>
          </wp:positionH>
          <wp:positionV relativeFrom="paragraph">
            <wp:posOffset>393065</wp:posOffset>
          </wp:positionV>
          <wp:extent cx="1107017" cy="431800"/>
          <wp:effectExtent l="19050" t="0" r="0" b="0"/>
          <wp:wrapNone/>
          <wp:docPr id="72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2A3"/>
    <w:multiLevelType w:val="hybridMultilevel"/>
    <w:tmpl w:val="B9C077A8"/>
    <w:lvl w:ilvl="0" w:tplc="9C2A7C32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E4D54"/>
    <w:multiLevelType w:val="hybridMultilevel"/>
    <w:tmpl w:val="C93ED7D0"/>
    <w:lvl w:ilvl="0" w:tplc="F7C264C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94DB9"/>
    <w:multiLevelType w:val="hybridMultilevel"/>
    <w:tmpl w:val="D174EA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C3F7D"/>
    <w:multiLevelType w:val="hybridMultilevel"/>
    <w:tmpl w:val="916AFE50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32A72"/>
    <w:multiLevelType w:val="hybridMultilevel"/>
    <w:tmpl w:val="19F0540E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627D4"/>
    <w:multiLevelType w:val="hybridMultilevel"/>
    <w:tmpl w:val="3C76EE1E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A4102"/>
    <w:multiLevelType w:val="hybridMultilevel"/>
    <w:tmpl w:val="01543C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3C4031"/>
    <w:multiLevelType w:val="hybridMultilevel"/>
    <w:tmpl w:val="9B8E2CC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2D47E5"/>
    <w:multiLevelType w:val="hybridMultilevel"/>
    <w:tmpl w:val="C4C2C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824C9"/>
    <w:multiLevelType w:val="hybridMultilevel"/>
    <w:tmpl w:val="B62AEEEE"/>
    <w:lvl w:ilvl="0" w:tplc="75442F8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63ACA"/>
    <w:multiLevelType w:val="hybridMultilevel"/>
    <w:tmpl w:val="8DFED648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1637E73"/>
    <w:multiLevelType w:val="hybridMultilevel"/>
    <w:tmpl w:val="8D58FC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073EA3"/>
    <w:multiLevelType w:val="hybridMultilevel"/>
    <w:tmpl w:val="78085DE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3C7AFA"/>
    <w:multiLevelType w:val="hybridMultilevel"/>
    <w:tmpl w:val="18502E04"/>
    <w:lvl w:ilvl="0" w:tplc="2B047C9E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8E7E28"/>
    <w:multiLevelType w:val="hybridMultilevel"/>
    <w:tmpl w:val="39E2252C"/>
    <w:lvl w:ilvl="0" w:tplc="68E80788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60572"/>
    <w:multiLevelType w:val="hybridMultilevel"/>
    <w:tmpl w:val="01544304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8C7445"/>
    <w:multiLevelType w:val="hybridMultilevel"/>
    <w:tmpl w:val="7CF64BA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27D28"/>
    <w:multiLevelType w:val="hybridMultilevel"/>
    <w:tmpl w:val="F6C2F182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23E7B"/>
    <w:multiLevelType w:val="hybridMultilevel"/>
    <w:tmpl w:val="468CEDDC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76295"/>
    <w:multiLevelType w:val="hybridMultilevel"/>
    <w:tmpl w:val="FDAA006A"/>
    <w:lvl w:ilvl="0" w:tplc="58B0E8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620AF"/>
    <w:multiLevelType w:val="hybridMultilevel"/>
    <w:tmpl w:val="28EE7D3E"/>
    <w:lvl w:ilvl="0" w:tplc="F6E40F9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11E88"/>
    <w:multiLevelType w:val="hybridMultilevel"/>
    <w:tmpl w:val="075CBE9C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335EC0"/>
    <w:multiLevelType w:val="hybridMultilevel"/>
    <w:tmpl w:val="053AFCAE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381EC6"/>
    <w:multiLevelType w:val="hybridMultilevel"/>
    <w:tmpl w:val="E5A8F922"/>
    <w:lvl w:ilvl="0" w:tplc="296EE9C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136B5"/>
    <w:multiLevelType w:val="hybridMultilevel"/>
    <w:tmpl w:val="20560616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9B7EDA"/>
    <w:multiLevelType w:val="hybridMultilevel"/>
    <w:tmpl w:val="D6481BF0"/>
    <w:lvl w:ilvl="0" w:tplc="25F6D86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D5699D"/>
    <w:multiLevelType w:val="hybridMultilevel"/>
    <w:tmpl w:val="020AA098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3A7AC3"/>
    <w:multiLevelType w:val="hybridMultilevel"/>
    <w:tmpl w:val="D6481BF0"/>
    <w:lvl w:ilvl="0" w:tplc="25F6D86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A15E85"/>
    <w:multiLevelType w:val="hybridMultilevel"/>
    <w:tmpl w:val="CBE25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F92741"/>
    <w:multiLevelType w:val="hybridMultilevel"/>
    <w:tmpl w:val="4D5C33EC"/>
    <w:lvl w:ilvl="0" w:tplc="08AE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14208"/>
    <w:multiLevelType w:val="hybridMultilevel"/>
    <w:tmpl w:val="E4C26E9A"/>
    <w:lvl w:ilvl="0" w:tplc="885CCBA4">
      <w:start w:val="1"/>
      <w:numFmt w:val="bullet"/>
      <w:lvlText w:val="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1440AB"/>
    <w:multiLevelType w:val="hybridMultilevel"/>
    <w:tmpl w:val="43C8C8F0"/>
    <w:lvl w:ilvl="0" w:tplc="82A45E58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F5638F"/>
    <w:multiLevelType w:val="hybridMultilevel"/>
    <w:tmpl w:val="9BD0E90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8D71814"/>
    <w:multiLevelType w:val="hybridMultilevel"/>
    <w:tmpl w:val="B2DA029A"/>
    <w:lvl w:ilvl="0" w:tplc="75442F8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C3C2A"/>
    <w:multiLevelType w:val="hybridMultilevel"/>
    <w:tmpl w:val="B502BB7E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645898"/>
    <w:multiLevelType w:val="hybridMultilevel"/>
    <w:tmpl w:val="2D884946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B200EB"/>
    <w:multiLevelType w:val="hybridMultilevel"/>
    <w:tmpl w:val="AFC23D6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1"/>
  </w:num>
  <w:num w:numId="4">
    <w:abstractNumId w:val="21"/>
  </w:num>
  <w:num w:numId="5">
    <w:abstractNumId w:val="40"/>
  </w:num>
  <w:num w:numId="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0"/>
  </w:num>
  <w:num w:numId="11">
    <w:abstractNumId w:val="2"/>
  </w:num>
  <w:num w:numId="12">
    <w:abstractNumId w:val="46"/>
  </w:num>
  <w:num w:numId="13">
    <w:abstractNumId w:val="12"/>
  </w:num>
  <w:num w:numId="14">
    <w:abstractNumId w:val="45"/>
  </w:num>
  <w:num w:numId="15">
    <w:abstractNumId w:val="41"/>
  </w:num>
  <w:num w:numId="16">
    <w:abstractNumId w:val="42"/>
  </w:num>
  <w:num w:numId="17">
    <w:abstractNumId w:val="15"/>
  </w:num>
  <w:num w:numId="18">
    <w:abstractNumId w:val="38"/>
  </w:num>
  <w:num w:numId="19">
    <w:abstractNumId w:val="17"/>
  </w:num>
  <w:num w:numId="20">
    <w:abstractNumId w:val="25"/>
  </w:num>
  <w:num w:numId="21">
    <w:abstractNumId w:val="39"/>
  </w:num>
  <w:num w:numId="22">
    <w:abstractNumId w:val="14"/>
  </w:num>
  <w:num w:numId="23">
    <w:abstractNumId w:val="28"/>
  </w:num>
  <w:num w:numId="24">
    <w:abstractNumId w:val="37"/>
  </w:num>
  <w:num w:numId="25">
    <w:abstractNumId w:val="29"/>
  </w:num>
  <w:num w:numId="26">
    <w:abstractNumId w:val="32"/>
  </w:num>
  <w:num w:numId="27">
    <w:abstractNumId w:val="0"/>
  </w:num>
  <w:num w:numId="28">
    <w:abstractNumId w:val="1"/>
  </w:num>
  <w:num w:numId="29">
    <w:abstractNumId w:val="18"/>
  </w:num>
  <w:num w:numId="30">
    <w:abstractNumId w:val="3"/>
  </w:num>
  <w:num w:numId="31">
    <w:abstractNumId w:val="19"/>
  </w:num>
  <w:num w:numId="32">
    <w:abstractNumId w:val="5"/>
  </w:num>
  <w:num w:numId="33">
    <w:abstractNumId w:val="23"/>
  </w:num>
  <w:num w:numId="34">
    <w:abstractNumId w:val="13"/>
  </w:num>
  <w:num w:numId="35">
    <w:abstractNumId w:val="33"/>
  </w:num>
  <w:num w:numId="36">
    <w:abstractNumId w:val="35"/>
  </w:num>
  <w:num w:numId="37">
    <w:abstractNumId w:val="24"/>
  </w:num>
  <w:num w:numId="38">
    <w:abstractNumId w:val="4"/>
  </w:num>
  <w:num w:numId="39">
    <w:abstractNumId w:val="26"/>
  </w:num>
  <w:num w:numId="40">
    <w:abstractNumId w:val="22"/>
  </w:num>
  <w:num w:numId="41">
    <w:abstractNumId w:val="43"/>
  </w:num>
  <w:num w:numId="42">
    <w:abstractNumId w:val="34"/>
  </w:num>
  <w:num w:numId="43">
    <w:abstractNumId w:val="11"/>
  </w:num>
  <w:num w:numId="44">
    <w:abstractNumId w:val="20"/>
  </w:num>
  <w:num w:numId="45">
    <w:abstractNumId w:val="10"/>
  </w:num>
  <w:num w:numId="46">
    <w:abstractNumId w:val="16"/>
  </w:num>
  <w:num w:numId="47">
    <w:abstractNumId w:val="9"/>
  </w:num>
  <w:num w:numId="48">
    <w:abstractNumId w:val="36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0038D"/>
    <w:rsid w:val="00005C55"/>
    <w:rsid w:val="0004165F"/>
    <w:rsid w:val="00066B63"/>
    <w:rsid w:val="00071710"/>
    <w:rsid w:val="00086211"/>
    <w:rsid w:val="000A2A61"/>
    <w:rsid w:val="000A4B8B"/>
    <w:rsid w:val="000A6AC0"/>
    <w:rsid w:val="000B77E1"/>
    <w:rsid w:val="000D6A06"/>
    <w:rsid w:val="000D768E"/>
    <w:rsid w:val="000E0151"/>
    <w:rsid w:val="00107045"/>
    <w:rsid w:val="00115843"/>
    <w:rsid w:val="001258C2"/>
    <w:rsid w:val="001323F7"/>
    <w:rsid w:val="00133562"/>
    <w:rsid w:val="00136172"/>
    <w:rsid w:val="00142DFA"/>
    <w:rsid w:val="00152249"/>
    <w:rsid w:val="00155F4E"/>
    <w:rsid w:val="001634E6"/>
    <w:rsid w:val="00163D87"/>
    <w:rsid w:val="00185133"/>
    <w:rsid w:val="00195FBC"/>
    <w:rsid w:val="00197C5D"/>
    <w:rsid w:val="001A71B9"/>
    <w:rsid w:val="001B043E"/>
    <w:rsid w:val="001C3197"/>
    <w:rsid w:val="001F10AE"/>
    <w:rsid w:val="001F319E"/>
    <w:rsid w:val="001F68AA"/>
    <w:rsid w:val="00202F49"/>
    <w:rsid w:val="00206E1F"/>
    <w:rsid w:val="00213300"/>
    <w:rsid w:val="00213A9B"/>
    <w:rsid w:val="002348B8"/>
    <w:rsid w:val="00251286"/>
    <w:rsid w:val="00270DFC"/>
    <w:rsid w:val="002801EB"/>
    <w:rsid w:val="00285B5B"/>
    <w:rsid w:val="002A04B8"/>
    <w:rsid w:val="002A2294"/>
    <w:rsid w:val="002B14FC"/>
    <w:rsid w:val="002C380F"/>
    <w:rsid w:val="002C72CE"/>
    <w:rsid w:val="002D3F70"/>
    <w:rsid w:val="002D55C9"/>
    <w:rsid w:val="002E1682"/>
    <w:rsid w:val="002F0D13"/>
    <w:rsid w:val="002F3C8C"/>
    <w:rsid w:val="00300E1A"/>
    <w:rsid w:val="0030116A"/>
    <w:rsid w:val="00310E34"/>
    <w:rsid w:val="00321743"/>
    <w:rsid w:val="00334567"/>
    <w:rsid w:val="00357312"/>
    <w:rsid w:val="00363539"/>
    <w:rsid w:val="00381AB2"/>
    <w:rsid w:val="003911AF"/>
    <w:rsid w:val="003A1522"/>
    <w:rsid w:val="003B5A62"/>
    <w:rsid w:val="003B75FF"/>
    <w:rsid w:val="003C2652"/>
    <w:rsid w:val="003C379F"/>
    <w:rsid w:val="003D08B0"/>
    <w:rsid w:val="003F4234"/>
    <w:rsid w:val="0040115E"/>
    <w:rsid w:val="004072A0"/>
    <w:rsid w:val="00411347"/>
    <w:rsid w:val="00415BCE"/>
    <w:rsid w:val="00430223"/>
    <w:rsid w:val="00445672"/>
    <w:rsid w:val="0045370E"/>
    <w:rsid w:val="00461A0F"/>
    <w:rsid w:val="00467ABE"/>
    <w:rsid w:val="004851BE"/>
    <w:rsid w:val="0049671A"/>
    <w:rsid w:val="00496D76"/>
    <w:rsid w:val="004C485B"/>
    <w:rsid w:val="004C5D31"/>
    <w:rsid w:val="004F3656"/>
    <w:rsid w:val="004F3A52"/>
    <w:rsid w:val="004F4FE8"/>
    <w:rsid w:val="004F6DF3"/>
    <w:rsid w:val="005052CB"/>
    <w:rsid w:val="00511575"/>
    <w:rsid w:val="00513164"/>
    <w:rsid w:val="00513ABD"/>
    <w:rsid w:val="005238BE"/>
    <w:rsid w:val="00533B08"/>
    <w:rsid w:val="00537A2A"/>
    <w:rsid w:val="0054458A"/>
    <w:rsid w:val="005960DF"/>
    <w:rsid w:val="0059797A"/>
    <w:rsid w:val="005B34D2"/>
    <w:rsid w:val="005C16CC"/>
    <w:rsid w:val="005D0DEB"/>
    <w:rsid w:val="005D3E35"/>
    <w:rsid w:val="005F1ACA"/>
    <w:rsid w:val="00623370"/>
    <w:rsid w:val="00631CB9"/>
    <w:rsid w:val="0064296D"/>
    <w:rsid w:val="00645581"/>
    <w:rsid w:val="00672FFE"/>
    <w:rsid w:val="00677337"/>
    <w:rsid w:val="00680804"/>
    <w:rsid w:val="00691757"/>
    <w:rsid w:val="006A22F8"/>
    <w:rsid w:val="006A599E"/>
    <w:rsid w:val="006C713F"/>
    <w:rsid w:val="006D084A"/>
    <w:rsid w:val="006D5EEA"/>
    <w:rsid w:val="006D719E"/>
    <w:rsid w:val="006F1657"/>
    <w:rsid w:val="007024FB"/>
    <w:rsid w:val="007357B6"/>
    <w:rsid w:val="00740B13"/>
    <w:rsid w:val="00754E36"/>
    <w:rsid w:val="00760E38"/>
    <w:rsid w:val="007621DD"/>
    <w:rsid w:val="0077614A"/>
    <w:rsid w:val="007B0F96"/>
    <w:rsid w:val="007C1D1C"/>
    <w:rsid w:val="007C32D6"/>
    <w:rsid w:val="007C3E2C"/>
    <w:rsid w:val="007D6BA1"/>
    <w:rsid w:val="007F3002"/>
    <w:rsid w:val="00800BD6"/>
    <w:rsid w:val="008109AD"/>
    <w:rsid w:val="00811255"/>
    <w:rsid w:val="008119C5"/>
    <w:rsid w:val="00820851"/>
    <w:rsid w:val="0082187F"/>
    <w:rsid w:val="00825908"/>
    <w:rsid w:val="00826C8F"/>
    <w:rsid w:val="008355C4"/>
    <w:rsid w:val="00837EC7"/>
    <w:rsid w:val="00840141"/>
    <w:rsid w:val="008436D6"/>
    <w:rsid w:val="008964FD"/>
    <w:rsid w:val="008A1768"/>
    <w:rsid w:val="008A4C9E"/>
    <w:rsid w:val="008B19E9"/>
    <w:rsid w:val="008B1D49"/>
    <w:rsid w:val="008B6E6E"/>
    <w:rsid w:val="008D4BA4"/>
    <w:rsid w:val="008E2ED1"/>
    <w:rsid w:val="008E7D45"/>
    <w:rsid w:val="008F78E6"/>
    <w:rsid w:val="0091593A"/>
    <w:rsid w:val="0093162B"/>
    <w:rsid w:val="00937B60"/>
    <w:rsid w:val="00951A8B"/>
    <w:rsid w:val="00952BE2"/>
    <w:rsid w:val="0095558E"/>
    <w:rsid w:val="00963CB6"/>
    <w:rsid w:val="00971722"/>
    <w:rsid w:val="00976BF2"/>
    <w:rsid w:val="009A1D85"/>
    <w:rsid w:val="009C3DD3"/>
    <w:rsid w:val="009F42E4"/>
    <w:rsid w:val="00A0196C"/>
    <w:rsid w:val="00A14264"/>
    <w:rsid w:val="00A20523"/>
    <w:rsid w:val="00A366CC"/>
    <w:rsid w:val="00A57E9B"/>
    <w:rsid w:val="00A65F52"/>
    <w:rsid w:val="00A6743D"/>
    <w:rsid w:val="00A804F8"/>
    <w:rsid w:val="00A828A1"/>
    <w:rsid w:val="00A84188"/>
    <w:rsid w:val="00A91E84"/>
    <w:rsid w:val="00A95892"/>
    <w:rsid w:val="00A973E5"/>
    <w:rsid w:val="00AB509B"/>
    <w:rsid w:val="00AD39E6"/>
    <w:rsid w:val="00AE2D84"/>
    <w:rsid w:val="00AE3A55"/>
    <w:rsid w:val="00B10C9A"/>
    <w:rsid w:val="00B27C32"/>
    <w:rsid w:val="00B542E5"/>
    <w:rsid w:val="00B603EF"/>
    <w:rsid w:val="00B651E6"/>
    <w:rsid w:val="00B94BD8"/>
    <w:rsid w:val="00BA3C23"/>
    <w:rsid w:val="00BB44B1"/>
    <w:rsid w:val="00BC2437"/>
    <w:rsid w:val="00BC661D"/>
    <w:rsid w:val="00BC763D"/>
    <w:rsid w:val="00BD753D"/>
    <w:rsid w:val="00BD7E76"/>
    <w:rsid w:val="00BE7704"/>
    <w:rsid w:val="00BF22FF"/>
    <w:rsid w:val="00BF2994"/>
    <w:rsid w:val="00BF4880"/>
    <w:rsid w:val="00C01D4F"/>
    <w:rsid w:val="00C16860"/>
    <w:rsid w:val="00C17F88"/>
    <w:rsid w:val="00C2144F"/>
    <w:rsid w:val="00C2632F"/>
    <w:rsid w:val="00C27A3A"/>
    <w:rsid w:val="00C40A67"/>
    <w:rsid w:val="00C47F23"/>
    <w:rsid w:val="00C6552D"/>
    <w:rsid w:val="00C71C3C"/>
    <w:rsid w:val="00C752F4"/>
    <w:rsid w:val="00C91B10"/>
    <w:rsid w:val="00C97F7E"/>
    <w:rsid w:val="00CB1E8C"/>
    <w:rsid w:val="00CB3549"/>
    <w:rsid w:val="00CC5492"/>
    <w:rsid w:val="00CD51AA"/>
    <w:rsid w:val="00CD69DD"/>
    <w:rsid w:val="00D00800"/>
    <w:rsid w:val="00D051BD"/>
    <w:rsid w:val="00D0707C"/>
    <w:rsid w:val="00D226DE"/>
    <w:rsid w:val="00D270BC"/>
    <w:rsid w:val="00D41BE0"/>
    <w:rsid w:val="00D60763"/>
    <w:rsid w:val="00DA19E2"/>
    <w:rsid w:val="00DB5C49"/>
    <w:rsid w:val="00DC762A"/>
    <w:rsid w:val="00DD0C30"/>
    <w:rsid w:val="00DF308F"/>
    <w:rsid w:val="00E1193E"/>
    <w:rsid w:val="00E16A0E"/>
    <w:rsid w:val="00E16B27"/>
    <w:rsid w:val="00E238C2"/>
    <w:rsid w:val="00E579BF"/>
    <w:rsid w:val="00E72519"/>
    <w:rsid w:val="00E84ADD"/>
    <w:rsid w:val="00E85381"/>
    <w:rsid w:val="00E85DB9"/>
    <w:rsid w:val="00E86529"/>
    <w:rsid w:val="00E914F0"/>
    <w:rsid w:val="00E91AB7"/>
    <w:rsid w:val="00EA4734"/>
    <w:rsid w:val="00EA5291"/>
    <w:rsid w:val="00EB070D"/>
    <w:rsid w:val="00EC1F75"/>
    <w:rsid w:val="00EC51CF"/>
    <w:rsid w:val="00EC68C4"/>
    <w:rsid w:val="00ED0EC3"/>
    <w:rsid w:val="00EE580A"/>
    <w:rsid w:val="00F122B4"/>
    <w:rsid w:val="00F149A8"/>
    <w:rsid w:val="00F17F92"/>
    <w:rsid w:val="00F20A5D"/>
    <w:rsid w:val="00F2257F"/>
    <w:rsid w:val="00F372D1"/>
    <w:rsid w:val="00F50718"/>
    <w:rsid w:val="00F5187C"/>
    <w:rsid w:val="00F717EF"/>
    <w:rsid w:val="00F86862"/>
    <w:rsid w:val="00F957C3"/>
    <w:rsid w:val="00FA0BB9"/>
    <w:rsid w:val="00FA4DC2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chn"/>
    <w:qFormat/>
    <w:rsid w:val="00251286"/>
    <w:pPr>
      <w:keepNext/>
      <w:tabs>
        <w:tab w:val="left" w:pos="595"/>
        <w:tab w:val="left" w:pos="822"/>
      </w:tabs>
      <w:outlineLvl w:val="2"/>
    </w:pPr>
    <w:rPr>
      <w:rFonts w:ascii="Century Gothic" w:eastAsia="Times New Roman" w:hAnsi="Century Gothic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251286"/>
    <w:rPr>
      <w:rFonts w:ascii="Century Gothic" w:eastAsia="Times New Roman" w:hAnsi="Century Gothic"/>
      <w:b/>
      <w:bCs/>
      <w:sz w:val="24"/>
      <w:szCs w:val="2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51E6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B27C3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7C32"/>
    <w:rPr>
      <w:rFonts w:ascii="Arial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chn"/>
    <w:qFormat/>
    <w:rsid w:val="00251286"/>
    <w:pPr>
      <w:keepNext/>
      <w:tabs>
        <w:tab w:val="left" w:pos="595"/>
        <w:tab w:val="left" w:pos="822"/>
      </w:tabs>
      <w:outlineLvl w:val="2"/>
    </w:pPr>
    <w:rPr>
      <w:rFonts w:ascii="Century Gothic" w:eastAsia="Times New Roman" w:hAnsi="Century Gothic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251286"/>
    <w:rPr>
      <w:rFonts w:ascii="Century Gothic" w:eastAsia="Times New Roman" w:hAnsi="Century Gothic"/>
      <w:b/>
      <w:bCs/>
      <w:sz w:val="24"/>
      <w:szCs w:val="2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51E6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B27C3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7C32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6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cdn.pixabay.com/photo/2016/03/28/22/35/dough-1287078_960_720.jp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3.jpeg"/><Relationship Id="rId30" Type="http://schemas.openxmlformats.org/officeDocument/2006/relationships/image" Target="media/image21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E5D42-B01E-43FD-AF8D-DEDD36C3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11</Pages>
  <Words>1482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10799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6</cp:revision>
  <cp:lastPrinted>2018-01-10T07:12:00Z</cp:lastPrinted>
  <dcterms:created xsi:type="dcterms:W3CDTF">2018-01-10T07:10:00Z</dcterms:created>
  <dcterms:modified xsi:type="dcterms:W3CDTF">2018-01-11T09:24:00Z</dcterms:modified>
</cp:coreProperties>
</file>