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CE" w:rsidRDefault="00415BCE" w:rsidP="00B94BD8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B94BD8" w:rsidRDefault="00B94BD8">
      <w:pPr>
        <w:spacing w:line="240" w:lineRule="auto"/>
      </w:pPr>
    </w:p>
    <w:p w:rsidR="001F68AA" w:rsidRDefault="001F68AA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565A68">
      <w:pPr>
        <w:tabs>
          <w:tab w:val="left" w:pos="3387"/>
        </w:tabs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1F68AA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1258C2">
        <w:rPr>
          <w:b/>
          <w:sz w:val="24"/>
        </w:rPr>
        <w:t>:</w:t>
      </w:r>
      <w:r w:rsidRPr="00EE1ECA">
        <w:rPr>
          <w:b/>
          <w:sz w:val="24"/>
        </w:rPr>
        <w:t xml:space="preserve"> </w:t>
      </w:r>
      <w:r w:rsidR="00EF3329">
        <w:rPr>
          <w:b/>
          <w:sz w:val="24"/>
        </w:rPr>
        <w:t>Deutsch/Grundschule</w:t>
      </w:r>
    </w:p>
    <w:p w:rsidR="001F68AA" w:rsidRPr="00EE1ECA" w:rsidRDefault="001F68AA" w:rsidP="001F68AA">
      <w:pPr>
        <w:jc w:val="center"/>
        <w:rPr>
          <w:b/>
          <w:sz w:val="24"/>
        </w:rPr>
      </w:pPr>
    </w:p>
    <w:p w:rsidR="00EF3329" w:rsidRDefault="00EF3329" w:rsidP="00EF3329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Eine Anleitung als Erklär-Video erstellen</w:t>
      </w:r>
    </w:p>
    <w:p w:rsidR="001F68AA" w:rsidRPr="005D0DEB" w:rsidRDefault="00EF3329" w:rsidP="00EF3329">
      <w:pPr>
        <w:tabs>
          <w:tab w:val="left" w:pos="1640"/>
          <w:tab w:val="center" w:pos="4535"/>
        </w:tabs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(Gruppenarbeit)</w:t>
      </w:r>
    </w:p>
    <w:p w:rsidR="00EF3329" w:rsidRDefault="00EF3329" w:rsidP="001F68AA">
      <w:pPr>
        <w:rPr>
          <w:b/>
          <w:sz w:val="28"/>
        </w:rPr>
      </w:pPr>
    </w:p>
    <w:p w:rsidR="00415BCE" w:rsidRPr="001D7321" w:rsidRDefault="00415BCE" w:rsidP="001D7321">
      <w:pPr>
        <w:rPr>
          <w:b/>
          <w:sz w:val="24"/>
        </w:rPr>
      </w:pPr>
    </w:p>
    <w:p w:rsidR="00D01B2E" w:rsidRPr="0022394E" w:rsidRDefault="001D7321" w:rsidP="005D0DEB">
      <w:pPr>
        <w:jc w:val="center"/>
        <w:rPr>
          <w:sz w:val="28"/>
        </w:rPr>
      </w:pPr>
      <w:r>
        <w:rPr>
          <w:noProof/>
          <w:sz w:val="28"/>
          <w:lang w:eastAsia="de-DE"/>
        </w:rPr>
        <w:drawing>
          <wp:inline distT="0" distB="0" distL="0" distR="0" wp14:anchorId="30015CBF">
            <wp:extent cx="4407535" cy="248158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321" w:rsidRDefault="001D7321" w:rsidP="005D0DEB">
      <w:pPr>
        <w:jc w:val="center"/>
        <w:rPr>
          <w:sz w:val="28"/>
        </w:rPr>
      </w:pPr>
    </w:p>
    <w:p w:rsidR="001D7321" w:rsidRDefault="001D7321" w:rsidP="005D0DEB">
      <w:pPr>
        <w:jc w:val="center"/>
        <w:rPr>
          <w:sz w:val="28"/>
        </w:rPr>
      </w:pPr>
    </w:p>
    <w:p w:rsidR="003A7010" w:rsidRDefault="001F68AA" w:rsidP="005D0DEB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5D0DEB">
        <w:rPr>
          <w:sz w:val="28"/>
        </w:rPr>
        <w:t xml:space="preserve">die </w:t>
      </w:r>
      <w:r w:rsidR="00EF3329" w:rsidRPr="00AA2CE2">
        <w:rPr>
          <w:sz w:val="28"/>
        </w:rPr>
        <w:t>Doppeljahrgangsstufe 3/4</w:t>
      </w:r>
      <w:r w:rsidR="00763197">
        <w:rPr>
          <w:sz w:val="28"/>
        </w:rPr>
        <w:br/>
      </w:r>
      <w:r>
        <w:rPr>
          <w:sz w:val="28"/>
        </w:rPr>
        <w:t>zum Them</w:t>
      </w:r>
      <w:r w:rsidR="001D7321">
        <w:rPr>
          <w:sz w:val="28"/>
        </w:rPr>
        <w:t xml:space="preserve">enfeld </w:t>
      </w:r>
    </w:p>
    <w:p w:rsidR="001D7321" w:rsidRDefault="00EF3329" w:rsidP="005D0DEB">
      <w:pPr>
        <w:jc w:val="center"/>
        <w:rPr>
          <w:rFonts w:cs="Arial"/>
          <w:bCs/>
          <w:i/>
          <w:sz w:val="28"/>
          <w:szCs w:val="28"/>
        </w:rPr>
      </w:pPr>
      <w:r w:rsidRPr="00EF3329">
        <w:rPr>
          <w:rFonts w:cs="Arial"/>
          <w:bCs/>
          <w:i/>
          <w:sz w:val="28"/>
          <w:szCs w:val="28"/>
        </w:rPr>
        <w:t xml:space="preserve">Texte medial produzieren und präsentieren </w:t>
      </w:r>
      <w:r w:rsidR="001D7321">
        <w:rPr>
          <w:rFonts w:cs="Arial"/>
          <w:bCs/>
          <w:i/>
          <w:sz w:val="28"/>
          <w:szCs w:val="28"/>
        </w:rPr>
        <w:t>–</w:t>
      </w:r>
    </w:p>
    <w:p w:rsidR="001F68AA" w:rsidRPr="00010F0E" w:rsidRDefault="00EF3329" w:rsidP="005D0DEB">
      <w:pPr>
        <w:jc w:val="center"/>
        <w:rPr>
          <w:i/>
          <w:sz w:val="28"/>
        </w:rPr>
      </w:pPr>
      <w:r w:rsidRPr="00EF3329">
        <w:rPr>
          <w:rFonts w:cs="Arial"/>
          <w:bCs/>
          <w:i/>
          <w:sz w:val="28"/>
          <w:szCs w:val="28"/>
        </w:rPr>
        <w:t xml:space="preserve"> </w:t>
      </w:r>
      <w:r w:rsidRPr="00EF3329">
        <w:rPr>
          <w:rFonts w:cs="Arial"/>
          <w:i/>
          <w:sz w:val="28"/>
          <w:szCs w:val="28"/>
        </w:rPr>
        <w:t>informie</w:t>
      </w:r>
      <w:r w:rsidR="001D7321">
        <w:rPr>
          <w:rFonts w:cs="Arial"/>
          <w:i/>
          <w:sz w:val="28"/>
          <w:szCs w:val="28"/>
        </w:rPr>
        <w:t>rend schreiben</w:t>
      </w:r>
    </w:p>
    <w:p w:rsidR="001F68AA" w:rsidRPr="00B71994" w:rsidRDefault="001F68AA" w:rsidP="005D0DEB">
      <w:pPr>
        <w:jc w:val="center"/>
        <w:rPr>
          <w:sz w:val="28"/>
        </w:rPr>
      </w:pPr>
      <w:r>
        <w:rPr>
          <w:sz w:val="28"/>
        </w:rPr>
        <w:t xml:space="preserve">(Zeit: </w:t>
      </w:r>
      <w:r w:rsidR="001D7321">
        <w:rPr>
          <w:sz w:val="28"/>
        </w:rPr>
        <w:t>6 bis</w:t>
      </w:r>
      <w:r w:rsidR="00EF3329">
        <w:rPr>
          <w:sz w:val="28"/>
        </w:rPr>
        <w:t xml:space="preserve"> 8 </w:t>
      </w:r>
      <w:r>
        <w:rPr>
          <w:sz w:val="28"/>
        </w:rPr>
        <w:t>Unterrichtsstunden)</w:t>
      </w:r>
    </w:p>
    <w:p w:rsidR="001F68AA" w:rsidRDefault="001F68AA" w:rsidP="001F68AA">
      <w:pPr>
        <w:rPr>
          <w:b/>
          <w:sz w:val="28"/>
        </w:rPr>
      </w:pPr>
    </w:p>
    <w:p w:rsidR="001F68AA" w:rsidRPr="00C27A3A" w:rsidRDefault="001F68AA" w:rsidP="00C27A3A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258C2" w:rsidRDefault="0064296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0E0151" w:rsidRDefault="000E0151">
      <w:pPr>
        <w:spacing w:line="240" w:lineRule="auto"/>
        <w:rPr>
          <w:b/>
          <w:sz w:val="24"/>
          <w:szCs w:val="24"/>
        </w:rPr>
      </w:pPr>
    </w:p>
    <w:tbl>
      <w:tblPr>
        <w:tblW w:w="946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0E0151" w:rsidRPr="00202F49" w:rsidTr="00763197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8119C5" w:rsidRDefault="000E0151" w:rsidP="000E0151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6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202F49" w:rsidRDefault="00EF3329" w:rsidP="000E0151">
            <w:pPr>
              <w:spacing w:before="200" w:after="200"/>
            </w:pPr>
            <w:r>
              <w:rPr>
                <w:rFonts w:cs="Arial"/>
                <w:bCs/>
              </w:rPr>
              <w:t xml:space="preserve">Lesend, schreibend und im Gespräch mit Texten und Medien </w:t>
            </w:r>
            <w:r>
              <w:rPr>
                <w:rFonts w:cs="Arial"/>
                <w:bCs/>
              </w:rPr>
              <w:br/>
              <w:t>umgehen</w:t>
            </w:r>
          </w:p>
        </w:tc>
      </w:tr>
      <w:tr w:rsidR="0064296D" w:rsidRPr="008119C5" w:rsidTr="00763197">
        <w:tc>
          <w:tcPr>
            <w:tcW w:w="2802" w:type="dxa"/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</w:p>
          <w:p w:rsidR="0064296D" w:rsidRPr="008119C5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(fett = Schwerpunkt)</w:t>
            </w:r>
          </w:p>
        </w:tc>
        <w:tc>
          <w:tcPr>
            <w:tcW w:w="6662" w:type="dxa"/>
          </w:tcPr>
          <w:p w:rsidR="00EF3329" w:rsidRDefault="00EF3329" w:rsidP="00EF3329">
            <w:pPr>
              <w:spacing w:before="200" w:after="200"/>
              <w:jc w:val="both"/>
              <w:rPr>
                <w:b/>
              </w:rPr>
            </w:pPr>
            <w:r>
              <w:rPr>
                <w:b/>
              </w:rPr>
              <w:t xml:space="preserve">2.6 </w:t>
            </w:r>
            <w:r w:rsidRPr="000F38BD">
              <w:rPr>
                <w:b/>
              </w:rPr>
              <w:t>Schreiben</w:t>
            </w:r>
            <w:r>
              <w:rPr>
                <w:b/>
              </w:rPr>
              <w:t xml:space="preserve"> – Schreibstrategien nutzen</w:t>
            </w:r>
          </w:p>
          <w:p w:rsidR="0064296D" w:rsidRPr="008A1768" w:rsidRDefault="00EF3329" w:rsidP="00EF3329">
            <w:pPr>
              <w:spacing w:before="200" w:after="200"/>
            </w:pPr>
            <w:r>
              <w:rPr>
                <w:b/>
              </w:rPr>
              <w:t>2.1 Sprechen und Zuhören – Zu anderen sprechen</w:t>
            </w:r>
          </w:p>
        </w:tc>
      </w:tr>
      <w:tr w:rsidR="0064296D" w:rsidRPr="008119C5" w:rsidTr="00763197">
        <w:tc>
          <w:tcPr>
            <w:tcW w:w="2802" w:type="dxa"/>
          </w:tcPr>
          <w:p w:rsidR="0064296D" w:rsidRPr="008119C5" w:rsidRDefault="000E0151" w:rsidP="00EF3329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>s</w:t>
            </w:r>
          </w:p>
        </w:tc>
        <w:tc>
          <w:tcPr>
            <w:tcW w:w="6662" w:type="dxa"/>
          </w:tcPr>
          <w:p w:rsidR="00763197" w:rsidRDefault="00763197" w:rsidP="00BC5160">
            <w:pPr>
              <w:spacing w:before="60" w:line="240" w:lineRule="auto"/>
            </w:pPr>
            <w:r>
              <w:t>Die Schülerinnen und Schüler können</w:t>
            </w:r>
          </w:p>
          <w:p w:rsidR="00EF3329" w:rsidRDefault="00EF3329" w:rsidP="00BC5160">
            <w:pPr>
              <w:spacing w:before="120" w:line="240" w:lineRule="auto"/>
              <w:rPr>
                <w:b/>
              </w:rPr>
            </w:pPr>
            <w:r w:rsidRPr="00510F1F">
              <w:rPr>
                <w:b/>
              </w:rPr>
              <w:t>Texte in unterschiedlichen Textformen schreiben:</w:t>
            </w:r>
          </w:p>
          <w:p w:rsidR="00EF3329" w:rsidRPr="00EA3B4E" w:rsidRDefault="00EF3329" w:rsidP="00BC5160">
            <w:pPr>
              <w:spacing w:line="240" w:lineRule="auto"/>
            </w:pPr>
            <w:r w:rsidRPr="00510F1F">
              <w:rPr>
                <w:b/>
              </w:rPr>
              <w:t>informierend schreiben</w:t>
            </w:r>
          </w:p>
          <w:p w:rsidR="00EF3329" w:rsidRDefault="00EF3329" w:rsidP="00BC5160">
            <w:pPr>
              <w:numPr>
                <w:ilvl w:val="0"/>
                <w:numId w:val="2"/>
              </w:numPr>
              <w:spacing w:line="240" w:lineRule="auto"/>
              <w:ind w:left="600" w:hanging="283"/>
            </w:pPr>
            <w:r>
              <w:t>Informationen geordnet darstellen (B)</w:t>
            </w:r>
          </w:p>
          <w:p w:rsidR="00EF3329" w:rsidRDefault="00EF3329" w:rsidP="00BC5160">
            <w:pPr>
              <w:numPr>
                <w:ilvl w:val="0"/>
                <w:numId w:val="2"/>
              </w:numPr>
              <w:spacing w:after="100" w:afterAutospacing="1" w:line="240" w:lineRule="auto"/>
              <w:ind w:left="600" w:hanging="283"/>
            </w:pPr>
            <w:r>
              <w:t xml:space="preserve">kurze informierende Texte verfassen und die logische </w:t>
            </w:r>
            <w:r w:rsidR="00134485">
              <w:br/>
            </w:r>
            <w:r>
              <w:t>Abfolge beachten (C)</w:t>
            </w:r>
          </w:p>
          <w:p w:rsidR="00EF3329" w:rsidRDefault="00EF3329" w:rsidP="00BC5160">
            <w:pPr>
              <w:numPr>
                <w:ilvl w:val="0"/>
                <w:numId w:val="2"/>
              </w:numPr>
              <w:spacing w:after="120" w:line="240" w:lineRule="auto"/>
              <w:ind w:left="600" w:hanging="283"/>
            </w:pPr>
            <w:r>
              <w:t>zwischen sachlichen und wertenden Aussagen unter</w:t>
            </w:r>
            <w:r w:rsidR="00134485">
              <w:t>-</w:t>
            </w:r>
            <w:r>
              <w:t>scheiden (D)</w:t>
            </w:r>
          </w:p>
          <w:p w:rsidR="00EF3329" w:rsidRDefault="00EF3329" w:rsidP="00BC5160">
            <w:pPr>
              <w:spacing w:line="240" w:lineRule="auto"/>
              <w:rPr>
                <w:b/>
              </w:rPr>
            </w:pPr>
            <w:r w:rsidRPr="00510F1F">
              <w:rPr>
                <w:b/>
              </w:rPr>
              <w:t>Texte überarbeiten</w:t>
            </w:r>
          </w:p>
          <w:p w:rsidR="00EF3329" w:rsidRDefault="00EF3329" w:rsidP="00BC5160">
            <w:pPr>
              <w:numPr>
                <w:ilvl w:val="0"/>
                <w:numId w:val="3"/>
              </w:numPr>
              <w:spacing w:line="240" w:lineRule="auto"/>
              <w:ind w:left="600" w:hanging="283"/>
            </w:pPr>
            <w:r>
              <w:t>Satzanfänge prüfen und überarbeiten (B)</w:t>
            </w:r>
          </w:p>
          <w:p w:rsidR="00EF3329" w:rsidRDefault="00EF3329" w:rsidP="00BC5160">
            <w:pPr>
              <w:numPr>
                <w:ilvl w:val="0"/>
                <w:numId w:val="3"/>
              </w:numPr>
              <w:spacing w:line="240" w:lineRule="auto"/>
              <w:ind w:left="600" w:hanging="283"/>
            </w:pPr>
            <w:r>
              <w:t>Texte anhand von vorgegebenen Kriterien (Verständlic</w:t>
            </w:r>
            <w:r>
              <w:t>h</w:t>
            </w:r>
            <w:r w:rsidR="00BC5160">
              <w:t>k</w:t>
            </w:r>
            <w:r>
              <w:t>eit, Adressatenbezug, äußere und sprachliche Gestaltung, sprachliche Richtigkeit) überarbeiten (C)</w:t>
            </w:r>
          </w:p>
          <w:p w:rsidR="00EF3329" w:rsidRDefault="00EF3329" w:rsidP="00BC5160">
            <w:pPr>
              <w:numPr>
                <w:ilvl w:val="0"/>
                <w:numId w:val="3"/>
              </w:numPr>
              <w:spacing w:after="120" w:line="240" w:lineRule="auto"/>
              <w:ind w:left="600" w:hanging="283"/>
            </w:pPr>
            <w:r>
              <w:t>Text auf der Grundlage textsorten- und adressatenbezog</w:t>
            </w:r>
            <w:r>
              <w:t>e</w:t>
            </w:r>
            <w:r>
              <w:t>ner Kriterien überarbeiten (D)</w:t>
            </w:r>
          </w:p>
          <w:p w:rsidR="00EF3329" w:rsidRDefault="00EF3329" w:rsidP="00BC5160">
            <w:pPr>
              <w:spacing w:after="40" w:line="240" w:lineRule="auto"/>
              <w:rPr>
                <w:b/>
              </w:rPr>
            </w:pPr>
            <w:r>
              <w:rPr>
                <w:b/>
              </w:rPr>
              <w:t>Inhalte vortragen und präsentieren</w:t>
            </w:r>
          </w:p>
          <w:p w:rsidR="00EF3329" w:rsidRDefault="00EF3329" w:rsidP="00BC5160">
            <w:pPr>
              <w:numPr>
                <w:ilvl w:val="0"/>
                <w:numId w:val="1"/>
              </w:numPr>
              <w:spacing w:after="40" w:line="240" w:lineRule="auto"/>
              <w:ind w:left="600" w:hanging="283"/>
            </w:pPr>
            <w:r w:rsidRPr="001F2DB6">
              <w:t>vorgegebene Redemittel für ihren Vortrag nutzen</w:t>
            </w:r>
            <w:r>
              <w:t xml:space="preserve"> (B)</w:t>
            </w:r>
          </w:p>
          <w:p w:rsidR="00EF3329" w:rsidRDefault="00EF3329" w:rsidP="00BC5160">
            <w:pPr>
              <w:numPr>
                <w:ilvl w:val="0"/>
                <w:numId w:val="1"/>
              </w:numPr>
              <w:spacing w:after="40" w:line="240" w:lineRule="auto"/>
              <w:ind w:left="600" w:hanging="283"/>
            </w:pPr>
            <w:r>
              <w:t>Inhalte an Kriterien orientiert geordnet vortragen (C)</w:t>
            </w:r>
          </w:p>
          <w:p w:rsidR="0064296D" w:rsidRPr="008A1768" w:rsidRDefault="00EF3329" w:rsidP="00BC5160">
            <w:pPr>
              <w:pStyle w:val="Listenabsatz"/>
              <w:numPr>
                <w:ilvl w:val="0"/>
                <w:numId w:val="1"/>
              </w:numPr>
              <w:spacing w:after="120" w:line="240" w:lineRule="auto"/>
              <w:ind w:left="600" w:hanging="283"/>
            </w:pPr>
            <w:r>
              <w:t xml:space="preserve">Inhalte sach- und adressatengerecht vortragen und </w:t>
            </w:r>
            <w:r w:rsidR="00134485">
              <w:br/>
            </w:r>
            <w:r>
              <w:t>präsentieren (D)</w:t>
            </w:r>
          </w:p>
        </w:tc>
      </w:tr>
      <w:tr w:rsidR="0064296D" w:rsidRPr="008119C5" w:rsidTr="00763197">
        <w:tc>
          <w:tcPr>
            <w:tcW w:w="2802" w:type="dxa"/>
          </w:tcPr>
          <w:p w:rsidR="0064296D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662" w:type="dxa"/>
          </w:tcPr>
          <w:p w:rsidR="0064296D" w:rsidRPr="008A1768" w:rsidRDefault="00134485" w:rsidP="001D7321">
            <w:pPr>
              <w:tabs>
                <w:tab w:val="left" w:pos="1373"/>
              </w:tabs>
              <w:spacing w:before="200" w:after="200"/>
            </w:pPr>
            <w:r>
              <w:t>B/</w:t>
            </w:r>
            <w:r w:rsidRPr="00134485">
              <w:rPr>
                <w:b/>
              </w:rPr>
              <w:t>C</w:t>
            </w:r>
            <w:r>
              <w:t>/D</w:t>
            </w:r>
          </w:p>
        </w:tc>
      </w:tr>
      <w:tr w:rsidR="0064296D" w:rsidRPr="008119C5" w:rsidTr="00763197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64296D" w:rsidRDefault="0064296D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</w:t>
            </w:r>
            <w:r w:rsidR="000E0151">
              <w:rPr>
                <w:b/>
              </w:rPr>
              <w:t xml:space="preserve"> zum</w:t>
            </w:r>
            <w:r>
              <w:rPr>
                <w:b/>
              </w:rPr>
              <w:t xml:space="preserve"> Basiscurr</w:t>
            </w:r>
            <w:r>
              <w:rPr>
                <w:b/>
              </w:rPr>
              <w:t>i</w:t>
            </w:r>
            <w:r>
              <w:rPr>
                <w:b/>
              </w:rPr>
              <w:t xml:space="preserve">culum </w:t>
            </w:r>
            <w:r w:rsidR="000E0151">
              <w:rPr>
                <w:b/>
              </w:rPr>
              <w:t>Sprachbildung</w:t>
            </w:r>
          </w:p>
        </w:tc>
        <w:tc>
          <w:tcPr>
            <w:tcW w:w="6662" w:type="dxa"/>
            <w:tcBorders>
              <w:bottom w:val="single" w:sz="4" w:space="0" w:color="808080" w:themeColor="background1" w:themeShade="80"/>
            </w:tcBorders>
          </w:tcPr>
          <w:p w:rsidR="00763197" w:rsidRPr="003A7010" w:rsidRDefault="00763197" w:rsidP="00BC5160">
            <w:pPr>
              <w:tabs>
                <w:tab w:val="left" w:pos="1373"/>
              </w:tabs>
              <w:spacing w:before="60"/>
              <w:rPr>
                <w:rFonts w:cs="Arial"/>
                <w:lang w:eastAsia="de-DE"/>
              </w:rPr>
            </w:pPr>
            <w:r w:rsidRPr="003A7010">
              <w:rPr>
                <w:rFonts w:cs="Arial"/>
                <w:lang w:eastAsia="de-DE"/>
              </w:rPr>
              <w:t>Die Schülerinnen und Schüler können</w:t>
            </w:r>
          </w:p>
          <w:p w:rsidR="00134485" w:rsidRPr="003A7010" w:rsidRDefault="00134485" w:rsidP="00BC5160">
            <w:pPr>
              <w:tabs>
                <w:tab w:val="left" w:pos="1373"/>
              </w:tabs>
              <w:spacing w:before="120"/>
              <w:rPr>
                <w:rFonts w:cs="Arial"/>
                <w:b/>
                <w:lang w:eastAsia="de-DE"/>
              </w:rPr>
            </w:pPr>
            <w:r w:rsidRPr="003A7010">
              <w:rPr>
                <w:rFonts w:cs="Arial"/>
                <w:b/>
                <w:lang w:eastAsia="de-DE"/>
              </w:rPr>
              <w:t>1.3.4 Produktion/Schreiben</w:t>
            </w:r>
          </w:p>
          <w:p w:rsidR="00134485" w:rsidRPr="003A7010" w:rsidRDefault="00134485" w:rsidP="00BC5160">
            <w:pPr>
              <w:numPr>
                <w:ilvl w:val="0"/>
                <w:numId w:val="4"/>
              </w:numPr>
              <w:spacing w:line="240" w:lineRule="auto"/>
              <w:ind w:left="600" w:hanging="283"/>
              <w:contextualSpacing/>
              <w:rPr>
                <w:rFonts w:cs="Arial"/>
              </w:rPr>
            </w:pPr>
            <w:r w:rsidRPr="003A7010">
              <w:rPr>
                <w:rFonts w:cs="Arial"/>
              </w:rPr>
              <w:t xml:space="preserve">Texte schreiben: informierende Texte unter Nutzung </w:t>
            </w:r>
            <w:r w:rsidR="001D7321" w:rsidRPr="003A7010">
              <w:rPr>
                <w:rFonts w:cs="Arial"/>
              </w:rPr>
              <w:t>von geeigneten Textmustern und -</w:t>
            </w:r>
            <w:r w:rsidRPr="003A7010">
              <w:rPr>
                <w:rFonts w:cs="Arial"/>
              </w:rPr>
              <w:t>bausteinen sowie von Wor</w:t>
            </w:r>
            <w:r w:rsidRPr="003A7010">
              <w:rPr>
                <w:rFonts w:cs="Arial"/>
              </w:rPr>
              <w:t>t</w:t>
            </w:r>
            <w:r w:rsidRPr="003A7010">
              <w:rPr>
                <w:rFonts w:cs="Arial"/>
              </w:rPr>
              <w:t>listen schreiben (D)</w:t>
            </w:r>
          </w:p>
          <w:p w:rsidR="00134485" w:rsidRPr="003A7010" w:rsidRDefault="00134485" w:rsidP="00BC5160">
            <w:pPr>
              <w:numPr>
                <w:ilvl w:val="0"/>
                <w:numId w:val="4"/>
              </w:numPr>
              <w:spacing w:after="120" w:line="240" w:lineRule="auto"/>
              <w:ind w:left="600" w:hanging="283"/>
              <w:contextualSpacing/>
              <w:rPr>
                <w:rFonts w:cs="Arial"/>
              </w:rPr>
            </w:pPr>
            <w:r w:rsidRPr="003A7010">
              <w:rPr>
                <w:rFonts w:cs="Arial"/>
              </w:rPr>
              <w:t>Schreibstrategien anwenden: vorgegebene Textmuster zur Planung eines Textes nutzen (D)</w:t>
            </w:r>
          </w:p>
          <w:p w:rsidR="00134485" w:rsidRPr="003A7010" w:rsidRDefault="00134485" w:rsidP="00BC5160">
            <w:pPr>
              <w:tabs>
                <w:tab w:val="left" w:pos="1373"/>
              </w:tabs>
              <w:spacing w:before="240"/>
              <w:rPr>
                <w:rFonts w:cs="Arial"/>
                <w:b/>
                <w:lang w:eastAsia="de-DE"/>
              </w:rPr>
            </w:pPr>
            <w:r w:rsidRPr="003A7010">
              <w:rPr>
                <w:rFonts w:cs="Arial"/>
                <w:b/>
                <w:lang w:eastAsia="de-DE"/>
              </w:rPr>
              <w:t>1.3.3 Produktion/Sprechen</w:t>
            </w:r>
          </w:p>
          <w:p w:rsidR="00134485" w:rsidRPr="003A7010" w:rsidRDefault="00134485" w:rsidP="00BC5160">
            <w:pPr>
              <w:numPr>
                <w:ilvl w:val="0"/>
                <w:numId w:val="5"/>
              </w:numPr>
              <w:spacing w:line="240" w:lineRule="auto"/>
              <w:ind w:left="600" w:hanging="283"/>
              <w:rPr>
                <w:rFonts w:cs="Arial"/>
              </w:rPr>
            </w:pPr>
            <w:r w:rsidRPr="003A7010">
              <w:rPr>
                <w:rFonts w:cs="Arial"/>
                <w:lang w:eastAsia="de-DE"/>
              </w:rPr>
              <w:t>Sachverhalte und Informationen zusammenfassend wi</w:t>
            </w:r>
            <w:r w:rsidRPr="003A7010">
              <w:rPr>
                <w:rFonts w:cs="Arial"/>
                <w:lang w:eastAsia="de-DE"/>
              </w:rPr>
              <w:t>e</w:t>
            </w:r>
            <w:r w:rsidRPr="003A7010">
              <w:rPr>
                <w:rFonts w:cs="Arial"/>
                <w:lang w:eastAsia="de-DE"/>
              </w:rPr>
              <w:t>dergeben: Sachverhalte und Abläufe beschreiben (D)</w:t>
            </w:r>
          </w:p>
          <w:p w:rsidR="006F1657" w:rsidRPr="00134485" w:rsidRDefault="00384449" w:rsidP="00BC5160">
            <w:pPr>
              <w:pStyle w:val="Listenabsatz"/>
              <w:numPr>
                <w:ilvl w:val="0"/>
                <w:numId w:val="5"/>
              </w:numPr>
              <w:ind w:left="600" w:hanging="283"/>
              <w:rPr>
                <w:rFonts w:ascii="ArialMT" w:hAnsi="ArialMT" w:cs="ArialMT"/>
                <w:lang w:eastAsia="de-DE"/>
              </w:rPr>
            </w:pPr>
            <w:r w:rsidRPr="003A7010">
              <w:rPr>
                <w:rFonts w:cs="Arial"/>
              </w:rPr>
              <w:t>e</w:t>
            </w:r>
            <w:r w:rsidR="00134485" w:rsidRPr="003A7010">
              <w:rPr>
                <w:rFonts w:cs="Arial"/>
              </w:rPr>
              <w:t xml:space="preserve">inen </w:t>
            </w:r>
            <w:r w:rsidR="00134485" w:rsidRPr="003A7010">
              <w:rPr>
                <w:rFonts w:cs="Arial"/>
                <w:lang w:eastAsia="de-DE"/>
              </w:rPr>
              <w:t>Vortrag halten: mithilfe von Notizen und vorgege-benen Redemitteln (z.</w:t>
            </w:r>
            <w:r w:rsidRPr="003A7010">
              <w:rPr>
                <w:rFonts w:cs="Arial"/>
                <w:lang w:eastAsia="de-DE"/>
              </w:rPr>
              <w:t xml:space="preserve"> </w:t>
            </w:r>
            <w:r w:rsidR="00134485" w:rsidRPr="003A7010">
              <w:rPr>
                <w:rFonts w:cs="Arial"/>
                <w:lang w:eastAsia="de-DE"/>
              </w:rPr>
              <w:t>B. zu Beginn, anschließend, zum Schluss) adressatenbezogen vortragen (D)</w:t>
            </w:r>
          </w:p>
        </w:tc>
      </w:tr>
    </w:tbl>
    <w:p w:rsidR="00233BB6" w:rsidRDefault="00233BB6">
      <w:r>
        <w:br w:type="page"/>
      </w:r>
    </w:p>
    <w:p w:rsidR="00763197" w:rsidRDefault="00763197"/>
    <w:tbl>
      <w:tblPr>
        <w:tblW w:w="946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763197" w:rsidRPr="008119C5" w:rsidTr="00763197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763197" w:rsidRDefault="00763197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Medienbildung</w:t>
            </w:r>
          </w:p>
        </w:tc>
        <w:tc>
          <w:tcPr>
            <w:tcW w:w="6662" w:type="dxa"/>
            <w:tcBorders>
              <w:bottom w:val="single" w:sz="4" w:space="0" w:color="808080" w:themeColor="background1" w:themeShade="80"/>
            </w:tcBorders>
          </w:tcPr>
          <w:p w:rsidR="00763197" w:rsidRDefault="00763197" w:rsidP="00BC5160">
            <w:pPr>
              <w:tabs>
                <w:tab w:val="left" w:pos="1373"/>
              </w:tabs>
              <w:spacing w:before="60"/>
            </w:pPr>
            <w:r>
              <w:t>Die Schülerinnen und Schüler können</w:t>
            </w:r>
          </w:p>
          <w:p w:rsidR="00233BB6" w:rsidRDefault="00233BB6" w:rsidP="00BC5160">
            <w:pPr>
              <w:tabs>
                <w:tab w:val="left" w:pos="1373"/>
              </w:tabs>
              <w:spacing w:before="120"/>
              <w:rPr>
                <w:b/>
              </w:rPr>
            </w:pPr>
            <w:r>
              <w:rPr>
                <w:b/>
              </w:rPr>
              <w:t xml:space="preserve">2.3.4 </w:t>
            </w:r>
            <w:r w:rsidRPr="001E7141">
              <w:rPr>
                <w:b/>
              </w:rPr>
              <w:t>Produzieren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283"/>
            </w:pPr>
            <w:r w:rsidRPr="001E7141">
              <w:t>Medientechnik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283"/>
            </w:pPr>
            <w:r w:rsidRPr="006D50F5">
              <w:rPr>
                <w:bCs/>
              </w:rPr>
              <w:t>Medienproduktion als planvoller Prozess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283"/>
            </w:pPr>
            <w:r w:rsidRPr="001E7141">
              <w:t>Gestaltung von Medienproduktione</w:t>
            </w:r>
            <w:r>
              <w:t>n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283"/>
            </w:pPr>
            <w:r w:rsidRPr="001E7141">
              <w:t>Herstellung von Medienproduktionen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283"/>
            </w:pPr>
            <w:r w:rsidRPr="001E7141">
              <w:t>Veröffentlichung von Medienproduktionen</w:t>
            </w:r>
          </w:p>
          <w:p w:rsidR="00233BB6" w:rsidRPr="001B45AD" w:rsidRDefault="00233BB6" w:rsidP="00BC5160">
            <w:pPr>
              <w:tabs>
                <w:tab w:val="left" w:pos="1373"/>
              </w:tabs>
              <w:rPr>
                <w:b/>
              </w:rPr>
            </w:pPr>
            <w:r>
              <w:rPr>
                <w:b/>
              </w:rPr>
              <w:t xml:space="preserve">2.3.3 </w:t>
            </w:r>
            <w:r w:rsidRPr="001B45AD">
              <w:rPr>
                <w:b/>
              </w:rPr>
              <w:t>Präsentieren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403"/>
            </w:pPr>
            <w:r>
              <w:t>Präsentationsarten und ihre sachgerechte Auswahl</w:t>
            </w:r>
          </w:p>
          <w:p w:rsidR="00233BB6" w:rsidRDefault="007A1E0F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403"/>
            </w:pPr>
            <w:r>
              <w:t>m</w:t>
            </w:r>
            <w:r w:rsidR="00233BB6">
              <w:t>edienspezifische Gestaltungsprinzipien</w:t>
            </w:r>
          </w:p>
          <w:p w:rsidR="00233BB6" w:rsidRDefault="00233BB6" w:rsidP="00BC5160">
            <w:pPr>
              <w:numPr>
                <w:ilvl w:val="0"/>
                <w:numId w:val="5"/>
              </w:numPr>
              <w:spacing w:after="100" w:afterAutospacing="1" w:line="240" w:lineRule="auto"/>
              <w:ind w:left="600" w:hanging="403"/>
            </w:pPr>
            <w:r>
              <w:t>Durchführung einer Präsentation</w:t>
            </w:r>
          </w:p>
          <w:p w:rsidR="00763197" w:rsidRDefault="00233BB6" w:rsidP="00BC5160">
            <w:pPr>
              <w:pStyle w:val="Listenabsatz"/>
              <w:numPr>
                <w:ilvl w:val="0"/>
                <w:numId w:val="5"/>
              </w:numPr>
              <w:tabs>
                <w:tab w:val="left" w:pos="1373"/>
              </w:tabs>
              <w:spacing w:after="60"/>
              <w:ind w:left="600" w:hanging="403"/>
            </w:pPr>
            <w:r>
              <w:t>Präsentieren in der Mediengesellschaft</w:t>
            </w:r>
          </w:p>
        </w:tc>
      </w:tr>
      <w:tr w:rsidR="00763197" w:rsidRPr="008119C5" w:rsidTr="00763197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763197" w:rsidRDefault="00763197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Bezug zu den </w:t>
            </w:r>
            <w:r>
              <w:rPr>
                <w:b/>
              </w:rPr>
              <w:br/>
              <w:t>übergreifenden Themen</w:t>
            </w:r>
          </w:p>
        </w:tc>
        <w:tc>
          <w:tcPr>
            <w:tcW w:w="6662" w:type="dxa"/>
            <w:tcBorders>
              <w:bottom w:val="single" w:sz="4" w:space="0" w:color="808080" w:themeColor="background1" w:themeShade="80"/>
            </w:tcBorders>
          </w:tcPr>
          <w:p w:rsidR="00233BB6" w:rsidRDefault="00233BB6" w:rsidP="00BC5160">
            <w:pPr>
              <w:tabs>
                <w:tab w:val="left" w:pos="1373"/>
              </w:tabs>
              <w:spacing w:before="60" w:after="120"/>
              <w:rPr>
                <w:b/>
              </w:rPr>
            </w:pPr>
            <w:r w:rsidRPr="001B45AD">
              <w:rPr>
                <w:b/>
              </w:rPr>
              <w:t>3.9. Kulturelle Bildung</w:t>
            </w:r>
          </w:p>
          <w:p w:rsidR="00763197" w:rsidRDefault="007A1E0F" w:rsidP="00BC5160">
            <w:pPr>
              <w:spacing w:after="60"/>
            </w:pPr>
            <w:r>
              <w:t>j</w:t>
            </w:r>
            <w:r w:rsidR="00233BB6">
              <w:t xml:space="preserve">e nach Thema/Inhalt Bezüge zu anderen </w:t>
            </w:r>
            <w:r w:rsidRPr="007A1E0F">
              <w:rPr>
                <w:bCs/>
              </w:rPr>
              <w:t>übergreifenden Themen</w:t>
            </w:r>
          </w:p>
        </w:tc>
      </w:tr>
      <w:tr w:rsidR="00233BB6" w:rsidRPr="008119C5" w:rsidTr="00763197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233BB6" w:rsidRDefault="00233BB6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662" w:type="dxa"/>
            <w:tcBorders>
              <w:top w:val="single" w:sz="4" w:space="0" w:color="808080" w:themeColor="background1" w:themeShade="80"/>
            </w:tcBorders>
          </w:tcPr>
          <w:p w:rsidR="00233BB6" w:rsidRPr="008A1768" w:rsidRDefault="00233BB6" w:rsidP="00D46AED">
            <w:pPr>
              <w:spacing w:before="200" w:after="200"/>
              <w:jc w:val="both"/>
            </w:pPr>
            <w:r w:rsidRPr="00251A4A">
              <w:t>Erklär-Video, Anleitung, Medienproduktion, Film</w:t>
            </w:r>
          </w:p>
        </w:tc>
      </w:tr>
    </w:tbl>
    <w:p w:rsidR="000E0151" w:rsidRDefault="000E015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E0151" w:rsidRPr="003A7010" w:rsidRDefault="000E0151" w:rsidP="000E0151">
      <w:pPr>
        <w:spacing w:before="60" w:after="60"/>
        <w:rPr>
          <w:b/>
          <w:sz w:val="24"/>
          <w:szCs w:val="24"/>
        </w:rPr>
      </w:pPr>
      <w:r w:rsidRPr="003A7010">
        <w:rPr>
          <w:b/>
          <w:sz w:val="24"/>
          <w:szCs w:val="24"/>
        </w:rPr>
        <w:lastRenderedPageBreak/>
        <w:t>Didaktischer Kommentar:</w:t>
      </w:r>
    </w:p>
    <w:p w:rsidR="00533B08" w:rsidRDefault="00533B08" w:rsidP="000E0151">
      <w:pPr>
        <w:spacing w:before="60" w:after="60"/>
        <w:rPr>
          <w:b/>
        </w:rPr>
      </w:pPr>
    </w:p>
    <w:p w:rsidR="00233BB6" w:rsidRDefault="00233BB6" w:rsidP="00233BB6">
      <w:pPr>
        <w:spacing w:before="60" w:after="60"/>
        <w:jc w:val="both"/>
        <w:rPr>
          <w:b/>
        </w:rPr>
      </w:pPr>
      <w:r>
        <w:rPr>
          <w:b/>
        </w:rPr>
        <w:t>Bedeutsamkeit des Themas/Inhalts</w:t>
      </w:r>
    </w:p>
    <w:p w:rsidR="00233BB6" w:rsidRDefault="00233BB6" w:rsidP="00233BB6">
      <w:pPr>
        <w:spacing w:before="60" w:after="60"/>
        <w:jc w:val="both"/>
      </w:pPr>
      <w:r>
        <w:t xml:space="preserve">Das Verfassen von </w:t>
      </w:r>
      <w:r w:rsidRPr="001B45AD">
        <w:t>Texten ist zentraler Gegenstand eines</w:t>
      </w:r>
      <w:r>
        <w:t xml:space="preserve"> integrativen Deutschunterrichts und verknüpft kompetenzbereichsübergreifend den Erwerb von Kompetenzen. Darüber hi</w:t>
      </w:r>
      <w:r>
        <w:t>n</w:t>
      </w:r>
      <w:r>
        <w:t>aus ist das Schreiben von Texten, insbesondere von informierenden Texten, relevant für die Produktion von Texten in allen Fächern. So setzt z.</w:t>
      </w:r>
      <w:r w:rsidR="007A1E0F">
        <w:t xml:space="preserve"> </w:t>
      </w:r>
      <w:r>
        <w:t xml:space="preserve">B. das Beschreiben von </w:t>
      </w:r>
      <w:r w:rsidRPr="00127310">
        <w:t>Abläufe</w:t>
      </w:r>
      <w:r>
        <w:t xml:space="preserve">n, das Erstellen von </w:t>
      </w:r>
      <w:r w:rsidRPr="00127310">
        <w:t>Anleitungen</w:t>
      </w:r>
      <w:r>
        <w:t>, das Konkretisieren und Ausführen von Aufgabenstellungen v</w:t>
      </w:r>
      <w:r>
        <w:t>o</w:t>
      </w:r>
      <w:r>
        <w:t>raus, dass Texte auf der Basis von Textsortenwissen in einer nachvollziehbaren Ordnung aufgebaut und strukturiert werden können. Dabei</w:t>
      </w:r>
      <w:r w:rsidR="007A1E0F">
        <w:t xml:space="preserve"> sind die Bedürfnisse von Leser</w:t>
      </w:r>
      <w:r>
        <w:t>innen und</w:t>
      </w:r>
      <w:r w:rsidR="007A1E0F">
        <w:t xml:space="preserve"> Lesern sowie Zuhörer</w:t>
      </w:r>
      <w:r>
        <w:t>innen</w:t>
      </w:r>
      <w:r w:rsidR="007A1E0F">
        <w:t xml:space="preserve"> und Zuhörern</w:t>
      </w:r>
      <w:r>
        <w:t xml:space="preserve"> bereits bei der Textplanung zu berücksichtigen.</w:t>
      </w:r>
    </w:p>
    <w:p w:rsidR="00233BB6" w:rsidRDefault="00233BB6" w:rsidP="007A1E0F">
      <w:pPr>
        <w:jc w:val="both"/>
      </w:pPr>
      <w:r w:rsidRPr="00DB63B4">
        <w:t>Die mediale Umset</w:t>
      </w:r>
      <w:r>
        <w:t xml:space="preserve">zung der Produktion und Präsentation informierender Texte – hier am Beispiel der Erstellung eines Erklär-Videos </w:t>
      </w:r>
      <w:r w:rsidR="007A1E0F">
        <w:t>–</w:t>
      </w:r>
      <w:r>
        <w:t xml:space="preserve"> </w:t>
      </w:r>
      <w:r w:rsidRPr="00DB63B4">
        <w:t>eröffnet neue Zugänge zu Textsorten und ve</w:t>
      </w:r>
      <w:r w:rsidRPr="00DB63B4">
        <w:t>r</w:t>
      </w:r>
      <w:r w:rsidRPr="00DB63B4">
        <w:t>ändert sprachliche Lernprozesse so, dass sie der</w:t>
      </w:r>
      <w:r>
        <w:t xml:space="preserve"> </w:t>
      </w:r>
      <w:r w:rsidRPr="00DB63B4">
        <w:t>Erweiterung von Handlungsfähigkeit di</w:t>
      </w:r>
      <w:r w:rsidRPr="00DB63B4">
        <w:t>e</w:t>
      </w:r>
      <w:r w:rsidRPr="00DB63B4">
        <w:t>nen.</w:t>
      </w:r>
      <w:r>
        <w:t xml:space="preserve"> Durch die produktive Medienarbeit erwer</w:t>
      </w:r>
      <w:r w:rsidR="007A1E0F">
        <w:t>ben die Schüler</w:t>
      </w:r>
      <w:r>
        <w:t xml:space="preserve">innen </w:t>
      </w:r>
      <w:r w:rsidR="007A1E0F">
        <w:t xml:space="preserve">und Schüler </w:t>
      </w:r>
      <w:r>
        <w:t xml:space="preserve">neben den </w:t>
      </w:r>
      <w:r w:rsidRPr="00407A59">
        <w:t>prozessbezogenen und fachspezifischen</w:t>
      </w:r>
      <w:r>
        <w:t xml:space="preserve"> Kompetenzen (</w:t>
      </w:r>
      <w:r w:rsidRPr="00DB63B4">
        <w:t>z.</w:t>
      </w:r>
      <w:r w:rsidR="007A1E0F">
        <w:t xml:space="preserve"> </w:t>
      </w:r>
      <w:r w:rsidRPr="00DB63B4">
        <w:t xml:space="preserve">B. </w:t>
      </w:r>
      <w:r>
        <w:t xml:space="preserve">Verfassen einer </w:t>
      </w:r>
      <w:r w:rsidRPr="00DB63B4">
        <w:t>Anleitung</w:t>
      </w:r>
      <w:r>
        <w:t xml:space="preserve"> als Erklär-Video</w:t>
      </w:r>
      <w:r w:rsidRPr="00DB63B4">
        <w:t>)</w:t>
      </w:r>
      <w:r>
        <w:t xml:space="preserve"> technische, gestalterische, soziale, kommunikative und methodische Komp</w:t>
      </w:r>
      <w:r>
        <w:t>e</w:t>
      </w:r>
      <w:r>
        <w:t>tenzen, die sie im Lernzusammenhang als ganzheitlichen Prozess am konkreten Inhalt e</w:t>
      </w:r>
      <w:r>
        <w:t>r</w:t>
      </w:r>
      <w:r>
        <w:t>fahren.</w:t>
      </w:r>
    </w:p>
    <w:p w:rsidR="00233BB6" w:rsidRDefault="00233BB6" w:rsidP="00233BB6">
      <w:pPr>
        <w:spacing w:before="60" w:after="60"/>
        <w:jc w:val="both"/>
      </w:pPr>
      <w:r>
        <w:t>Erklär-Videos erfreuen sich immer größerer Beliebtheit. Will man z. B. einen Sachverhalt verstehen oder im Haushalt eine handwerk</w:t>
      </w:r>
      <w:r w:rsidR="007A1E0F">
        <w:t xml:space="preserve">liche Aufgabe in Angriff nehmen </w:t>
      </w:r>
      <w:r>
        <w:t>– im Internet findet man hierzu zahlreiche Erklär-Videos, die Zusammenhänge genauer erläutern bzw. ganz konkrete Anleitungen Schritt für Schritt darstellen. In der Freizeit, in der Familie, evtl. auch schon im</w:t>
      </w:r>
      <w:r w:rsidR="007A1E0F">
        <w:t xml:space="preserve"> Unterricht haben viele Schüler</w:t>
      </w:r>
      <w:r>
        <w:t xml:space="preserve">innen </w:t>
      </w:r>
      <w:r w:rsidR="007A1E0F">
        <w:t xml:space="preserve">und Schüler </w:t>
      </w:r>
      <w:r>
        <w:t>wahrscheinlich schon Erfa</w:t>
      </w:r>
      <w:r>
        <w:t>h</w:t>
      </w:r>
      <w:r>
        <w:t>rungen mit diesen Filmen gemacht. Selbst ein Erklär-Video zu erstellen, leistet einen Beitrag zur Medi</w:t>
      </w:r>
      <w:r w:rsidR="007A1E0F">
        <w:t>enbildung der Schüler</w:t>
      </w:r>
      <w:r>
        <w:t xml:space="preserve">innen </w:t>
      </w:r>
      <w:r w:rsidR="007A1E0F">
        <w:t xml:space="preserve">und Schüler </w:t>
      </w:r>
      <w:r>
        <w:t xml:space="preserve">und </w:t>
      </w:r>
      <w:r w:rsidRPr="00DB63B4">
        <w:t>bietet motivierende Möglichkeiten, Strukturen, Zusammenhänge, Vorgänge, Anleitungen usw. digital darzustellen.</w:t>
      </w:r>
    </w:p>
    <w:p w:rsidR="00233BB6" w:rsidRDefault="00233BB6" w:rsidP="00233BB6">
      <w:pPr>
        <w:spacing w:before="60" w:after="60"/>
        <w:jc w:val="both"/>
      </w:pPr>
    </w:p>
    <w:p w:rsidR="00233BB6" w:rsidRPr="00BF7F8B" w:rsidRDefault="00233BB6" w:rsidP="00233BB6">
      <w:pPr>
        <w:spacing w:before="60" w:after="60"/>
        <w:jc w:val="both"/>
        <w:rPr>
          <w:b/>
        </w:rPr>
      </w:pPr>
      <w:r w:rsidRPr="00BF7F8B">
        <w:rPr>
          <w:b/>
        </w:rPr>
        <w:t xml:space="preserve">Erstellung eines Erklär-Videos </w:t>
      </w:r>
      <w:r>
        <w:rPr>
          <w:b/>
        </w:rPr>
        <w:t>als Legetrick-Clip</w:t>
      </w:r>
    </w:p>
    <w:p w:rsidR="00233BB6" w:rsidRPr="00FE7425" w:rsidRDefault="00FE7425" w:rsidP="00FE7425">
      <w:pPr>
        <w:spacing w:before="60" w:after="60"/>
        <w:jc w:val="both"/>
      </w:pPr>
      <w:r>
        <w:t>Für Grundschüler</w:t>
      </w:r>
      <w:r w:rsidR="00233BB6" w:rsidRPr="00E96A3A">
        <w:t xml:space="preserve">innen </w:t>
      </w:r>
      <w:r>
        <w:t xml:space="preserve">und Grundschüler </w:t>
      </w:r>
      <w:r w:rsidR="00233BB6" w:rsidRPr="00E96A3A">
        <w:t xml:space="preserve">geeignet ist der Legetrick-Clip, der </w:t>
      </w:r>
      <w:r w:rsidR="00233BB6">
        <w:t xml:space="preserve">z. B. </w:t>
      </w:r>
      <w:r w:rsidR="00233BB6" w:rsidRPr="00E96A3A">
        <w:t xml:space="preserve">Konzepte, Strukturen, Vorgänge erklärt. Dazu werden zu den </w:t>
      </w:r>
      <w:r w:rsidR="00233BB6" w:rsidRPr="00B7480C">
        <w:t>einzelnen Schritten der</w:t>
      </w:r>
      <w:r w:rsidR="00233BB6">
        <w:t xml:space="preserve"> Anleitung – den Filmbildern </w:t>
      </w:r>
      <w:r>
        <w:t>–</w:t>
      </w:r>
      <w:r w:rsidR="00233BB6">
        <w:t xml:space="preserve"> </w:t>
      </w:r>
      <w:r w:rsidR="00233BB6" w:rsidRPr="00E96A3A">
        <w:t xml:space="preserve">Symbole auf einer Fläche bewegt. Der Clip wird </w:t>
      </w:r>
      <w:r w:rsidR="00233BB6">
        <w:t>in einem Durchgang ohne Pause</w:t>
      </w:r>
      <w:r w:rsidR="00233BB6" w:rsidRPr="00E96A3A">
        <w:t xml:space="preserve"> gedreht und muss nicht geschnitten werden.</w:t>
      </w:r>
    </w:p>
    <w:p w:rsidR="00233BB6" w:rsidRPr="00407A59" w:rsidRDefault="00233BB6" w:rsidP="00233BB6">
      <w:pPr>
        <w:spacing w:after="60"/>
        <w:jc w:val="both"/>
        <w:rPr>
          <w:rFonts w:cs="Arial"/>
        </w:rPr>
      </w:pPr>
      <w:r w:rsidRPr="00407A59">
        <w:rPr>
          <w:rFonts w:cs="Arial"/>
        </w:rPr>
        <w:t>Für ein Explainity-/Legetrick-Video braucht man</w:t>
      </w:r>
    </w:p>
    <w:p w:rsidR="00233BB6" w:rsidRPr="00BF7F8B" w:rsidRDefault="00233BB6" w:rsidP="00EA0EF3">
      <w:pPr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ein Smartphone,</w:t>
      </w:r>
    </w:p>
    <w:p w:rsidR="00233BB6" w:rsidRPr="00BF7F8B" w:rsidRDefault="00233BB6" w:rsidP="00EA0EF3">
      <w:pPr>
        <w:numPr>
          <w:ilvl w:val="0"/>
          <w:numId w:val="6"/>
        </w:numPr>
        <w:contextualSpacing/>
        <w:jc w:val="both"/>
        <w:rPr>
          <w:rFonts w:cs="Arial"/>
        </w:rPr>
      </w:pPr>
      <w:r>
        <w:rPr>
          <w:rFonts w:cs="Arial"/>
        </w:rPr>
        <w:t>ein Mikrofonstativ (ab 15 €),</w:t>
      </w:r>
    </w:p>
    <w:p w:rsidR="00233BB6" w:rsidRPr="00BF7F8B" w:rsidRDefault="00233BB6" w:rsidP="00EA0EF3">
      <w:pPr>
        <w:numPr>
          <w:ilvl w:val="0"/>
          <w:numId w:val="6"/>
        </w:numPr>
        <w:contextualSpacing/>
        <w:jc w:val="both"/>
        <w:rPr>
          <w:rFonts w:cs="Arial"/>
        </w:rPr>
      </w:pPr>
      <w:r w:rsidRPr="00BF7F8B">
        <w:rPr>
          <w:rFonts w:cs="Arial"/>
        </w:rPr>
        <w:t>ein</w:t>
      </w:r>
      <w:r>
        <w:rPr>
          <w:rFonts w:cs="Arial"/>
        </w:rPr>
        <w:t>e Smartphone-Halterung (ab 5 €),</w:t>
      </w:r>
    </w:p>
    <w:p w:rsidR="00233BB6" w:rsidRDefault="00233BB6" w:rsidP="00EA0EF3">
      <w:pPr>
        <w:numPr>
          <w:ilvl w:val="0"/>
          <w:numId w:val="6"/>
        </w:numPr>
        <w:contextualSpacing/>
        <w:jc w:val="both"/>
        <w:rPr>
          <w:rFonts w:cs="Arial"/>
        </w:rPr>
      </w:pPr>
      <w:r w:rsidRPr="00BF7F8B">
        <w:rPr>
          <w:rFonts w:cs="Arial"/>
        </w:rPr>
        <w:t>einen Adapter (ca. 4 €)</w:t>
      </w:r>
      <w:r>
        <w:rPr>
          <w:rFonts w:cs="Arial"/>
        </w:rPr>
        <w:t>.</w:t>
      </w:r>
    </w:p>
    <w:p w:rsidR="00B2327A" w:rsidRDefault="00B2327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33BB6" w:rsidRDefault="00233BB6" w:rsidP="00BF22FF">
      <w:pPr>
        <w:spacing w:before="60" w:after="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91008" behindDoc="1" locked="0" layoutInCell="1" allowOverlap="1" wp14:anchorId="6E52F798" wp14:editId="7FF180D8">
            <wp:simplePos x="0" y="0"/>
            <wp:positionH relativeFrom="column">
              <wp:posOffset>-173355</wp:posOffset>
            </wp:positionH>
            <wp:positionV relativeFrom="paragraph">
              <wp:posOffset>186690</wp:posOffset>
            </wp:positionV>
            <wp:extent cx="5699760" cy="3345815"/>
            <wp:effectExtent l="0" t="0" r="0" b="6985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8" name="Grafik 8" descr="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Fot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Default="00233BB6" w:rsidP="00BF22FF">
      <w:pPr>
        <w:spacing w:before="60" w:after="60"/>
        <w:rPr>
          <w:b/>
          <w:sz w:val="24"/>
          <w:szCs w:val="24"/>
        </w:rPr>
      </w:pPr>
    </w:p>
    <w:p w:rsidR="00233BB6" w:rsidRPr="00BF7F8B" w:rsidRDefault="00233BB6" w:rsidP="00233BB6">
      <w:pPr>
        <w:spacing w:after="120"/>
        <w:jc w:val="both"/>
        <w:rPr>
          <w:rFonts w:cs="Arial"/>
        </w:rPr>
      </w:pPr>
      <w:r>
        <w:rPr>
          <w:rFonts w:cs="Arial"/>
          <w:noProof/>
          <w:lang w:eastAsia="de-DE"/>
        </w:rPr>
        <w:t>So wird es gemacht:</w:t>
      </w:r>
    </w:p>
    <w:p w:rsidR="00233BB6" w:rsidRPr="001A4194" w:rsidRDefault="00233BB6" w:rsidP="00EA0EF3">
      <w:pPr>
        <w:numPr>
          <w:ilvl w:val="0"/>
          <w:numId w:val="7"/>
        </w:numPr>
        <w:spacing w:after="60"/>
        <w:ind w:left="709" w:hanging="425"/>
        <w:jc w:val="both"/>
        <w:rPr>
          <w:rFonts w:cs="Arial"/>
        </w:rPr>
      </w:pPr>
      <w:r w:rsidRPr="00BF7F8B">
        <w:rPr>
          <w:rFonts w:cs="Arial"/>
        </w:rPr>
        <w:t xml:space="preserve">Das Filmset ist ca. 45 x 60 cm groß. </w:t>
      </w:r>
      <w:r>
        <w:rPr>
          <w:rFonts w:cs="Arial"/>
        </w:rPr>
        <w:t>Man muss vorab überlegen</w:t>
      </w:r>
      <w:r w:rsidRPr="00BF7F8B">
        <w:rPr>
          <w:rFonts w:cs="Arial"/>
        </w:rPr>
        <w:t>, welche Farbe als Unterlage geeig</w:t>
      </w:r>
      <w:r w:rsidR="00FE7425">
        <w:rPr>
          <w:rFonts w:cs="Arial"/>
        </w:rPr>
        <w:t xml:space="preserve">net ist. Wenn mit weißem Papier oder </w:t>
      </w:r>
      <w:r w:rsidRPr="00BF7F8B">
        <w:rPr>
          <w:rFonts w:cs="Arial"/>
        </w:rPr>
        <w:t xml:space="preserve">weißen Elementen </w:t>
      </w:r>
      <w:r>
        <w:rPr>
          <w:rFonts w:cs="Arial"/>
        </w:rPr>
        <w:t>gearbeitet wird</w:t>
      </w:r>
      <w:r w:rsidRPr="00BF7F8B">
        <w:rPr>
          <w:rFonts w:cs="Arial"/>
        </w:rPr>
        <w:t>, sollte die Unterlage farbig sein.</w:t>
      </w:r>
    </w:p>
    <w:p w:rsidR="00233BB6" w:rsidRPr="00BF7F8B" w:rsidRDefault="00233BB6" w:rsidP="00EA0EF3">
      <w:pPr>
        <w:numPr>
          <w:ilvl w:val="0"/>
          <w:numId w:val="7"/>
        </w:numPr>
        <w:spacing w:after="60"/>
        <w:ind w:left="709" w:hanging="425"/>
        <w:jc w:val="both"/>
        <w:rPr>
          <w:rFonts w:cs="Arial"/>
        </w:rPr>
      </w:pPr>
      <w:r>
        <w:rPr>
          <w:rFonts w:cs="Arial"/>
        </w:rPr>
        <w:t>Um</w:t>
      </w:r>
      <w:r w:rsidRPr="00BF7F8B">
        <w:rPr>
          <w:rFonts w:cs="Arial"/>
        </w:rPr>
        <w:t xml:space="preserve"> das Set herum </w:t>
      </w:r>
      <w:r>
        <w:rPr>
          <w:rFonts w:cs="Arial"/>
        </w:rPr>
        <w:t xml:space="preserve">sollte </w:t>
      </w:r>
      <w:r w:rsidRPr="00BF7F8B">
        <w:rPr>
          <w:rFonts w:cs="Arial"/>
        </w:rPr>
        <w:t xml:space="preserve">ausreichend Ablagefläche für die Requisiten </w:t>
      </w:r>
      <w:r>
        <w:rPr>
          <w:rFonts w:cs="Arial"/>
        </w:rPr>
        <w:t>vorhanden sein</w:t>
      </w:r>
      <w:r w:rsidRPr="00BF7F8B">
        <w:rPr>
          <w:rFonts w:cs="Arial"/>
        </w:rPr>
        <w:t>.</w:t>
      </w:r>
    </w:p>
    <w:p w:rsidR="00233BB6" w:rsidRPr="00BF7F8B" w:rsidRDefault="00233BB6" w:rsidP="00EA0EF3">
      <w:pPr>
        <w:numPr>
          <w:ilvl w:val="0"/>
          <w:numId w:val="7"/>
        </w:numPr>
        <w:spacing w:after="60"/>
        <w:ind w:left="709" w:hanging="425"/>
        <w:jc w:val="both"/>
        <w:rPr>
          <w:rFonts w:cs="Arial"/>
        </w:rPr>
      </w:pPr>
      <w:r>
        <w:rPr>
          <w:rFonts w:cs="Arial"/>
        </w:rPr>
        <w:t>Es ist günstig, das</w:t>
      </w:r>
      <w:r w:rsidRPr="00BF7F8B">
        <w:rPr>
          <w:rFonts w:cs="Arial"/>
        </w:rPr>
        <w:t xml:space="preserve"> Set auf den Tisch</w:t>
      </w:r>
      <w:r>
        <w:rPr>
          <w:rFonts w:cs="Arial"/>
        </w:rPr>
        <w:t xml:space="preserve"> zu kleben</w:t>
      </w:r>
      <w:r w:rsidRPr="00BF7F8B">
        <w:rPr>
          <w:rFonts w:cs="Arial"/>
        </w:rPr>
        <w:t>, damit es nicht verrutschen kann.</w:t>
      </w:r>
    </w:p>
    <w:p w:rsidR="00233BB6" w:rsidRPr="00BF7F8B" w:rsidRDefault="00233BB6" w:rsidP="00EA0EF3">
      <w:pPr>
        <w:numPr>
          <w:ilvl w:val="0"/>
          <w:numId w:val="7"/>
        </w:numPr>
        <w:spacing w:after="60"/>
        <w:ind w:left="709" w:hanging="425"/>
        <w:jc w:val="both"/>
        <w:rPr>
          <w:rFonts w:cs="Arial"/>
        </w:rPr>
      </w:pPr>
      <w:r>
        <w:rPr>
          <w:rFonts w:cs="Arial"/>
        </w:rPr>
        <w:t>D</w:t>
      </w:r>
      <w:r w:rsidRPr="00BF7F8B">
        <w:rPr>
          <w:rFonts w:cs="Arial"/>
        </w:rPr>
        <w:t xml:space="preserve">ie Smartphone-Halterung </w:t>
      </w:r>
      <w:r>
        <w:rPr>
          <w:rFonts w:cs="Arial"/>
        </w:rPr>
        <w:t xml:space="preserve">wird </w:t>
      </w:r>
      <w:r w:rsidRPr="00BF7F8B">
        <w:rPr>
          <w:rFonts w:cs="Arial"/>
        </w:rPr>
        <w:t>mithilfe des Adapters am Stativ</w:t>
      </w:r>
      <w:r>
        <w:rPr>
          <w:rFonts w:cs="Arial"/>
        </w:rPr>
        <w:t xml:space="preserve"> befestigt</w:t>
      </w:r>
      <w:r w:rsidRPr="00BF7F8B">
        <w:rPr>
          <w:rFonts w:cs="Arial"/>
        </w:rPr>
        <w:t xml:space="preserve">. </w:t>
      </w:r>
      <w:r>
        <w:rPr>
          <w:rFonts w:cs="Arial"/>
        </w:rPr>
        <w:t>Anschli</w:t>
      </w:r>
      <w:r>
        <w:rPr>
          <w:rFonts w:cs="Arial"/>
        </w:rPr>
        <w:t>e</w:t>
      </w:r>
      <w:r>
        <w:rPr>
          <w:rFonts w:cs="Arial"/>
        </w:rPr>
        <w:t xml:space="preserve">ßend kann das </w:t>
      </w:r>
      <w:r w:rsidRPr="00BF7F8B">
        <w:rPr>
          <w:rFonts w:cs="Arial"/>
        </w:rPr>
        <w:t>Smartphone in die Halterung</w:t>
      </w:r>
      <w:r>
        <w:rPr>
          <w:rFonts w:cs="Arial"/>
        </w:rPr>
        <w:t xml:space="preserve"> geklemmt werden</w:t>
      </w:r>
      <w:r w:rsidRPr="00BF7F8B">
        <w:rPr>
          <w:rFonts w:cs="Arial"/>
        </w:rPr>
        <w:t>, Bildschirm nach oben, Kamera direkt über dem Set.</w:t>
      </w:r>
    </w:p>
    <w:p w:rsidR="00233BB6" w:rsidRPr="00BF7F8B" w:rsidRDefault="00233BB6" w:rsidP="00EA0EF3">
      <w:pPr>
        <w:numPr>
          <w:ilvl w:val="0"/>
          <w:numId w:val="7"/>
        </w:numPr>
        <w:spacing w:after="60"/>
        <w:ind w:left="709" w:hanging="425"/>
        <w:jc w:val="both"/>
        <w:rPr>
          <w:rFonts w:cs="Arial"/>
        </w:rPr>
      </w:pPr>
      <w:r>
        <w:rPr>
          <w:rFonts w:cs="Arial"/>
        </w:rPr>
        <w:t>Die Höhe</w:t>
      </w:r>
      <w:r w:rsidRPr="00BF7F8B">
        <w:rPr>
          <w:rFonts w:cs="Arial"/>
        </w:rPr>
        <w:t xml:space="preserve"> des Handys </w:t>
      </w:r>
      <w:r>
        <w:rPr>
          <w:rFonts w:cs="Arial"/>
        </w:rPr>
        <w:t xml:space="preserve">muss </w:t>
      </w:r>
      <w:r w:rsidRPr="00BF7F8B">
        <w:rPr>
          <w:rFonts w:cs="Arial"/>
        </w:rPr>
        <w:t>so ein</w:t>
      </w:r>
      <w:r>
        <w:rPr>
          <w:rFonts w:cs="Arial"/>
        </w:rPr>
        <w:t>gerichtet werden</w:t>
      </w:r>
      <w:r w:rsidRPr="00BF7F8B">
        <w:rPr>
          <w:rFonts w:cs="Arial"/>
        </w:rPr>
        <w:t xml:space="preserve">, dass auf dem Bildschirm das ganze Set sichtbar wird (ca. 45 cm über dem Set). </w:t>
      </w:r>
      <w:r>
        <w:rPr>
          <w:rFonts w:cs="Arial"/>
        </w:rPr>
        <w:t>Gegebenenfalls können</w:t>
      </w:r>
      <w:r w:rsidRPr="00BF7F8B">
        <w:rPr>
          <w:rFonts w:cs="Arial"/>
        </w:rPr>
        <w:t xml:space="preserve"> die </w:t>
      </w:r>
      <w:r w:rsidR="00780B59">
        <w:rPr>
          <w:rFonts w:cs="Arial"/>
        </w:rPr>
        <w:br/>
      </w:r>
      <w:r w:rsidRPr="00BF7F8B">
        <w:rPr>
          <w:rFonts w:cs="Arial"/>
        </w:rPr>
        <w:t>Eckpunkte des Filmbildes</w:t>
      </w:r>
      <w:r>
        <w:rPr>
          <w:rFonts w:cs="Arial"/>
        </w:rPr>
        <w:t xml:space="preserve"> auf dem Set markiert werden</w:t>
      </w:r>
      <w:r w:rsidRPr="00BF7F8B">
        <w:rPr>
          <w:rFonts w:cs="Arial"/>
        </w:rPr>
        <w:t>.</w:t>
      </w:r>
    </w:p>
    <w:p w:rsidR="00233BB6" w:rsidRPr="00D7618B" w:rsidRDefault="00233BB6" w:rsidP="00EA0EF3">
      <w:pPr>
        <w:numPr>
          <w:ilvl w:val="0"/>
          <w:numId w:val="7"/>
        </w:numPr>
        <w:ind w:left="709" w:hanging="425"/>
        <w:jc w:val="both"/>
        <w:rPr>
          <w:rFonts w:cs="Arial"/>
        </w:rPr>
      </w:pPr>
      <w:r>
        <w:rPr>
          <w:rFonts w:cs="Arial"/>
        </w:rPr>
        <w:t xml:space="preserve">Bei der Aufnahme sollten Nebengeräusche ausgeschlossen werde. Auch ist es </w:t>
      </w:r>
      <w:r w:rsidR="00780B59">
        <w:rPr>
          <w:rFonts w:cs="Arial"/>
        </w:rPr>
        <w:br/>
      </w:r>
      <w:r>
        <w:rPr>
          <w:rFonts w:cs="Arial"/>
        </w:rPr>
        <w:t xml:space="preserve">wichtig, direkt in der Nähe </w:t>
      </w:r>
      <w:r w:rsidRPr="008670D4">
        <w:rPr>
          <w:rFonts w:cs="Arial"/>
        </w:rPr>
        <w:t>des Smartphone-Mikros</w:t>
      </w:r>
      <w:r>
        <w:rPr>
          <w:rFonts w:cs="Arial"/>
        </w:rPr>
        <w:t xml:space="preserve"> zu sprechen</w:t>
      </w:r>
      <w:r w:rsidRPr="008670D4">
        <w:rPr>
          <w:rFonts w:cs="Arial"/>
        </w:rPr>
        <w:t>.</w:t>
      </w:r>
    </w:p>
    <w:p w:rsidR="00233BB6" w:rsidRDefault="00233BB6" w:rsidP="00233BB6">
      <w:pPr>
        <w:jc w:val="both"/>
        <w:rPr>
          <w:rFonts w:cs="Arial"/>
        </w:rPr>
      </w:pPr>
    </w:p>
    <w:p w:rsidR="00233BB6" w:rsidRDefault="00233BB6" w:rsidP="00233BB6">
      <w:pPr>
        <w:jc w:val="both"/>
        <w:rPr>
          <w:rFonts w:cs="Arial"/>
        </w:rPr>
      </w:pPr>
      <w:r>
        <w:rPr>
          <w:rFonts w:cs="Arial"/>
        </w:rPr>
        <w:t>Hinweis: Bei den technischen Vor</w:t>
      </w:r>
      <w:r w:rsidR="00FE7425">
        <w:rPr>
          <w:rFonts w:cs="Arial"/>
        </w:rPr>
        <w:t>bereitungen sollten die Schüler</w:t>
      </w:r>
      <w:r>
        <w:rPr>
          <w:rFonts w:cs="Arial"/>
        </w:rPr>
        <w:t>innen</w:t>
      </w:r>
      <w:r w:rsidR="00FE7425">
        <w:rPr>
          <w:rFonts w:cs="Arial"/>
        </w:rPr>
        <w:t xml:space="preserve"> und Schüler </w:t>
      </w:r>
      <w:r>
        <w:rPr>
          <w:rFonts w:cs="Arial"/>
        </w:rPr>
        <w:t>möglichst unterstützt werden, z. B. durch d</w:t>
      </w:r>
      <w:r w:rsidR="00FE7425">
        <w:rPr>
          <w:rFonts w:cs="Arial"/>
        </w:rPr>
        <w:t>ie Lehrkraft bzw. durch Schüler</w:t>
      </w:r>
      <w:r>
        <w:rPr>
          <w:rFonts w:cs="Arial"/>
        </w:rPr>
        <w:t>innen</w:t>
      </w:r>
      <w:r w:rsidR="00FE7425">
        <w:rPr>
          <w:rFonts w:cs="Arial"/>
        </w:rPr>
        <w:t xml:space="preserve"> und Schüler</w:t>
      </w:r>
      <w:r>
        <w:rPr>
          <w:rFonts w:cs="Arial"/>
        </w:rPr>
        <w:t>, die b</w:t>
      </w:r>
      <w:r>
        <w:rPr>
          <w:rFonts w:cs="Arial"/>
        </w:rPr>
        <w:t>e</w:t>
      </w:r>
      <w:r>
        <w:rPr>
          <w:rFonts w:cs="Arial"/>
        </w:rPr>
        <w:t>reits über das Know-how verfügen.</w:t>
      </w:r>
    </w:p>
    <w:p w:rsidR="00780B59" w:rsidRDefault="00780B59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80B59" w:rsidRPr="003A7010" w:rsidRDefault="00780B59" w:rsidP="00780B59">
      <w:pPr>
        <w:jc w:val="both"/>
        <w:rPr>
          <w:b/>
          <w:sz w:val="24"/>
          <w:szCs w:val="24"/>
        </w:rPr>
      </w:pPr>
      <w:r w:rsidRPr="003A7010">
        <w:rPr>
          <w:b/>
          <w:sz w:val="24"/>
          <w:szCs w:val="24"/>
        </w:rPr>
        <w:lastRenderedPageBreak/>
        <w:t xml:space="preserve">Didaktische Hinweise zu den Aufgabenschritten im </w:t>
      </w:r>
    </w:p>
    <w:p w:rsidR="00780B59" w:rsidRPr="003A7010" w:rsidRDefault="00780B59" w:rsidP="00780B59">
      <w:pPr>
        <w:jc w:val="both"/>
        <w:rPr>
          <w:b/>
          <w:sz w:val="24"/>
          <w:szCs w:val="24"/>
        </w:rPr>
      </w:pPr>
      <w:r w:rsidRPr="003A7010">
        <w:rPr>
          <w:b/>
          <w:sz w:val="24"/>
          <w:szCs w:val="24"/>
        </w:rPr>
        <w:t xml:space="preserve">Schülermaterial </w:t>
      </w:r>
      <w:r w:rsidRPr="003A7010">
        <w:rPr>
          <w:b/>
          <w:i/>
          <w:sz w:val="24"/>
          <w:szCs w:val="24"/>
        </w:rPr>
        <w:t>Erklär-Video-Hefte</w:t>
      </w:r>
      <w:r w:rsidR="00FE7425" w:rsidRPr="003A7010">
        <w:rPr>
          <w:b/>
          <w:i/>
          <w:sz w:val="24"/>
          <w:szCs w:val="24"/>
        </w:rPr>
        <w:t>, Niveaustufen</w:t>
      </w:r>
      <w:r w:rsidRPr="003A7010">
        <w:rPr>
          <w:b/>
          <w:i/>
          <w:sz w:val="24"/>
          <w:szCs w:val="24"/>
        </w:rPr>
        <w:t xml:space="preserve"> B,</w:t>
      </w:r>
      <w:r w:rsidR="00FE7425" w:rsidRPr="003A7010">
        <w:rPr>
          <w:b/>
          <w:i/>
          <w:sz w:val="24"/>
          <w:szCs w:val="24"/>
        </w:rPr>
        <w:t xml:space="preserve"> </w:t>
      </w:r>
      <w:r w:rsidRPr="003A7010">
        <w:rPr>
          <w:b/>
          <w:i/>
          <w:sz w:val="24"/>
          <w:szCs w:val="24"/>
        </w:rPr>
        <w:t>C,</w:t>
      </w:r>
      <w:r w:rsidR="00FE7425" w:rsidRPr="003A7010">
        <w:rPr>
          <w:b/>
          <w:i/>
          <w:sz w:val="24"/>
          <w:szCs w:val="24"/>
        </w:rPr>
        <w:t xml:space="preserve"> </w:t>
      </w:r>
      <w:r w:rsidRPr="003A7010">
        <w:rPr>
          <w:b/>
          <w:i/>
          <w:sz w:val="24"/>
          <w:szCs w:val="24"/>
        </w:rPr>
        <w:t>D</w:t>
      </w:r>
      <w:r w:rsidRPr="003A7010">
        <w:rPr>
          <w:b/>
          <w:sz w:val="24"/>
          <w:szCs w:val="24"/>
        </w:rPr>
        <w:t xml:space="preserve"> </w:t>
      </w:r>
    </w:p>
    <w:p w:rsidR="00780B59" w:rsidRDefault="00780B59" w:rsidP="00780B59">
      <w:pPr>
        <w:jc w:val="both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167640</wp:posOffset>
            </wp:positionV>
            <wp:extent cx="1576705" cy="2320290"/>
            <wp:effectExtent l="19050" t="19050" r="23495" b="22860"/>
            <wp:wrapTight wrapText="bothSides">
              <wp:wrapPolygon edited="0">
                <wp:start x="-261" y="-177"/>
                <wp:lineTo x="-261" y="21635"/>
                <wp:lineTo x="21661" y="21635"/>
                <wp:lineTo x="21661" y="-177"/>
                <wp:lineTo x="-261" y="-177"/>
              </wp:wrapPolygon>
            </wp:wrapTight>
            <wp:docPr id="14" name="Grafik 14" descr="Scan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_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103505</wp:posOffset>
            </wp:positionV>
            <wp:extent cx="1695450" cy="2384425"/>
            <wp:effectExtent l="0" t="0" r="0" b="0"/>
            <wp:wrapTight wrapText="bothSides">
              <wp:wrapPolygon edited="0">
                <wp:start x="0" y="0"/>
                <wp:lineTo x="0" y="21399"/>
                <wp:lineTo x="21357" y="21399"/>
                <wp:lineTo x="21357" y="0"/>
                <wp:lineTo x="0" y="0"/>
              </wp:wrapPolygon>
            </wp:wrapTight>
            <wp:docPr id="13" name="Grafik 13" descr="Scan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_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103505</wp:posOffset>
            </wp:positionV>
            <wp:extent cx="1697990" cy="2384425"/>
            <wp:effectExtent l="0" t="0" r="0" b="0"/>
            <wp:wrapTight wrapText="bothSides">
              <wp:wrapPolygon edited="0">
                <wp:start x="0" y="0"/>
                <wp:lineTo x="0" y="21399"/>
                <wp:lineTo x="21325" y="21399"/>
                <wp:lineTo x="21325" y="0"/>
                <wp:lineTo x="0" y="0"/>
              </wp:wrapPolygon>
            </wp:wrapTight>
            <wp:docPr id="12" name="Grafik 12" descr="Scan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_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B59" w:rsidRDefault="00780B59" w:rsidP="00780B59">
      <w:pPr>
        <w:jc w:val="both"/>
        <w:rPr>
          <w:b/>
        </w:rPr>
      </w:pPr>
    </w:p>
    <w:p w:rsidR="00780B59" w:rsidRDefault="00780B59" w:rsidP="00780B59">
      <w:pPr>
        <w:jc w:val="both"/>
        <w:rPr>
          <w:b/>
        </w:rPr>
      </w:pPr>
    </w:p>
    <w:p w:rsidR="00780B59" w:rsidRDefault="00780B59" w:rsidP="00780B59">
      <w:pPr>
        <w:jc w:val="both"/>
        <w:rPr>
          <w:b/>
        </w:rPr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</w:p>
    <w:p w:rsidR="00780B59" w:rsidRDefault="00780B59" w:rsidP="00780B59">
      <w:pPr>
        <w:jc w:val="both"/>
      </w:pPr>
      <w:r>
        <w:t>Im Verlauf der Grun</w:t>
      </w:r>
      <w:r w:rsidR="00FE7425">
        <w:t>dschulzeit erwerben die Schüler</w:t>
      </w:r>
      <w:r>
        <w:t>innen</w:t>
      </w:r>
      <w:r w:rsidR="00FE7425">
        <w:t xml:space="preserve"> und Schüler</w:t>
      </w:r>
      <w:r>
        <w:t xml:space="preserve"> im Rahmen der R</w:t>
      </w:r>
      <w:r>
        <w:t>e</w:t>
      </w:r>
      <w:r>
        <w:t xml:space="preserve">zeption und Produktion von Texten zunehmend Textsortenwissen. Sie </w:t>
      </w:r>
      <w:r w:rsidRPr="00407A59">
        <w:t>erwerben Schreibstr</w:t>
      </w:r>
      <w:r w:rsidRPr="00407A59">
        <w:t>a</w:t>
      </w:r>
      <w:r w:rsidRPr="00407A59">
        <w:t>tegien für das Schreiben von</w:t>
      </w:r>
      <w:r>
        <w:t xml:space="preserve"> Texten in unterschiedlichen Textformen (gestaltend, informi</w:t>
      </w:r>
      <w:r>
        <w:t>e</w:t>
      </w:r>
      <w:r>
        <w:t>rend oder erklärend und argumentierend).</w:t>
      </w:r>
    </w:p>
    <w:p w:rsidR="00780B59" w:rsidRDefault="00780B59" w:rsidP="00780B59">
      <w:pPr>
        <w:spacing w:before="120" w:after="120"/>
        <w:jc w:val="both"/>
      </w:pPr>
      <w:r>
        <w:t>Beim informierenden S</w:t>
      </w:r>
      <w:r w:rsidR="00FE7425">
        <w:t>chreiben entwickeln die Schüler</w:t>
      </w:r>
      <w:r>
        <w:t>innen</w:t>
      </w:r>
      <w:r w:rsidR="00FE7425">
        <w:t xml:space="preserve"> und Schüler</w:t>
      </w:r>
      <w:r>
        <w:t xml:space="preserve"> folgende </w:t>
      </w:r>
      <w:r w:rsidRPr="00407A59">
        <w:t>Komp</w:t>
      </w:r>
      <w:r w:rsidRPr="00407A59">
        <w:t>e</w:t>
      </w:r>
      <w:r w:rsidRPr="00407A59">
        <w:t>tenzen aufbauend weiter:</w:t>
      </w:r>
    </w:p>
    <w:p w:rsidR="00780B59" w:rsidRPr="00F77F38" w:rsidRDefault="00780B59" w:rsidP="00FE7425">
      <w:pPr>
        <w:numPr>
          <w:ilvl w:val="0"/>
          <w:numId w:val="9"/>
        </w:numPr>
        <w:ind w:left="567" w:hanging="436"/>
        <w:jc w:val="both"/>
        <w:rPr>
          <w:b/>
        </w:rPr>
      </w:pPr>
      <w:r>
        <w:t xml:space="preserve">einzelne Informationen geordnet darstellen </w:t>
      </w:r>
      <w:r w:rsidRPr="00ED75E2">
        <w:rPr>
          <w:b/>
        </w:rPr>
        <w:t>(A)</w:t>
      </w:r>
    </w:p>
    <w:p w:rsidR="00780B59" w:rsidRDefault="00780B59" w:rsidP="00FE7425">
      <w:pPr>
        <w:numPr>
          <w:ilvl w:val="0"/>
          <w:numId w:val="8"/>
        </w:numPr>
        <w:ind w:left="567" w:hanging="436"/>
        <w:jc w:val="both"/>
        <w:rPr>
          <w:b/>
        </w:rPr>
      </w:pPr>
      <w:r w:rsidRPr="00ED75E2">
        <w:t>Informationen geordnet darstellen</w:t>
      </w:r>
      <w:r>
        <w:rPr>
          <w:b/>
        </w:rPr>
        <w:t xml:space="preserve"> (B)</w:t>
      </w:r>
    </w:p>
    <w:p w:rsidR="00780B59" w:rsidRDefault="00780B59" w:rsidP="00FE7425">
      <w:pPr>
        <w:numPr>
          <w:ilvl w:val="0"/>
          <w:numId w:val="8"/>
        </w:numPr>
        <w:ind w:left="567" w:hanging="436"/>
        <w:jc w:val="both"/>
        <w:rPr>
          <w:b/>
        </w:rPr>
      </w:pPr>
      <w:r w:rsidRPr="00ED75E2">
        <w:t>kurze informierende Texte verfassen und die logische Abfolge beachten</w:t>
      </w:r>
      <w:r>
        <w:rPr>
          <w:b/>
        </w:rPr>
        <w:t xml:space="preserve"> (C)</w:t>
      </w:r>
    </w:p>
    <w:p w:rsidR="00C30CCF" w:rsidRDefault="00780B59" w:rsidP="00C30CCF">
      <w:pPr>
        <w:numPr>
          <w:ilvl w:val="0"/>
          <w:numId w:val="8"/>
        </w:numPr>
        <w:ind w:left="567" w:hanging="436"/>
        <w:jc w:val="both"/>
        <w:rPr>
          <w:b/>
        </w:rPr>
      </w:pPr>
      <w:r w:rsidRPr="00ED75E2">
        <w:t>zwischen sachlichen und wertenden Aussagen unterscheiden</w:t>
      </w:r>
      <w:r>
        <w:rPr>
          <w:b/>
        </w:rPr>
        <w:t xml:space="preserve"> (D)</w:t>
      </w:r>
    </w:p>
    <w:p w:rsidR="00780B59" w:rsidRPr="00C30CCF" w:rsidRDefault="00780B59" w:rsidP="00C30CCF">
      <w:pPr>
        <w:numPr>
          <w:ilvl w:val="0"/>
          <w:numId w:val="8"/>
        </w:numPr>
        <w:ind w:left="567" w:hanging="436"/>
        <w:jc w:val="both"/>
        <w:rPr>
          <w:b/>
        </w:rPr>
      </w:pPr>
      <w:r w:rsidRPr="00ED75E2">
        <w:t>wesentliche Informationen aus linearen und nichtlinearen Texten zusammenfassen</w:t>
      </w:r>
      <w:r w:rsidRPr="00C30CCF">
        <w:rPr>
          <w:b/>
        </w:rPr>
        <w:t xml:space="preserve"> (E)</w:t>
      </w:r>
    </w:p>
    <w:p w:rsidR="00780B59" w:rsidRDefault="00780B59" w:rsidP="00780B59">
      <w:pPr>
        <w:spacing w:before="120" w:after="120"/>
        <w:jc w:val="both"/>
      </w:pPr>
      <w:r>
        <w:t>Das Textsortenwissen zum informierenden Text umfasst Merkmale wie</w:t>
      </w:r>
    </w:p>
    <w:p w:rsidR="00780B59" w:rsidRDefault="00780B59" w:rsidP="00EA0EF3">
      <w:pPr>
        <w:numPr>
          <w:ilvl w:val="0"/>
          <w:numId w:val="10"/>
        </w:numPr>
        <w:ind w:left="567" w:hanging="425"/>
        <w:jc w:val="both"/>
      </w:pPr>
      <w:r>
        <w:t>logische Abfolge,</w:t>
      </w:r>
    </w:p>
    <w:p w:rsidR="00780B59" w:rsidRDefault="00780B59" w:rsidP="00EA0EF3">
      <w:pPr>
        <w:numPr>
          <w:ilvl w:val="0"/>
          <w:numId w:val="10"/>
        </w:numPr>
        <w:ind w:left="567" w:hanging="425"/>
        <w:jc w:val="both"/>
      </w:pPr>
      <w:r>
        <w:t>sachliche Aussagen,</w:t>
      </w:r>
    </w:p>
    <w:p w:rsidR="00780B59" w:rsidRDefault="00780B59" w:rsidP="00EA0EF3">
      <w:pPr>
        <w:numPr>
          <w:ilvl w:val="0"/>
          <w:numId w:val="10"/>
        </w:numPr>
        <w:ind w:left="567" w:hanging="425"/>
        <w:jc w:val="both"/>
      </w:pPr>
      <w:r w:rsidRPr="005D2CC6">
        <w:t>klare</w:t>
      </w:r>
      <w:r>
        <w:t xml:space="preserve"> und weniger komplexe Satzstrukturen,</w:t>
      </w:r>
    </w:p>
    <w:p w:rsidR="00780B59" w:rsidRDefault="00C30CCF" w:rsidP="00EA0EF3">
      <w:pPr>
        <w:numPr>
          <w:ilvl w:val="0"/>
          <w:numId w:val="10"/>
        </w:numPr>
        <w:ind w:left="567" w:hanging="425"/>
        <w:jc w:val="both"/>
      </w:pPr>
      <w:r>
        <w:t>Verb in der Erklärform</w:t>
      </w:r>
      <w:r w:rsidR="00780B59">
        <w:t xml:space="preserve"> (Ich-F</w:t>
      </w:r>
      <w:r>
        <w:t>orm, Du-Form, Imperativ, Passiv</w:t>
      </w:r>
      <w:r w:rsidR="00780B59">
        <w:t xml:space="preserve"> …),</w:t>
      </w:r>
    </w:p>
    <w:p w:rsidR="00780B59" w:rsidRDefault="00780B59" w:rsidP="00EA0EF3">
      <w:pPr>
        <w:numPr>
          <w:ilvl w:val="0"/>
          <w:numId w:val="10"/>
        </w:numPr>
        <w:ind w:left="567" w:hanging="425"/>
        <w:jc w:val="both"/>
      </w:pPr>
      <w:r>
        <w:t>Verknüpfung der Sätze,</w:t>
      </w:r>
    </w:p>
    <w:p w:rsidR="00780B59" w:rsidRDefault="00C30CCF" w:rsidP="00EA0EF3">
      <w:pPr>
        <w:numPr>
          <w:ilvl w:val="0"/>
          <w:numId w:val="10"/>
        </w:numPr>
        <w:ind w:left="567" w:hanging="425"/>
        <w:jc w:val="both"/>
      </w:pPr>
      <w:r>
        <w:t>treffende Verben.</w:t>
      </w:r>
    </w:p>
    <w:p w:rsidR="00780B59" w:rsidRDefault="00780B59" w:rsidP="00780B59">
      <w:pPr>
        <w:spacing w:before="120"/>
        <w:jc w:val="both"/>
        <w:rPr>
          <w:b/>
        </w:rPr>
      </w:pPr>
      <w:r>
        <w:t>Die Textgestaltungskompetenz zum Schreiben von informierenden Texten vollzieht sich von der assoziativ-reihenden Textgestaltung zur textsortengeleiteten Textordnung. Zum B</w:t>
      </w:r>
      <w:r w:rsidRPr="007737CE">
        <w:t>eispie</w:t>
      </w:r>
      <w:r w:rsidRPr="007737CE">
        <w:t>l</w:t>
      </w:r>
      <w:r w:rsidRPr="007737CE">
        <w:t>text „Anleitung“</w:t>
      </w:r>
      <w:r>
        <w:t xml:space="preserve"> in Verknüpfung mit der medialen Gestaltungs- und Präsentationsform sind die nachfolgend beschriebenen Aufgabenschritte empfehlenswert, die in einem Schülermat</w:t>
      </w:r>
      <w:r>
        <w:t>e</w:t>
      </w:r>
      <w:r>
        <w:t>rial zusammengestellt sind. Das Erklär-Video-Heft gibt als Lerngerüst im Sinne des Scaffo</w:t>
      </w:r>
      <w:r>
        <w:t>l</w:t>
      </w:r>
      <w:r>
        <w:t>dings Unterstützung, leitet und begleitet den Schreib- und Erstellungsprozess.</w:t>
      </w:r>
    </w:p>
    <w:p w:rsidR="00233BB6" w:rsidRDefault="00233BB6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315E8" w:rsidRDefault="00E315E8" w:rsidP="00E315E8">
      <w:pPr>
        <w:jc w:val="both"/>
        <w:rPr>
          <w:u w:val="single"/>
        </w:rPr>
      </w:pPr>
      <w:r>
        <w:rPr>
          <w:bCs/>
          <w:u w:val="single"/>
        </w:rPr>
        <w:lastRenderedPageBreak/>
        <w:t>Aufgabens</w:t>
      </w:r>
      <w:r w:rsidRPr="00073AB8">
        <w:rPr>
          <w:bCs/>
          <w:u w:val="single"/>
        </w:rPr>
        <w:t xml:space="preserve">chritt </w:t>
      </w:r>
      <w:r w:rsidRPr="00C93B1D">
        <w:rPr>
          <w:b/>
          <w:bCs/>
          <w:u w:val="single"/>
        </w:rPr>
        <w:t>1</w:t>
      </w:r>
      <w:r w:rsidRPr="00073AB8">
        <w:rPr>
          <w:bCs/>
          <w:u w:val="single"/>
        </w:rPr>
        <w:t>:</w:t>
      </w:r>
    </w:p>
    <w:p w:rsidR="00E315E8" w:rsidRDefault="00E315E8" w:rsidP="00E315E8">
      <w:pPr>
        <w:jc w:val="both"/>
        <w:rPr>
          <w:u w:val="single"/>
        </w:rPr>
      </w:pPr>
      <w:r w:rsidRPr="00073AB8">
        <w:rPr>
          <w:u w:val="single"/>
        </w:rPr>
        <w:t>Analysieren der Merkmale eines informierenden Textes in einem Erklär-Video</w:t>
      </w:r>
    </w:p>
    <w:p w:rsidR="00E315E8" w:rsidRDefault="00F848B6" w:rsidP="00E315E8">
      <w:pPr>
        <w:spacing w:before="120"/>
        <w:jc w:val="both"/>
      </w:pPr>
      <w:r>
        <w:t>Die Schüler</w:t>
      </w:r>
      <w:r w:rsidR="00E315E8">
        <w:t xml:space="preserve">innen </w:t>
      </w:r>
      <w:r>
        <w:t xml:space="preserve">und Schüler </w:t>
      </w:r>
      <w:r w:rsidR="00E315E8">
        <w:t>kennen aus Unterricht und Freizeit verschiedene Formen von Anleitungen – z.</w:t>
      </w:r>
      <w:r>
        <w:t xml:space="preserve"> </w:t>
      </w:r>
      <w:r w:rsidR="00E315E8">
        <w:t>B. Spielanleitung, Waschanleitung in Wäschestücken, Bedienanleitung am Fahrkartenautomat</w:t>
      </w:r>
      <w:r>
        <w:t>en</w:t>
      </w:r>
      <w:r w:rsidR="00E315E8">
        <w:t xml:space="preserve"> oder Aufgabenstellungen mit mehreren Schritten. Dabei begegnen ihnen unterschiedliche sprachliche Ausdrucksformen – u.</w:t>
      </w:r>
      <w:r>
        <w:t xml:space="preserve"> </w:t>
      </w:r>
      <w:r w:rsidR="00E315E8">
        <w:t xml:space="preserve">a. Symbole, beschreibende Texte, Imperativformen, Passivformen. </w:t>
      </w:r>
      <w:r w:rsidR="00E315E8" w:rsidRPr="003611AF">
        <w:t>Auf der Grundlag</w:t>
      </w:r>
      <w:r w:rsidR="00E315E8">
        <w:t xml:space="preserve">e </w:t>
      </w:r>
      <w:r w:rsidR="00E315E8" w:rsidRPr="002826AD">
        <w:t>eines Beispiel-Erklär</w:t>
      </w:r>
      <w:r w:rsidR="003A7010">
        <w:t>-V</w:t>
      </w:r>
      <w:r w:rsidR="00E315E8" w:rsidRPr="002826AD">
        <w:t>ideos</w:t>
      </w:r>
      <w:r w:rsidR="00E315E8" w:rsidRPr="003611AF">
        <w:t xml:space="preserve"> </w:t>
      </w:r>
      <w:r w:rsidR="00E315E8">
        <w:t>(Eigenpr</w:t>
      </w:r>
      <w:r w:rsidR="00E315E8">
        <w:t>o</w:t>
      </w:r>
      <w:r w:rsidR="00E315E8">
        <w:t>duktion oder Internet) werden die Merkmale eines Erklä</w:t>
      </w:r>
      <w:r>
        <w:t>r-V</w:t>
      </w:r>
      <w:r w:rsidR="00E315E8">
        <w:t>ideos, einer medial produzierten Anleitung, analysiert. Dies kann auch vergleichend zu den bekannten Schreibformen he</w:t>
      </w:r>
      <w:r w:rsidR="00E315E8">
        <w:t>r</w:t>
      </w:r>
      <w:r w:rsidR="00E315E8">
        <w:t xml:space="preserve">ausgestellt werden. Hier </w:t>
      </w:r>
      <w:r>
        <w:t>sollten für die Schreibanfänger</w:t>
      </w:r>
      <w:r w:rsidR="00E315E8">
        <w:t>innen</w:t>
      </w:r>
      <w:r>
        <w:t xml:space="preserve"> und Schreibanfänger</w:t>
      </w:r>
      <w:r w:rsidR="00E315E8">
        <w:t xml:space="preserve"> Videos mit maximal drei bis fünf Schritten bzw. Filmbildern gewählt werden, mit erweitertem Reze</w:t>
      </w:r>
      <w:r w:rsidR="00E315E8">
        <w:t>p</w:t>
      </w:r>
      <w:r w:rsidR="00E315E8">
        <w:t>tionskönnen können die Erklär-Videos zehn oder mehr Schritte bzw. Filmbilder umfassen.</w:t>
      </w:r>
    </w:p>
    <w:p w:rsidR="00E315E8" w:rsidRDefault="00E315E8" w:rsidP="00E315E8">
      <w:pPr>
        <w:spacing w:before="120"/>
        <w:jc w:val="both"/>
      </w:pPr>
      <w:r>
        <w:t>Der Erstellungsprozess des Erklär-Videos erfolgt weitestgehend analog zu den Phasen des Schreibprozesses. Dies sollte in diesem Rahmen mit den Sc</w:t>
      </w:r>
      <w:r w:rsidR="00F848B6">
        <w:t>hüler</w:t>
      </w:r>
      <w:r>
        <w:t>innen</w:t>
      </w:r>
      <w:r w:rsidR="00F848B6">
        <w:t xml:space="preserve"> und Schülern</w:t>
      </w:r>
      <w:r>
        <w:t xml:space="preserve"> unb</w:t>
      </w:r>
      <w:r>
        <w:t>e</w:t>
      </w:r>
      <w:r>
        <w:t>dingt thematisiert werden: Wie beim Verfassen von Texten wird der mediale Text geplant, hier in Form eines Drehbuchs. Parallel zum Proben und Filmen erfolgen eine Zwischenrefl</w:t>
      </w:r>
      <w:r>
        <w:t>e</w:t>
      </w:r>
      <w:r>
        <w:t>xion und das Überarbeiten des Drehbuchtextes. Abschließend wird präsentiert und sowohl das Produkt als auch der Prozess sowie die Arbeit der Gruppe eingeschätzt.</w:t>
      </w:r>
    </w:p>
    <w:p w:rsidR="00E315E8" w:rsidRDefault="00E315E8" w:rsidP="00F848B6">
      <w:pPr>
        <w:spacing w:before="120"/>
        <w:jc w:val="both"/>
      </w:pPr>
      <w:r>
        <w:t>Insbesondere kommt dem Aspekt des sozialen Lernens eine bedeutsame Rolle zu:</w:t>
      </w:r>
      <w:r w:rsidR="00F848B6">
        <w:t xml:space="preserve"> </w:t>
      </w:r>
      <w:r>
        <w:t>Gemei</w:t>
      </w:r>
      <w:r>
        <w:t>n</w:t>
      </w:r>
      <w:r>
        <w:t>sam muss nicht nur ein Inhalt gefunden werden, sondern es müssen auch Ideen für die U</w:t>
      </w:r>
      <w:r>
        <w:t>m</w:t>
      </w:r>
      <w:r>
        <w:t>setzung entwickelt und Aufgaben und Rollen (sprechen, filmen, legen und schieben, auch zeichnen, schneiden usw.) geklärt werden.</w:t>
      </w:r>
    </w:p>
    <w:p w:rsidR="00E315E8" w:rsidRPr="003611AF" w:rsidRDefault="00E315E8" w:rsidP="00E315E8">
      <w:pPr>
        <w:jc w:val="both"/>
      </w:pPr>
    </w:p>
    <w:p w:rsidR="00E315E8" w:rsidRDefault="005A2C4F" w:rsidP="00E315E8">
      <w:pPr>
        <w:jc w:val="both"/>
        <w:rPr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0CC902EA" wp14:editId="1681787E">
            <wp:simplePos x="0" y="0"/>
            <wp:positionH relativeFrom="column">
              <wp:posOffset>4023995</wp:posOffset>
            </wp:positionH>
            <wp:positionV relativeFrom="paragraph">
              <wp:posOffset>182245</wp:posOffset>
            </wp:positionV>
            <wp:extent cx="1803400" cy="2566035"/>
            <wp:effectExtent l="19050" t="19050" r="25400" b="24765"/>
            <wp:wrapTight wrapText="bothSides">
              <wp:wrapPolygon edited="0">
                <wp:start x="-228" y="-160"/>
                <wp:lineTo x="-228" y="21648"/>
                <wp:lineTo x="21676" y="21648"/>
                <wp:lineTo x="21676" y="-160"/>
                <wp:lineTo x="-228" y="-160"/>
              </wp:wrapPolygon>
            </wp:wrapTight>
            <wp:docPr id="15" name="Grafik 15" descr="Scan Dreh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Scan Drehbu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5660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5E8">
        <w:rPr>
          <w:bCs/>
          <w:u w:val="single"/>
        </w:rPr>
        <w:t>Aufgabens</w:t>
      </w:r>
      <w:r w:rsidR="00E315E8" w:rsidRPr="00073AB8">
        <w:rPr>
          <w:bCs/>
          <w:u w:val="single"/>
        </w:rPr>
        <w:t>chritt</w:t>
      </w:r>
      <w:r w:rsidR="00E315E8" w:rsidRPr="001506C8">
        <w:rPr>
          <w:bCs/>
          <w:u w:val="single"/>
        </w:rPr>
        <w:t xml:space="preserve"> </w:t>
      </w:r>
      <w:r w:rsidR="00E315E8" w:rsidRPr="00C93B1D">
        <w:rPr>
          <w:b/>
          <w:bCs/>
          <w:u w:val="single"/>
        </w:rPr>
        <w:t>2</w:t>
      </w:r>
      <w:r w:rsidR="00E315E8" w:rsidRPr="001506C8">
        <w:rPr>
          <w:u w:val="single"/>
        </w:rPr>
        <w:t>:</w:t>
      </w:r>
    </w:p>
    <w:p w:rsidR="00E315E8" w:rsidRPr="00D9267D" w:rsidRDefault="00E315E8" w:rsidP="00E315E8">
      <w:pPr>
        <w:jc w:val="both"/>
        <w:rPr>
          <w:u w:val="single"/>
        </w:rPr>
      </w:pPr>
      <w:r w:rsidRPr="00D9267D">
        <w:rPr>
          <w:u w:val="single"/>
        </w:rPr>
        <w:t>Entwicklung eines Drehbuchs (zeichnend/schreibend)</w:t>
      </w:r>
    </w:p>
    <w:p w:rsidR="00E315E8" w:rsidRPr="00D9267D" w:rsidRDefault="00E315E8" w:rsidP="00E315E8">
      <w:pPr>
        <w:spacing w:after="120"/>
        <w:jc w:val="both"/>
        <w:rPr>
          <w:u w:val="single"/>
        </w:rPr>
      </w:pPr>
      <w:r w:rsidRPr="00D9267D">
        <w:rPr>
          <w:u w:val="single"/>
        </w:rPr>
        <w:t>mithilfe der Erklär-Video-Hefte (Niveau</w:t>
      </w:r>
      <w:r w:rsidR="005A2C4F">
        <w:rPr>
          <w:u w:val="single"/>
        </w:rPr>
        <w:t>stufen</w:t>
      </w:r>
      <w:r w:rsidRPr="00D9267D">
        <w:rPr>
          <w:u w:val="single"/>
        </w:rPr>
        <w:t xml:space="preserve"> B, C, D)</w:t>
      </w:r>
    </w:p>
    <w:p w:rsidR="005A2C4F" w:rsidRDefault="00E315E8" w:rsidP="005A2C4F">
      <w:pPr>
        <w:jc w:val="both"/>
      </w:pPr>
      <w:r>
        <w:t xml:space="preserve">Die mediale Umsetzung eines informierenden Textes als </w:t>
      </w:r>
    </w:p>
    <w:p w:rsidR="00E315E8" w:rsidRDefault="00E315E8" w:rsidP="005A2C4F">
      <w:pPr>
        <w:jc w:val="both"/>
      </w:pPr>
      <w:r>
        <w:t>Erklär-Video erfordert ebenso wie eine schriftliche Textprodu</w:t>
      </w:r>
      <w:r>
        <w:t>k</w:t>
      </w:r>
      <w:r>
        <w:t>tio</w:t>
      </w:r>
      <w:r w:rsidR="005A2C4F">
        <w:t>n das Planen des Textes einschließlich der</w:t>
      </w:r>
      <w:r>
        <w:t xml:space="preserve"> Nutzung von Strukturierungshilfen. Zur Unterstützung sollten die Erklär-Video-Hefte </w:t>
      </w:r>
      <w:r w:rsidRPr="00FC7E2A">
        <w:t>genutzt werden</w:t>
      </w:r>
      <w:r>
        <w:t>. Diese sind hinsichtlich der Anfo</w:t>
      </w:r>
      <w:r>
        <w:t>r</w:t>
      </w:r>
      <w:r>
        <w:t>derungen zur Textproduktion und medialen Umsetzung diff</w:t>
      </w:r>
      <w:r>
        <w:t>e</w:t>
      </w:r>
      <w:r>
        <w:t>renziert nach den Niveaustufen B, C und D.</w:t>
      </w:r>
    </w:p>
    <w:p w:rsidR="00E315E8" w:rsidRDefault="005A2C4F" w:rsidP="00E315E8">
      <w:pPr>
        <w:spacing w:before="120" w:after="120"/>
        <w:jc w:val="both"/>
      </w:pPr>
      <w:r>
        <w:t>Entsprechend den</w:t>
      </w:r>
      <w:r w:rsidR="00E315E8" w:rsidRPr="00A76DEB">
        <w:t xml:space="preserve"> </w:t>
      </w:r>
      <w:r w:rsidR="00E315E8">
        <w:t>Standards im Basiscurriculum Sprachbi</w:t>
      </w:r>
      <w:r w:rsidR="00E315E8">
        <w:t>l</w:t>
      </w:r>
      <w:r>
        <w:t xml:space="preserve">dung bzw. zum Kompetenzbereich </w:t>
      </w:r>
      <w:r w:rsidRPr="005A2C4F">
        <w:rPr>
          <w:i/>
          <w:iCs/>
        </w:rPr>
        <w:t>Sprachwissen und</w:t>
      </w:r>
      <w:r w:rsidR="00E315E8" w:rsidRPr="005A2C4F">
        <w:rPr>
          <w:i/>
          <w:iCs/>
        </w:rPr>
        <w:t xml:space="preserve"> Sprac</w:t>
      </w:r>
      <w:r w:rsidR="00E315E8" w:rsidRPr="005A2C4F">
        <w:rPr>
          <w:i/>
          <w:iCs/>
        </w:rPr>
        <w:t>h</w:t>
      </w:r>
      <w:r w:rsidR="00E315E8" w:rsidRPr="005A2C4F">
        <w:rPr>
          <w:i/>
          <w:iCs/>
        </w:rPr>
        <w:t>bewusstheit ent</w:t>
      </w:r>
      <w:r w:rsidRPr="005A2C4F">
        <w:rPr>
          <w:i/>
          <w:iCs/>
        </w:rPr>
        <w:t>wickeln – Sprachbewusst handeln</w:t>
      </w:r>
      <w:r>
        <w:t xml:space="preserve"> werden den Schüler</w:t>
      </w:r>
      <w:r w:rsidR="00E315E8">
        <w:t>innen</w:t>
      </w:r>
      <w:r>
        <w:t xml:space="preserve"> und Schülern</w:t>
      </w:r>
      <w:r w:rsidR="00E315E8">
        <w:t xml:space="preserve"> Textbausteine und Textstrukturen für die Erstel</w:t>
      </w:r>
      <w:r>
        <w:t>lung eines Drehbuch</w:t>
      </w:r>
      <w:r w:rsidR="00E315E8">
        <w:t xml:space="preserve">s zur Verfügung gestellt: </w:t>
      </w:r>
    </w:p>
    <w:p w:rsidR="00E315E8" w:rsidRDefault="00E315E8" w:rsidP="00EA0EF3">
      <w:pPr>
        <w:numPr>
          <w:ilvl w:val="0"/>
          <w:numId w:val="11"/>
        </w:numPr>
        <w:ind w:left="567" w:hanging="283"/>
        <w:jc w:val="both"/>
      </w:pPr>
      <w:r>
        <w:t>So sind z.</w:t>
      </w:r>
      <w:r w:rsidR="005A2C4F">
        <w:t xml:space="preserve"> </w:t>
      </w:r>
      <w:r>
        <w:t>B. für das Drehbuch zur Niveaustufe B sechs Satzanfänge als Formuli</w:t>
      </w:r>
      <w:r>
        <w:t>e</w:t>
      </w:r>
      <w:r>
        <w:t>rungshilfe in der Ich-Form vorgegeben, drei davon beziehen sich auf die Schritte der Anleitung (Zuerst</w:t>
      </w:r>
      <w:r w:rsidR="005A2C4F">
        <w:t xml:space="preserve"> …</w:t>
      </w:r>
      <w:r>
        <w:t>, Dann</w:t>
      </w:r>
      <w:r w:rsidR="005A2C4F">
        <w:t xml:space="preserve"> …</w:t>
      </w:r>
      <w:r>
        <w:t>, Zum Schluss</w:t>
      </w:r>
      <w:r w:rsidR="005A2C4F">
        <w:t xml:space="preserve"> …</w:t>
      </w:r>
      <w:r>
        <w:t>).</w:t>
      </w:r>
    </w:p>
    <w:p w:rsidR="00E315E8" w:rsidRDefault="00E315E8" w:rsidP="00EA0EF3">
      <w:pPr>
        <w:numPr>
          <w:ilvl w:val="0"/>
          <w:numId w:val="11"/>
        </w:numPr>
        <w:ind w:left="567" w:hanging="283"/>
        <w:jc w:val="both"/>
      </w:pPr>
      <w:r>
        <w:t>Für die Textproduktion zur Niv</w:t>
      </w:r>
      <w:r w:rsidR="006A7667">
        <w:t>eaustufe C erhalten die Schüler</w:t>
      </w:r>
      <w:r>
        <w:t>innen</w:t>
      </w:r>
      <w:r w:rsidR="006A7667">
        <w:t xml:space="preserve"> und Schüler</w:t>
      </w:r>
      <w:r>
        <w:t xml:space="preserve"> Vo</w:t>
      </w:r>
      <w:r>
        <w:t>r</w:t>
      </w:r>
      <w:r>
        <w:t>schläge für Satzverknüpfungen, Hinweise zur Bildung der Verbform als Du-Form sowie Formulierungsvorschläge für das letzte Bild mit animierenden Impulsen zum eigenen Erproben. Das Drehbuch ermöglicht eine umfangreichere Darstellung der Anleitung.</w:t>
      </w:r>
    </w:p>
    <w:p w:rsidR="00E315E8" w:rsidRDefault="00E315E8" w:rsidP="005E55F0">
      <w:pPr>
        <w:jc w:val="both"/>
      </w:pPr>
      <w:r>
        <w:lastRenderedPageBreak/>
        <w:t>Zur Entwicklung des Drehbuchs auf der Niveaustufe D werden die Vorschläge zu Satzve</w:t>
      </w:r>
      <w:r>
        <w:t>r</w:t>
      </w:r>
      <w:r>
        <w:t>knüpfungen sprachlich erweitert, die Darstellung erfolgt in der Imperativform, ggf. auch in der Passivform. Anregungen für die Aufnahme besonderer Hinweise sind enthalten, eine noch umfangreichere Darstellung ist ebenso möglich.</w:t>
      </w:r>
    </w:p>
    <w:p w:rsidR="00E315E8" w:rsidRDefault="00E315E8" w:rsidP="00E315E8">
      <w:pPr>
        <w:jc w:val="both"/>
      </w:pPr>
      <w:r>
        <w:t>In Teamarbeit zu viert oder zu dritt werden die Filmbilder gezeichnet oder kurz beschrieben und jeweils der Text, der dazu gesprochen werden soll, notiert. Um eine Korrektur zu ermö</w:t>
      </w:r>
      <w:r>
        <w:t>g</w:t>
      </w:r>
      <w:r>
        <w:t>lichen, ist das Schreiben und Zeichnen mit Bleistift empfehlenswert.</w:t>
      </w:r>
    </w:p>
    <w:p w:rsidR="005E55F0" w:rsidRDefault="005E55F0" w:rsidP="005E55F0">
      <w:pPr>
        <w:spacing w:before="240"/>
        <w:jc w:val="both"/>
        <w:rPr>
          <w:u w:val="single"/>
        </w:rPr>
      </w:pPr>
      <w:r>
        <w:rPr>
          <w:bCs/>
          <w:u w:val="single"/>
        </w:rPr>
        <w:t>Aufgabens</w:t>
      </w:r>
      <w:r w:rsidRPr="00073AB8">
        <w:rPr>
          <w:bCs/>
          <w:u w:val="single"/>
        </w:rPr>
        <w:t>chritt</w:t>
      </w:r>
      <w:r w:rsidRPr="0007351D">
        <w:rPr>
          <w:bCs/>
          <w:u w:val="single"/>
        </w:rPr>
        <w:t xml:space="preserve"> </w:t>
      </w:r>
      <w:r w:rsidRPr="00C93B1D">
        <w:rPr>
          <w:b/>
          <w:bCs/>
          <w:u w:val="single"/>
        </w:rPr>
        <w:t>3</w:t>
      </w:r>
      <w:r w:rsidRPr="0007351D">
        <w:rPr>
          <w:bCs/>
          <w:u w:val="single"/>
        </w:rPr>
        <w:t>:</w:t>
      </w:r>
    </w:p>
    <w:p w:rsidR="005E55F0" w:rsidRDefault="005E55F0" w:rsidP="005E55F0">
      <w:pPr>
        <w:spacing w:after="120"/>
        <w:jc w:val="both"/>
        <w:rPr>
          <w:u w:val="single"/>
        </w:rPr>
      </w:pPr>
      <w:r w:rsidRPr="0007351D">
        <w:rPr>
          <w:u w:val="single"/>
        </w:rPr>
        <w:t>Zusammentragen und/oder Herstellen des Materials</w:t>
      </w:r>
    </w:p>
    <w:p w:rsidR="005E55F0" w:rsidRDefault="005E55F0" w:rsidP="005E55F0">
      <w:pPr>
        <w:jc w:val="both"/>
      </w:pPr>
      <w:r>
        <w:t>Für die Zusammenstellung der Materialien können die Materiallisten in den Erklär-Video-Heften bzw. die Notizen innerhalb des Drehbuchs genutzt werden. Manche Materialien mü</w:t>
      </w:r>
      <w:r>
        <w:t>s</w:t>
      </w:r>
      <w:r>
        <w:t>sen mehrfach hergestellt bzw. entsprechend verändert</w:t>
      </w:r>
      <w:r w:rsidR="006E6D45">
        <w:t xml:space="preserve"> werden. Hier sind alle Schüler</w:t>
      </w:r>
      <w:r>
        <w:t>innen</w:t>
      </w:r>
      <w:r w:rsidR="006E6D45">
        <w:t xml:space="preserve"> und Schüler</w:t>
      </w:r>
      <w:r>
        <w:t xml:space="preserve"> beteiligt. Empfehlenswert ist das Bereitlegen des Materials entsprechend der Schrittfolge. Ein Bereitlegen der Materialien auf einzelnen nummerierten oder unterschiedlich farbigen Papierbögen oder auf/in Briefumschlägen, Klarsichthüllen erleichtert die Übersicht bzw. das reibungslose Legen bzw. Schieben, Proben und Filmen.</w:t>
      </w:r>
    </w:p>
    <w:p w:rsidR="005E55F0" w:rsidRDefault="005E55F0" w:rsidP="005E55F0">
      <w:pPr>
        <w:spacing w:before="240"/>
        <w:jc w:val="both"/>
        <w:rPr>
          <w:bCs/>
          <w:u w:val="single"/>
        </w:rPr>
      </w:pPr>
      <w:r>
        <w:rPr>
          <w:bCs/>
          <w:u w:val="single"/>
        </w:rPr>
        <w:t>Aufgabens</w:t>
      </w:r>
      <w:r w:rsidRPr="00073AB8">
        <w:rPr>
          <w:bCs/>
          <w:u w:val="single"/>
        </w:rPr>
        <w:t>chritt</w:t>
      </w:r>
      <w:r w:rsidRPr="009826D5">
        <w:rPr>
          <w:bCs/>
          <w:u w:val="single"/>
        </w:rPr>
        <w:t xml:space="preserve"> </w:t>
      </w:r>
      <w:r w:rsidRPr="00C93B1D">
        <w:rPr>
          <w:b/>
          <w:bCs/>
          <w:u w:val="single"/>
        </w:rPr>
        <w:t>4</w:t>
      </w:r>
      <w:r w:rsidRPr="009826D5">
        <w:rPr>
          <w:bCs/>
          <w:u w:val="single"/>
        </w:rPr>
        <w:t xml:space="preserve">: </w:t>
      </w:r>
    </w:p>
    <w:p w:rsidR="005E55F0" w:rsidRDefault="005E55F0" w:rsidP="005E55F0">
      <w:pPr>
        <w:spacing w:after="120"/>
        <w:jc w:val="both"/>
        <w:rPr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29845</wp:posOffset>
            </wp:positionV>
            <wp:extent cx="2484755" cy="1270635"/>
            <wp:effectExtent l="19050" t="19050" r="10795" b="24765"/>
            <wp:wrapTight wrapText="bothSides">
              <wp:wrapPolygon edited="0">
                <wp:start x="-166" y="-324"/>
                <wp:lineTo x="-166" y="21697"/>
                <wp:lineTo x="21528" y="21697"/>
                <wp:lineTo x="21528" y="-324"/>
                <wp:lineTo x="-166" y="-324"/>
              </wp:wrapPolygon>
            </wp:wrapTight>
            <wp:docPr id="16" name="Grafik 16" descr="Scan_Aufg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_Aufgab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27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6D5">
        <w:rPr>
          <w:u w:val="single"/>
        </w:rPr>
        <w:t>Festlegen von Aufgaben innerhalb der Video-Gruppe</w:t>
      </w:r>
    </w:p>
    <w:p w:rsidR="005E55F0" w:rsidRDefault="005E55F0" w:rsidP="005E55F0">
      <w:pPr>
        <w:spacing w:after="120"/>
        <w:jc w:val="both"/>
      </w:pPr>
      <w:r w:rsidRPr="009826D5">
        <w:t xml:space="preserve">Innerhalb des Teams werden </w:t>
      </w:r>
      <w:r>
        <w:t>nun die Aufgaben fes</w:t>
      </w:r>
      <w:r>
        <w:t>t</w:t>
      </w:r>
      <w:r>
        <w:t xml:space="preserve">gelegt. Die entsprechenden Namen können zur </w:t>
      </w:r>
      <w:r>
        <w:br/>
        <w:t>Dokumentation auf der ersten Seite der Erklär-Video-Hefte vermerkt werden. Wichtig sind folgende Rollen bzw. Aufgaben:</w:t>
      </w:r>
    </w:p>
    <w:p w:rsidR="005E55F0" w:rsidRDefault="005E55F0" w:rsidP="00EA0EF3">
      <w:pPr>
        <w:numPr>
          <w:ilvl w:val="0"/>
          <w:numId w:val="12"/>
        </w:numPr>
        <w:ind w:left="567" w:hanging="283"/>
        <w:jc w:val="both"/>
      </w:pPr>
      <w:r>
        <w:t>Filmen: Aufbau und Einrichtung des Filmsets, Bedienung des Smartphones (siehe Hinweise zur technischen Umsetzung)</w:t>
      </w:r>
    </w:p>
    <w:p w:rsidR="005E55F0" w:rsidRDefault="005E55F0" w:rsidP="00EA0EF3">
      <w:pPr>
        <w:numPr>
          <w:ilvl w:val="0"/>
          <w:numId w:val="12"/>
        </w:numPr>
        <w:ind w:left="567" w:hanging="283"/>
        <w:jc w:val="both"/>
      </w:pPr>
      <w:r>
        <w:t>Sprechen: flüssiges und deutliches Vorlesen des Drehbuchtextes, Beachten des Te</w:t>
      </w:r>
      <w:r>
        <w:t>m</w:t>
      </w:r>
      <w:r>
        <w:t>pos und der Übereinstimmung von Text und Bild …</w:t>
      </w:r>
    </w:p>
    <w:p w:rsidR="005E55F0" w:rsidRDefault="005E55F0" w:rsidP="00EA0EF3">
      <w:pPr>
        <w:numPr>
          <w:ilvl w:val="0"/>
          <w:numId w:val="12"/>
        </w:numPr>
        <w:ind w:left="567" w:hanging="283"/>
        <w:jc w:val="both"/>
      </w:pPr>
      <w:r>
        <w:t>Legen und Schieben: Schieben bzw. Legen der Materialien entsprechend der Abfolge, Absprechen der Reihenfolge und der Schieberichtung (v</w:t>
      </w:r>
      <w:r w:rsidR="006E6D45">
        <w:t>on links, von rechts, von oben etc</w:t>
      </w:r>
      <w:r>
        <w:t>) …</w:t>
      </w:r>
    </w:p>
    <w:p w:rsidR="005E55F0" w:rsidRPr="005E55F0" w:rsidRDefault="005E55F0" w:rsidP="005E55F0">
      <w:pPr>
        <w:spacing w:before="240"/>
        <w:jc w:val="both"/>
        <w:rPr>
          <w:bCs/>
          <w:u w:val="single"/>
        </w:rPr>
      </w:pPr>
      <w:r w:rsidRPr="005E55F0">
        <w:rPr>
          <w:bCs/>
          <w:u w:val="single"/>
        </w:rPr>
        <w:t xml:space="preserve">Aufgabenschritt </w:t>
      </w:r>
      <w:r w:rsidRPr="005E55F0">
        <w:rPr>
          <w:b/>
          <w:bCs/>
          <w:u w:val="single"/>
        </w:rPr>
        <w:t>5</w:t>
      </w:r>
      <w:r w:rsidRPr="005E55F0">
        <w:rPr>
          <w:bCs/>
          <w:u w:val="single"/>
        </w:rPr>
        <w:t>:</w:t>
      </w:r>
    </w:p>
    <w:p w:rsidR="005E55F0" w:rsidRPr="00320F4E" w:rsidRDefault="005E55F0" w:rsidP="005E55F0">
      <w:pPr>
        <w:spacing w:after="120"/>
        <w:jc w:val="both"/>
      </w:pPr>
      <w:r w:rsidRPr="005E55F0">
        <w:rPr>
          <w:u w:val="single"/>
        </w:rPr>
        <w:t>Umsetzung des Drehbuchs in ein Erklär-Video</w:t>
      </w:r>
    </w:p>
    <w:p w:rsidR="005E55F0" w:rsidRDefault="005E55F0" w:rsidP="005E55F0">
      <w:pPr>
        <w:spacing w:after="120"/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98AE5DD" wp14:editId="00A10610">
                <wp:simplePos x="0" y="0"/>
                <wp:positionH relativeFrom="column">
                  <wp:posOffset>4795520</wp:posOffset>
                </wp:positionH>
                <wp:positionV relativeFrom="paragraph">
                  <wp:posOffset>28575</wp:posOffset>
                </wp:positionV>
                <wp:extent cx="904875" cy="777875"/>
                <wp:effectExtent l="4445" t="0" r="0" b="3175"/>
                <wp:wrapTight wrapText="bothSides">
                  <wp:wrapPolygon edited="0">
                    <wp:start x="-212" y="0"/>
                    <wp:lineTo x="-212" y="21283"/>
                    <wp:lineTo x="21600" y="21283"/>
                    <wp:lineTo x="21600" y="0"/>
                    <wp:lineTo x="-212" y="0"/>
                  </wp:wrapPolygon>
                </wp:wrapTight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5F0" w:rsidRPr="00355BE0" w:rsidRDefault="005E55F0" w:rsidP="005E55F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6E6D45">
                              <w:rPr>
                                <w:sz w:val="96"/>
                                <w:szCs w:val="96"/>
                                <w:highlight w:val="yellow"/>
                              </w:rPr>
                              <w:sym w:font="Wingdings" w:char="F047"/>
                            </w:r>
                            <w:r w:rsidRPr="006E6D45">
                              <w:rPr>
                                <w:sz w:val="96"/>
                                <w:szCs w:val="96"/>
                                <w:highlight w:val="yellow"/>
                              </w:rPr>
                              <w:sym w:font="Wingdings" w:char="F04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377.6pt;margin-top:2.25pt;width:71.25pt;height:61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" stroked="f">
                <v:textbox>
                  <w:txbxContent>
                    <w:p w:rsidR="005E55F0" w:rsidRPr="00355BE0" w:rsidRDefault="005E55F0" w:rsidP="005E55F0">
                      <w:pPr>
                        <w:rPr>
                          <w:sz w:val="96"/>
                          <w:szCs w:val="96"/>
                        </w:rPr>
                      </w:pPr>
                      <w:r w:rsidRPr="006E6D45">
                        <w:rPr>
                          <w:sz w:val="96"/>
                          <w:szCs w:val="96"/>
                          <w:highlight w:val="yellow"/>
                        </w:rPr>
                        <w:sym w:font="Wingdings" w:char="F047"/>
                      </w:r>
                      <w:r w:rsidRPr="006E6D45">
                        <w:rPr>
                          <w:sz w:val="96"/>
                          <w:szCs w:val="96"/>
                          <w:highlight w:val="yellow"/>
                        </w:rPr>
                        <w:sym w:font="Wingdings" w:char="F048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0F4E">
        <w:t xml:space="preserve">Für diesen Schritt ist </w:t>
      </w:r>
      <w:r>
        <w:t>ausreichend Z</w:t>
      </w:r>
      <w:r w:rsidRPr="00320F4E">
        <w:t>eit einzuplanen</w:t>
      </w:r>
      <w:r>
        <w:t>, d.</w:t>
      </w:r>
      <w:r w:rsidR="006E6D45">
        <w:t xml:space="preserve"> </w:t>
      </w:r>
      <w:r>
        <w:t>h. es ist wichtig, dass die Schü</w:t>
      </w:r>
      <w:r w:rsidR="006E6D45">
        <w:t>ler</w:t>
      </w:r>
      <w:r>
        <w:t xml:space="preserve">innen </w:t>
      </w:r>
      <w:r w:rsidR="006E6D45">
        <w:t xml:space="preserve">und Schüler </w:t>
      </w:r>
      <w:r>
        <w:t>mehrmals den Ablauf proben und in</w:t>
      </w:r>
      <w:r>
        <w:t>s</w:t>
      </w:r>
      <w:r>
        <w:t>besondere auf ihre Aufgaben und Ro</w:t>
      </w:r>
      <w:r>
        <w:t>l</w:t>
      </w:r>
      <w:r>
        <w:t>len achten. Sicherlich werden einige Schritte bzw. Filmbilder überarbeitet und im Drehbuch anders dargestellt werden müssen. Nützlich sind dabei die Einschätzungshilfen innerhalb des Drehbu</w:t>
      </w:r>
      <w:r w:rsidR="006E6D45">
        <w:t>ch</w:t>
      </w:r>
      <w:r>
        <w:t xml:space="preserve">s. </w:t>
      </w:r>
    </w:p>
    <w:p w:rsidR="005E55F0" w:rsidRPr="00320F4E" w:rsidRDefault="005E55F0" w:rsidP="006E6D45">
      <w:pPr>
        <w:jc w:val="both"/>
      </w:pPr>
      <w:r>
        <w:t xml:space="preserve">Auch für das Filmen ist eventuell eine mehrmalige Wiederholung einzuplanen. Hier können ggf. bereits die Kriterien zur Selbsteinschätzung auf der Rückseite der Erklär-Video-Hefte – ähnlich wie beim Überarbeiten von schriftlichen Texten </w:t>
      </w:r>
      <w:r w:rsidR="006E6D45">
        <w:t>–</w:t>
      </w:r>
      <w:r>
        <w:t xml:space="preserve"> genutzt werden und das Drehbuch bzw. dessen Umsetzung weiter optimiert werden. Ein störungsfreies Drehen und die Berei</w:t>
      </w:r>
      <w:r>
        <w:t>t</w:t>
      </w:r>
      <w:r>
        <w:t>stellung der entsprechenden Technik sollten ermöglicht werden.</w:t>
      </w:r>
    </w:p>
    <w:p w:rsidR="005E55F0" w:rsidRDefault="005E55F0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E55F0" w:rsidRDefault="005E55F0" w:rsidP="005E55F0">
      <w:pPr>
        <w:jc w:val="both"/>
        <w:rPr>
          <w:bCs/>
          <w:u w:val="single"/>
        </w:rPr>
      </w:pPr>
      <w:r>
        <w:rPr>
          <w:bCs/>
          <w:u w:val="single"/>
        </w:rPr>
        <w:lastRenderedPageBreak/>
        <w:t>Aufgabens</w:t>
      </w:r>
      <w:r w:rsidRPr="00073AB8">
        <w:rPr>
          <w:bCs/>
          <w:u w:val="single"/>
        </w:rPr>
        <w:t>chritt</w:t>
      </w:r>
      <w:r w:rsidRPr="00D7618B">
        <w:rPr>
          <w:bCs/>
          <w:u w:val="single"/>
        </w:rPr>
        <w:t xml:space="preserve"> </w:t>
      </w:r>
      <w:r w:rsidRPr="00C93B1D">
        <w:rPr>
          <w:b/>
          <w:bCs/>
          <w:u w:val="single"/>
        </w:rPr>
        <w:t>6</w:t>
      </w:r>
      <w:r w:rsidRPr="00D7618B">
        <w:rPr>
          <w:bCs/>
          <w:u w:val="single"/>
        </w:rPr>
        <w:t>:</w:t>
      </w:r>
    </w:p>
    <w:p w:rsidR="005E55F0" w:rsidRDefault="005E55F0" w:rsidP="005E55F0">
      <w:pPr>
        <w:spacing w:after="120"/>
        <w:jc w:val="both"/>
        <w:rPr>
          <w:b/>
          <w:sz w:val="24"/>
          <w:szCs w:val="24"/>
          <w:u w:val="single"/>
        </w:rPr>
      </w:pPr>
      <w:r w:rsidRPr="00D7618B">
        <w:rPr>
          <w:u w:val="single"/>
        </w:rPr>
        <w:t>Zeigen des Erklär-Videos und Reflexion</w:t>
      </w:r>
    </w:p>
    <w:p w:rsidR="005E55F0" w:rsidRDefault="005E55F0" w:rsidP="005E55F0">
      <w:pPr>
        <w:spacing w:after="60"/>
        <w:jc w:val="both"/>
      </w:pPr>
      <w:r w:rsidRPr="00D7618B">
        <w:t>Das Präsentieren und Einschätzen</w:t>
      </w:r>
      <w:r>
        <w:t xml:space="preserve"> von Schülerergebnissen ist </w:t>
      </w:r>
      <w:r w:rsidRPr="00E47EE1">
        <w:t>Bestandteil einer dialog</w:t>
      </w:r>
      <w:r w:rsidRPr="00E47EE1">
        <w:t>i</w:t>
      </w:r>
      <w:r w:rsidRPr="00E47EE1">
        <w:t>schen Schulkultur</w:t>
      </w:r>
      <w:r>
        <w:t xml:space="preserve"> und in den Basiscurricula zur Sprach- und Medienbildung sowie im Ko</w:t>
      </w:r>
      <w:r>
        <w:t>m</w:t>
      </w:r>
      <w:r w:rsidR="00874EDC">
        <w:t xml:space="preserve">petenzbereich </w:t>
      </w:r>
      <w:r w:rsidR="00874EDC" w:rsidRPr="00874EDC">
        <w:rPr>
          <w:i/>
          <w:iCs/>
        </w:rPr>
        <w:t>Sprechen und Zuhören</w:t>
      </w:r>
      <w:r>
        <w:t xml:space="preserve"> grundgelegt. Im Rahmen von Präsentationen ist das Geben und Nehmen von Feedback gleichermaßen Lerngegenstand.</w:t>
      </w: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1886585" cy="2682240"/>
            <wp:effectExtent l="19050" t="19050" r="18415" b="22860"/>
            <wp:wrapNone/>
            <wp:docPr id="20" name="Grafik 20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Scan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68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42545</wp:posOffset>
            </wp:positionV>
            <wp:extent cx="1921510" cy="2682240"/>
            <wp:effectExtent l="19050" t="19050" r="21590" b="22860"/>
            <wp:wrapTight wrapText="bothSides">
              <wp:wrapPolygon edited="0">
                <wp:start x="-214" y="-153"/>
                <wp:lineTo x="-214" y="21631"/>
                <wp:lineTo x="21629" y="21631"/>
                <wp:lineTo x="21629" y="-153"/>
                <wp:lineTo x="-214" y="-153"/>
              </wp:wrapPolygon>
            </wp:wrapTight>
            <wp:docPr id="19" name="Grafik 19" descr="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Scan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68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B8F">
        <w:rPr>
          <w:noProof/>
          <w:lang w:eastAsia="de-D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454.45pt;margin-top:-9.65pt;width:18.75pt;height:33.75pt;z-index:251707392;mso-position-horizontal-relative:text;mso-position-vertical-relative:text" wrapcoords="-864 -480 -864 21120 15552 21120 16416 21120 22464 15360 22464 4320 16416 0 11232 -480 -864 -480" strokecolor="#404040">
            <v:shadow color="#868686"/>
            <v:textpath style="font-family:&quot;Arial Black&quot;;font-size:24pt;v-text-kern:t" trim="t" fitpath="t" string="D"/>
            <w10:wrap type="tight"/>
          </v:shape>
        </w:pict>
      </w:r>
      <w:r w:rsidR="00906B8F">
        <w:rPr>
          <w:noProof/>
          <w:lang w:eastAsia="de-DE"/>
        </w:rPr>
        <w:pict>
          <v:shape id="_x0000_s1037" type="#_x0000_t136" style="position:absolute;left:0;text-align:left;margin-left:288.75pt;margin-top:-9.65pt;width:18.75pt;height:33.75pt;z-index:-251610112;mso-position-horizontal-relative:text;mso-position-vertical-relative:text" wrapcoords="6048 0 1728 2400 -864 5280 -864 16320 5184 21120 6048 21120 16416 21120 17280 21120 23328 14880 8640 7680 20736 7680 22464 4320 16416 0 6048 0" strokecolor="#404040">
            <v:shadow color="#868686"/>
            <v:textpath style="font-family:&quot;Arial Black&quot;;font-size:24pt;v-text-kern:t" trim="t" fitpath="t" string="C"/>
            <w10:wrap type="tight"/>
          </v:shape>
        </w:pict>
      </w:r>
      <w:r w:rsidR="00906B8F">
        <w:rPr>
          <w:noProof/>
        </w:rPr>
        <w:pict>
          <v:shape id="_x0000_s1039" type="#_x0000_t136" style="position:absolute;left:0;text-align:left;margin-left:138.7pt;margin-top:-9.65pt;width:18.75pt;height:33.75pt;z-index:251708416;mso-position-horizontal-relative:text;mso-position-vertical-relative:text" wrapcoords="-864 -480 -864 21120 17280 21120 19008 21120 22464 16800 22464 3840 19008 480 14688 -480 -864 -480" strokecolor="#404040">
            <v:shadow color="#868686"/>
            <v:textpath style="font-family:&quot;Arial Black&quot;;font-size:24pt;v-text-kern:t" trim="t" fitpath="t" string="B"/>
            <w10:wrap type="tight"/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42545</wp:posOffset>
            </wp:positionV>
            <wp:extent cx="1727200" cy="2682240"/>
            <wp:effectExtent l="19050" t="19050" r="25400" b="22860"/>
            <wp:wrapTight wrapText="bothSides">
              <wp:wrapPolygon edited="0">
                <wp:start x="-238" y="-153"/>
                <wp:lineTo x="-238" y="21631"/>
                <wp:lineTo x="21679" y="21631"/>
                <wp:lineTo x="21679" y="-153"/>
                <wp:lineTo x="-238" y="-153"/>
              </wp:wrapPolygon>
            </wp:wrapTight>
            <wp:docPr id="18" name="Grafik 18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Scan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68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</w:p>
    <w:p w:rsidR="005E55F0" w:rsidRPr="00AF30FE" w:rsidRDefault="005E55F0" w:rsidP="005E55F0">
      <w:pPr>
        <w:spacing w:after="60"/>
        <w:jc w:val="both"/>
        <w:rPr>
          <w:sz w:val="16"/>
          <w:szCs w:val="16"/>
        </w:rPr>
      </w:pPr>
    </w:p>
    <w:p w:rsidR="005E55F0" w:rsidRPr="00AF30FE" w:rsidRDefault="005E55F0" w:rsidP="005E55F0">
      <w:pPr>
        <w:spacing w:after="60"/>
        <w:jc w:val="both"/>
        <w:rPr>
          <w:sz w:val="16"/>
          <w:szCs w:val="16"/>
        </w:rPr>
      </w:pPr>
    </w:p>
    <w:p w:rsidR="005E55F0" w:rsidRDefault="005E55F0" w:rsidP="005E55F0">
      <w:pPr>
        <w:spacing w:after="60"/>
        <w:jc w:val="both"/>
      </w:pPr>
    </w:p>
    <w:p w:rsidR="005E55F0" w:rsidRDefault="005E55F0" w:rsidP="005E55F0">
      <w:pPr>
        <w:spacing w:after="60"/>
        <w:jc w:val="both"/>
      </w:pPr>
      <w:r>
        <w:t>Auf der Rückseite der Erklär-Video-Hefte finden sich – unterschiedlich in Quantität und Qu</w:t>
      </w:r>
      <w:r>
        <w:t>a</w:t>
      </w:r>
      <w:r>
        <w:t>lität gestaffelt und den Niveaustufen B, C und D zugeordnet – Kriterien zur Einschätzung und Bewertung der Erstellung von Erklär-Videos und Umsetzung der Gruppenarbeit. Die Kriterien beziehen sich auf</w:t>
      </w:r>
    </w:p>
    <w:p w:rsidR="005E55F0" w:rsidRDefault="005E55F0" w:rsidP="00EA0EF3">
      <w:pPr>
        <w:numPr>
          <w:ilvl w:val="0"/>
          <w:numId w:val="13"/>
        </w:numPr>
        <w:ind w:left="567" w:hanging="283"/>
        <w:jc w:val="both"/>
      </w:pPr>
      <w:r>
        <w:t>den Schwierigkeitsgrad</w:t>
      </w:r>
      <w:r w:rsidR="00874EDC">
        <w:t xml:space="preserve"> </w:t>
      </w:r>
      <w:r>
        <w:t>/</w:t>
      </w:r>
      <w:r w:rsidR="00874EDC">
        <w:t xml:space="preserve"> </w:t>
      </w:r>
      <w:r>
        <w:t>den Anspruch der Aufgabe,</w:t>
      </w:r>
    </w:p>
    <w:p w:rsidR="005E55F0" w:rsidRDefault="005E55F0" w:rsidP="00EA0EF3">
      <w:pPr>
        <w:numPr>
          <w:ilvl w:val="0"/>
          <w:numId w:val="13"/>
        </w:numPr>
        <w:ind w:left="567" w:hanging="283"/>
        <w:jc w:val="both"/>
      </w:pPr>
      <w:r>
        <w:t>die Freude an der Umsetzung der Aufgabe,</w:t>
      </w:r>
    </w:p>
    <w:p w:rsidR="005E55F0" w:rsidRDefault="005E55F0" w:rsidP="00EA0EF3">
      <w:pPr>
        <w:numPr>
          <w:ilvl w:val="0"/>
          <w:numId w:val="13"/>
        </w:numPr>
        <w:ind w:left="567" w:hanging="283"/>
        <w:jc w:val="both"/>
      </w:pPr>
      <w:r>
        <w:t>die Umsetzung der einzelnen Rollen,</w:t>
      </w:r>
    </w:p>
    <w:p w:rsidR="005E55F0" w:rsidRDefault="005E55F0" w:rsidP="00EA0EF3">
      <w:pPr>
        <w:numPr>
          <w:ilvl w:val="0"/>
          <w:numId w:val="13"/>
        </w:numPr>
        <w:ind w:left="567" w:hanging="283"/>
        <w:jc w:val="both"/>
      </w:pPr>
      <w:r>
        <w:t>die Zusammenarbeit im Video-Team,</w:t>
      </w:r>
    </w:p>
    <w:p w:rsidR="00874EDC" w:rsidRDefault="005E55F0" w:rsidP="00874EDC">
      <w:pPr>
        <w:numPr>
          <w:ilvl w:val="0"/>
          <w:numId w:val="13"/>
        </w:numPr>
        <w:ind w:left="567" w:hanging="283"/>
        <w:jc w:val="both"/>
      </w:pPr>
      <w:r>
        <w:t>den Umgang mit der Technik,</w:t>
      </w:r>
    </w:p>
    <w:p w:rsidR="00E315E8" w:rsidRPr="00874EDC" w:rsidRDefault="00874EDC" w:rsidP="00874EDC">
      <w:pPr>
        <w:numPr>
          <w:ilvl w:val="0"/>
          <w:numId w:val="13"/>
        </w:numPr>
        <w:ind w:left="567" w:hanging="283"/>
        <w:jc w:val="both"/>
      </w:pPr>
      <w:r>
        <w:t xml:space="preserve">die Wirkung auf </w:t>
      </w:r>
      <w:r w:rsidRPr="00E320A4">
        <w:t>die Zuhörer</w:t>
      </w:r>
      <w:r w:rsidR="005E55F0" w:rsidRPr="00E320A4">
        <w:t>innen</w:t>
      </w:r>
      <w:r w:rsidRPr="00E320A4">
        <w:t xml:space="preserve"> und Zuhörer bzw</w:t>
      </w:r>
      <w:r>
        <w:t>. Zuschauer</w:t>
      </w:r>
      <w:r w:rsidR="005E55F0">
        <w:t>innen</w:t>
      </w:r>
      <w:r>
        <w:t xml:space="preserve"> und Zuschauer</w:t>
      </w:r>
      <w:r w:rsidR="005E55F0">
        <w:t>.</w:t>
      </w:r>
    </w:p>
    <w:p w:rsidR="00E315E8" w:rsidRDefault="00E315E8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>Aufgabe und Material:</w:t>
      </w:r>
    </w:p>
    <w:p w:rsidR="005E55F0" w:rsidRPr="003A7010" w:rsidRDefault="005E55F0" w:rsidP="005E55F0">
      <w:pPr>
        <w:spacing w:before="60" w:after="60"/>
        <w:jc w:val="both"/>
      </w:pPr>
      <w:r w:rsidRPr="003A7010">
        <w:t>siehe Anlage</w:t>
      </w:r>
    </w:p>
    <w:p w:rsidR="005E55F0" w:rsidRPr="003A7010" w:rsidRDefault="005E55F0" w:rsidP="00EA0EF3">
      <w:pPr>
        <w:numPr>
          <w:ilvl w:val="0"/>
          <w:numId w:val="14"/>
        </w:numPr>
        <w:spacing w:before="60" w:after="120"/>
        <w:ind w:left="714" w:hanging="357"/>
        <w:jc w:val="both"/>
      </w:pPr>
      <w:r w:rsidRPr="003A7010">
        <w:t>Erklär-Video-Heft/Niveaustufe B</w:t>
      </w:r>
    </w:p>
    <w:p w:rsidR="00874EDC" w:rsidRPr="003A7010" w:rsidRDefault="005E55F0" w:rsidP="00874EDC">
      <w:pPr>
        <w:numPr>
          <w:ilvl w:val="0"/>
          <w:numId w:val="14"/>
        </w:numPr>
        <w:spacing w:before="60" w:after="120"/>
        <w:ind w:left="714" w:hanging="357"/>
        <w:jc w:val="both"/>
      </w:pPr>
      <w:r w:rsidRPr="003A7010">
        <w:t>Erklär-Video-Heft/Niveaustufe C</w:t>
      </w:r>
    </w:p>
    <w:p w:rsidR="00D01B2E" w:rsidRPr="003A7010" w:rsidRDefault="005E55F0" w:rsidP="00874EDC">
      <w:pPr>
        <w:numPr>
          <w:ilvl w:val="0"/>
          <w:numId w:val="14"/>
        </w:numPr>
        <w:spacing w:before="60" w:after="120"/>
        <w:ind w:left="714" w:hanging="357"/>
        <w:jc w:val="both"/>
      </w:pPr>
      <w:r w:rsidRPr="003A7010">
        <w:t>Erklär-Video-Heft/Niveaustufe D</w:t>
      </w:r>
    </w:p>
    <w:sectPr w:rsidR="00D01B2E" w:rsidRPr="003A7010" w:rsidSect="00565A6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418" w:bottom="567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B8F" w:rsidRDefault="00906B8F" w:rsidP="00837EC7">
      <w:pPr>
        <w:spacing w:line="240" w:lineRule="auto"/>
      </w:pPr>
      <w:r>
        <w:separator/>
      </w:r>
    </w:p>
  </w:endnote>
  <w:endnote w:type="continuationSeparator" w:id="0">
    <w:p w:rsidR="00906B8F" w:rsidRDefault="00906B8F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F5" w:rsidRDefault="00277E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447" w:rsidRDefault="009F7216" w:rsidP="00090447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 xml:space="preserve"> </w:t>
    </w:r>
    <w:r w:rsidR="009755E0">
      <w:rPr>
        <w:noProof/>
      </w:rPr>
      <w:tab/>
    </w:r>
  </w:p>
  <w:p w:rsidR="00090447" w:rsidRDefault="00090447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6E59103D" wp14:editId="69D0E719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2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447" w:rsidRDefault="00090447" w:rsidP="00090447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23CB13E0" wp14:editId="40C6410E">
                                <wp:extent cx="1236345" cy="431800"/>
                                <wp:effectExtent l="0" t="0" r="1905" b="635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0447" w:rsidRDefault="00090447" w:rsidP="0009044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2" o:spid="_x0000_s1028" style="position:absolute;left:0;text-align:left;margin-left:73.3pt;margin-top:-3pt;width:97pt;height:3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" o:allowincell="f" filled="f" stroked="f">
              <v:textbox inset="0,0,0,0">
                <w:txbxContent>
                  <w:p w:rsidR="00090447" w:rsidRDefault="00090447" w:rsidP="00090447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23C9ACA0" wp14:editId="0AF02C9A">
                          <wp:extent cx="1236345" cy="431800"/>
                          <wp:effectExtent l="0" t="0" r="1905" b="635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90447" w:rsidRDefault="00090447" w:rsidP="00090447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="0049465B" w:rsidRPr="00796A21">
      <w:rPr>
        <w:sz w:val="20"/>
        <w:szCs w:val="20"/>
      </w:rPr>
      <w:t>gekennzeichnet</w:t>
    </w:r>
    <w:r w:rsidRPr="00796A21">
      <w:rPr>
        <w:sz w:val="20"/>
        <w:szCs w:val="20"/>
      </w:rPr>
      <w:t>,</w:t>
    </w:r>
    <w:r w:rsidR="00763197">
      <w:rPr>
        <w:sz w:val="20"/>
        <w:szCs w:val="20"/>
      </w:rPr>
      <w:br/>
    </w:r>
    <w:r w:rsidRPr="00796A21">
      <w:rPr>
        <w:sz w:val="20"/>
        <w:szCs w:val="20"/>
      </w:rPr>
      <w:t>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="00277EF5">
      <w:rPr>
        <w:sz w:val="20"/>
        <w:szCs w:val="20"/>
      </w:rPr>
      <w:t>2018</w:t>
    </w:r>
    <w:r w:rsidR="00565A68">
      <w:rPr>
        <w:rFonts w:ascii="Calibri" w:hAnsi="Calibri" w:cs="Calibri"/>
      </w:rPr>
      <w:tab/>
    </w:r>
    <w:r w:rsidR="00565A68" w:rsidRPr="00565A68">
      <w:rPr>
        <w:rFonts w:ascii="Calibri" w:hAnsi="Calibri" w:cs="Calibri"/>
      </w:rPr>
      <w:fldChar w:fldCharType="begin"/>
    </w:r>
    <w:r w:rsidR="00565A68" w:rsidRPr="00565A68">
      <w:rPr>
        <w:rFonts w:ascii="Calibri" w:hAnsi="Calibri" w:cs="Calibri"/>
      </w:rPr>
      <w:instrText>PAGE   \* MERGEFORMAT</w:instrText>
    </w:r>
    <w:r w:rsidR="00565A68" w:rsidRPr="00565A68">
      <w:rPr>
        <w:rFonts w:ascii="Calibri" w:hAnsi="Calibri" w:cs="Calibri"/>
      </w:rPr>
      <w:fldChar w:fldCharType="separate"/>
    </w:r>
    <w:r w:rsidR="00C100F0">
      <w:rPr>
        <w:rFonts w:ascii="Calibri" w:hAnsi="Calibri" w:cs="Calibri"/>
        <w:noProof/>
      </w:rPr>
      <w:t>10</w:t>
    </w:r>
    <w:r w:rsidR="00565A68" w:rsidRPr="00565A68">
      <w:rPr>
        <w:rFonts w:ascii="Calibri" w:hAnsi="Calibri" w:cs="Calibri"/>
      </w:rPr>
      <w:fldChar w:fldCharType="end"/>
    </w:r>
  </w:p>
  <w:p w:rsidR="009F7216" w:rsidRDefault="009F7216" w:rsidP="00090447">
    <w:pPr>
      <w:pStyle w:val="Fuzeile"/>
      <w:tabs>
        <w:tab w:val="left" w:pos="284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8" w:rsidRDefault="00565A68" w:rsidP="00565A68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ab/>
    </w:r>
  </w:p>
  <w:p w:rsidR="00565A68" w:rsidRPr="00796A21" w:rsidRDefault="00565A68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sz w:val="20"/>
        <w:szCs w:val="20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04A90138" wp14:editId="62A069BA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A68" w:rsidRDefault="00565A68" w:rsidP="00565A68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2884E230" wp14:editId="0CE61BD7">
                                <wp:extent cx="1236345" cy="431800"/>
                                <wp:effectExtent l="0" t="0" r="1905" b="635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65A68" w:rsidRDefault="00565A68" w:rsidP="00565A6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9" style="position:absolute;left:0;text-align:left;margin-left:73.3pt;margin-top:-3pt;width:97pt;height:3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" o:allowincell="f" filled="f" stroked="f">
              <v:textbox inset="0,0,0,0">
                <w:txbxContent>
                  <w:p w:rsidR="00565A68" w:rsidRDefault="00565A68" w:rsidP="00565A68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2884E230" wp14:editId="0CE61BD7">
                          <wp:extent cx="1236345" cy="431800"/>
                          <wp:effectExtent l="0" t="0" r="1905" b="635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65A68" w:rsidRDefault="00565A68" w:rsidP="00565A68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="0049465B" w:rsidRPr="00796A21">
      <w:rPr>
        <w:sz w:val="20"/>
        <w:szCs w:val="20"/>
      </w:rPr>
      <w:t>gekennzeichnet</w:t>
    </w:r>
    <w:r w:rsidRPr="00796A21">
      <w:rPr>
        <w:sz w:val="20"/>
        <w:szCs w:val="20"/>
      </w:rPr>
      <w:t>,</w:t>
    </w:r>
    <w:r w:rsidR="00763197">
      <w:rPr>
        <w:sz w:val="20"/>
        <w:szCs w:val="20"/>
      </w:rPr>
      <w:br/>
    </w:r>
    <w:r w:rsidRPr="00796A21">
      <w:rPr>
        <w:sz w:val="20"/>
        <w:szCs w:val="20"/>
      </w:rPr>
      <w:t>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="00277EF5">
      <w:rPr>
        <w:sz w:val="20"/>
        <w:szCs w:val="20"/>
      </w:rPr>
      <w:t>2018</w:t>
    </w:r>
    <w:r w:rsidRPr="00796A21">
      <w:rPr>
        <w:sz w:val="20"/>
        <w:szCs w:val="20"/>
      </w:rPr>
      <w:tab/>
    </w:r>
  </w:p>
  <w:p w:rsidR="00565A68" w:rsidRDefault="00565A68" w:rsidP="00565A68">
    <w:pPr>
      <w:pStyle w:val="Fuzeile"/>
      <w:tabs>
        <w:tab w:val="left" w:pos="28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B8F" w:rsidRDefault="00906B8F" w:rsidP="00837EC7">
      <w:pPr>
        <w:spacing w:line="240" w:lineRule="auto"/>
      </w:pPr>
      <w:r>
        <w:separator/>
      </w:r>
    </w:p>
  </w:footnote>
  <w:footnote w:type="continuationSeparator" w:id="0">
    <w:p w:rsidR="00906B8F" w:rsidRDefault="00906B8F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F5" w:rsidRDefault="00277EF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808" w:rsidRDefault="00590808" w:rsidP="00672FFE">
    <w:pPr>
      <w:pBdr>
        <w:bottom w:val="single" w:sz="4" w:space="1" w:color="auto"/>
      </w:pBdr>
      <w:rPr>
        <w:b/>
        <w:sz w:val="28"/>
        <w:szCs w:val="28"/>
      </w:rPr>
    </w:pPr>
  </w:p>
  <w:p w:rsidR="00533B08" w:rsidRPr="008119C5" w:rsidRDefault="00533B08" w:rsidP="00672FFE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1824" behindDoc="0" locked="0" layoutInCell="1" allowOverlap="1" wp14:anchorId="41D2A231" wp14:editId="48A51515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10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59B" w:rsidRDefault="002D059B" w:rsidP="002D059B">
    <w:pPr>
      <w:pBdr>
        <w:bottom w:val="single" w:sz="4" w:space="1" w:color="auto"/>
      </w:pBdr>
      <w:rPr>
        <w:b/>
        <w:sz w:val="28"/>
        <w:szCs w:val="28"/>
      </w:rPr>
    </w:pPr>
  </w:p>
  <w:p w:rsidR="002D059B" w:rsidRPr="008119C5" w:rsidRDefault="002D059B" w:rsidP="002D059B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7968" behindDoc="0" locked="0" layoutInCell="1" allowOverlap="1" wp14:anchorId="1A3A0F5B" wp14:editId="406BDA78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6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D059B" w:rsidRDefault="002D05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5B4E"/>
    <w:multiLevelType w:val="hybridMultilevel"/>
    <w:tmpl w:val="1D9C3DE6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F1663"/>
    <w:multiLevelType w:val="hybridMultilevel"/>
    <w:tmpl w:val="1A768C96"/>
    <w:lvl w:ilvl="0" w:tplc="6982F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86732"/>
    <w:multiLevelType w:val="hybridMultilevel"/>
    <w:tmpl w:val="7EAACE48"/>
    <w:lvl w:ilvl="0" w:tplc="6982F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99D"/>
    <w:multiLevelType w:val="hybridMultilevel"/>
    <w:tmpl w:val="863A03BE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5A2112"/>
    <w:multiLevelType w:val="hybridMultilevel"/>
    <w:tmpl w:val="BD6C4782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20CC2"/>
    <w:multiLevelType w:val="hybridMultilevel"/>
    <w:tmpl w:val="321A80C2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66A18"/>
    <w:multiLevelType w:val="hybridMultilevel"/>
    <w:tmpl w:val="E5A488A4"/>
    <w:lvl w:ilvl="0" w:tplc="6982F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0B5101"/>
    <w:multiLevelType w:val="hybridMultilevel"/>
    <w:tmpl w:val="A1FCCC5E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4360F"/>
    <w:multiLevelType w:val="hybridMultilevel"/>
    <w:tmpl w:val="53A67D2E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C304A3"/>
    <w:multiLevelType w:val="hybridMultilevel"/>
    <w:tmpl w:val="D32603D4"/>
    <w:lvl w:ilvl="0" w:tplc="6982F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0C0992"/>
    <w:multiLevelType w:val="hybridMultilevel"/>
    <w:tmpl w:val="891C8A4A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736E7"/>
    <w:multiLevelType w:val="hybridMultilevel"/>
    <w:tmpl w:val="096818EA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23476"/>
    <w:multiLevelType w:val="hybridMultilevel"/>
    <w:tmpl w:val="AE7431FE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D22484"/>
    <w:multiLevelType w:val="hybridMultilevel"/>
    <w:tmpl w:val="3FDA1DC2"/>
    <w:lvl w:ilvl="0" w:tplc="6982F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6"/>
  </w:num>
  <w:num w:numId="5">
    <w:abstractNumId w:val="13"/>
  </w:num>
  <w:num w:numId="6">
    <w:abstractNumId w:val="12"/>
  </w:num>
  <w:num w:numId="7">
    <w:abstractNumId w:val="0"/>
  </w:num>
  <w:num w:numId="8">
    <w:abstractNumId w:val="11"/>
  </w:num>
  <w:num w:numId="9">
    <w:abstractNumId w:val="8"/>
  </w:num>
  <w:num w:numId="10">
    <w:abstractNumId w:val="4"/>
  </w:num>
  <w:num w:numId="11">
    <w:abstractNumId w:val="3"/>
  </w:num>
  <w:num w:numId="12">
    <w:abstractNumId w:val="5"/>
  </w:num>
  <w:num w:numId="13">
    <w:abstractNumId w:val="7"/>
  </w:num>
  <w:num w:numId="1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10F0E"/>
    <w:rsid w:val="0004165F"/>
    <w:rsid w:val="00055086"/>
    <w:rsid w:val="00066B63"/>
    <w:rsid w:val="00090447"/>
    <w:rsid w:val="000A2A61"/>
    <w:rsid w:val="000A4B8B"/>
    <w:rsid w:val="000B77E1"/>
    <w:rsid w:val="000C40D1"/>
    <w:rsid w:val="000E0151"/>
    <w:rsid w:val="00102FA6"/>
    <w:rsid w:val="00115843"/>
    <w:rsid w:val="001258C2"/>
    <w:rsid w:val="00133562"/>
    <w:rsid w:val="00134485"/>
    <w:rsid w:val="00136172"/>
    <w:rsid w:val="00142DFA"/>
    <w:rsid w:val="00155F4E"/>
    <w:rsid w:val="00156C11"/>
    <w:rsid w:val="0016133B"/>
    <w:rsid w:val="001634E6"/>
    <w:rsid w:val="00163D87"/>
    <w:rsid w:val="0017678B"/>
    <w:rsid w:val="00185133"/>
    <w:rsid w:val="00191721"/>
    <w:rsid w:val="00195FBC"/>
    <w:rsid w:val="001A71B9"/>
    <w:rsid w:val="001B043E"/>
    <w:rsid w:val="001C3197"/>
    <w:rsid w:val="001D7321"/>
    <w:rsid w:val="001F10AE"/>
    <w:rsid w:val="001F319E"/>
    <w:rsid w:val="001F68AA"/>
    <w:rsid w:val="00202F49"/>
    <w:rsid w:val="00206E1F"/>
    <w:rsid w:val="00213054"/>
    <w:rsid w:val="00213A9B"/>
    <w:rsid w:val="0022394E"/>
    <w:rsid w:val="00233BB6"/>
    <w:rsid w:val="002348B8"/>
    <w:rsid w:val="002353CC"/>
    <w:rsid w:val="00270DFC"/>
    <w:rsid w:val="00277EF5"/>
    <w:rsid w:val="002801EB"/>
    <w:rsid w:val="002826AD"/>
    <w:rsid w:val="00285B5B"/>
    <w:rsid w:val="002A04B8"/>
    <w:rsid w:val="002A2294"/>
    <w:rsid w:val="002B14FC"/>
    <w:rsid w:val="002C72CE"/>
    <w:rsid w:val="002D059B"/>
    <w:rsid w:val="002D3F70"/>
    <w:rsid w:val="002D55C9"/>
    <w:rsid w:val="002E1682"/>
    <w:rsid w:val="002F3C8C"/>
    <w:rsid w:val="00300E1A"/>
    <w:rsid w:val="00321743"/>
    <w:rsid w:val="00327197"/>
    <w:rsid w:val="00334567"/>
    <w:rsid w:val="00336A70"/>
    <w:rsid w:val="00363539"/>
    <w:rsid w:val="00381AB2"/>
    <w:rsid w:val="00384449"/>
    <w:rsid w:val="003911AF"/>
    <w:rsid w:val="003A1522"/>
    <w:rsid w:val="003A7010"/>
    <w:rsid w:val="003B75FF"/>
    <w:rsid w:val="003D08B0"/>
    <w:rsid w:val="003F4234"/>
    <w:rsid w:val="0040115E"/>
    <w:rsid w:val="004072A0"/>
    <w:rsid w:val="00411347"/>
    <w:rsid w:val="00411C8F"/>
    <w:rsid w:val="00415BCE"/>
    <w:rsid w:val="004234D3"/>
    <w:rsid w:val="00445672"/>
    <w:rsid w:val="0045370E"/>
    <w:rsid w:val="00461A0F"/>
    <w:rsid w:val="00467ABE"/>
    <w:rsid w:val="00484DC4"/>
    <w:rsid w:val="004851BE"/>
    <w:rsid w:val="0049465B"/>
    <w:rsid w:val="0049671A"/>
    <w:rsid w:val="00496D76"/>
    <w:rsid w:val="004C485B"/>
    <w:rsid w:val="004C5D31"/>
    <w:rsid w:val="004F3656"/>
    <w:rsid w:val="004F3A52"/>
    <w:rsid w:val="004F4FE8"/>
    <w:rsid w:val="005052CB"/>
    <w:rsid w:val="00511575"/>
    <w:rsid w:val="00512738"/>
    <w:rsid w:val="00513ABD"/>
    <w:rsid w:val="00533B08"/>
    <w:rsid w:val="00537A2A"/>
    <w:rsid w:val="00554F29"/>
    <w:rsid w:val="00565A68"/>
    <w:rsid w:val="00590808"/>
    <w:rsid w:val="005960DF"/>
    <w:rsid w:val="0059797A"/>
    <w:rsid w:val="005A2C4F"/>
    <w:rsid w:val="005C16CC"/>
    <w:rsid w:val="005C1DF6"/>
    <w:rsid w:val="005D0DEB"/>
    <w:rsid w:val="005D3E35"/>
    <w:rsid w:val="005E55F0"/>
    <w:rsid w:val="005F1ACA"/>
    <w:rsid w:val="00631CB9"/>
    <w:rsid w:val="0064296D"/>
    <w:rsid w:val="00672FFE"/>
    <w:rsid w:val="00677337"/>
    <w:rsid w:val="00680804"/>
    <w:rsid w:val="006A22F8"/>
    <w:rsid w:val="006A599E"/>
    <w:rsid w:val="006A7667"/>
    <w:rsid w:val="006C48C3"/>
    <w:rsid w:val="006C713F"/>
    <w:rsid w:val="006D084A"/>
    <w:rsid w:val="006D5EEA"/>
    <w:rsid w:val="006D719E"/>
    <w:rsid w:val="006E6D45"/>
    <w:rsid w:val="006F1657"/>
    <w:rsid w:val="00700CD3"/>
    <w:rsid w:val="007024FB"/>
    <w:rsid w:val="00711B9C"/>
    <w:rsid w:val="007357B6"/>
    <w:rsid w:val="00740B13"/>
    <w:rsid w:val="00746D80"/>
    <w:rsid w:val="00754E36"/>
    <w:rsid w:val="007621C5"/>
    <w:rsid w:val="007621DD"/>
    <w:rsid w:val="00763197"/>
    <w:rsid w:val="0077614A"/>
    <w:rsid w:val="00780B59"/>
    <w:rsid w:val="00781D29"/>
    <w:rsid w:val="00796A21"/>
    <w:rsid w:val="007A1E0F"/>
    <w:rsid w:val="007C1D1C"/>
    <w:rsid w:val="007C32D6"/>
    <w:rsid w:val="007C3E2C"/>
    <w:rsid w:val="007C4727"/>
    <w:rsid w:val="007D6BA1"/>
    <w:rsid w:val="007F0BFF"/>
    <w:rsid w:val="007F3002"/>
    <w:rsid w:val="00800BD6"/>
    <w:rsid w:val="008109AD"/>
    <w:rsid w:val="00811255"/>
    <w:rsid w:val="008119C5"/>
    <w:rsid w:val="00820851"/>
    <w:rsid w:val="0082187F"/>
    <w:rsid w:val="00825908"/>
    <w:rsid w:val="00826C8F"/>
    <w:rsid w:val="008355C4"/>
    <w:rsid w:val="00837EC7"/>
    <w:rsid w:val="008436D6"/>
    <w:rsid w:val="008628CB"/>
    <w:rsid w:val="00874EDC"/>
    <w:rsid w:val="008964FD"/>
    <w:rsid w:val="008A1768"/>
    <w:rsid w:val="008B1D49"/>
    <w:rsid w:val="008B6E6E"/>
    <w:rsid w:val="008D4BA4"/>
    <w:rsid w:val="008E049B"/>
    <w:rsid w:val="008E2ED1"/>
    <w:rsid w:val="008E7D45"/>
    <w:rsid w:val="008F78E6"/>
    <w:rsid w:val="00906B8F"/>
    <w:rsid w:val="009071D1"/>
    <w:rsid w:val="0091593A"/>
    <w:rsid w:val="00937B60"/>
    <w:rsid w:val="0095558E"/>
    <w:rsid w:val="00963CB6"/>
    <w:rsid w:val="00971722"/>
    <w:rsid w:val="009755E0"/>
    <w:rsid w:val="00976BF2"/>
    <w:rsid w:val="009A1D85"/>
    <w:rsid w:val="009F42E4"/>
    <w:rsid w:val="009F7216"/>
    <w:rsid w:val="00A20523"/>
    <w:rsid w:val="00A366CC"/>
    <w:rsid w:val="00A57E9B"/>
    <w:rsid w:val="00A65257"/>
    <w:rsid w:val="00A65F52"/>
    <w:rsid w:val="00A6743D"/>
    <w:rsid w:val="00A772B0"/>
    <w:rsid w:val="00A804F8"/>
    <w:rsid w:val="00A828A1"/>
    <w:rsid w:val="00A91E84"/>
    <w:rsid w:val="00A95892"/>
    <w:rsid w:val="00A973E5"/>
    <w:rsid w:val="00AB509B"/>
    <w:rsid w:val="00AD39E6"/>
    <w:rsid w:val="00AE2D84"/>
    <w:rsid w:val="00AE3A55"/>
    <w:rsid w:val="00B14EEB"/>
    <w:rsid w:val="00B2327A"/>
    <w:rsid w:val="00B45A9B"/>
    <w:rsid w:val="00B542E5"/>
    <w:rsid w:val="00B94BD8"/>
    <w:rsid w:val="00BA7D62"/>
    <w:rsid w:val="00BB44B1"/>
    <w:rsid w:val="00BC0E36"/>
    <w:rsid w:val="00BC2437"/>
    <w:rsid w:val="00BC5160"/>
    <w:rsid w:val="00BC763D"/>
    <w:rsid w:val="00BD4A82"/>
    <w:rsid w:val="00BD753D"/>
    <w:rsid w:val="00BD7E76"/>
    <w:rsid w:val="00BE7704"/>
    <w:rsid w:val="00BF1543"/>
    <w:rsid w:val="00BF22FF"/>
    <w:rsid w:val="00BF2994"/>
    <w:rsid w:val="00BF4880"/>
    <w:rsid w:val="00C01D4F"/>
    <w:rsid w:val="00C100F0"/>
    <w:rsid w:val="00C16860"/>
    <w:rsid w:val="00C17F88"/>
    <w:rsid w:val="00C2144F"/>
    <w:rsid w:val="00C2632F"/>
    <w:rsid w:val="00C27A3A"/>
    <w:rsid w:val="00C30CCF"/>
    <w:rsid w:val="00C40797"/>
    <w:rsid w:val="00C40A67"/>
    <w:rsid w:val="00C47F23"/>
    <w:rsid w:val="00C6552D"/>
    <w:rsid w:val="00C752F4"/>
    <w:rsid w:val="00C97F7E"/>
    <w:rsid w:val="00CB1E8C"/>
    <w:rsid w:val="00CB3549"/>
    <w:rsid w:val="00CC5492"/>
    <w:rsid w:val="00CD51AA"/>
    <w:rsid w:val="00CE7506"/>
    <w:rsid w:val="00CF76A0"/>
    <w:rsid w:val="00D00800"/>
    <w:rsid w:val="00D01B2E"/>
    <w:rsid w:val="00D0707C"/>
    <w:rsid w:val="00D226DE"/>
    <w:rsid w:val="00D270BC"/>
    <w:rsid w:val="00D41BE0"/>
    <w:rsid w:val="00DC563E"/>
    <w:rsid w:val="00DC762A"/>
    <w:rsid w:val="00DD0C30"/>
    <w:rsid w:val="00DF308F"/>
    <w:rsid w:val="00E02B12"/>
    <w:rsid w:val="00E1193E"/>
    <w:rsid w:val="00E16A0E"/>
    <w:rsid w:val="00E16B27"/>
    <w:rsid w:val="00E315E8"/>
    <w:rsid w:val="00E320A4"/>
    <w:rsid w:val="00E54420"/>
    <w:rsid w:val="00E54837"/>
    <w:rsid w:val="00E55A45"/>
    <w:rsid w:val="00E5739D"/>
    <w:rsid w:val="00E579BF"/>
    <w:rsid w:val="00E72519"/>
    <w:rsid w:val="00E84ADD"/>
    <w:rsid w:val="00E85381"/>
    <w:rsid w:val="00E85DB9"/>
    <w:rsid w:val="00E86529"/>
    <w:rsid w:val="00E914F0"/>
    <w:rsid w:val="00E91AB7"/>
    <w:rsid w:val="00EA0EF3"/>
    <w:rsid w:val="00EA4734"/>
    <w:rsid w:val="00EA5291"/>
    <w:rsid w:val="00EB070D"/>
    <w:rsid w:val="00EC1F75"/>
    <w:rsid w:val="00EC51CF"/>
    <w:rsid w:val="00EC68C4"/>
    <w:rsid w:val="00ED0EC3"/>
    <w:rsid w:val="00EE2034"/>
    <w:rsid w:val="00EF2F5B"/>
    <w:rsid w:val="00EF3329"/>
    <w:rsid w:val="00F02114"/>
    <w:rsid w:val="00F122B4"/>
    <w:rsid w:val="00F17F92"/>
    <w:rsid w:val="00F2257F"/>
    <w:rsid w:val="00F259C5"/>
    <w:rsid w:val="00F25D65"/>
    <w:rsid w:val="00F372D1"/>
    <w:rsid w:val="00F5187C"/>
    <w:rsid w:val="00F6435D"/>
    <w:rsid w:val="00F717EF"/>
    <w:rsid w:val="00F848B6"/>
    <w:rsid w:val="00F86862"/>
    <w:rsid w:val="00FA0BB9"/>
    <w:rsid w:val="00FA4DC2"/>
    <w:rsid w:val="00FE7425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620D4-6194-4B6E-A0AB-50A62A388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10</Pages>
  <Words>2046</Words>
  <Characters>12891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2</cp:revision>
  <dcterms:created xsi:type="dcterms:W3CDTF">2018-05-14T10:34:00Z</dcterms:created>
  <dcterms:modified xsi:type="dcterms:W3CDTF">2018-05-14T10:34:00Z</dcterms:modified>
</cp:coreProperties>
</file>