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3812BB" w:rsidP="00321743">
            <w:pPr>
              <w:spacing w:before="200" w:after="200"/>
            </w:pPr>
            <w:r>
              <w:t>Kunst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736F5F" w:rsidRDefault="003812BB" w:rsidP="00321743">
            <w:pPr>
              <w:spacing w:before="200" w:after="200"/>
              <w:rPr>
                <w:b/>
              </w:rPr>
            </w:pPr>
            <w:r w:rsidRPr="00736F5F">
              <w:rPr>
                <w:b/>
              </w:rPr>
              <w:t>Wahrnehmen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3E59C3" w:rsidRDefault="00BE2974" w:rsidP="00321743">
            <w:pPr>
              <w:tabs>
                <w:tab w:val="left" w:pos="1373"/>
              </w:tabs>
              <w:spacing w:before="200" w:after="200"/>
            </w:pPr>
            <w:r w:rsidRPr="003E59C3">
              <w:t>Mögliche Bedeutungen zum Ausdruck bringen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3E59C3" w:rsidRDefault="002A5EC7" w:rsidP="00BE7704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3E59C3">
              <w:rPr>
                <w:b/>
              </w:rPr>
              <w:t>H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736F5F" w:rsidRPr="003E59C3" w:rsidRDefault="00736F5F" w:rsidP="00736F5F"/>
          <w:p w:rsidR="00EA0A38" w:rsidRPr="003E59C3" w:rsidRDefault="003812BB" w:rsidP="00736F5F">
            <w:r w:rsidRPr="003E59C3">
              <w:t>Die Schülerinnen und Schüler könne</w:t>
            </w:r>
            <w:r w:rsidR="00BE2974" w:rsidRPr="003E59C3">
              <w:t xml:space="preserve">n </w:t>
            </w:r>
            <w:r w:rsidR="00FF1C45" w:rsidRPr="003E59C3">
              <w:t>Gestaltungergebnisse nach ihren Entstehungsbedingungen und möglichen Wirkungen befragen und dazu eigene Positionen formulieren.</w:t>
            </w:r>
          </w:p>
          <w:p w:rsidR="00736F5F" w:rsidRPr="003E59C3" w:rsidRDefault="00736F5F" w:rsidP="00736F5F"/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736F5F" w:rsidRPr="003E59C3" w:rsidRDefault="003E59C3" w:rsidP="00321743">
            <w:pPr>
              <w:tabs>
                <w:tab w:val="left" w:pos="1190"/>
              </w:tabs>
              <w:spacing w:before="200" w:after="200"/>
            </w:pPr>
            <w:r w:rsidRPr="003E59C3">
              <w:t>Kunstwerke, Kunst im Kontext von Kunstgeschichte, Architektur und Raum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</w:t>
            </w:r>
            <w:r>
              <w:rPr>
                <w:b/>
              </w:rPr>
              <w:t>i</w:t>
            </w:r>
            <w:r>
              <w:rPr>
                <w:b/>
              </w:rPr>
              <w:t>culum (BC)</w:t>
            </w:r>
            <w:r w:rsidR="00C16860">
              <w:rPr>
                <w:b/>
              </w:rPr>
              <w:t xml:space="preserve"> oder übe</w:t>
            </w:r>
            <w:r w:rsidR="00C16860">
              <w:rPr>
                <w:b/>
              </w:rPr>
              <w:t>r</w:t>
            </w:r>
            <w:r w:rsidR="00C16860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BE2974" w:rsidRDefault="00BE2974" w:rsidP="00BE2974">
            <w:pPr>
              <w:tabs>
                <w:tab w:val="left" w:pos="1190"/>
              </w:tabs>
              <w:spacing w:before="200" w:after="200"/>
            </w:pPr>
            <w:r w:rsidRPr="003E59C3">
              <w:t>BC Sprachbildung</w:t>
            </w:r>
          </w:p>
          <w:p w:rsidR="003E59C3" w:rsidRPr="003E59C3" w:rsidRDefault="003E59C3" w:rsidP="00BE2974">
            <w:pPr>
              <w:tabs>
                <w:tab w:val="left" w:pos="1190"/>
              </w:tabs>
              <w:spacing w:before="200" w:after="200"/>
            </w:pPr>
            <w:r>
              <w:t>ÜT Demokratieerziehung</w:t>
            </w:r>
            <w:bookmarkStart w:id="0" w:name="_GoBack"/>
            <w:bookmarkEnd w:id="0"/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BE2974" w:rsidRPr="003E59C3" w:rsidRDefault="00BE2974" w:rsidP="00FF1C45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3E59C3" w:rsidRDefault="00F5187C" w:rsidP="00321743">
            <w:pPr>
              <w:spacing w:before="200" w:after="200"/>
              <w:rPr>
                <w:b/>
              </w:rPr>
            </w:pPr>
            <w:r w:rsidRPr="003E59C3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3E59C3" w:rsidRDefault="00F17F92" w:rsidP="006D084A">
            <w:pPr>
              <w:tabs>
                <w:tab w:val="left" w:pos="840"/>
              </w:tabs>
              <w:spacing w:before="200" w:after="200"/>
            </w:pPr>
            <w:r w:rsidRPr="003E59C3">
              <w:t>offen</w:t>
            </w:r>
            <w:r w:rsidR="00334567" w:rsidRPr="003E59C3">
              <w:tab/>
            </w:r>
            <w:r w:rsidR="003E59C3"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3E59C3" w:rsidRDefault="00F17F92" w:rsidP="006D084A">
            <w:pPr>
              <w:spacing w:before="200" w:after="200"/>
            </w:pPr>
            <w:r w:rsidRPr="003E59C3">
              <w:t>halboffen</w:t>
            </w:r>
            <w:r w:rsidR="00334567" w:rsidRPr="003E59C3"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3E59C3" w:rsidRDefault="00F17F92" w:rsidP="006D084A">
            <w:pPr>
              <w:tabs>
                <w:tab w:val="left" w:pos="1735"/>
              </w:tabs>
              <w:spacing w:before="200" w:after="200"/>
            </w:pPr>
            <w:r w:rsidRPr="003E59C3">
              <w:t>geschlossen</w:t>
            </w:r>
            <w:r w:rsidR="00334567" w:rsidRPr="003E59C3"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3E59C3" w:rsidRDefault="00F17F92" w:rsidP="00321743">
            <w:pPr>
              <w:spacing w:before="200" w:after="200"/>
              <w:rPr>
                <w:b/>
              </w:rPr>
            </w:pPr>
            <w:r w:rsidRPr="003E59C3">
              <w:rPr>
                <w:b/>
              </w:rPr>
              <w:t xml:space="preserve">Erprobung </w:t>
            </w:r>
            <w:r w:rsidR="00971722" w:rsidRPr="003E59C3">
              <w:rPr>
                <w:b/>
              </w:rPr>
              <w:t>im Unterricht</w:t>
            </w:r>
            <w:r w:rsidRPr="003E59C3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3E59C3" w:rsidRDefault="008A1768" w:rsidP="006D084A">
            <w:pPr>
              <w:spacing w:before="200" w:after="200"/>
            </w:pPr>
            <w:r w:rsidRPr="003E59C3">
              <w:t>Datum</w:t>
            </w:r>
            <w:r w:rsidR="00F5187C" w:rsidRPr="003E59C3"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3E59C3" w:rsidRDefault="00971722" w:rsidP="006D084A">
            <w:pPr>
              <w:spacing w:before="200" w:after="200"/>
            </w:pPr>
            <w:r w:rsidRPr="003E59C3">
              <w:t>Jahrgangsstufe</w:t>
            </w:r>
            <w:r w:rsidR="00F17F92" w:rsidRPr="003E59C3">
              <w:t>:</w:t>
            </w:r>
            <w:r w:rsidR="00F5187C" w:rsidRPr="003E59C3"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3E59C3" w:rsidRDefault="00F17F92" w:rsidP="006D084A">
            <w:pPr>
              <w:spacing w:before="200" w:after="200"/>
            </w:pPr>
            <w:r w:rsidRPr="003E59C3">
              <w:t>Schulart:</w:t>
            </w:r>
            <w:r w:rsidR="00F5187C" w:rsidRPr="003E59C3"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3E59C3" w:rsidRDefault="002A5EC7" w:rsidP="00321743">
            <w:pPr>
              <w:spacing w:before="200" w:after="200"/>
            </w:pPr>
            <w:r w:rsidRPr="003E59C3">
              <w:t>Repräsentation, Hierarchie, Raum, Inszenierung</w:t>
            </w:r>
          </w:p>
        </w:tc>
      </w:tr>
    </w:tbl>
    <w:p w:rsidR="00EA0A38" w:rsidRDefault="00EA0A38" w:rsidP="00D003EE"/>
    <w:p w:rsidR="000A175F" w:rsidRDefault="000A175F" w:rsidP="00D003EE">
      <w:pPr>
        <w:rPr>
          <w:b/>
          <w:sz w:val="20"/>
          <w:szCs w:val="20"/>
        </w:rPr>
      </w:pPr>
    </w:p>
    <w:p w:rsidR="000A175F" w:rsidRDefault="000A175F" w:rsidP="00D003EE">
      <w:pPr>
        <w:rPr>
          <w:b/>
          <w:sz w:val="20"/>
          <w:szCs w:val="20"/>
        </w:rPr>
      </w:pPr>
    </w:p>
    <w:p w:rsidR="000A175F" w:rsidRDefault="000A175F" w:rsidP="00D003EE">
      <w:pPr>
        <w:rPr>
          <w:b/>
          <w:sz w:val="20"/>
          <w:szCs w:val="20"/>
        </w:rPr>
      </w:pPr>
    </w:p>
    <w:p w:rsidR="000A175F" w:rsidRDefault="000A175F" w:rsidP="00D003EE">
      <w:pPr>
        <w:rPr>
          <w:b/>
          <w:sz w:val="20"/>
          <w:szCs w:val="20"/>
        </w:rPr>
      </w:pPr>
    </w:p>
    <w:p w:rsidR="000A175F" w:rsidRDefault="000A175F" w:rsidP="00D003EE">
      <w:pPr>
        <w:rPr>
          <w:b/>
          <w:sz w:val="20"/>
          <w:szCs w:val="20"/>
        </w:rPr>
      </w:pPr>
    </w:p>
    <w:p w:rsidR="00D003EE" w:rsidRDefault="00D003EE" w:rsidP="00D003EE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Aufgabe: </w:t>
      </w:r>
    </w:p>
    <w:p w:rsidR="00D06B04" w:rsidRDefault="00D06B04" w:rsidP="00785FD0"/>
    <w:p w:rsidR="00FF1C45" w:rsidRDefault="00EC0191" w:rsidP="00785FD0">
      <w:r w:rsidRPr="00EC0191">
        <w:rPr>
          <w:szCs w:val="20"/>
        </w:rPr>
        <w:t>In Gruppenarbeit:</w:t>
      </w:r>
      <w:r w:rsidRPr="00EC0191">
        <w:rPr>
          <w:b/>
          <w:szCs w:val="20"/>
        </w:rPr>
        <w:t xml:space="preserve"> </w:t>
      </w:r>
      <w:r w:rsidR="00FF1C45">
        <w:t>Du siehst die Darstellung einer Ratssitzung.</w:t>
      </w:r>
    </w:p>
    <w:p w:rsidR="000A175F" w:rsidRDefault="00FF1C45" w:rsidP="00785FD0">
      <w:r>
        <w:t xml:space="preserve">Welche Mittel hat der Künstler verwendet, um uns ein Bild von Politik zu geben?  </w:t>
      </w:r>
    </w:p>
    <w:p w:rsidR="00FF1C45" w:rsidRDefault="00FF1C45" w:rsidP="00785FD0"/>
    <w:p w:rsidR="00785FD0" w:rsidRDefault="00785FD0" w:rsidP="00785FD0">
      <w:pPr>
        <w:rPr>
          <w:sz w:val="16"/>
          <w:szCs w:val="16"/>
        </w:rPr>
      </w:pPr>
      <w:r>
        <w:rPr>
          <w:noProof/>
          <w:lang w:eastAsia="de-DE"/>
        </w:rPr>
        <w:drawing>
          <wp:inline distT="0" distB="0" distL="0" distR="0">
            <wp:extent cx="3829936" cy="4529664"/>
            <wp:effectExtent l="19050" t="0" r="0" b="0"/>
            <wp:docPr id="2" name="Bild 12" descr="http://www.landesarchiv-bw.de/web/sixcms/media.php/120/43062/1_%20Ratssitzung_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andesarchiv-bw.de/web/sixcms/media.php/120/43062/1_%20Ratssitzung_g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885" cy="455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28" w:rsidRDefault="00EC0191" w:rsidP="00687B28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/>
          <w:sz w:val="17"/>
          <w:szCs w:val="17"/>
          <w:lang w:eastAsia="de-DE"/>
        </w:rPr>
      </w:pPr>
      <w:r>
        <w:rPr>
          <w:rFonts w:ascii="Tahoma" w:hAnsi="Tahoma" w:cs="Tahoma"/>
          <w:color w:val="000000"/>
          <w:sz w:val="17"/>
          <w:szCs w:val="17"/>
          <w:lang w:eastAsia="de-DE"/>
        </w:rPr>
        <w:t>„</w:t>
      </w:r>
      <w:r w:rsidR="00687B28">
        <w:rPr>
          <w:rFonts w:ascii="Tahoma" w:hAnsi="Tahoma" w:cs="Tahoma"/>
          <w:color w:val="000000"/>
          <w:sz w:val="17"/>
          <w:szCs w:val="17"/>
          <w:lang w:eastAsia="de-DE"/>
        </w:rPr>
        <w:t>Ratssitzung" Eberhards des Milden als Federzeichnung. Mitte 16. Jh. Aquarellierte Federzeichnung, Papier, beschädigt.</w:t>
      </w:r>
    </w:p>
    <w:p w:rsidR="00687B28" w:rsidRDefault="00EC0191" w:rsidP="00687B28">
      <w:r>
        <w:rPr>
          <w:rFonts w:ascii="Tahoma" w:hAnsi="Tahoma" w:cs="Tahoma"/>
          <w:color w:val="000000"/>
          <w:sz w:val="17"/>
          <w:szCs w:val="17"/>
          <w:lang w:eastAsia="de-DE"/>
        </w:rPr>
        <w:t>WLB Graphische Sammlung,</w:t>
      </w:r>
      <w:r w:rsidR="00687B28">
        <w:rPr>
          <w:rFonts w:ascii="Tahoma" w:hAnsi="Tahoma" w:cs="Tahoma"/>
          <w:color w:val="000000"/>
          <w:sz w:val="17"/>
          <w:szCs w:val="17"/>
          <w:lang w:eastAsia="de-DE"/>
        </w:rPr>
        <w:t xml:space="preserve"> </w:t>
      </w:r>
      <w:r w:rsidR="00687B28">
        <w:rPr>
          <w:rFonts w:ascii="Tahoma" w:hAnsi="Tahoma" w:cs="Tahoma"/>
          <w:sz w:val="17"/>
          <w:szCs w:val="17"/>
        </w:rPr>
        <w:t>Foto: H. Zwietasch</w:t>
      </w:r>
    </w:p>
    <w:p w:rsidR="000A175F" w:rsidRDefault="000A175F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</w:p>
    <w:p w:rsidR="0034270A" w:rsidRDefault="0034270A" w:rsidP="00785FD0">
      <w:pPr>
        <w:rPr>
          <w:sz w:val="16"/>
          <w:szCs w:val="16"/>
        </w:rPr>
      </w:pPr>
      <w:r>
        <w:rPr>
          <w:noProof/>
          <w:sz w:val="16"/>
          <w:szCs w:val="16"/>
          <w:lang w:eastAsia="de-DE"/>
        </w:rPr>
        <w:drawing>
          <wp:inline distT="0" distB="0" distL="0" distR="0">
            <wp:extent cx="1226820" cy="429895"/>
            <wp:effectExtent l="19050" t="0" r="0" b="0"/>
            <wp:docPr id="3" name="Bild 2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Pr="0034270A">
        <w:t>LISUM</w:t>
      </w:r>
    </w:p>
    <w:p w:rsidR="0034270A" w:rsidRPr="009C7A24" w:rsidRDefault="007C57FE" w:rsidP="0034270A">
      <w:pPr>
        <w:rPr>
          <w:sz w:val="16"/>
          <w:szCs w:val="16"/>
          <w:lang w:val="en-US"/>
        </w:rPr>
      </w:pPr>
      <w:hyperlink r:id="rId10" w:history="1">
        <w:r w:rsidR="0034270A" w:rsidRPr="009C7A24">
          <w:rPr>
            <w:rStyle w:val="Hyperlink"/>
            <w:sz w:val="16"/>
            <w:szCs w:val="16"/>
            <w:lang w:val="en-US"/>
          </w:rPr>
          <w:t>http://www.landesarchiv-bw.de/sixcms/media.php/120/43189/1_Ratssitzung_Eberhard_Sitzordnung.png</w:t>
        </w:r>
      </w:hyperlink>
      <w:r w:rsidR="0034270A" w:rsidRPr="009C7A24">
        <w:rPr>
          <w:sz w:val="16"/>
          <w:szCs w:val="16"/>
          <w:lang w:val="en-US"/>
        </w:rPr>
        <w:t>; CC BY SA</w:t>
      </w:r>
    </w:p>
    <w:p w:rsidR="0034270A" w:rsidRPr="0034270A" w:rsidRDefault="007C57FE" w:rsidP="0034270A">
      <w:pPr>
        <w:rPr>
          <w:b/>
          <w:lang w:val="en-US"/>
        </w:rPr>
      </w:pPr>
      <w:hyperlink r:id="rId11" w:history="1">
        <w:r w:rsidR="0034270A" w:rsidRPr="009C7A24">
          <w:rPr>
            <w:rStyle w:val="Hyperlink"/>
            <w:sz w:val="16"/>
            <w:szCs w:val="16"/>
            <w:lang w:val="en-US"/>
          </w:rPr>
          <w:t>http://www.landesarchiv-bw.de/sixcms/media.php/120/43062/1_%20Ratssitzung_gr.png</w:t>
        </w:r>
      </w:hyperlink>
      <w:r w:rsidR="0034270A" w:rsidRPr="009C7A24">
        <w:rPr>
          <w:sz w:val="16"/>
          <w:szCs w:val="16"/>
          <w:lang w:val="en-US"/>
        </w:rPr>
        <w:t>; CC BY SA</w:t>
      </w:r>
      <w:r w:rsidR="0034270A" w:rsidRPr="0034270A">
        <w:rPr>
          <w:b/>
          <w:lang w:val="en-US"/>
        </w:rPr>
        <w:br w:type="page"/>
      </w:r>
    </w:p>
    <w:p w:rsidR="00EA0A38" w:rsidRPr="00E410FC" w:rsidRDefault="00EA0A38" w:rsidP="00E549E8">
      <w:pPr>
        <w:rPr>
          <w:b/>
        </w:rPr>
      </w:pPr>
      <w:r w:rsidRPr="00E410FC">
        <w:rPr>
          <w:b/>
        </w:rPr>
        <w:lastRenderedPageBreak/>
        <w:t>Erwartungshorizont:</w:t>
      </w:r>
    </w:p>
    <w:p w:rsidR="000A175F" w:rsidRDefault="00EA0A38" w:rsidP="00E549E8">
      <w:r w:rsidRPr="00E410FC">
        <w:t>Die Schülerinnen und Schüler können</w:t>
      </w:r>
      <w:r w:rsidR="00BE2974">
        <w:t xml:space="preserve"> </w:t>
      </w:r>
      <w:r w:rsidR="00D06B04">
        <w:t>über die Verwendung und Bedeutung von Bilder</w:t>
      </w:r>
      <w:r w:rsidR="00EE1FA1">
        <w:t>n</w:t>
      </w:r>
      <w:r w:rsidR="00FF1C45">
        <w:t xml:space="preserve"> (Bildaufbau, Bildelemente, Symbole)</w:t>
      </w:r>
      <w:r w:rsidR="00EE1FA1">
        <w:t xml:space="preserve"> in früherer Zeit </w:t>
      </w:r>
      <w:r w:rsidR="002A5EC7">
        <w:t>diskutieren und bringen dabei Grundl</w:t>
      </w:r>
      <w:r w:rsidR="002A5EC7">
        <w:t>a</w:t>
      </w:r>
      <w:r w:rsidR="002A5EC7">
        <w:t>gen kunsthistorischen Wissens ein.</w:t>
      </w:r>
    </w:p>
    <w:p w:rsidR="002A5EC7" w:rsidRDefault="002A5EC7" w:rsidP="00E549E8"/>
    <w:p w:rsidR="00FF1C45" w:rsidRDefault="00FF1C45" w:rsidP="00E549E8"/>
    <w:p w:rsidR="009C7A24" w:rsidRDefault="009C7A24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34270A" w:rsidRDefault="0034270A" w:rsidP="00E549E8"/>
    <w:p w:rsidR="009C7A24" w:rsidRDefault="009C7A24" w:rsidP="00E549E8"/>
    <w:p w:rsidR="009C7A24" w:rsidRDefault="009C7A24" w:rsidP="00E549E8"/>
    <w:p w:rsidR="009C7A24" w:rsidRDefault="009C7A24" w:rsidP="00E549E8"/>
    <w:p w:rsidR="0034270A" w:rsidRDefault="0034270A" w:rsidP="00E549E8"/>
    <w:p w:rsidR="009C7A24" w:rsidRDefault="009C7A24" w:rsidP="00E549E8"/>
    <w:p w:rsidR="009C7A24" w:rsidRPr="000A175F" w:rsidRDefault="009C7A24" w:rsidP="00E549E8"/>
    <w:p w:rsidR="003812BB" w:rsidRPr="00EC0191" w:rsidRDefault="0034270A" w:rsidP="003812B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226820" cy="429895"/>
            <wp:effectExtent l="19050" t="0" r="0" b="0"/>
            <wp:docPr id="1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LISUM</w:t>
      </w:r>
    </w:p>
    <w:p w:rsidR="0036679B" w:rsidRPr="009C7A24" w:rsidRDefault="007C57FE" w:rsidP="00785FD0">
      <w:pPr>
        <w:rPr>
          <w:sz w:val="16"/>
          <w:szCs w:val="16"/>
          <w:lang w:val="en-US"/>
        </w:rPr>
      </w:pPr>
      <w:hyperlink r:id="rId12" w:history="1">
        <w:r w:rsidR="0036679B" w:rsidRPr="009C7A24">
          <w:rPr>
            <w:rStyle w:val="Hyperlink"/>
            <w:sz w:val="16"/>
            <w:szCs w:val="16"/>
            <w:lang w:val="en-US"/>
          </w:rPr>
          <w:t>http://www.landesarchiv-bw.de/sixcms/media.php/120/43189/1_Ratssitzung_Eberhard_Sitzordnung.png</w:t>
        </w:r>
      </w:hyperlink>
      <w:r w:rsidR="009C7A24" w:rsidRPr="009C7A24">
        <w:rPr>
          <w:sz w:val="16"/>
          <w:szCs w:val="16"/>
          <w:lang w:val="en-US"/>
        </w:rPr>
        <w:t xml:space="preserve">; </w:t>
      </w:r>
      <w:r w:rsidR="0036679B" w:rsidRPr="009C7A24">
        <w:rPr>
          <w:sz w:val="16"/>
          <w:szCs w:val="16"/>
          <w:lang w:val="en-US"/>
        </w:rPr>
        <w:t>CC BY SA</w:t>
      </w:r>
    </w:p>
    <w:p w:rsidR="009C7A24" w:rsidRDefault="007C57FE" w:rsidP="0034270A">
      <w:pPr>
        <w:rPr>
          <w:lang w:val="en-US"/>
        </w:rPr>
      </w:pPr>
      <w:hyperlink r:id="rId13" w:history="1">
        <w:r w:rsidR="000A175F" w:rsidRPr="009C7A24">
          <w:rPr>
            <w:rStyle w:val="Hyperlink"/>
            <w:sz w:val="16"/>
            <w:szCs w:val="16"/>
            <w:lang w:val="en-US"/>
          </w:rPr>
          <w:t>http://www.landesarchiv-bw.de/sixcms/media.php/120/43062/1_%20Ratssitzung_gr.png</w:t>
        </w:r>
      </w:hyperlink>
      <w:r w:rsidR="009C7A24" w:rsidRPr="009C7A24">
        <w:rPr>
          <w:sz w:val="16"/>
          <w:szCs w:val="16"/>
          <w:lang w:val="en-US"/>
        </w:rPr>
        <w:t xml:space="preserve">; </w:t>
      </w:r>
      <w:r w:rsidR="0036679B" w:rsidRPr="009C7A24">
        <w:rPr>
          <w:sz w:val="16"/>
          <w:szCs w:val="16"/>
          <w:lang w:val="en-US"/>
        </w:rPr>
        <w:t>CC BY SA</w:t>
      </w:r>
    </w:p>
    <w:sectPr w:rsidR="009C7A24" w:rsidSect="004851BE">
      <w:footerReference w:type="default" r:id="rId14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A04" w:rsidRDefault="00480A04" w:rsidP="00837EC7">
      <w:pPr>
        <w:spacing w:line="240" w:lineRule="auto"/>
      </w:pPr>
      <w:r>
        <w:separator/>
      </w:r>
    </w:p>
  </w:endnote>
  <w:endnote w:type="continuationSeparator" w:id="0">
    <w:p w:rsidR="00480A04" w:rsidRDefault="00480A04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0484"/>
      <w:docPartObj>
        <w:docPartGallery w:val="Page Numbers (Bottom of Page)"/>
        <w:docPartUnique/>
      </w:docPartObj>
    </w:sdtPr>
    <w:sdtContent>
      <w:p w:rsidR="00FF1C45" w:rsidRDefault="00FF1C45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7C57FE">
          <w:fldChar w:fldCharType="begin"/>
        </w:r>
        <w:r w:rsidR="003E59C3">
          <w:instrText xml:space="preserve"> PAGE   \* MERGEFORMAT </w:instrText>
        </w:r>
        <w:r w:rsidR="007C57FE">
          <w:fldChar w:fldCharType="separate"/>
        </w:r>
        <w:r w:rsidR="009549B6">
          <w:rPr>
            <w:noProof/>
          </w:rPr>
          <w:t>1</w:t>
        </w:r>
        <w:r w:rsidR="007C57FE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A04" w:rsidRDefault="00480A04" w:rsidP="00837EC7">
      <w:pPr>
        <w:spacing w:line="240" w:lineRule="auto"/>
      </w:pPr>
      <w:r>
        <w:separator/>
      </w:r>
    </w:p>
  </w:footnote>
  <w:footnote w:type="continuationSeparator" w:id="0">
    <w:p w:rsidR="00480A04" w:rsidRDefault="00480A04" w:rsidP="00837E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E4929B0"/>
    <w:multiLevelType w:val="hybridMultilevel"/>
    <w:tmpl w:val="FA424032"/>
    <w:lvl w:ilvl="0" w:tplc="94EE04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75C7"/>
    <w:multiLevelType w:val="hybridMultilevel"/>
    <w:tmpl w:val="B0D09ECE"/>
    <w:lvl w:ilvl="0" w:tplc="14A452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53155"/>
    <w:multiLevelType w:val="hybridMultilevel"/>
    <w:tmpl w:val="C2EA2962"/>
    <w:lvl w:ilvl="0" w:tplc="EECC88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5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7"/>
  </w:num>
  <w:num w:numId="12">
    <w:abstractNumId w:val="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attachedTemplate r:id="rId1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11398A"/>
    <w:rsid w:val="000306F3"/>
    <w:rsid w:val="0004165F"/>
    <w:rsid w:val="000500A0"/>
    <w:rsid w:val="000A175F"/>
    <w:rsid w:val="000A2A61"/>
    <w:rsid w:val="000A4B8B"/>
    <w:rsid w:val="000B4EFB"/>
    <w:rsid w:val="000D2B93"/>
    <w:rsid w:val="000E4D34"/>
    <w:rsid w:val="000F51C7"/>
    <w:rsid w:val="000F5651"/>
    <w:rsid w:val="0011398A"/>
    <w:rsid w:val="00127576"/>
    <w:rsid w:val="00133562"/>
    <w:rsid w:val="00136172"/>
    <w:rsid w:val="00142DFA"/>
    <w:rsid w:val="00155F4E"/>
    <w:rsid w:val="001634E6"/>
    <w:rsid w:val="00163D87"/>
    <w:rsid w:val="00185133"/>
    <w:rsid w:val="001A12F7"/>
    <w:rsid w:val="001A71B9"/>
    <w:rsid w:val="001A7AE2"/>
    <w:rsid w:val="001B043E"/>
    <w:rsid w:val="001C3197"/>
    <w:rsid w:val="001F319E"/>
    <w:rsid w:val="00202F49"/>
    <w:rsid w:val="00206E1F"/>
    <w:rsid w:val="00211CCA"/>
    <w:rsid w:val="0023092D"/>
    <w:rsid w:val="002348B8"/>
    <w:rsid w:val="00270DF0"/>
    <w:rsid w:val="002A04B8"/>
    <w:rsid w:val="002A2294"/>
    <w:rsid w:val="002A5EC7"/>
    <w:rsid w:val="002B14FC"/>
    <w:rsid w:val="002D3F70"/>
    <w:rsid w:val="002D55C9"/>
    <w:rsid w:val="002E1682"/>
    <w:rsid w:val="002F3C8C"/>
    <w:rsid w:val="002F4E62"/>
    <w:rsid w:val="00300E1A"/>
    <w:rsid w:val="00321743"/>
    <w:rsid w:val="00334567"/>
    <w:rsid w:val="0034270A"/>
    <w:rsid w:val="00354553"/>
    <w:rsid w:val="00363539"/>
    <w:rsid w:val="0036679B"/>
    <w:rsid w:val="003812BB"/>
    <w:rsid w:val="00381AB2"/>
    <w:rsid w:val="003E59C3"/>
    <w:rsid w:val="003F4234"/>
    <w:rsid w:val="003F5521"/>
    <w:rsid w:val="0040115E"/>
    <w:rsid w:val="004072A0"/>
    <w:rsid w:val="00411347"/>
    <w:rsid w:val="00420957"/>
    <w:rsid w:val="00445672"/>
    <w:rsid w:val="00467ABE"/>
    <w:rsid w:val="00480A04"/>
    <w:rsid w:val="00483D2D"/>
    <w:rsid w:val="004851BE"/>
    <w:rsid w:val="0049671A"/>
    <w:rsid w:val="00496D76"/>
    <w:rsid w:val="004C129A"/>
    <w:rsid w:val="004C485B"/>
    <w:rsid w:val="004C5D31"/>
    <w:rsid w:val="004E412B"/>
    <w:rsid w:val="004F3656"/>
    <w:rsid w:val="005052CB"/>
    <w:rsid w:val="00537A2A"/>
    <w:rsid w:val="00541972"/>
    <w:rsid w:val="00591E44"/>
    <w:rsid w:val="005960DF"/>
    <w:rsid w:val="005B1C1B"/>
    <w:rsid w:val="005C16CC"/>
    <w:rsid w:val="005F1ACA"/>
    <w:rsid w:val="00642D16"/>
    <w:rsid w:val="00677337"/>
    <w:rsid w:val="00687B28"/>
    <w:rsid w:val="006A22F8"/>
    <w:rsid w:val="006A599E"/>
    <w:rsid w:val="006C713F"/>
    <w:rsid w:val="006D084A"/>
    <w:rsid w:val="006D5EEA"/>
    <w:rsid w:val="006D719E"/>
    <w:rsid w:val="007024FB"/>
    <w:rsid w:val="007159BD"/>
    <w:rsid w:val="007357B6"/>
    <w:rsid w:val="00736F5F"/>
    <w:rsid w:val="007621DD"/>
    <w:rsid w:val="00785FD0"/>
    <w:rsid w:val="007A4396"/>
    <w:rsid w:val="007C1D1C"/>
    <w:rsid w:val="007C32D6"/>
    <w:rsid w:val="007C3E2C"/>
    <w:rsid w:val="007C57FE"/>
    <w:rsid w:val="007D032A"/>
    <w:rsid w:val="007D6BA1"/>
    <w:rsid w:val="00800BD6"/>
    <w:rsid w:val="00807D7D"/>
    <w:rsid w:val="008109AD"/>
    <w:rsid w:val="008119C5"/>
    <w:rsid w:val="00820851"/>
    <w:rsid w:val="00825153"/>
    <w:rsid w:val="00825908"/>
    <w:rsid w:val="00826C8F"/>
    <w:rsid w:val="00837EC7"/>
    <w:rsid w:val="008A1768"/>
    <w:rsid w:val="008B1D49"/>
    <w:rsid w:val="008B31D5"/>
    <w:rsid w:val="008B6E6E"/>
    <w:rsid w:val="008C3A7F"/>
    <w:rsid w:val="008C765D"/>
    <w:rsid w:val="008E2ED1"/>
    <w:rsid w:val="008E7D45"/>
    <w:rsid w:val="008F78E6"/>
    <w:rsid w:val="00937B60"/>
    <w:rsid w:val="009549B6"/>
    <w:rsid w:val="0095558E"/>
    <w:rsid w:val="00971722"/>
    <w:rsid w:val="009866F7"/>
    <w:rsid w:val="009A1D85"/>
    <w:rsid w:val="009C7A24"/>
    <w:rsid w:val="009F42E4"/>
    <w:rsid w:val="00A20523"/>
    <w:rsid w:val="00A3053A"/>
    <w:rsid w:val="00A366CC"/>
    <w:rsid w:val="00A53908"/>
    <w:rsid w:val="00A57E9B"/>
    <w:rsid w:val="00A804F8"/>
    <w:rsid w:val="00A828A1"/>
    <w:rsid w:val="00A973E5"/>
    <w:rsid w:val="00AB509B"/>
    <w:rsid w:val="00AD39E6"/>
    <w:rsid w:val="00AE2D84"/>
    <w:rsid w:val="00AE3A55"/>
    <w:rsid w:val="00AF4EDC"/>
    <w:rsid w:val="00B330B8"/>
    <w:rsid w:val="00B542E5"/>
    <w:rsid w:val="00B94BD8"/>
    <w:rsid w:val="00BC763D"/>
    <w:rsid w:val="00BD7E76"/>
    <w:rsid w:val="00BE2974"/>
    <w:rsid w:val="00BE7704"/>
    <w:rsid w:val="00BF191C"/>
    <w:rsid w:val="00BF22FF"/>
    <w:rsid w:val="00BF2994"/>
    <w:rsid w:val="00BF4880"/>
    <w:rsid w:val="00C01D4F"/>
    <w:rsid w:val="00C16860"/>
    <w:rsid w:val="00C2632F"/>
    <w:rsid w:val="00C32BAA"/>
    <w:rsid w:val="00C47F23"/>
    <w:rsid w:val="00C6552D"/>
    <w:rsid w:val="00CA5017"/>
    <w:rsid w:val="00CB3549"/>
    <w:rsid w:val="00D003EE"/>
    <w:rsid w:val="00D06B04"/>
    <w:rsid w:val="00D0707C"/>
    <w:rsid w:val="00D226DE"/>
    <w:rsid w:val="00D270BC"/>
    <w:rsid w:val="00D41BE0"/>
    <w:rsid w:val="00DC762A"/>
    <w:rsid w:val="00DD0C30"/>
    <w:rsid w:val="00DE5401"/>
    <w:rsid w:val="00DF308F"/>
    <w:rsid w:val="00DF3E23"/>
    <w:rsid w:val="00E16A0E"/>
    <w:rsid w:val="00E16B27"/>
    <w:rsid w:val="00E410FC"/>
    <w:rsid w:val="00E549E8"/>
    <w:rsid w:val="00E579BF"/>
    <w:rsid w:val="00E653E3"/>
    <w:rsid w:val="00E72519"/>
    <w:rsid w:val="00E84ADD"/>
    <w:rsid w:val="00E85DB9"/>
    <w:rsid w:val="00E86529"/>
    <w:rsid w:val="00E86A1A"/>
    <w:rsid w:val="00EA0A38"/>
    <w:rsid w:val="00EA4734"/>
    <w:rsid w:val="00EA5291"/>
    <w:rsid w:val="00EB070D"/>
    <w:rsid w:val="00EC0191"/>
    <w:rsid w:val="00EC1F75"/>
    <w:rsid w:val="00EC51CF"/>
    <w:rsid w:val="00EC68C4"/>
    <w:rsid w:val="00ED0EC3"/>
    <w:rsid w:val="00EE1FA1"/>
    <w:rsid w:val="00F17F92"/>
    <w:rsid w:val="00F2257F"/>
    <w:rsid w:val="00F2368E"/>
    <w:rsid w:val="00F3021F"/>
    <w:rsid w:val="00F32045"/>
    <w:rsid w:val="00F372D1"/>
    <w:rsid w:val="00F44137"/>
    <w:rsid w:val="00F5187C"/>
    <w:rsid w:val="00F86862"/>
    <w:rsid w:val="00FA0BB9"/>
    <w:rsid w:val="00FB782B"/>
    <w:rsid w:val="00FF0764"/>
    <w:rsid w:val="00FF1C45"/>
    <w:rsid w:val="00FF2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85F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667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standardschriftart"/>
    <w:uiPriority w:val="99"/>
    <w:semiHidden/>
    <w:rsid w:val="00B94BD8"/>
    <w:rPr>
      <w:color w:val="808080"/>
    </w:rPr>
  </w:style>
  <w:style w:type="character" w:styleId="Link">
    <w:name w:val="Hyperlink"/>
    <w:basedOn w:val="Absatzstandardschriftart"/>
    <w:uiPriority w:val="99"/>
    <w:unhideWhenUsed/>
    <w:rsid w:val="00785F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andesarchiv-bw.de/sixcms/media.php/120/43062/1_%20Ratssitzung_gr.p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ndesarchiv-bw.de/sixcms/media.php/120/43189/1_Ratssitzung_Eberhard_Sitzordnung.png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ndesarchiv-bw.de/sixcms/media.php/120/43062/1_%20Ratssitzung_gr.pn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andesarchiv-bw.de/sixcms/media.php/120/43189/1_Ratssitzung_Eberhard_Sitzordnung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g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5E9D57-4802-4F81-92C4-47AB01411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307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Rogg</dc:creator>
  <cp:lastModifiedBy>Haertel</cp:lastModifiedBy>
  <cp:revision>2</cp:revision>
  <cp:lastPrinted>2015-09-29T09:28:00Z</cp:lastPrinted>
  <dcterms:created xsi:type="dcterms:W3CDTF">2015-12-04T07:18:00Z</dcterms:created>
  <dcterms:modified xsi:type="dcterms:W3CDTF">2015-12-04T07:18:00Z</dcterms:modified>
</cp:coreProperties>
</file>