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BCE" w:rsidRPr="00936876" w:rsidRDefault="00415BCE" w:rsidP="00B94BD8">
      <w:pPr>
        <w:jc w:val="center"/>
        <w:rPr>
          <w:sz w:val="28"/>
          <w:szCs w:val="28"/>
        </w:rPr>
      </w:pPr>
    </w:p>
    <w:p w:rsidR="00B94BD8" w:rsidRDefault="00B94BD8">
      <w:pPr>
        <w:spacing w:line="240" w:lineRule="auto"/>
      </w:pPr>
    </w:p>
    <w:p w:rsidR="001F68AA" w:rsidRDefault="001F68AA" w:rsidP="001F68AA">
      <w:pPr>
        <w:jc w:val="center"/>
        <w:rPr>
          <w:b/>
          <w:sz w:val="24"/>
        </w:rPr>
      </w:pPr>
    </w:p>
    <w:p w:rsidR="005D0DEB" w:rsidRDefault="005D0DEB" w:rsidP="001F68AA">
      <w:pPr>
        <w:jc w:val="center"/>
        <w:rPr>
          <w:b/>
          <w:sz w:val="24"/>
        </w:rPr>
      </w:pPr>
    </w:p>
    <w:p w:rsidR="005D0DEB" w:rsidRDefault="005D0DEB" w:rsidP="00565A68">
      <w:pPr>
        <w:tabs>
          <w:tab w:val="left" w:pos="3387"/>
        </w:tabs>
        <w:rPr>
          <w:b/>
          <w:sz w:val="24"/>
        </w:rPr>
      </w:pPr>
    </w:p>
    <w:p w:rsidR="005D0DEB" w:rsidRDefault="005D0DEB" w:rsidP="001F68AA">
      <w:pPr>
        <w:jc w:val="center"/>
        <w:rPr>
          <w:b/>
          <w:sz w:val="24"/>
        </w:rPr>
      </w:pPr>
    </w:p>
    <w:p w:rsidR="001F68AA" w:rsidRDefault="001F68AA" w:rsidP="001F68AA">
      <w:pPr>
        <w:jc w:val="center"/>
        <w:rPr>
          <w:b/>
          <w:sz w:val="24"/>
        </w:rPr>
      </w:pPr>
      <w:r w:rsidRPr="00EE1ECA">
        <w:rPr>
          <w:b/>
          <w:sz w:val="24"/>
        </w:rPr>
        <w:t>Lernaufgabe</w:t>
      </w:r>
      <w:r w:rsidR="001258C2">
        <w:rPr>
          <w:b/>
          <w:sz w:val="24"/>
        </w:rPr>
        <w:t>:</w:t>
      </w:r>
      <w:r w:rsidRPr="00EE1ECA">
        <w:rPr>
          <w:b/>
          <w:sz w:val="24"/>
        </w:rPr>
        <w:t xml:space="preserve"> </w:t>
      </w:r>
      <w:r w:rsidR="00BB796F">
        <w:rPr>
          <w:b/>
          <w:sz w:val="24"/>
        </w:rPr>
        <w:t>Mathematik</w:t>
      </w:r>
    </w:p>
    <w:p w:rsidR="001F68AA" w:rsidRDefault="001F68AA" w:rsidP="001F68AA">
      <w:pPr>
        <w:jc w:val="center"/>
        <w:rPr>
          <w:b/>
          <w:sz w:val="24"/>
        </w:rPr>
      </w:pPr>
    </w:p>
    <w:p w:rsidR="002B4DAA" w:rsidRPr="00EE1ECA" w:rsidRDefault="002B4DAA" w:rsidP="001F68AA">
      <w:pPr>
        <w:jc w:val="center"/>
        <w:rPr>
          <w:b/>
          <w:sz w:val="24"/>
        </w:rPr>
      </w:pPr>
    </w:p>
    <w:p w:rsidR="001F68AA" w:rsidRDefault="00BB796F" w:rsidP="00BB796F">
      <w:pPr>
        <w:spacing w:before="120" w:after="1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Winkelgrößen an der Uhr</w:t>
      </w:r>
    </w:p>
    <w:p w:rsidR="00BB796F" w:rsidRPr="005D0DEB" w:rsidRDefault="00BB796F" w:rsidP="00BB796F">
      <w:pPr>
        <w:spacing w:before="120" w:after="120"/>
        <w:jc w:val="center"/>
        <w:rPr>
          <w:b/>
          <w:sz w:val="32"/>
          <w:szCs w:val="32"/>
        </w:rPr>
      </w:pPr>
    </w:p>
    <w:p w:rsidR="001F68AA" w:rsidRDefault="001F68AA" w:rsidP="001F68AA">
      <w:pPr>
        <w:rPr>
          <w:b/>
          <w:sz w:val="28"/>
        </w:rPr>
      </w:pPr>
    </w:p>
    <w:p w:rsidR="005F59B6" w:rsidRDefault="005F59B6" w:rsidP="001F68AA">
      <w:pPr>
        <w:rPr>
          <w:b/>
          <w:sz w:val="28"/>
        </w:rPr>
      </w:pPr>
    </w:p>
    <w:p w:rsidR="001F68AA" w:rsidRDefault="00F07589" w:rsidP="005F59B6">
      <w:pPr>
        <w:jc w:val="center"/>
        <w:rPr>
          <w:b/>
          <w:sz w:val="28"/>
        </w:rPr>
      </w:pPr>
      <w:r>
        <w:rPr>
          <w:i/>
          <w:noProof/>
          <w:sz w:val="16"/>
          <w:szCs w:val="16"/>
          <w:lang w:eastAsia="de-DE"/>
        </w:rPr>
        <w:drawing>
          <wp:inline distT="0" distB="0" distL="0" distR="0">
            <wp:extent cx="2327564" cy="2331127"/>
            <wp:effectExtent l="0" t="0" r="0" b="0"/>
            <wp:docPr id="154" name="Grafik 154" descr="C:\Users\USCHKO~1\AppData\Local\Temp\clock-610881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CHKO~1\AppData\Local\Temp\clock-610881_19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90" cy="233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AA" w:rsidRDefault="001F68AA" w:rsidP="001F68AA">
      <w:pPr>
        <w:rPr>
          <w:b/>
          <w:sz w:val="28"/>
        </w:rPr>
      </w:pPr>
    </w:p>
    <w:p w:rsidR="00B2327A" w:rsidRDefault="00C27A3A" w:rsidP="00C27A3A">
      <w:pPr>
        <w:rPr>
          <w:b/>
          <w:sz w:val="24"/>
        </w:rPr>
      </w:pPr>
      <w:r>
        <w:rPr>
          <w:b/>
          <w:sz w:val="24"/>
        </w:rPr>
        <w:t xml:space="preserve"> </w:t>
      </w:r>
      <w:r>
        <w:rPr>
          <w:b/>
          <w:sz w:val="24"/>
        </w:rPr>
        <w:tab/>
      </w:r>
    </w:p>
    <w:p w:rsidR="00B2327A" w:rsidRDefault="00B2327A" w:rsidP="00C27A3A">
      <w:pPr>
        <w:rPr>
          <w:b/>
          <w:sz w:val="24"/>
        </w:rPr>
      </w:pPr>
    </w:p>
    <w:p w:rsidR="00B2327A" w:rsidRDefault="00B2327A" w:rsidP="00C27A3A">
      <w:pPr>
        <w:rPr>
          <w:b/>
          <w:sz w:val="24"/>
        </w:rPr>
      </w:pPr>
    </w:p>
    <w:p w:rsidR="00B2327A" w:rsidRDefault="00B2327A" w:rsidP="00C27A3A">
      <w:pPr>
        <w:rPr>
          <w:b/>
          <w:sz w:val="24"/>
        </w:rPr>
      </w:pPr>
    </w:p>
    <w:p w:rsidR="00415BCE" w:rsidRPr="00EB3C32" w:rsidRDefault="00D01B2E" w:rsidP="00EB3C32">
      <w:pPr>
        <w:tabs>
          <w:tab w:val="left" w:pos="1560"/>
          <w:tab w:val="left" w:pos="2127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ab/>
      </w:r>
    </w:p>
    <w:p w:rsidR="00D01B2E" w:rsidRPr="0022394E" w:rsidRDefault="00D01B2E" w:rsidP="005D0DEB">
      <w:pPr>
        <w:jc w:val="center"/>
        <w:rPr>
          <w:sz w:val="28"/>
        </w:rPr>
      </w:pPr>
    </w:p>
    <w:p w:rsidR="005D0DEB" w:rsidRDefault="001F68AA" w:rsidP="005D0DEB">
      <w:pPr>
        <w:jc w:val="center"/>
        <w:rPr>
          <w:sz w:val="28"/>
        </w:rPr>
      </w:pPr>
      <w:r w:rsidRPr="00B71994">
        <w:rPr>
          <w:sz w:val="28"/>
        </w:rPr>
        <w:t>Eine Lernaufgabe</w:t>
      </w:r>
      <w:r>
        <w:rPr>
          <w:sz w:val="28"/>
        </w:rPr>
        <w:t xml:space="preserve"> für </w:t>
      </w:r>
      <w:r w:rsidR="005D0DEB">
        <w:rPr>
          <w:sz w:val="28"/>
        </w:rPr>
        <w:t xml:space="preserve">die </w:t>
      </w:r>
      <w:r w:rsidR="00793A18">
        <w:rPr>
          <w:sz w:val="28"/>
        </w:rPr>
        <w:t>Jahrgangsstufe 6</w:t>
      </w:r>
    </w:p>
    <w:p w:rsidR="001F68AA" w:rsidRPr="00010F0E" w:rsidRDefault="001F68AA" w:rsidP="005D0DEB">
      <w:pPr>
        <w:jc w:val="center"/>
        <w:rPr>
          <w:i/>
          <w:sz w:val="28"/>
        </w:rPr>
      </w:pPr>
      <w:r>
        <w:rPr>
          <w:sz w:val="28"/>
        </w:rPr>
        <w:t>zum Them</w:t>
      </w:r>
      <w:r w:rsidR="001258C2">
        <w:rPr>
          <w:sz w:val="28"/>
        </w:rPr>
        <w:t>enfeld</w:t>
      </w:r>
      <w:r w:rsidR="00B2327A">
        <w:rPr>
          <w:sz w:val="28"/>
        </w:rPr>
        <w:t>:</w:t>
      </w:r>
      <w:r w:rsidR="00010F0E">
        <w:rPr>
          <w:b/>
          <w:sz w:val="28"/>
        </w:rPr>
        <w:t xml:space="preserve"> </w:t>
      </w:r>
      <w:r w:rsidR="00793A18">
        <w:rPr>
          <w:i/>
          <w:sz w:val="28"/>
        </w:rPr>
        <w:t xml:space="preserve">Winkelgrößen </w:t>
      </w:r>
      <w:r w:rsidR="004F4340">
        <w:rPr>
          <w:i/>
          <w:sz w:val="28"/>
        </w:rPr>
        <w:t xml:space="preserve">benennen </w:t>
      </w:r>
      <w:r w:rsidR="00793A18">
        <w:rPr>
          <w:i/>
          <w:sz w:val="28"/>
        </w:rPr>
        <w:t xml:space="preserve">und </w:t>
      </w:r>
      <w:r w:rsidR="004F4340">
        <w:rPr>
          <w:i/>
          <w:sz w:val="28"/>
        </w:rPr>
        <w:t xml:space="preserve">bestimmen </w:t>
      </w:r>
    </w:p>
    <w:p w:rsidR="001F68AA" w:rsidRPr="00B71994" w:rsidRDefault="00864A55" w:rsidP="005D0DEB">
      <w:pPr>
        <w:jc w:val="center"/>
        <w:rPr>
          <w:sz w:val="28"/>
        </w:rPr>
      </w:pPr>
      <w:r>
        <w:rPr>
          <w:sz w:val="28"/>
        </w:rPr>
        <w:t xml:space="preserve">(Zeit: 1 – </w:t>
      </w:r>
      <w:r w:rsidR="00793A18">
        <w:rPr>
          <w:sz w:val="28"/>
        </w:rPr>
        <w:t>2</w:t>
      </w:r>
      <w:r w:rsidR="001F68AA">
        <w:rPr>
          <w:sz w:val="28"/>
        </w:rPr>
        <w:t xml:space="preserve"> Unterrichtsstunden)</w:t>
      </w:r>
    </w:p>
    <w:p w:rsidR="001F68AA" w:rsidRDefault="001F68AA" w:rsidP="001F68AA">
      <w:pPr>
        <w:rPr>
          <w:b/>
          <w:sz w:val="28"/>
        </w:rPr>
      </w:pPr>
    </w:p>
    <w:p w:rsidR="00C27A3A" w:rsidRPr="00B71994" w:rsidRDefault="00C27A3A" w:rsidP="001F68AA">
      <w:pPr>
        <w:spacing w:before="60" w:after="60"/>
        <w:rPr>
          <w:noProof/>
          <w:lang w:eastAsia="de-DE"/>
        </w:rPr>
      </w:pPr>
    </w:p>
    <w:p w:rsidR="001F68AA" w:rsidRPr="00C27A3A" w:rsidRDefault="001F68AA" w:rsidP="00C27A3A">
      <w:pPr>
        <w:spacing w:before="60" w:after="60"/>
        <w:rPr>
          <w:noProof/>
          <w:lang w:eastAsia="de-DE"/>
        </w:rPr>
      </w:pPr>
      <w:r>
        <w:rPr>
          <w:b/>
          <w:sz w:val="24"/>
          <w:szCs w:val="24"/>
        </w:rPr>
        <w:br w:type="page"/>
      </w:r>
    </w:p>
    <w:p w:rsidR="00153BB6" w:rsidRDefault="00153BB6" w:rsidP="00153BB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Rahmenlehrplanbezug:</w:t>
      </w:r>
    </w:p>
    <w:p w:rsidR="00153BB6" w:rsidRDefault="00153BB6" w:rsidP="00153BB6">
      <w:pPr>
        <w:spacing w:line="240" w:lineRule="auto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3598"/>
      </w:tblGrid>
      <w:tr w:rsidR="00153BB6" w:rsidRPr="00202F49" w:rsidTr="00EB6799">
        <w:tc>
          <w:tcPr>
            <w:tcW w:w="2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153BB6" w:rsidRPr="008119C5" w:rsidRDefault="00153BB6" w:rsidP="00EB6799">
            <w:pPr>
              <w:spacing w:before="200" w:after="200"/>
              <w:rPr>
                <w:b/>
              </w:rPr>
            </w:pPr>
            <w:r>
              <w:rPr>
                <w:b/>
              </w:rPr>
              <w:t>Themenfeld</w:t>
            </w:r>
          </w:p>
        </w:tc>
        <w:tc>
          <w:tcPr>
            <w:tcW w:w="643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153BB6" w:rsidRPr="00202F49" w:rsidRDefault="004E0412" w:rsidP="00EB6799">
            <w:pPr>
              <w:spacing w:before="200" w:after="200"/>
            </w:pPr>
            <w:r>
              <w:t>Winkelgrößen bestimmen und benennen</w:t>
            </w:r>
          </w:p>
        </w:tc>
      </w:tr>
      <w:tr w:rsidR="00153BB6" w:rsidRPr="008119C5" w:rsidTr="00EB6799">
        <w:trPr>
          <w:trHeight w:val="662"/>
        </w:trPr>
        <w:tc>
          <w:tcPr>
            <w:tcW w:w="2802" w:type="dxa"/>
            <w:vMerge w:val="restart"/>
          </w:tcPr>
          <w:p w:rsidR="00153BB6" w:rsidRDefault="00153BB6" w:rsidP="00EB6799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  <w:r w:rsidR="00F224C8">
              <w:rPr>
                <w:b/>
              </w:rPr>
              <w:t>e</w:t>
            </w:r>
          </w:p>
          <w:p w:rsidR="00153BB6" w:rsidRPr="008119C5" w:rsidRDefault="00153BB6" w:rsidP="00EB6799">
            <w:pPr>
              <w:spacing w:before="200" w:after="200"/>
              <w:rPr>
                <w:b/>
              </w:rPr>
            </w:pPr>
          </w:p>
        </w:tc>
        <w:tc>
          <w:tcPr>
            <w:tcW w:w="2835" w:type="dxa"/>
            <w:shd w:val="clear" w:color="auto" w:fill="BFBFBF" w:themeFill="background1" w:themeFillShade="BF"/>
          </w:tcPr>
          <w:p w:rsidR="00153BB6" w:rsidRPr="008A1768" w:rsidRDefault="00153BB6" w:rsidP="00EB6799">
            <w:pPr>
              <w:spacing w:before="200" w:after="200"/>
              <w:jc w:val="center"/>
            </w:pPr>
            <w:r w:rsidRPr="00F41959">
              <w:rPr>
                <w:b/>
              </w:rPr>
              <w:t>Inhaltsbezogen</w:t>
            </w:r>
          </w:p>
        </w:tc>
        <w:tc>
          <w:tcPr>
            <w:tcW w:w="3598" w:type="dxa"/>
            <w:shd w:val="clear" w:color="auto" w:fill="BFBFBF" w:themeFill="background1" w:themeFillShade="BF"/>
          </w:tcPr>
          <w:p w:rsidR="00153BB6" w:rsidRPr="008A1768" w:rsidRDefault="00153BB6" w:rsidP="00EB6799">
            <w:pPr>
              <w:spacing w:before="200" w:after="200"/>
              <w:jc w:val="center"/>
            </w:pPr>
            <w:r w:rsidRPr="00364CF9">
              <w:rPr>
                <w:b/>
              </w:rPr>
              <w:t>Prozessbezogen</w:t>
            </w:r>
          </w:p>
        </w:tc>
      </w:tr>
      <w:tr w:rsidR="00153BB6" w:rsidRPr="008119C5" w:rsidTr="00EB6799">
        <w:trPr>
          <w:trHeight w:val="661"/>
        </w:trPr>
        <w:tc>
          <w:tcPr>
            <w:tcW w:w="2802" w:type="dxa"/>
            <w:vMerge/>
          </w:tcPr>
          <w:p w:rsidR="00153BB6" w:rsidRPr="008119C5" w:rsidRDefault="00153BB6" w:rsidP="00EB6799">
            <w:pPr>
              <w:spacing w:before="200" w:after="200"/>
              <w:rPr>
                <w:b/>
              </w:rPr>
            </w:pPr>
          </w:p>
        </w:tc>
        <w:tc>
          <w:tcPr>
            <w:tcW w:w="2835" w:type="dxa"/>
          </w:tcPr>
          <w:p w:rsidR="00153BB6" w:rsidRDefault="00153BB6" w:rsidP="00EB6799">
            <w:pPr>
              <w:spacing w:before="200" w:after="20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[L2</w:t>
            </w:r>
            <w:r w:rsidRPr="00B73A89">
              <w:rPr>
                <w:rFonts w:cs="Arial"/>
                <w:b/>
              </w:rPr>
              <w:t xml:space="preserve">] </w:t>
            </w:r>
            <w:r>
              <w:rPr>
                <w:rFonts w:cs="Arial"/>
                <w:b/>
              </w:rPr>
              <w:t>Größen und Messen</w:t>
            </w:r>
          </w:p>
          <w:p w:rsidR="00153BB6" w:rsidRPr="008A1768" w:rsidRDefault="00153BB6" w:rsidP="00EB6799">
            <w:pPr>
              <w:spacing w:before="200" w:after="200"/>
            </w:pPr>
            <w:r>
              <w:rPr>
                <w:rFonts w:cs="Arial"/>
                <w:b/>
              </w:rPr>
              <w:t>[L3</w:t>
            </w:r>
            <w:r w:rsidRPr="00B73A89">
              <w:rPr>
                <w:rFonts w:cs="Arial"/>
                <w:b/>
              </w:rPr>
              <w:t xml:space="preserve">] </w:t>
            </w:r>
            <w:r>
              <w:rPr>
                <w:rFonts w:cs="Arial"/>
                <w:b/>
              </w:rPr>
              <w:t>Raum und Form</w:t>
            </w:r>
          </w:p>
        </w:tc>
        <w:tc>
          <w:tcPr>
            <w:tcW w:w="3598" w:type="dxa"/>
          </w:tcPr>
          <w:p w:rsidR="00153BB6" w:rsidRDefault="00153BB6" w:rsidP="00EB6799">
            <w:pPr>
              <w:spacing w:before="200" w:after="200"/>
              <w:rPr>
                <w:rFonts w:cs="Arial"/>
              </w:rPr>
            </w:pPr>
            <w:r>
              <w:rPr>
                <w:rFonts w:cs="Arial"/>
              </w:rPr>
              <w:t>[K1] Mathematisch argumentieren</w:t>
            </w:r>
          </w:p>
          <w:p w:rsidR="00153BB6" w:rsidRPr="004F4340" w:rsidRDefault="00153BB6" w:rsidP="00EB6799">
            <w:pPr>
              <w:spacing w:before="200" w:after="200"/>
              <w:rPr>
                <w:rFonts w:cs="Arial"/>
                <w:b/>
              </w:rPr>
            </w:pPr>
            <w:r w:rsidRPr="004F4340">
              <w:rPr>
                <w:rFonts w:cs="Arial"/>
                <w:b/>
              </w:rPr>
              <w:t>[K2] Probleme mathematisch lösen</w:t>
            </w:r>
          </w:p>
          <w:p w:rsidR="00153BB6" w:rsidRPr="00E05356" w:rsidRDefault="004847C1" w:rsidP="00EB6799">
            <w:pPr>
              <w:spacing w:before="200" w:after="200"/>
              <w:rPr>
                <w:rFonts w:cs="Arial"/>
              </w:rPr>
            </w:pPr>
            <w:r>
              <w:rPr>
                <w:rFonts w:cs="Arial"/>
              </w:rPr>
              <w:t>[K3] Mathematisch modellieren</w:t>
            </w:r>
          </w:p>
        </w:tc>
      </w:tr>
      <w:tr w:rsidR="00153BB6" w:rsidRPr="008119C5" w:rsidTr="00EB6799">
        <w:tc>
          <w:tcPr>
            <w:tcW w:w="2802" w:type="dxa"/>
          </w:tcPr>
          <w:p w:rsidR="00153BB6" w:rsidRPr="008119C5" w:rsidRDefault="00153BB6" w:rsidP="00EB6799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 xml:space="preserve">wesentliche </w:t>
            </w:r>
            <w:r w:rsidRPr="008119C5">
              <w:rPr>
                <w:b/>
              </w:rPr>
              <w:t>Standard</w:t>
            </w:r>
            <w:r>
              <w:rPr>
                <w:b/>
              </w:rPr>
              <w:t xml:space="preserve">s </w:t>
            </w:r>
          </w:p>
        </w:tc>
        <w:tc>
          <w:tcPr>
            <w:tcW w:w="6433" w:type="dxa"/>
            <w:gridSpan w:val="2"/>
          </w:tcPr>
          <w:p w:rsidR="00153BB6" w:rsidRDefault="00153BB6" w:rsidP="00EB6799">
            <w:pPr>
              <w:tabs>
                <w:tab w:val="left" w:pos="1190"/>
              </w:tabs>
              <w:spacing w:before="200"/>
            </w:pPr>
            <w:r>
              <w:t>Die Schülerinnen und Schüler können</w:t>
            </w:r>
            <w:r w:rsidR="00864A55">
              <w:t xml:space="preserve"> </w:t>
            </w:r>
            <w:r>
              <w:t>…</w:t>
            </w:r>
          </w:p>
          <w:p w:rsidR="00153BB6" w:rsidRDefault="00153BB6" w:rsidP="00EB6799">
            <w:pPr>
              <w:tabs>
                <w:tab w:val="left" w:pos="1190"/>
              </w:tabs>
            </w:pPr>
          </w:p>
          <w:p w:rsidR="001520EC" w:rsidRDefault="00153BB6" w:rsidP="00EB6799">
            <w:pPr>
              <w:tabs>
                <w:tab w:val="left" w:pos="1190"/>
              </w:tabs>
            </w:pPr>
            <w:r>
              <w:t>… mit Größenangaben rechnen (</w:t>
            </w:r>
            <w:r w:rsidR="00B61815">
              <w:t xml:space="preserve">auch mit Flächeninhalten, Volumina und </w:t>
            </w:r>
            <w:r>
              <w:t>Winkelgrößen)</w:t>
            </w:r>
            <w:r w:rsidR="00B61815">
              <w:t xml:space="preserve">: </w:t>
            </w:r>
          </w:p>
          <w:p w:rsidR="00153BB6" w:rsidRDefault="00B61815" w:rsidP="00EB6799">
            <w:pPr>
              <w:tabs>
                <w:tab w:val="left" w:pos="1190"/>
              </w:tabs>
              <w:rPr>
                <w:b/>
              </w:rPr>
            </w:pPr>
            <w:r w:rsidRPr="00B61815">
              <w:rPr>
                <w:b/>
              </w:rPr>
              <w:t>(</w:t>
            </w:r>
            <w:r>
              <w:rPr>
                <w:rFonts w:cs="Arial"/>
                <w:b/>
              </w:rPr>
              <w:t>[L2</w:t>
            </w:r>
            <w:r w:rsidRPr="00B73A89">
              <w:rPr>
                <w:rFonts w:cs="Arial"/>
                <w:b/>
              </w:rPr>
              <w:t xml:space="preserve">] </w:t>
            </w:r>
            <w:r w:rsidRPr="00B61815">
              <w:rPr>
                <w:b/>
              </w:rPr>
              <w:t>Rechnen mit Größen – D)</w:t>
            </w:r>
          </w:p>
          <w:p w:rsidR="00B61815" w:rsidRPr="00B61815" w:rsidRDefault="00B61815" w:rsidP="00EB6799">
            <w:pPr>
              <w:tabs>
                <w:tab w:val="left" w:pos="1190"/>
              </w:tabs>
              <w:rPr>
                <w:sz w:val="10"/>
                <w:szCs w:val="10"/>
              </w:rPr>
            </w:pPr>
          </w:p>
          <w:p w:rsidR="001520EC" w:rsidRDefault="00153BB6" w:rsidP="00B61815">
            <w:pPr>
              <w:tabs>
                <w:tab w:val="left" w:pos="1190"/>
              </w:tabs>
            </w:pPr>
            <w:r>
              <w:t xml:space="preserve">… Beziehungen zwischen </w:t>
            </w:r>
            <w:r w:rsidR="00B61815">
              <w:t xml:space="preserve">geometrischen Objekten (auch </w:t>
            </w:r>
            <w:r>
              <w:t>Wi</w:t>
            </w:r>
            <w:r>
              <w:t>n</w:t>
            </w:r>
            <w:r w:rsidR="00B61815">
              <w:t>kel)</w:t>
            </w:r>
            <w:r>
              <w:t xml:space="preserve"> beschreiben und zur Systematisierung nutzen</w:t>
            </w:r>
            <w:r w:rsidR="00B61815">
              <w:t xml:space="preserve">: </w:t>
            </w:r>
          </w:p>
          <w:p w:rsidR="00153BB6" w:rsidRPr="008A1768" w:rsidRDefault="00B61815" w:rsidP="00B61815">
            <w:pPr>
              <w:tabs>
                <w:tab w:val="left" w:pos="1190"/>
              </w:tabs>
            </w:pPr>
            <w:r w:rsidRPr="00B61815">
              <w:rPr>
                <w:b/>
              </w:rPr>
              <w:t>(</w:t>
            </w:r>
            <w:r>
              <w:rPr>
                <w:rFonts w:cs="Arial"/>
                <w:b/>
              </w:rPr>
              <w:t>[L3</w:t>
            </w:r>
            <w:r w:rsidRPr="00B73A89">
              <w:rPr>
                <w:rFonts w:cs="Arial"/>
                <w:b/>
              </w:rPr>
              <w:t xml:space="preserve">] </w:t>
            </w:r>
            <w:r>
              <w:rPr>
                <w:b/>
              </w:rPr>
              <w:t>Geometrische Objekte</w:t>
            </w:r>
            <w:r w:rsidRPr="00B61815">
              <w:rPr>
                <w:b/>
              </w:rPr>
              <w:t xml:space="preserve"> – D)</w:t>
            </w:r>
          </w:p>
        </w:tc>
      </w:tr>
      <w:tr w:rsidR="00153BB6" w:rsidRPr="008119C5" w:rsidTr="00EB6799">
        <w:tc>
          <w:tcPr>
            <w:tcW w:w="2802" w:type="dxa"/>
          </w:tcPr>
          <w:p w:rsidR="00153BB6" w:rsidRDefault="00153BB6" w:rsidP="00EB6799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Pr="008119C5">
              <w:rPr>
                <w:b/>
              </w:rPr>
              <w:t>tufe</w:t>
            </w:r>
          </w:p>
        </w:tc>
        <w:tc>
          <w:tcPr>
            <w:tcW w:w="6433" w:type="dxa"/>
            <w:gridSpan w:val="2"/>
          </w:tcPr>
          <w:p w:rsidR="00153BB6" w:rsidRPr="008A1768" w:rsidRDefault="00153BB6" w:rsidP="00EB6799">
            <w:pPr>
              <w:tabs>
                <w:tab w:val="left" w:pos="1373"/>
              </w:tabs>
              <w:spacing w:before="200" w:after="200"/>
            </w:pPr>
            <w:r>
              <w:t>D</w:t>
            </w:r>
          </w:p>
        </w:tc>
      </w:tr>
      <w:tr w:rsidR="00153BB6" w:rsidRPr="008119C5" w:rsidTr="00EB6799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153BB6" w:rsidRDefault="00153BB6" w:rsidP="00EB6799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Bezug zum Basiscurr</w:t>
            </w:r>
            <w:r>
              <w:rPr>
                <w:b/>
              </w:rPr>
              <w:t>i</w:t>
            </w:r>
            <w:r>
              <w:rPr>
                <w:b/>
              </w:rPr>
              <w:t>culum Sprachbildung</w:t>
            </w:r>
          </w:p>
        </w:tc>
        <w:tc>
          <w:tcPr>
            <w:tcW w:w="6433" w:type="dxa"/>
            <w:gridSpan w:val="2"/>
            <w:tcBorders>
              <w:bottom w:val="single" w:sz="4" w:space="0" w:color="808080" w:themeColor="background1" w:themeShade="80"/>
            </w:tcBorders>
          </w:tcPr>
          <w:p w:rsidR="00153BB6" w:rsidRDefault="00153BB6" w:rsidP="00EB6799">
            <w:pPr>
              <w:tabs>
                <w:tab w:val="left" w:pos="1373"/>
              </w:tabs>
              <w:spacing w:before="200"/>
              <w:rPr>
                <w:rFonts w:ascii="ArialMT" w:hAnsi="ArialMT" w:cs="ArialMT"/>
                <w:lang w:eastAsia="de-DE"/>
              </w:rPr>
            </w:pPr>
            <w:r>
              <w:rPr>
                <w:rFonts w:ascii="ArialMT" w:hAnsi="ArialMT" w:cs="ArialMT"/>
                <w:lang w:eastAsia="de-DE"/>
              </w:rPr>
              <w:t>1.3.3 Produktion/Sprechen – Überlegungen zu einem Thema</w:t>
            </w:r>
          </w:p>
          <w:p w:rsidR="00153BB6" w:rsidRDefault="00153BB6" w:rsidP="00EB6799">
            <w:pPr>
              <w:tabs>
                <w:tab w:val="left" w:pos="1373"/>
              </w:tabs>
              <w:spacing w:after="200"/>
              <w:rPr>
                <w:rFonts w:ascii="ArialMT" w:hAnsi="ArialMT" w:cs="ArialMT"/>
                <w:lang w:eastAsia="de-DE"/>
              </w:rPr>
            </w:pPr>
            <w:r>
              <w:rPr>
                <w:rFonts w:ascii="ArialMT" w:hAnsi="ArialMT" w:cs="ArialMT"/>
                <w:lang w:eastAsia="de-DE"/>
              </w:rPr>
              <w:t xml:space="preserve">         darlegen</w:t>
            </w:r>
          </w:p>
          <w:p w:rsidR="00153BB6" w:rsidRDefault="00153BB6" w:rsidP="00EB6799">
            <w:pPr>
              <w:tabs>
                <w:tab w:val="left" w:pos="1190"/>
              </w:tabs>
              <w:spacing w:before="200"/>
            </w:pPr>
            <w:r>
              <w:t>Die Schülerinnen und Schüler können</w:t>
            </w:r>
            <w:r w:rsidR="00864A55">
              <w:t xml:space="preserve"> </w:t>
            </w:r>
            <w:r>
              <w:t>…</w:t>
            </w:r>
          </w:p>
          <w:p w:rsidR="00153BB6" w:rsidRDefault="00153BB6" w:rsidP="00EB6799">
            <w:pPr>
              <w:tabs>
                <w:tab w:val="left" w:pos="1190"/>
              </w:tabs>
              <w:spacing w:before="200"/>
            </w:pPr>
            <w:r>
              <w:t xml:space="preserve">… zu einem Sachverhalt oder zu Texten eigene Überlegungen </w:t>
            </w:r>
          </w:p>
          <w:p w:rsidR="00153BB6" w:rsidRDefault="00153BB6" w:rsidP="00EB6799">
            <w:pPr>
              <w:tabs>
                <w:tab w:val="left" w:pos="1190"/>
              </w:tabs>
            </w:pPr>
            <w:r>
              <w:t xml:space="preserve">    äußern</w:t>
            </w:r>
          </w:p>
          <w:p w:rsidR="00153BB6" w:rsidRPr="002F683A" w:rsidRDefault="00153BB6" w:rsidP="00EB6799">
            <w:pPr>
              <w:tabs>
                <w:tab w:val="left" w:pos="1190"/>
              </w:tabs>
              <w:spacing w:after="200"/>
            </w:pPr>
            <w:r>
              <w:t>… Vermutungen äußern und begründen</w:t>
            </w:r>
          </w:p>
        </w:tc>
      </w:tr>
      <w:tr w:rsidR="00153BB6" w:rsidRPr="008119C5" w:rsidTr="00EB6799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153BB6" w:rsidRDefault="00153BB6" w:rsidP="00EB6799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Bezug zu den übergre</w:t>
            </w:r>
            <w:r>
              <w:rPr>
                <w:b/>
              </w:rPr>
              <w:t>i</w:t>
            </w:r>
            <w:r>
              <w:rPr>
                <w:b/>
              </w:rPr>
              <w:t>fenden Themen</w:t>
            </w:r>
          </w:p>
        </w:tc>
        <w:tc>
          <w:tcPr>
            <w:tcW w:w="6433" w:type="dxa"/>
            <w:gridSpan w:val="2"/>
            <w:tcBorders>
              <w:bottom w:val="single" w:sz="4" w:space="0" w:color="808080" w:themeColor="background1" w:themeShade="80"/>
            </w:tcBorders>
          </w:tcPr>
          <w:p w:rsidR="001602D1" w:rsidRDefault="001602D1" w:rsidP="00EB6799">
            <w:pPr>
              <w:tabs>
                <w:tab w:val="left" w:pos="1373"/>
              </w:tabs>
              <w:spacing w:before="200" w:after="200"/>
            </w:pPr>
            <w:r>
              <w:t>---</w:t>
            </w:r>
          </w:p>
        </w:tc>
      </w:tr>
      <w:tr w:rsidR="00153BB6" w:rsidRPr="008119C5" w:rsidTr="00EB6799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153BB6" w:rsidRDefault="00153BB6" w:rsidP="00EB6799">
            <w:pPr>
              <w:spacing w:before="200" w:after="20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gridSpan w:val="2"/>
            <w:tcBorders>
              <w:top w:val="single" w:sz="4" w:space="0" w:color="808080" w:themeColor="background1" w:themeShade="80"/>
            </w:tcBorders>
          </w:tcPr>
          <w:p w:rsidR="00153BB6" w:rsidRPr="008A1768" w:rsidRDefault="00471BF8" w:rsidP="00EB6799">
            <w:pPr>
              <w:spacing w:before="200" w:after="200"/>
            </w:pPr>
            <w:r>
              <w:t>Bestimmen</w:t>
            </w:r>
            <w:r w:rsidR="00153BB6">
              <w:t xml:space="preserve"> </w:t>
            </w:r>
            <w:r w:rsidR="00884369">
              <w:t>und B</w:t>
            </w:r>
            <w:r w:rsidR="00153BB6">
              <w:t>enennen von Winkelgrößen</w:t>
            </w:r>
          </w:p>
        </w:tc>
      </w:tr>
    </w:tbl>
    <w:p w:rsidR="00153BB6" w:rsidRDefault="00153BB6" w:rsidP="00153BB6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B5D13" w:rsidRPr="009F15CE" w:rsidRDefault="0060573D" w:rsidP="009F15CE">
      <w:pPr>
        <w:spacing w:before="60" w:after="1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Didaktischer Kommentar:</w:t>
      </w:r>
    </w:p>
    <w:p w:rsidR="00DB5D13" w:rsidRPr="009F15CE" w:rsidRDefault="00DB5D13" w:rsidP="0097576C">
      <w:pPr>
        <w:jc w:val="both"/>
      </w:pPr>
      <w:r w:rsidRPr="009F15CE">
        <w:t xml:space="preserve">Diese Lernaufgabe ist in der Jahrgangsstufe 6 </w:t>
      </w:r>
      <w:r w:rsidR="00EB5541">
        <w:t>als weiterführende Denkaufgabe bei der B</w:t>
      </w:r>
      <w:r w:rsidR="00EB5541">
        <w:t>e</w:t>
      </w:r>
      <w:r w:rsidR="00EB5541">
        <w:t>arbeitung</w:t>
      </w:r>
      <w:r w:rsidRPr="009F15CE">
        <w:t xml:space="preserve"> des </w:t>
      </w:r>
      <w:r w:rsidR="004F4340">
        <w:t>Inhaltes</w:t>
      </w:r>
      <w:r w:rsidR="00EB5541">
        <w:t xml:space="preserve"> </w:t>
      </w:r>
      <w:r w:rsidRPr="009F15CE">
        <w:t xml:space="preserve">Winkelgrößen einsetzbar. Die Einführung des Winkelbegriffs findet üblicherweise in der Jahrgangsstufe 5/6 statt. Für die Bearbeitung dieser Lernaufgabe </w:t>
      </w:r>
      <w:r w:rsidR="00EB5541">
        <w:t>mü</w:t>
      </w:r>
      <w:r w:rsidR="00592098">
        <w:t>s</w:t>
      </w:r>
      <w:r w:rsidR="00EB5541">
        <w:t>sen</w:t>
      </w:r>
      <w:r w:rsidR="009F15CE" w:rsidRPr="009F15CE">
        <w:t xml:space="preserve"> die Schüler</w:t>
      </w:r>
      <w:r w:rsidRPr="009F15CE">
        <w:t>innen</w:t>
      </w:r>
      <w:r w:rsidR="009F15CE" w:rsidRPr="009F15CE">
        <w:t xml:space="preserve"> und Schüler</w:t>
      </w:r>
      <w:r w:rsidRPr="009F15CE">
        <w:t xml:space="preserve"> bereits Erfahrungen beim Berechnen von Winkeln und deren Benennung gesammelt haben. Zudem sollten sie Uhrzeiten sicher ablesen und ei</w:t>
      </w:r>
      <w:r w:rsidRPr="009F15CE">
        <w:t>n</w:t>
      </w:r>
      <w:r w:rsidRPr="009F15CE">
        <w:t xml:space="preserve">zeichnen können. </w:t>
      </w:r>
    </w:p>
    <w:p w:rsidR="00DB5D13" w:rsidRPr="009F15CE" w:rsidRDefault="00DB5D13" w:rsidP="0097576C">
      <w:pPr>
        <w:jc w:val="both"/>
      </w:pPr>
      <w:r w:rsidRPr="009F15CE">
        <w:t>Es gibt unterschiedliche fachwissenschaftliche Ansätze zur Vorstellung des Winkelbegriffs, die man beachten sollte, um auf individuelle Vorstellungen und Lösungen</w:t>
      </w:r>
      <w:r w:rsidR="009F15CE" w:rsidRPr="009F15CE">
        <w:t xml:space="preserve"> der Schüler</w:t>
      </w:r>
      <w:r w:rsidRPr="009F15CE">
        <w:t xml:space="preserve">innen </w:t>
      </w:r>
      <w:r w:rsidR="009F15CE" w:rsidRPr="009F15CE">
        <w:t xml:space="preserve">und Schüler </w:t>
      </w:r>
      <w:r w:rsidRPr="009F15CE">
        <w:t>eingehen zu können. Der erste Ansatz beschreibt einen Winkel als eine Verein</w:t>
      </w:r>
      <w:r w:rsidRPr="009F15CE">
        <w:t>i</w:t>
      </w:r>
      <w:r w:rsidRPr="009F15CE">
        <w:t>gung zweier Halbgeraden, die vom selben Punkt ausgehen, eine sogenannte „V-Figur“, die geöffnet ist. Beim zweiten Ansatz wird der Winkel als Fläche zwischen zwei Schenkeln b</w:t>
      </w:r>
      <w:r w:rsidRPr="009F15CE">
        <w:t>e</w:t>
      </w:r>
      <w:r w:rsidRPr="009F15CE">
        <w:t>zeichnet. Dabei kann sowohl der Innen- als auch der Außenwinkel benannt werden. Der dri</w:t>
      </w:r>
      <w:r w:rsidRPr="009F15CE">
        <w:t>t</w:t>
      </w:r>
      <w:r w:rsidRPr="009F15CE">
        <w:t>te Ansatz schließlich beschreibt einen Winkel als Drehung, bei der die Volldrehung 360° als Einheit genutzt wird und die Winkelmaße als Bruchteile dieser Einheit angesehen werden</w:t>
      </w:r>
      <w:r w:rsidR="009F15CE" w:rsidRPr="009F15CE">
        <w:t xml:space="preserve"> </w:t>
      </w:r>
      <w:r w:rsidR="009F15CE" w:rsidRPr="009F15CE">
        <w:rPr>
          <w:i/>
        </w:rPr>
        <w:t>(V</w:t>
      </w:r>
      <w:r w:rsidR="00DB3A68" w:rsidRPr="009F15CE">
        <w:rPr>
          <w:i/>
        </w:rPr>
        <w:t xml:space="preserve">gl. </w:t>
      </w:r>
      <w:r w:rsidR="009F15CE" w:rsidRPr="009F15CE">
        <w:rPr>
          <w:i/>
        </w:rPr>
        <w:t>http://www.ku.de/fileadmin/150109/Didaktik_der_Geometrie__GY-RS_.pdf)</w:t>
      </w:r>
      <w:r w:rsidRPr="009F15CE">
        <w:rPr>
          <w:i/>
        </w:rPr>
        <w:t>.</w:t>
      </w:r>
      <w:r w:rsidRPr="009F15CE">
        <w:t xml:space="preserve"> </w:t>
      </w:r>
    </w:p>
    <w:p w:rsidR="00DB5D13" w:rsidRPr="009F15CE" w:rsidRDefault="00DB5D13" w:rsidP="0097576C">
      <w:pPr>
        <w:spacing w:after="120"/>
        <w:jc w:val="both"/>
      </w:pPr>
      <w:r w:rsidRPr="009F15CE">
        <w:t>Die Bearbeitung der Lernaufgabe ermöglicht neben der Entwicklung und Vernetzung inhalt</w:t>
      </w:r>
      <w:r w:rsidRPr="009F15CE">
        <w:t>s</w:t>
      </w:r>
      <w:r w:rsidRPr="009F15CE">
        <w:t xml:space="preserve">bezogener mathematischer Kompetenzen verschiedener Leitideen auch die Entwicklung von </w:t>
      </w:r>
      <w:r w:rsidR="004F4340">
        <w:t>prozessbezogenen Kompetenzen, wie</w:t>
      </w:r>
      <w:r w:rsidR="004F4340" w:rsidRPr="004F4340">
        <w:rPr>
          <w:i/>
        </w:rPr>
        <w:t xml:space="preserve"> </w:t>
      </w:r>
      <w:r w:rsidR="004F4340" w:rsidRPr="009F15CE">
        <w:rPr>
          <w:i/>
        </w:rPr>
        <w:t>Mathematisch argumentieren</w:t>
      </w:r>
      <w:r w:rsidR="004F4340" w:rsidRPr="009F15CE">
        <w:t xml:space="preserve">, </w:t>
      </w:r>
      <w:r w:rsidR="004F4340" w:rsidRPr="009F15CE">
        <w:rPr>
          <w:i/>
        </w:rPr>
        <w:t>Probleme mathem</w:t>
      </w:r>
      <w:r w:rsidR="004F4340" w:rsidRPr="009F15CE">
        <w:rPr>
          <w:i/>
        </w:rPr>
        <w:t>a</w:t>
      </w:r>
      <w:r w:rsidR="004F4340" w:rsidRPr="009F15CE">
        <w:rPr>
          <w:i/>
        </w:rPr>
        <w:t>tisch lösen</w:t>
      </w:r>
      <w:r w:rsidR="004F4340" w:rsidRPr="009F15CE">
        <w:t xml:space="preserve"> und </w:t>
      </w:r>
      <w:r w:rsidR="004F4340" w:rsidRPr="009F15CE">
        <w:rPr>
          <w:i/>
        </w:rPr>
        <w:t>Mathematisch modellieren</w:t>
      </w:r>
      <w:r w:rsidR="004F4340">
        <w:rPr>
          <w:i/>
        </w:rPr>
        <w:t xml:space="preserve"> </w:t>
      </w:r>
      <w:r w:rsidR="004F4340">
        <w:t xml:space="preserve">und </w:t>
      </w:r>
      <w:r w:rsidRPr="009F15CE">
        <w:t>Kompetenzen aus dem Bereich der Sprac</w:t>
      </w:r>
      <w:r w:rsidRPr="009F15CE">
        <w:t>h</w:t>
      </w:r>
      <w:r w:rsidRPr="009F15CE">
        <w:t xml:space="preserve">bildung. </w:t>
      </w:r>
      <w:r w:rsidR="002D3C6B" w:rsidRPr="009F15CE">
        <w:t>Innerhalb der Lernaufgabe werden Teilaufgaben mit unterschiedlichen Anford</w:t>
      </w:r>
      <w:r w:rsidR="002D3C6B" w:rsidRPr="009F15CE">
        <w:t>e</w:t>
      </w:r>
      <w:r w:rsidR="002D3C6B" w:rsidRPr="009F15CE">
        <w:t xml:space="preserve">rungsbereichen angeboten, sodass </w:t>
      </w:r>
      <w:r w:rsidR="004F4340">
        <w:t>der Heterogenität in der Lerngruppe entsprochen wird</w:t>
      </w:r>
      <w:r w:rsidR="002D3C6B" w:rsidRPr="009F15CE">
        <w:t>.</w:t>
      </w:r>
    </w:p>
    <w:p w:rsidR="002D3C6B" w:rsidRDefault="001602D1" w:rsidP="0097576C">
      <w:pPr>
        <w:spacing w:after="120"/>
        <w:jc w:val="both"/>
      </w:pPr>
      <w:r>
        <w:t xml:space="preserve">Bei der </w:t>
      </w:r>
      <w:r w:rsidRPr="001602D1">
        <w:rPr>
          <w:b/>
        </w:rPr>
        <w:t>Umsetzung im Unterricht</w:t>
      </w:r>
      <w:r>
        <w:t xml:space="preserve"> sollen die Schülerinnen und Schüler zunächst Uhrzeiten und Winkel</w:t>
      </w:r>
      <w:r w:rsidR="002D3C6B">
        <w:t>bezeichnungen</w:t>
      </w:r>
      <w:r>
        <w:t xml:space="preserve"> angeben und danach passende Uhrzeiten zu den angegebenen Winkelbezeichnungen finden. Anschließend sollen die markierten Winkelgrößen angegeben und die Größe der Winkel bei eingezeichneten Uhrzeitangaben ausgerechnet werden. In Aufgabe 5 sollen dann die Uhrzeiten, Winkelgrößen und </w:t>
      </w:r>
      <w:r w:rsidR="004F4340">
        <w:t>dazu passenden Rechnungen</w:t>
      </w:r>
      <w:r>
        <w:t xml:space="preserve"> ei</w:t>
      </w:r>
      <w:r>
        <w:t>n</w:t>
      </w:r>
      <w:r>
        <w:t xml:space="preserve">getragen werden. </w:t>
      </w:r>
    </w:p>
    <w:p w:rsidR="00CD2A5E" w:rsidRDefault="001602D1" w:rsidP="0097576C">
      <w:pPr>
        <w:spacing w:after="120"/>
        <w:jc w:val="both"/>
      </w:pPr>
      <w:r w:rsidRPr="009F15CE">
        <w:t xml:space="preserve">Die mit einem Stern gekennzeichneten Aufgaben sind für leistungsstarke Schülerinnen und Schüler vorgesehen. </w:t>
      </w:r>
      <w:r w:rsidR="004F4340">
        <w:t>Durch</w:t>
      </w:r>
      <w:r w:rsidR="00DB5D13" w:rsidRPr="009F15CE">
        <w:t xml:space="preserve"> die Sozialform Partnerarbeit und die Komplexität der Teilaufgabe 4 </w:t>
      </w:r>
      <w:r w:rsidR="004F4340">
        <w:t xml:space="preserve">können insbesondere </w:t>
      </w:r>
      <w:r w:rsidR="00DB5D13" w:rsidRPr="009F15CE">
        <w:t xml:space="preserve">die prozessbezogenen Kompetenzen </w:t>
      </w:r>
      <w:r w:rsidR="000122AD">
        <w:t>gefördert</w:t>
      </w:r>
      <w:r w:rsidR="004F4340">
        <w:t xml:space="preserve"> werden</w:t>
      </w:r>
      <w:r w:rsidR="00DB5D13" w:rsidRPr="009F15CE">
        <w:t>. Die Reflex</w:t>
      </w:r>
      <w:r w:rsidR="00DB5D13" w:rsidRPr="009F15CE">
        <w:t>i</w:t>
      </w:r>
      <w:r w:rsidR="00DB5D13" w:rsidRPr="009F15CE">
        <w:t xml:space="preserve">on des Lernprozesses erfolgt durch die Präsentation der Arbeitsergebnisse. </w:t>
      </w:r>
    </w:p>
    <w:p w:rsidR="0060573D" w:rsidRPr="009F15CE" w:rsidRDefault="0060573D" w:rsidP="0097576C">
      <w:pPr>
        <w:spacing w:after="120"/>
        <w:jc w:val="both"/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5103"/>
      </w:tblGrid>
      <w:tr w:rsidR="00DB5D13" w:rsidRPr="00E80F88" w:rsidTr="004404A3">
        <w:tc>
          <w:tcPr>
            <w:tcW w:w="4077" w:type="dxa"/>
            <w:tcBorders>
              <w:bottom w:val="single" w:sz="18" w:space="0" w:color="auto"/>
            </w:tcBorders>
            <w:shd w:val="clear" w:color="auto" w:fill="BFBFBF" w:themeFill="background1" w:themeFillShade="BF"/>
          </w:tcPr>
          <w:p w:rsidR="00DB5D13" w:rsidRPr="009F15CE" w:rsidRDefault="00DB5D13" w:rsidP="00EB6799">
            <w:pPr>
              <w:spacing w:after="60" w:line="240" w:lineRule="auto"/>
              <w:jc w:val="center"/>
              <w:rPr>
                <w:b/>
              </w:rPr>
            </w:pPr>
            <w:r w:rsidRPr="009F15CE">
              <w:rPr>
                <w:b/>
              </w:rPr>
              <w:t>Aufgabe</w:t>
            </w:r>
          </w:p>
        </w:tc>
        <w:tc>
          <w:tcPr>
            <w:tcW w:w="5103" w:type="dxa"/>
            <w:tcBorders>
              <w:bottom w:val="single" w:sz="18" w:space="0" w:color="auto"/>
            </w:tcBorders>
            <w:shd w:val="clear" w:color="auto" w:fill="BFBFBF" w:themeFill="background1" w:themeFillShade="BF"/>
          </w:tcPr>
          <w:p w:rsidR="00DB5D13" w:rsidRPr="009F15CE" w:rsidRDefault="00DB5D13" w:rsidP="00EB6799">
            <w:pPr>
              <w:spacing w:line="240" w:lineRule="auto"/>
              <w:jc w:val="center"/>
              <w:rPr>
                <w:b/>
              </w:rPr>
            </w:pPr>
            <w:r w:rsidRPr="009F15CE">
              <w:rPr>
                <w:b/>
              </w:rPr>
              <w:t xml:space="preserve">Niveaustufe – </w:t>
            </w:r>
          </w:p>
          <w:p w:rsidR="00DB5D13" w:rsidRPr="009F15CE" w:rsidRDefault="00DB5D13" w:rsidP="00EB6799">
            <w:pPr>
              <w:spacing w:after="60" w:line="240" w:lineRule="auto"/>
              <w:jc w:val="center"/>
              <w:rPr>
                <w:b/>
              </w:rPr>
            </w:pPr>
            <w:r w:rsidRPr="009F15CE">
              <w:rPr>
                <w:b/>
              </w:rPr>
              <w:t>Anforderungsbereich (AFB)</w:t>
            </w:r>
          </w:p>
        </w:tc>
      </w:tr>
      <w:tr w:rsidR="00DB5D13" w:rsidTr="004404A3">
        <w:trPr>
          <w:trHeight w:val="438"/>
        </w:trPr>
        <w:tc>
          <w:tcPr>
            <w:tcW w:w="4077" w:type="dxa"/>
            <w:tcBorders>
              <w:top w:val="single" w:sz="18" w:space="0" w:color="auto"/>
              <w:bottom w:val="single" w:sz="4" w:space="0" w:color="auto"/>
            </w:tcBorders>
          </w:tcPr>
          <w:p w:rsidR="00DB5D13" w:rsidRPr="009F15CE" w:rsidRDefault="00DB5D13" w:rsidP="00463E87">
            <w:pPr>
              <w:spacing w:before="120" w:after="60" w:line="240" w:lineRule="auto"/>
            </w:pPr>
            <w:r w:rsidRPr="009F15CE">
              <w:t>1.</w:t>
            </w:r>
            <w:r w:rsidR="00463E87">
              <w:t xml:space="preserve"> Gib die Uhrzeiten und Winkel an.</w:t>
            </w:r>
          </w:p>
        </w:tc>
        <w:tc>
          <w:tcPr>
            <w:tcW w:w="5103" w:type="dxa"/>
            <w:tcBorders>
              <w:top w:val="single" w:sz="18" w:space="0" w:color="auto"/>
              <w:bottom w:val="single" w:sz="4" w:space="0" w:color="auto"/>
            </w:tcBorders>
          </w:tcPr>
          <w:p w:rsidR="00DB5D13" w:rsidRPr="009F15CE" w:rsidRDefault="00DB5D13" w:rsidP="00EB6799">
            <w:pPr>
              <w:spacing w:before="60" w:after="60" w:line="240" w:lineRule="auto"/>
            </w:pPr>
            <w:r w:rsidRPr="009F15CE">
              <w:t>Niveaustufe D – AFB I</w:t>
            </w:r>
          </w:p>
        </w:tc>
      </w:tr>
      <w:tr w:rsidR="00DB5D13" w:rsidTr="004404A3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DB5D13" w:rsidRPr="009F15CE" w:rsidRDefault="002B2CB2" w:rsidP="000B38A7">
            <w:pPr>
              <w:spacing w:before="120" w:after="60" w:line="240" w:lineRule="auto"/>
            </w:pPr>
            <w:r>
              <w:t>2</w:t>
            </w:r>
            <w:r w:rsidR="00DB5D13" w:rsidRPr="009F15CE">
              <w:t>.</w:t>
            </w:r>
            <w:r w:rsidR="00463E87">
              <w:t xml:space="preserve"> Finde </w:t>
            </w:r>
            <w:r w:rsidR="000B38A7">
              <w:t>passende Uhrzeiten</w:t>
            </w:r>
            <w:r w:rsidR="00463E87">
              <w:t>.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DB5D13" w:rsidRPr="009F15CE" w:rsidRDefault="00DB5D13" w:rsidP="00EB6799">
            <w:pPr>
              <w:spacing w:before="60" w:after="60" w:line="240" w:lineRule="auto"/>
            </w:pPr>
            <w:r w:rsidRPr="009F15CE">
              <w:t>Niveaustufe D – AFB II</w:t>
            </w:r>
          </w:p>
        </w:tc>
      </w:tr>
      <w:tr w:rsidR="00DB5D13" w:rsidTr="004404A3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DB5D13" w:rsidRPr="009F15CE" w:rsidRDefault="002B2CB2" w:rsidP="00EB6799">
            <w:pPr>
              <w:spacing w:before="120" w:after="60" w:line="240" w:lineRule="auto"/>
            </w:pPr>
            <w:r>
              <w:t>3</w:t>
            </w:r>
            <w:r w:rsidR="00DB5D13" w:rsidRPr="009F15CE">
              <w:t>.</w:t>
            </w:r>
            <w:r w:rsidR="00463E87">
              <w:t xml:space="preserve"> Gib die markierten Winkel an.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DB5D13" w:rsidRPr="009F15CE" w:rsidRDefault="00502753" w:rsidP="00502753">
            <w:pPr>
              <w:spacing w:before="60" w:after="60" w:line="240" w:lineRule="auto"/>
            </w:pPr>
            <w:r>
              <w:t>Niveaustufe D – AFB I</w:t>
            </w:r>
          </w:p>
        </w:tc>
      </w:tr>
      <w:tr w:rsidR="000B38A7" w:rsidTr="004404A3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0B38A7" w:rsidRDefault="000B38A7" w:rsidP="00EB6799">
            <w:pPr>
              <w:spacing w:before="120" w:after="60" w:line="240" w:lineRule="auto"/>
            </w:pPr>
            <w:r>
              <w:t>4. Rechne die Größe der Winkel aus.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0B38A7" w:rsidRDefault="000B38A7" w:rsidP="00502753">
            <w:pPr>
              <w:spacing w:before="60" w:after="60" w:line="240" w:lineRule="auto"/>
            </w:pPr>
            <w:r>
              <w:t>Niveaustufe D – AFB II</w:t>
            </w:r>
          </w:p>
        </w:tc>
      </w:tr>
      <w:tr w:rsidR="00DB5D13" w:rsidTr="004404A3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DB5D13" w:rsidRPr="009F15CE" w:rsidRDefault="001602D1" w:rsidP="00EB6799">
            <w:pPr>
              <w:spacing w:before="120" w:after="60" w:line="240" w:lineRule="auto"/>
            </w:pPr>
            <w:r>
              <w:t>5</w:t>
            </w:r>
            <w:r w:rsidR="00DB5D13" w:rsidRPr="009F15CE">
              <w:t>.</w:t>
            </w:r>
            <w:r w:rsidR="00463E87">
              <w:t xml:space="preserve"> Lies die markierten Winkel ab.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DB5D13" w:rsidRPr="009F15CE" w:rsidRDefault="00502753" w:rsidP="00502753">
            <w:pPr>
              <w:spacing w:before="60" w:after="60" w:line="240" w:lineRule="auto"/>
            </w:pPr>
            <w:r>
              <w:t>Niveaustufe D – AFB II</w:t>
            </w:r>
          </w:p>
        </w:tc>
      </w:tr>
      <w:tr w:rsidR="00DB5D13" w:rsidTr="004404A3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DB5D13" w:rsidRPr="009F15CE" w:rsidRDefault="001602D1" w:rsidP="00EB6799">
            <w:pPr>
              <w:spacing w:before="120" w:after="60" w:line="240" w:lineRule="auto"/>
            </w:pPr>
            <w:r>
              <w:t>6</w:t>
            </w:r>
            <w:r w:rsidR="00DB5D13" w:rsidRPr="009F15CE">
              <w:t>.</w:t>
            </w:r>
            <w:r w:rsidR="004404A3">
              <w:t xml:space="preserve"> Rechne und zeichne.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DB5D13" w:rsidRPr="009F15CE" w:rsidRDefault="00400E40" w:rsidP="00400E40">
            <w:pPr>
              <w:spacing w:before="60" w:after="60" w:line="240" w:lineRule="auto"/>
            </w:pPr>
            <w:r>
              <w:t>Niveaustufe D – AFB II</w:t>
            </w:r>
          </w:p>
        </w:tc>
      </w:tr>
      <w:tr w:rsidR="00DB5D13" w:rsidTr="004404A3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DB5D13" w:rsidRPr="009F15CE" w:rsidRDefault="001602D1" w:rsidP="001602D1">
            <w:pPr>
              <w:spacing w:before="120" w:after="60" w:line="240" w:lineRule="auto"/>
            </w:pPr>
            <w:r>
              <w:t>7.</w:t>
            </w:r>
            <w:r w:rsidR="004404A3">
              <w:t xml:space="preserve"> Denke dir eine eigene Aufgabe aus.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DB5D13" w:rsidRPr="009F15CE" w:rsidRDefault="00DB5D13" w:rsidP="00EB6799">
            <w:pPr>
              <w:spacing w:before="60" w:after="60" w:line="240" w:lineRule="auto"/>
            </w:pPr>
            <w:r w:rsidRPr="009F15CE">
              <w:t>Niveaustufe D – AFB III</w:t>
            </w:r>
          </w:p>
        </w:tc>
      </w:tr>
    </w:tbl>
    <w:p w:rsidR="00F5187C" w:rsidRPr="00F5187C" w:rsidRDefault="00F5187C" w:rsidP="00BF22FF">
      <w:pPr>
        <w:spacing w:before="60" w:after="60"/>
        <w:rPr>
          <w:b/>
          <w:sz w:val="24"/>
          <w:szCs w:val="24"/>
        </w:rPr>
      </w:pPr>
      <w:r w:rsidRPr="00F5187C">
        <w:rPr>
          <w:b/>
          <w:sz w:val="24"/>
          <w:szCs w:val="24"/>
        </w:rPr>
        <w:lastRenderedPageBreak/>
        <w:t xml:space="preserve">Aufgabe und Material: </w:t>
      </w:r>
    </w:p>
    <w:p w:rsidR="00E02B12" w:rsidRDefault="00E02B12">
      <w:pPr>
        <w:spacing w:line="240" w:lineRule="auto"/>
        <w:rPr>
          <w:b/>
          <w:sz w:val="24"/>
          <w:szCs w:val="24"/>
        </w:rPr>
      </w:pPr>
    </w:p>
    <w:p w:rsidR="00FD6ADA" w:rsidRDefault="00FD6ADA" w:rsidP="00FD6ADA">
      <w:pPr>
        <w:rPr>
          <w:sz w:val="24"/>
          <w:szCs w:val="24"/>
        </w:rPr>
      </w:pPr>
      <w:r>
        <w:rPr>
          <w:sz w:val="24"/>
          <w:szCs w:val="24"/>
        </w:rPr>
        <w:t xml:space="preserve">Auf einer analogen Uhr bewegen sich der Minutenzeiger und der Stundenzeiger im Kreis. Beide Zeiger bilden dabei einen Winkel. </w:t>
      </w:r>
    </w:p>
    <w:p w:rsidR="00FD6ADA" w:rsidRPr="00D770AB" w:rsidRDefault="00FD6ADA" w:rsidP="00FD6ADA">
      <w:pPr>
        <w:rPr>
          <w:sz w:val="24"/>
          <w:szCs w:val="24"/>
        </w:rPr>
      </w:pPr>
    </w:p>
    <w:p w:rsidR="00FD6ADA" w:rsidRPr="00CD2A5E" w:rsidRDefault="00463E87" w:rsidP="00DC4F27">
      <w:pPr>
        <w:pStyle w:val="Listenabsatz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Gib die Uhrzeiten und Winkel</w:t>
      </w:r>
      <w:r w:rsidR="00A54EBE">
        <w:rPr>
          <w:b/>
          <w:sz w:val="24"/>
          <w:szCs w:val="24"/>
        </w:rPr>
        <w:t>bezeichnungen</w:t>
      </w:r>
      <w:r>
        <w:rPr>
          <w:b/>
          <w:sz w:val="24"/>
          <w:szCs w:val="24"/>
        </w:rPr>
        <w:t xml:space="preserve"> an.</w:t>
      </w:r>
    </w:p>
    <w:p w:rsidR="00FD6ADA" w:rsidRDefault="00FD6ADA" w:rsidP="00FD6ADA">
      <w:pPr>
        <w:rPr>
          <w:b/>
          <w:sz w:val="24"/>
          <w:szCs w:val="24"/>
        </w:rPr>
      </w:pPr>
    </w:p>
    <w:p w:rsidR="00FD6ADA" w:rsidRPr="00DC4F27" w:rsidRDefault="00FD6ADA" w:rsidP="00DC4F27">
      <w:pPr>
        <w:pStyle w:val="Listenabsatz"/>
        <w:numPr>
          <w:ilvl w:val="0"/>
          <w:numId w:val="4"/>
        </w:numPr>
        <w:ind w:left="714" w:hanging="357"/>
        <w:rPr>
          <w:sz w:val="24"/>
          <w:szCs w:val="24"/>
        </w:rPr>
      </w:pPr>
      <w:r w:rsidRPr="00DC4F27">
        <w:rPr>
          <w:sz w:val="24"/>
          <w:szCs w:val="24"/>
        </w:rPr>
        <w:t xml:space="preserve">Wie spät ist es? _____________________________________________ </w:t>
      </w:r>
    </w:p>
    <w:p w:rsidR="00FD6ADA" w:rsidRPr="00DC4F27" w:rsidRDefault="00FD6ADA" w:rsidP="00DC4F27">
      <w:pPr>
        <w:pStyle w:val="Listenabsatz"/>
        <w:numPr>
          <w:ilvl w:val="0"/>
          <w:numId w:val="4"/>
        </w:numPr>
        <w:rPr>
          <w:sz w:val="24"/>
          <w:szCs w:val="24"/>
        </w:rPr>
      </w:pPr>
      <w:r w:rsidRPr="00DC4F27">
        <w:rPr>
          <w:sz w:val="24"/>
          <w:szCs w:val="24"/>
        </w:rPr>
        <w:t xml:space="preserve">Wie groß ist der </w:t>
      </w:r>
      <w:r w:rsidR="00811B51" w:rsidRPr="00DC4F27">
        <w:rPr>
          <w:sz w:val="24"/>
          <w:szCs w:val="24"/>
        </w:rPr>
        <w:t xml:space="preserve">markierte </w:t>
      </w:r>
      <w:r w:rsidRPr="00DC4F27">
        <w:rPr>
          <w:sz w:val="24"/>
          <w:szCs w:val="24"/>
        </w:rPr>
        <w:t xml:space="preserve">Winkel zwischen </w:t>
      </w:r>
    </w:p>
    <w:p w:rsidR="00FD6ADA" w:rsidRPr="00CD2A5E" w:rsidRDefault="00FD6ADA" w:rsidP="00DC4F27">
      <w:pPr>
        <w:ind w:firstLine="709"/>
        <w:rPr>
          <w:sz w:val="24"/>
          <w:szCs w:val="24"/>
        </w:rPr>
      </w:pPr>
      <w:r w:rsidRPr="00CD2A5E">
        <w:rPr>
          <w:sz w:val="24"/>
          <w:szCs w:val="24"/>
        </w:rPr>
        <w:t>dem kleinen und dem großen Zeiger? ____________________________</w:t>
      </w:r>
    </w:p>
    <w:p w:rsidR="00A54EBE" w:rsidRPr="00DC4F27" w:rsidRDefault="00A54EBE" w:rsidP="00A54EBE">
      <w:pPr>
        <w:pStyle w:val="Listenabsatz"/>
        <w:numPr>
          <w:ilvl w:val="0"/>
          <w:numId w:val="5"/>
        </w:numPr>
        <w:rPr>
          <w:sz w:val="24"/>
          <w:szCs w:val="24"/>
        </w:rPr>
      </w:pPr>
      <w:r w:rsidRPr="00DC4F27">
        <w:rPr>
          <w:sz w:val="24"/>
          <w:szCs w:val="24"/>
        </w:rPr>
        <w:t>Der Winkel heißt  ______________________________________________</w:t>
      </w:r>
      <w:proofErr w:type="gramStart"/>
      <w:r w:rsidRPr="00DC4F27">
        <w:rPr>
          <w:sz w:val="24"/>
          <w:szCs w:val="24"/>
        </w:rPr>
        <w:t>_ .</w:t>
      </w:r>
      <w:proofErr w:type="gramEnd"/>
    </w:p>
    <w:p w:rsidR="00FD6ADA" w:rsidRDefault="00DC4F27" w:rsidP="00FD6ADA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AE3C535" wp14:editId="4F115952">
                <wp:simplePos x="0" y="0"/>
                <wp:positionH relativeFrom="column">
                  <wp:posOffset>518795</wp:posOffset>
                </wp:positionH>
                <wp:positionV relativeFrom="paragraph">
                  <wp:posOffset>109220</wp:posOffset>
                </wp:positionV>
                <wp:extent cx="1744345" cy="1077595"/>
                <wp:effectExtent l="0" t="57150" r="27305" b="0"/>
                <wp:wrapNone/>
                <wp:docPr id="36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345" cy="1077595"/>
                          <a:chOff x="0" y="0"/>
                          <a:chExt cx="1744345" cy="1077595"/>
                        </a:xfrm>
                      </wpg:grpSpPr>
                      <pic:pic xmlns:pic="http://schemas.openxmlformats.org/drawingml/2006/picture">
                        <pic:nvPicPr>
                          <pic:cNvPr id="5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23" name="Gruppieren 123"/>
                        <wpg:cNvGrpSpPr>
                          <a:grpSpLocks/>
                        </wpg:cNvGrpSpPr>
                        <wpg:grpSpPr bwMode="auto">
                          <a:xfrm>
                            <a:off x="438150" y="0"/>
                            <a:ext cx="1306195" cy="1077595"/>
                            <a:chOff x="2335" y="4465"/>
                            <a:chExt cx="2057" cy="1697"/>
                          </a:xfrm>
                        </wpg:grpSpPr>
                        <wps:wsp>
                          <wps:cNvPr id="1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95" y="4560"/>
                              <a:ext cx="740" cy="1372"/>
                            </a:xfrm>
                            <a:prstGeom prst="rect">
                              <a:avLst/>
                            </a:prstGeom>
                            <a:solidFill>
                              <a:srgbClr val="FF0000">
                                <a:alpha val="5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505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AutoShape 18"/>
                          <wps:cNvSpPr>
                            <a:spLocks noChangeArrowheads="1"/>
                          </wps:cNvSpPr>
                          <wps:spPr bwMode="auto">
                            <a:xfrm rot="11026254">
                              <a:off x="2379" y="4465"/>
                              <a:ext cx="2013" cy="1697"/>
                            </a:xfrm>
                            <a:prstGeom prst="moon">
                              <a:avLst>
                                <a:gd name="adj" fmla="val 6350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Arc 19"/>
                          <wps:cNvSpPr>
                            <a:spLocks/>
                          </wps:cNvSpPr>
                          <wps:spPr bwMode="auto">
                            <a:xfrm>
                              <a:off x="2366" y="4529"/>
                              <a:ext cx="755" cy="84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2988"/>
                                <a:gd name="T2" fmla="*/ 21555 w 21600"/>
                                <a:gd name="T3" fmla="*/ 22988 h 22988"/>
                                <a:gd name="T4" fmla="*/ 0 w 21600"/>
                                <a:gd name="T5" fmla="*/ 21600 h 22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2988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2063"/>
                                    <a:pt x="21585" y="22525"/>
                                    <a:pt x="21555" y="22988"/>
                                  </a:cubicBezTo>
                                </a:path>
                                <a:path w="21600" h="22988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2063"/>
                                    <a:pt x="21585" y="22525"/>
                                    <a:pt x="21555" y="22988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Arc 20"/>
                          <wps:cNvSpPr>
                            <a:spLocks/>
                          </wps:cNvSpPr>
                          <wps:spPr bwMode="auto">
                            <a:xfrm rot="5400000">
                              <a:off x="2349" y="5195"/>
                              <a:ext cx="757" cy="7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235 0 0"/>
                                <a:gd name="G2" fmla="+- 21600 0 0"/>
                                <a:gd name="T0" fmla="*/ 3956 w 21600"/>
                                <a:gd name="T1" fmla="*/ 0 h 21235"/>
                                <a:gd name="T2" fmla="*/ 21600 w 21600"/>
                                <a:gd name="T3" fmla="*/ 21235 h 21235"/>
                                <a:gd name="T4" fmla="*/ 0 w 21600"/>
                                <a:gd name="T5" fmla="*/ 21235 h 21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235" fill="none" extrusionOk="0">
                                  <a:moveTo>
                                    <a:pt x="3955" y="0"/>
                                  </a:moveTo>
                                  <a:cubicBezTo>
                                    <a:pt x="14183" y="1905"/>
                                    <a:pt x="21600" y="10831"/>
                                    <a:pt x="21600" y="21235"/>
                                  </a:cubicBezTo>
                                </a:path>
                                <a:path w="21600" h="21235" stroke="0" extrusionOk="0">
                                  <a:moveTo>
                                    <a:pt x="3955" y="0"/>
                                  </a:moveTo>
                                  <a:cubicBezTo>
                                    <a:pt x="14183" y="1905"/>
                                    <a:pt x="21600" y="10831"/>
                                    <a:pt x="21600" y="21235"/>
                                  </a:cubicBezTo>
                                  <a:lnTo>
                                    <a:pt x="0" y="212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" name="Gerade Verbindung mit Pfeil 122"/>
                        <wps:cNvCnPr>
                          <a:cxnSpLocks noChangeShapeType="1"/>
                        </wps:cNvCnPr>
                        <wps:spPr bwMode="auto">
                          <a:xfrm flipV="1">
                            <a:off x="476250" y="123825"/>
                            <a:ext cx="635" cy="36131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Gerade Verbindung mit Pfeil 121"/>
                        <wps:cNvCnPr>
                          <a:cxnSpLocks noChangeShapeType="1"/>
                        </wps:cNvCnPr>
                        <wps:spPr bwMode="auto">
                          <a:xfrm>
                            <a:off x="476250" y="447675"/>
                            <a:ext cx="1270" cy="27686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6" o:spid="_x0000_s1026" style="position:absolute;margin-left:40.85pt;margin-top:8.6pt;width:137.35pt;height:84.85pt;z-index:251700224" coordsize="17443,10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s1027" type="#_x0000_t75" style="position:absolute;top:285;width:9334;height: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yQ1bDAAAA2gAAAA8AAABkcnMvZG93bnJldi54bWxEj09rwkAUxO8Fv8PyBC9FNxUqIWYVsSjt&#10;oQf/gcdn9pkNZt+G7GrSb98tFDwOM/MbJl/2thYPan3lWMHbJAFBXDhdcangeNiMUxA+IGusHZOC&#10;H/KwXAxecsy063hHj30oRYSwz1CBCaHJpPSFIYt+4hri6F1dazFE2ZZSt9hFuK3lNElm0mLFccFg&#10;Q2tDxW1/twq2p2Y6+67S89fuw2iTXl5L2ZFSo2G/moMI1Idn+L/9qRW8w9+VeA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/JDVsMAAADaAAAADwAAAAAAAAAAAAAAAACf&#10;AgAAZHJzL2Rvd25yZXYueG1sUEsFBgAAAAAEAAQA9wAAAI8DAAAAAA==&#10;">
                  <v:imagedata r:id="rId11" o:title=""/>
                  <v:path arrowok="t"/>
                </v:shape>
                <v:group id="Gruppieren 123" o:spid="_x0000_s1028" style="position:absolute;left:4381;width:13062;height:10775" coordorigin="2335,4465" coordsize="2057,1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rect id="Rectangle 17" o:spid="_x0000_s1029" style="position:absolute;left:2395;top:4560;width:740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BMMMA&#10;AADcAAAADwAAAGRycy9kb3ducmV2LnhtbERPS2vCQBC+F/wPywjedKOWWqKbID6gl0K1PdTbkB2T&#10;kOxszK5J+u+7BaG3+fies0kHU4uOWldaVjCfRSCIM6tLzhV8fR6nryCcR9ZYWyYFP+QgTUZPG4y1&#10;7flE3dnnIoSwi1FB4X0TS+myggy6mW2IA3e1rUEfYJtL3WIfwk0tF1H0Ig2WHBoKbGhXUFad70aB&#10;PuxW2/1+eak++m9T33T3XqFUajIetmsQngb/L36433SYv3iGv2fCB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nBMMMAAADcAAAADwAAAAAAAAAAAAAAAACYAgAAZHJzL2Rv&#10;d25yZXYueG1sUEsFBgAAAAAEAAQA9QAAAIgDAAAAAA==&#10;" fillcolor="red" stroked="f" strokecolor="#ff5050">
                    <v:fill opacity="35980f"/>
                  </v:rect>
                  <v:shapetype id="_x0000_t184" coordsize="21600,21600" o:spt="184" adj="10800" path="m21600,qx,10800,21600,21600wa@0@10@6@11,21600,21600,21600,xe">
                    <v:stroke joinstyle="miter"/>
                    <v:formulas>
                      <v:f eqn="val #0"/>
                      <v:f eqn="sum 21600 0 #0"/>
                      <v:f eqn="prod #0 #0 @1"/>
                      <v:f eqn="prod 21600 21600 @1"/>
                      <v:f eqn="prod @3 2 1"/>
                      <v:f eqn="sum @4 0 @2"/>
                      <v:f eqn="sum @5 0 #0"/>
                      <v:f eqn="prod @5 1 2"/>
                      <v:f eqn="sum @7 0 #0"/>
                      <v:f eqn="prod @8 1 2"/>
                      <v:f eqn="sum 10800 0 @9"/>
                      <v:f eqn="sum @9 10800 0"/>
                      <v:f eqn="prod #0 9598 32768"/>
                      <v:f eqn="sum 21600 0 @12"/>
                      <v:f eqn="ellipse @13 21600 10800"/>
                      <v:f eqn="sum 10800 0 @14"/>
                      <v:f eqn="sum @14 10800 0"/>
                    </v:formulas>
                    <v:path o:connecttype="custom" o:connectlocs="21600,0;0,10800;21600,21600;@0,10800" o:connectangles="270,180,90,0" textboxrect="@12,@15,@0,@16"/>
                    <v:handles>
                      <v:h position="#0,center" xrange="0,18900"/>
                    </v:handles>
                  </v:shapetype>
                  <v:shape id="AutoShape 18" o:spid="_x0000_s1030" type="#_x0000_t184" style="position:absolute;left:2379;top:4465;width:2013;height:1697;rotation:-115493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0JcQA&#10;AADcAAAADwAAAGRycy9kb3ducmV2LnhtbERP32vCMBB+H/g/hBN8KTNdYSLVKCKOljEG6hjs7WjO&#10;pthcShNt998vg8He7uP7eevtaFtxp943jhU8zVMQxJXTDdcKPs4vj0sQPiBrbB2Tgm/ysN1MHtaY&#10;azfwke6nUIsYwj5HBSaELpfSV4Ys+rnriCN3cb3FEGFfS93jEMNtK7M0XUiLDccGgx3tDVXX080q&#10;KMJ7mV3ersVhke5fE518mc9dp9RsOu5WIAKN4V/85y51nJ89w+8z8QK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UdCXEAAAA3AAAAA8AAAAAAAAAAAAAAAAAmAIAAGRycy9k&#10;b3ducmV2LnhtbFBLBQYAAAAABAAEAPUAAACJAwAAAAA=&#10;" adj="13717" strokecolor="white [3212]"/>
                  <v:shape id="Arc 19" o:spid="_x0000_s1031" style="position:absolute;left:2366;top:4529;width:755;height:846;visibility:visible;mso-wrap-style:square;v-text-anchor:top" coordsize="21600,22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3R+8MA&#10;AADcAAAADwAAAGRycy9kb3ducmV2LnhtbESPQWvDMAyF74P+B6PCbo3THMrI4pYyWshhl3Qtuwpb&#10;TcxiOcRumv37uVDYTeI9ve+p2s2uFxONwXpWsM5yEMTaG8utgvPXcfUGIkRkg71nUvBLAXbbxUuF&#10;pfF3bmg6xVakEA4lKuhiHEopg+7IYcj8QJy0qx8dxrSOrTQj3lO462WR5xvp0HIidDjQR0f653Rz&#10;CdIcPy8Wdf1t9tdGt4c12umi1Oty3r+DiDTHf/PzujapfrGBxzNpAr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3R+8MAAADcAAAADwAAAAAAAAAAAAAAAACYAgAAZHJzL2Rv&#10;d25yZXYueG1sUEsFBgAAAAAEAAQA9QAAAIgDAAAAAA==&#10;" path="m-1,nfc11929,,21600,9670,21600,21600v,463,-15,925,-45,1388em-1,nsc11929,,21600,9670,21600,21600v,463,-15,925,-45,1388l,21600,-1,xe" filled="f" strokeweight="1.5pt">
                    <v:path arrowok="t" o:extrusionok="f" o:connecttype="custom" o:connectlocs="0,0;753,846;0,795" o:connectangles="0,0,0"/>
                  </v:shape>
                  <v:shape id="Arc 20" o:spid="_x0000_s1032" style="position:absolute;left:2349;top:5195;width:757;height:786;rotation:90;visibility:visible;mso-wrap-style:square;v-text-anchor:top" coordsize="21600,2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R78MA&#10;AADcAAAADwAAAGRycy9kb3ducmV2LnhtbERPS2vCQBC+F/wPyxS8mU0V25JmI0ERLIWKtoceh+zk&#10;QbKzIbtq6q93C0Jv8/E9J12NphNnGlxjWcFTFIMgLqxuuFLw/bWdvYJwHlljZ5kU/JKDVTZ5SDHR&#10;9sIHOh99JUIIuwQV1N73iZSuqMmgi2xPHLjSDgZ9gEMl9YCXEG46OY/jZ2mw4dBQY0/rmor2eDIK&#10;+KP8aRfL5rDPeUP2/drnn+VSqenjmL+B8DT6f/HdvdNh/vwF/p4JF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IR78MAAADcAAAADwAAAAAAAAAAAAAAAACYAgAAZHJzL2Rv&#10;d25yZXYueG1sUEsFBgAAAAAEAAQA9QAAAIgDAAAAAA==&#10;" path="m3955,nfc14183,1905,21600,10831,21600,21235em3955,nsc14183,1905,21600,10831,21600,21235l,21235,3955,xe" filled="f" strokeweight="1.5pt">
                    <v:path arrowok="t" o:extrusionok="f" o:connecttype="custom" o:connectlocs="139,0;757,786;0,786" o:connectangles="0,0,0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122" o:spid="_x0000_s1033" type="#_x0000_t32" style="position:absolute;left:4762;top:1238;width:6;height:36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HSU8MAAADcAAAADwAAAGRycy9kb3ducmV2LnhtbERPS2sCMRC+F/wPYQRvNeuCpW6N4hMs&#10;9LLag70Nm+lmcTNZkqjbf98UCt7m43vOfNnbVtzIh8axgsk4A0FcOd1wreDztH9+BREissbWMSn4&#10;oQDLxeBpjoV2dy7pdoy1SCEcClRgYuwKKUNlyGIYu444cd/OW4wJ+lpqj/cUbluZZ9mLtNhwajDY&#10;0cZQdTlerYL16r30s+3HYXfO2rOZfF2bckpKjYb96g1EpD4+xP/ug07z8xz+nkkX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x0lPDAAAA3AAAAA8AAAAAAAAAAAAA&#10;AAAAoQIAAGRycy9kb3ducmV2LnhtbFBLBQYAAAAABAAEAPkAAACRAwAAAAA=&#10;" strokeweight="1.5pt">
                  <v:stroke startarrow="oval" endarrow="block"/>
                </v:shape>
                <v:shape id="Gerade Verbindung mit Pfeil 121" o:spid="_x0000_s1034" type="#_x0000_t32" style="position:absolute;left:4762;top:4476;width:13;height:27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SFzsAAAADcAAAADwAAAGRycy9kb3ducmV2LnhtbERPTWvCQBC9C/6HZYTedGMOJURXEUHa&#10;gxe1hx6H7DRJzc6G3WlM/n23UPA2j/c52/3oOjVQiK1nA+tVBoq48rbl2sDH7bQsQEVBtth5JgMT&#10;Rdjv5rMtltY/+ELDVWqVQjiWaKAR6UutY9WQw7jyPXHivnxwKAmGWtuAjxTuOp1n2at22HJqaLCn&#10;Y0PV/frjDAy9nN9o+iy+z16CpWLIp4s25mUxHjaghEZ5iv/d7zbNz9fw90y6QO9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Ehc7AAAAA3AAAAA8AAAAAAAAAAAAAAAAA&#10;oQIAAGRycy9kb3ducmV2LnhtbFBLBQYAAAAABAAEAPkAAACOAwAAAAA=&#10;" strokeweight="2.25pt">
                  <v:stroke endarrow="block"/>
                </v:shape>
              </v:group>
            </w:pict>
          </mc:Fallback>
        </mc:AlternateContent>
      </w:r>
    </w:p>
    <w:p w:rsidR="00FD6ADA" w:rsidRDefault="00FD6ADA" w:rsidP="00FD6ADA">
      <w:pPr>
        <w:rPr>
          <w:sz w:val="24"/>
          <w:szCs w:val="24"/>
        </w:rPr>
      </w:pPr>
    </w:p>
    <w:p w:rsidR="00FD6ADA" w:rsidRDefault="00FD6ADA" w:rsidP="00FD6ADA">
      <w:pPr>
        <w:rPr>
          <w:sz w:val="24"/>
          <w:szCs w:val="24"/>
        </w:rPr>
      </w:pPr>
    </w:p>
    <w:p w:rsidR="00FD6ADA" w:rsidRDefault="00FD6ADA" w:rsidP="00FD6ADA">
      <w:pPr>
        <w:rPr>
          <w:sz w:val="24"/>
          <w:szCs w:val="24"/>
        </w:rPr>
      </w:pPr>
    </w:p>
    <w:p w:rsidR="00FD6ADA" w:rsidRDefault="00FD6ADA" w:rsidP="00FD6ADA">
      <w:pPr>
        <w:rPr>
          <w:sz w:val="24"/>
          <w:szCs w:val="24"/>
        </w:rPr>
      </w:pPr>
    </w:p>
    <w:p w:rsidR="00FD6ADA" w:rsidRDefault="00FD6ADA" w:rsidP="00FD6ADA">
      <w:pPr>
        <w:rPr>
          <w:sz w:val="24"/>
          <w:szCs w:val="24"/>
        </w:rPr>
      </w:pPr>
    </w:p>
    <w:p w:rsidR="00FD6ADA" w:rsidRDefault="00FD6ADA" w:rsidP="00FD6ADA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FD6ADA" w:rsidRDefault="00FD6ADA" w:rsidP="00FD6ADA">
      <w:pPr>
        <w:rPr>
          <w:sz w:val="24"/>
          <w:szCs w:val="24"/>
        </w:rPr>
      </w:pPr>
    </w:p>
    <w:p w:rsidR="00FD6ADA" w:rsidRDefault="00FD6ADA" w:rsidP="00FD6ADA">
      <w:pPr>
        <w:rPr>
          <w:sz w:val="24"/>
          <w:szCs w:val="24"/>
        </w:rPr>
      </w:pPr>
    </w:p>
    <w:p w:rsidR="00FD6ADA" w:rsidRPr="00DC4F27" w:rsidRDefault="00FD6ADA" w:rsidP="00DC4F27">
      <w:pPr>
        <w:pStyle w:val="Listenabsatz"/>
        <w:numPr>
          <w:ilvl w:val="0"/>
          <w:numId w:val="5"/>
        </w:numPr>
        <w:rPr>
          <w:sz w:val="24"/>
          <w:szCs w:val="24"/>
        </w:rPr>
      </w:pPr>
      <w:r w:rsidRPr="00DC4F27">
        <w:rPr>
          <w:sz w:val="24"/>
          <w:szCs w:val="24"/>
        </w:rPr>
        <w:t xml:space="preserve">Wie spät ist es? _____________________________________________ </w:t>
      </w:r>
    </w:p>
    <w:p w:rsidR="00FD6ADA" w:rsidRPr="00DC4F27" w:rsidRDefault="00FD6ADA" w:rsidP="00DC4F27">
      <w:pPr>
        <w:pStyle w:val="Listenabsatz"/>
        <w:numPr>
          <w:ilvl w:val="0"/>
          <w:numId w:val="5"/>
        </w:numPr>
        <w:rPr>
          <w:sz w:val="24"/>
          <w:szCs w:val="24"/>
        </w:rPr>
      </w:pPr>
      <w:r w:rsidRPr="00DC4F27">
        <w:rPr>
          <w:sz w:val="24"/>
          <w:szCs w:val="24"/>
        </w:rPr>
        <w:t xml:space="preserve">Wie groß ist der </w:t>
      </w:r>
      <w:r w:rsidR="00811B51" w:rsidRPr="00DC4F27">
        <w:rPr>
          <w:sz w:val="24"/>
          <w:szCs w:val="24"/>
        </w:rPr>
        <w:t xml:space="preserve">markierte </w:t>
      </w:r>
      <w:r w:rsidRPr="00DC4F27">
        <w:rPr>
          <w:sz w:val="24"/>
          <w:szCs w:val="24"/>
        </w:rPr>
        <w:t xml:space="preserve">Winkel zwischen </w:t>
      </w:r>
    </w:p>
    <w:p w:rsidR="00FD6ADA" w:rsidRPr="00CD2A5E" w:rsidRDefault="00FD6ADA" w:rsidP="00DC4F27">
      <w:pPr>
        <w:ind w:firstLine="709"/>
        <w:rPr>
          <w:sz w:val="24"/>
          <w:szCs w:val="24"/>
        </w:rPr>
      </w:pPr>
      <w:r w:rsidRPr="00CD2A5E">
        <w:rPr>
          <w:sz w:val="24"/>
          <w:szCs w:val="24"/>
        </w:rPr>
        <w:t>dem kleinen und dem großen Zeiger? ____________________________</w:t>
      </w:r>
    </w:p>
    <w:p w:rsidR="00A54EBE" w:rsidRPr="00DC4F27" w:rsidRDefault="00A54EBE" w:rsidP="00A54EBE">
      <w:pPr>
        <w:pStyle w:val="Listenabsatz"/>
        <w:numPr>
          <w:ilvl w:val="0"/>
          <w:numId w:val="6"/>
        </w:numPr>
        <w:rPr>
          <w:b/>
          <w:sz w:val="24"/>
          <w:szCs w:val="24"/>
        </w:rPr>
      </w:pPr>
      <w:r w:rsidRPr="00DC4F27">
        <w:rPr>
          <w:sz w:val="24"/>
          <w:szCs w:val="24"/>
        </w:rPr>
        <w:t>Der Winkel heißt  ______________________________________________</w:t>
      </w:r>
      <w:proofErr w:type="gramStart"/>
      <w:r w:rsidRPr="00DC4F27">
        <w:rPr>
          <w:sz w:val="24"/>
          <w:szCs w:val="24"/>
        </w:rPr>
        <w:t>_ .</w:t>
      </w:r>
      <w:proofErr w:type="gramEnd"/>
    </w:p>
    <w:p w:rsidR="00FD6ADA" w:rsidRDefault="00DC4F27" w:rsidP="00FD6ADA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FFE2331" wp14:editId="7398C3EC">
                <wp:simplePos x="0" y="0"/>
                <wp:positionH relativeFrom="column">
                  <wp:posOffset>652145</wp:posOffset>
                </wp:positionH>
                <wp:positionV relativeFrom="paragraph">
                  <wp:posOffset>163830</wp:posOffset>
                </wp:positionV>
                <wp:extent cx="933450" cy="933450"/>
                <wp:effectExtent l="0" t="0" r="0" b="0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933450"/>
                          <a:chOff x="0" y="0"/>
                          <a:chExt cx="933450" cy="933450"/>
                        </a:xfrm>
                      </wpg:grpSpPr>
                      <wpg:grpSp>
                        <wpg:cNvPr id="24" name="Gruppieren 24"/>
                        <wpg:cNvGrpSpPr/>
                        <wpg:grpSpPr>
                          <a:xfrm>
                            <a:off x="0" y="0"/>
                            <a:ext cx="933450" cy="933450"/>
                            <a:chOff x="0" y="0"/>
                            <a:chExt cx="933450" cy="933450"/>
                          </a:xfrm>
                        </wpg:grpSpPr>
                        <pic:pic xmlns:pic="http://schemas.openxmlformats.org/drawingml/2006/picture">
                          <pic:nvPicPr>
                            <pic:cNvPr id="7" name="Bild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33450" cy="933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118" name="Gerade Verbindung mit Pfeil 1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6250" y="85725"/>
                              <a:ext cx="0" cy="3822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Gerade Verbindung mit Pfeil 11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6250" y="209550"/>
                              <a:ext cx="0" cy="24574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0" name="Ellipse 120"/>
                        <wps:cNvSpPr>
                          <a:spLocks noChangeArrowheads="1"/>
                        </wps:cNvSpPr>
                        <wps:spPr bwMode="auto">
                          <a:xfrm>
                            <a:off x="19050" y="19050"/>
                            <a:ext cx="899795" cy="883920"/>
                          </a:xfrm>
                          <a:prstGeom prst="ellipse">
                            <a:avLst/>
                          </a:prstGeom>
                          <a:solidFill>
                            <a:srgbClr val="FF0000">
                              <a:alpha val="55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5" o:spid="_x0000_s1026" style="position:absolute;margin-left:51.35pt;margin-top:12.9pt;width:73.5pt;height:73.5pt;z-index:251671552" coordsize="9334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">
                <v:group id="Gruppieren 24" o:spid="_x0000_s1027" style="position:absolute;width:9334;height:9334" coordsize="9334,9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Bild 1" o:spid="_x0000_s1028" type="#_x0000_t75" style="position:absolute;width:9334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seLrEAAAA2gAAAA8AAABkcnMvZG93bnJldi54bWxEj0FrwkAUhO8F/8PyBC+lbpqDDalrEIti&#10;Dx60Cj2+Zp/ZYPZtyK4m/vuuUOhxmJlvmHkx2EbcqPO1YwWv0wQEcel0zZWC49f6JQPhA7LGxjEp&#10;uJOHYjF6mmOuXc97uh1CJSKEfY4KTAhtLqUvDVn0U9cSR+/sOoshyq6SusM+wm0j0ySZSYs1xwWD&#10;La0MlZfD1SrYnNp0tquz78/9h9Em+3muZE9KTcbD8h1EoCH8h//aW63gDR5X4g2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seLrEAAAA2gAAAA8AAAAAAAAAAAAAAAAA&#10;nwIAAGRycy9kb3ducmV2LnhtbFBLBQYAAAAABAAEAPcAAACQAwAAAAA=&#10;">
                    <v:imagedata r:id="rId11" o:title=""/>
                    <v:path arrowok="t"/>
                  </v:shape>
                  <v:shape id="Gerade Verbindung mit Pfeil 118" o:spid="_x0000_s1029" type="#_x0000_t32" style="position:absolute;left:4762;top:857;width:0;height:38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1RrsYAAADcAAAADwAAAGRycy9kb3ducmV2LnhtbESPwW7CQAxE70j9h5UrcYMNPQBN2UQV&#10;bSWo6CHQD7CyJoma9abZLQS+Hh8qcbM145nnVT64Vp2oD41nA7NpAoq49LbhysD34WOyBBUissXW&#10;Mxm4UIA8exitMLX+zAWd9rFSEsIhRQN1jF2qdShrchimviMW7eh7h1HWvtK2x7OEu1Y/JclcO2xY&#10;GmrsaF1T+bP/cwa2vB6OX2+6LOJCv19+P6/Pm93BmPHj8PoCKtIQ7+b/640V/JnQyjMyg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9Ua7GAAAA3AAAAA8AAAAAAAAA&#10;AAAAAAAAoQIAAGRycy9kb3ducmV2LnhtbFBLBQYAAAAABAAEAPkAAACUAwAAAAA=&#10;">
                    <v:stroke startarrow="oval" endarrow="block"/>
                  </v:shape>
                  <v:shape id="Gerade Verbindung mit Pfeil 119" o:spid="_x0000_s1030" type="#_x0000_t32" style="position:absolute;left:4762;top:2095;width:0;height:24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Dh88IAAADcAAAADwAAAGRycy9kb3ducmV2LnhtbERPPW/CMBDdK/U/WIfUrThhQDTFoIoq&#10;lAmpNGU+4iOxGp9NbCD8e1ypUrd7ep83Xw62Exfqg3GsIB9nIIhrpw03Cqqv8nkGIkRkjZ1jUnCj&#10;AMvF48McC+2u/EmXXWxECuFQoII2Rl9IGeqWLIax88SJO7reYkywb6Tu8ZrCbScnWTaVFg2nhhY9&#10;rVqqf3Znq+BwKsu84pvZm63/rt3Heurf90o9jYa3VxCRhvgv/nNvdJqfv8DvM+kCub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Dh88IAAADcAAAADwAAAAAAAAAAAAAA&#10;AAChAgAAZHJzL2Rvd25yZXYueG1sUEsFBgAAAAAEAAQA+QAAAJADAAAAAA==&#10;" strokeweight="2.25pt">
                    <v:stroke startarrow="oval" endarrow="block"/>
                  </v:shape>
                </v:group>
                <v:oval id="Ellipse 120" o:spid="_x0000_s1031" style="position:absolute;left:190;top:190;width:8998;height:8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Tg8YA&#10;AADcAAAADwAAAGRycy9kb3ducmV2LnhtbESPQWvCQBCF74X+h2UKvdWNFopEV5FCNa2FUhXE25Ad&#10;s8HsbMhuTfrvOwehtxnem/e+mS8H36grdbEObGA8ykARl8HWXBk47N+epqBiQrbYBCYDvxRhubi/&#10;m2NuQ8/fdN2lSkkIxxwNuJTaXOtYOvIYR6ElFu0cOo9J1q7StsNewn2jJ1n2oj3WLA0OW3p1VF52&#10;P97AdjiePr9oY8f8Pq3Xz23Rf7jCmMeHYTUDlWhI/+bbdWEFfyL48ox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oTg8YAAADcAAAADwAAAAAAAAAAAAAAAACYAgAAZHJz&#10;L2Rvd25yZXYueG1sUEsFBgAAAAAEAAQA9QAAAIsDAAAAAA==&#10;" fillcolor="red">
                  <v:fill opacity="35980f"/>
                </v:oval>
              </v:group>
            </w:pict>
          </mc:Fallback>
        </mc:AlternateContent>
      </w:r>
    </w:p>
    <w:p w:rsidR="00FD6ADA" w:rsidRDefault="00FD6ADA" w:rsidP="00FD6ADA">
      <w:pPr>
        <w:rPr>
          <w:sz w:val="24"/>
          <w:szCs w:val="24"/>
        </w:rPr>
      </w:pPr>
    </w:p>
    <w:p w:rsidR="00FD6ADA" w:rsidRDefault="00FD6ADA" w:rsidP="00FD6ADA">
      <w:pPr>
        <w:rPr>
          <w:sz w:val="24"/>
          <w:szCs w:val="24"/>
        </w:rPr>
      </w:pPr>
    </w:p>
    <w:p w:rsidR="00FD6ADA" w:rsidRDefault="00FD6ADA" w:rsidP="00FD6ADA">
      <w:pPr>
        <w:rPr>
          <w:sz w:val="24"/>
          <w:szCs w:val="24"/>
        </w:rPr>
      </w:pPr>
    </w:p>
    <w:p w:rsidR="00FD6ADA" w:rsidRDefault="00FD6ADA" w:rsidP="00FD6ADA">
      <w:pPr>
        <w:rPr>
          <w:sz w:val="24"/>
          <w:szCs w:val="24"/>
        </w:rPr>
      </w:pPr>
    </w:p>
    <w:p w:rsidR="00FD6ADA" w:rsidRDefault="00FD6ADA" w:rsidP="00FD6ADA">
      <w:pPr>
        <w:rPr>
          <w:sz w:val="24"/>
          <w:szCs w:val="24"/>
        </w:rPr>
      </w:pPr>
    </w:p>
    <w:p w:rsidR="00FD6ADA" w:rsidRDefault="00FD6ADA" w:rsidP="00FD6ADA">
      <w:pPr>
        <w:rPr>
          <w:b/>
          <w:sz w:val="24"/>
          <w:szCs w:val="24"/>
        </w:rPr>
      </w:pPr>
    </w:p>
    <w:p w:rsidR="00FD6ADA" w:rsidRDefault="00FD6ADA" w:rsidP="00FD6ADA">
      <w:pPr>
        <w:rPr>
          <w:b/>
          <w:sz w:val="24"/>
          <w:szCs w:val="24"/>
        </w:rPr>
      </w:pPr>
    </w:p>
    <w:p w:rsidR="00FD6ADA" w:rsidRDefault="00FD6ADA" w:rsidP="00FD6ADA">
      <w:pPr>
        <w:rPr>
          <w:b/>
          <w:sz w:val="24"/>
          <w:szCs w:val="24"/>
        </w:rPr>
      </w:pPr>
    </w:p>
    <w:p w:rsidR="00FD6ADA" w:rsidRPr="00DC4F27" w:rsidRDefault="00FD6ADA" w:rsidP="00DC4F27">
      <w:pPr>
        <w:pStyle w:val="Listenabsatz"/>
        <w:numPr>
          <w:ilvl w:val="0"/>
          <w:numId w:val="6"/>
        </w:numPr>
        <w:rPr>
          <w:sz w:val="24"/>
          <w:szCs w:val="24"/>
        </w:rPr>
      </w:pPr>
      <w:r w:rsidRPr="00DC4F27">
        <w:rPr>
          <w:sz w:val="24"/>
          <w:szCs w:val="24"/>
        </w:rPr>
        <w:t xml:space="preserve">Wie spät ist es? _____________________________________________ </w:t>
      </w:r>
    </w:p>
    <w:p w:rsidR="00FD6ADA" w:rsidRPr="00DC4F27" w:rsidRDefault="00FD6ADA" w:rsidP="00DC4F27">
      <w:pPr>
        <w:pStyle w:val="Listenabsatz"/>
        <w:numPr>
          <w:ilvl w:val="0"/>
          <w:numId w:val="6"/>
        </w:numPr>
        <w:rPr>
          <w:sz w:val="24"/>
          <w:szCs w:val="24"/>
        </w:rPr>
      </w:pPr>
      <w:r w:rsidRPr="00DC4F27">
        <w:rPr>
          <w:sz w:val="24"/>
          <w:szCs w:val="24"/>
        </w:rPr>
        <w:t xml:space="preserve">Wie groß ist der </w:t>
      </w:r>
      <w:r w:rsidR="00811B51" w:rsidRPr="00DC4F27">
        <w:rPr>
          <w:sz w:val="24"/>
          <w:szCs w:val="24"/>
        </w:rPr>
        <w:t xml:space="preserve">markierte </w:t>
      </w:r>
      <w:r w:rsidRPr="00DC4F27">
        <w:rPr>
          <w:sz w:val="24"/>
          <w:szCs w:val="24"/>
        </w:rPr>
        <w:t xml:space="preserve">Winkel zwischen </w:t>
      </w:r>
    </w:p>
    <w:p w:rsidR="00FD6ADA" w:rsidRPr="00CD2A5E" w:rsidRDefault="00FD6ADA" w:rsidP="00DC4F27">
      <w:pPr>
        <w:ind w:firstLine="709"/>
        <w:rPr>
          <w:sz w:val="24"/>
          <w:szCs w:val="24"/>
        </w:rPr>
      </w:pPr>
      <w:r w:rsidRPr="00CD2A5E">
        <w:rPr>
          <w:sz w:val="24"/>
          <w:szCs w:val="24"/>
        </w:rPr>
        <w:t>dem kleinen und dem großen Zeiger? ____________________________</w:t>
      </w:r>
    </w:p>
    <w:p w:rsidR="00FD6ADA" w:rsidRPr="00A54EBE" w:rsidRDefault="00A54EBE" w:rsidP="00A54EBE">
      <w:pPr>
        <w:pStyle w:val="Listenabsatz"/>
        <w:numPr>
          <w:ilvl w:val="0"/>
          <w:numId w:val="14"/>
        </w:numPr>
        <w:rPr>
          <w:sz w:val="24"/>
          <w:szCs w:val="24"/>
        </w:rPr>
      </w:pPr>
      <w:r w:rsidRPr="00A54EBE">
        <w:rPr>
          <w:sz w:val="24"/>
          <w:szCs w:val="24"/>
        </w:rPr>
        <w:t>Der Winkel heißt  ______________________________________________</w:t>
      </w:r>
      <w:proofErr w:type="gramStart"/>
      <w:r w:rsidRPr="00A54EBE">
        <w:rPr>
          <w:sz w:val="24"/>
          <w:szCs w:val="24"/>
        </w:rPr>
        <w:t>_ .</w:t>
      </w:r>
      <w:proofErr w:type="gramEnd"/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51BE1CB" wp14:editId="79B2062E">
                <wp:simplePos x="0" y="0"/>
                <wp:positionH relativeFrom="column">
                  <wp:posOffset>681355</wp:posOffset>
                </wp:positionH>
                <wp:positionV relativeFrom="paragraph">
                  <wp:posOffset>199126</wp:posOffset>
                </wp:positionV>
                <wp:extent cx="1031875" cy="1162050"/>
                <wp:effectExtent l="0" t="0" r="53975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875" cy="1162050"/>
                          <a:chOff x="0" y="0"/>
                          <a:chExt cx="1031875" cy="1162050"/>
                        </a:xfrm>
                      </wpg:grpSpPr>
                      <pic:pic xmlns:pic="http://schemas.openxmlformats.org/drawingml/2006/picture">
                        <pic:nvPicPr>
                          <pic:cNvPr id="8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60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11" name="Gruppieren 111"/>
                        <wpg:cNvGrpSpPr>
                          <a:grpSpLocks/>
                        </wpg:cNvGrpSpPr>
                        <wpg:grpSpPr bwMode="auto">
                          <a:xfrm>
                            <a:off x="466725" y="0"/>
                            <a:ext cx="565150" cy="704215"/>
                            <a:chOff x="2512" y="12582"/>
                            <a:chExt cx="890" cy="1109"/>
                          </a:xfrm>
                        </wpg:grpSpPr>
                        <wpg:grpSp>
                          <wpg:cNvPr id="112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2512" y="12945"/>
                              <a:ext cx="724" cy="746"/>
                              <a:chOff x="2512" y="12945"/>
                              <a:chExt cx="724" cy="746"/>
                            </a:xfrm>
                          </wpg:grpSpPr>
                          <wps:wsp>
                            <wps:cNvPr id="113" name="AutoShape 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12" y="13074"/>
                                <a:ext cx="0" cy="6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AutoShape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12" y="13676"/>
                                <a:ext cx="3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7" y="12945"/>
                                <a:ext cx="709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5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505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" name="Arc 10"/>
                            <wps:cNvSpPr>
                              <a:spLocks/>
                            </wps:cNvSpPr>
                            <wps:spPr bwMode="auto">
                              <a:xfrm>
                                <a:off x="2512" y="12960"/>
                                <a:ext cx="709" cy="731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7" name="AutoShape 11"/>
                          <wps:cNvSpPr>
                            <a:spLocks noChangeArrowheads="1"/>
                          </wps:cNvSpPr>
                          <wps:spPr bwMode="auto">
                            <a:xfrm rot="8219054">
                              <a:off x="2802" y="12582"/>
                              <a:ext cx="600" cy="1076"/>
                            </a:xfrm>
                            <a:prstGeom prst="moon">
                              <a:avLst>
                                <a:gd name="adj" fmla="val 6256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9" o:spid="_x0000_s1026" style="position:absolute;margin-left:53.65pt;margin-top:15.7pt;width:81.25pt;height:91.5pt;z-index:-251645952" coordsize="10318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">
                <v:shape id="Bild 1" o:spid="_x0000_s1027" type="#_x0000_t75" style="position:absolute;top:2286;width:9334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z7MjBAAAA2gAAAA8AAABkcnMvZG93bnJldi54bWxET89rwjAUvg/2P4Qn7DI0nYdSqlGGYzIP&#10;HloVPL41b01Z81Ka2Nb/3hwGO358v9fbybZioN43jhW8LRIQxJXTDdcKzqfPeQbCB2SNrWNScCcP&#10;283z0xpz7UYuaChDLWII+xwVmBC6XEpfGbLoF64jjtyP6y2GCPta6h7HGG5buUySVFpsODYY7Ghn&#10;qPotb1bB/tIt02OTXQ/Fh9Em+36t5UhKvcym9xWIQFP4F/+5v7SCuDVeiTdAb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z7MjBAAAA2gAAAA8AAAAAAAAAAAAAAAAAnwIA&#10;AGRycy9kb3ducmV2LnhtbFBLBQYAAAAABAAEAPcAAACNAwAAAAA=&#10;">
                  <v:imagedata r:id="rId11" o:title=""/>
                  <v:path arrowok="t"/>
                </v:shape>
                <v:group id="Gruppieren 111" o:spid="_x0000_s1028" style="position:absolute;left:4667;width:5651;height:7042" coordorigin="2512,12582" coordsize="890,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group id="Group 6" o:spid="_x0000_s1029" style="position:absolute;left:2512;top:12945;width:724;height:746" coordorigin="2512,12945" coordsize="724,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<v:shape id="AutoShape 7" o:spid="_x0000_s1030" type="#_x0000_t32" style="position:absolute;left:2512;top:13074;width:0;height:6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G9dcMAAADcAAAADwAAAGRycy9kb3ducmV2LnhtbERPS2sCMRC+F/ofwhS8aXYrFbs1in2B&#10;gpfVHuxt2Iybxc1kSaJu/70RhN7m43vObNHbVpzJh8axgnyUgSCunG64VvCz+x5OQYSIrLF1TAr+&#10;KMBi/vgww0K7C5d03sZapBAOBSowMXaFlKEyZDGMXEecuIPzFmOCvpba4yWF21Y+Z9lEWmw4NRjs&#10;6MNQddyerIL35br0r5+b1dc+a/cm/z015QspNXjql28gIvXxX3x3r3San4/h9ky6QM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RvXXDAAAA3AAAAA8AAAAAAAAAAAAA&#10;AAAAoQIAAGRycy9kb3ducmV2LnhtbFBLBQYAAAAABAAEAPkAAACRAwAAAAA=&#10;" strokeweight="1.5pt">
                      <v:stroke startarrow="oval" endarrow="block"/>
                    </v:shape>
                    <v:shape id="AutoShape 8" o:spid="_x0000_s1031" type="#_x0000_t32" style="position:absolute;left:2512;top:13676;width:3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37X8AAAADcAAAADwAAAGRycy9kb3ducmV2LnhtbERPzYrCMBC+C75DGGFvmiqLSjWKuCzs&#10;YS9qH2Boxqa1mZQk2u7bbwTB23x8v7PdD7YVD/KhdqxgPstAEJdO11wpKC7f0zWIEJE1to5JwR8F&#10;2O/Goy3m2vV8osc5ViKFcMhRgYmxy6UMpSGLYeY64sRdnbcYE/SV1B77FG5buciypbRYc2ow2NHR&#10;UHk7362C8lSYr2vT3FauW8jmtz/EyvdKfUyGwwZEpCG+xS/3j07z55/wfCZdIH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49+1/AAAAA3AAAAA8AAAAAAAAAAAAAAAAA&#10;oQIAAGRycy9kb3ducmV2LnhtbFBLBQYAAAAABAAEAPkAAACOAwAAAAA=&#10;" strokeweight="2.25pt">
                      <v:stroke startarrow="oval" endarrow="block"/>
                    </v:shape>
                    <v:rect id="Rectangle 9" o:spid="_x0000_s1032" style="position:absolute;left:2527;top:12945;width:70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uFsMA&#10;AADcAAAADwAAAGRycy9kb3ducmV2LnhtbERPTWvCQBC9C/6HZQq96UaLVlI3QbQFLwUbPdjbkJ0m&#10;IdnZNLtN0n/fLQje5vE+Z5uOphE9da6yrGAxj0AQ51ZXXCi4nN9mGxDOI2tsLJOCX3KQJtPJFmNt&#10;B/6gPvOFCCHsYlRQet/GUrq8JINublviwH3ZzqAPsCuk7nAI4aaRyyhaS4MVh4YSW9qXlNfZj1Gg&#10;X/fPu8Ph6bM+DVfTfOv+vUap1OPDuHsB4Wn0d/HNfdRh/mIF/8+EC2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muFsMAAADcAAAADwAAAAAAAAAAAAAAAACYAgAAZHJzL2Rv&#10;d25yZXYueG1sUEsFBgAAAAAEAAQA9QAAAIgDAAAAAA==&#10;" fillcolor="red" stroked="f" strokecolor="#ff5050">
                      <v:fill opacity="35980f"/>
                    </v:rect>
                    <v:shape id="Arc 10" o:spid="_x0000_s1033" style="position:absolute;left:2512;top:12960;width:709;height:73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2RysEA&#10;AADcAAAADwAAAGRycy9kb3ducmV2LnhtbERPS2vCQBC+C/0PyxR6041t0RJdRQpS6c3HxduQnWaD&#10;2ZmY3Zror3eFQm/z8T1nvux9rS7UhkrYwHiUgSIuxFZcGjjs18MPUCEiW6yFycCVAiwXT4M55lY6&#10;3tJlF0uVQjjkaMDF2ORah8KRxzCShjhxP9J6jAm2pbYtdinc1/o1yybaY8WpwWFDn46K0+7XG1iL&#10;O/ib+/o+dtPrW1a8iz1vxJiX5341AxWpj//iP/fGpvnjCTyeSRfo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dkcrBAAAA3AAAAA8AAAAAAAAAAAAAAAAAmAIAAGRycy9kb3du&#10;cmV2LnhtbFBLBQYAAAAABAAEAPUAAACGAwAAAAA=&#10;" path="m-1,nfc11929,,21600,9670,21600,21600em-1,nsc11929,,21600,9670,21600,21600l,21600,-1,xe" filled="f" strokecolor="black [3213]" strokeweight="1.5pt">
                      <v:path arrowok="t" o:extrusionok="f" o:connecttype="custom" o:connectlocs="0,0;709,731;0,731" o:connectangles="0,0,0"/>
                    </v:shape>
                  </v:group>
                  <v:shape id="AutoShape 11" o:spid="_x0000_s1034" type="#_x0000_t184" style="position:absolute;left:2802;top:12582;width:600;height:1076;rotation:89773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tVNcMA&#10;AADcAAAADwAAAGRycy9kb3ducmV2LnhtbERPPW/CMBDdkfgP1lXqUhU7HVIaMAiBKCwdCDCwneIj&#10;iRqfo9hA+u8xUiW2e3qfN533thFX6nztWEMyUiCIC2dqLjUc9uv3MQgfkA02jknDH3mYz4aDKWbG&#10;3XhH1zyUIoawz1BDFUKbSemLiiz6kWuJI3d2ncUQYVdK0+EthttGfiiVSos1x4YKW1pWVPzmF6vh&#10;J90k+6Pdpm+bL6NwdbK56r+1fn3pFxMQgfrwFP+7tybOTz7h8Uy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tVNcMAAADcAAAADwAAAAAAAAAAAAAAAACYAgAAZHJzL2Rv&#10;d25yZXYueG1sUEsFBgAAAAAEAAQA9QAAAIgDAAAAAA==&#10;" adj="13514" strokecolor="white [3212]"/>
                </v:group>
              </v:group>
            </w:pict>
          </mc:Fallback>
        </mc:AlternateContent>
      </w:r>
    </w:p>
    <w:p w:rsidR="00A54EBE" w:rsidRDefault="00A54EBE" w:rsidP="00FD6ADA">
      <w:pPr>
        <w:rPr>
          <w:sz w:val="24"/>
          <w:szCs w:val="24"/>
        </w:rPr>
      </w:pPr>
    </w:p>
    <w:p w:rsidR="00FD6ADA" w:rsidRDefault="00FD6ADA" w:rsidP="00FD6ADA">
      <w:pPr>
        <w:rPr>
          <w:sz w:val="24"/>
          <w:szCs w:val="24"/>
        </w:rPr>
      </w:pPr>
    </w:p>
    <w:p w:rsidR="00FD6ADA" w:rsidRDefault="00FD6ADA" w:rsidP="00FD6ADA">
      <w:pPr>
        <w:rPr>
          <w:sz w:val="24"/>
          <w:szCs w:val="24"/>
        </w:rPr>
      </w:pPr>
    </w:p>
    <w:p w:rsidR="00FD6ADA" w:rsidRDefault="00FD6ADA" w:rsidP="00FD6ADA">
      <w:pPr>
        <w:tabs>
          <w:tab w:val="center" w:pos="453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FD6ADA" w:rsidRDefault="00FD6ADA" w:rsidP="00FD6ADA">
      <w:pPr>
        <w:rPr>
          <w:sz w:val="24"/>
          <w:szCs w:val="24"/>
        </w:rPr>
      </w:pPr>
    </w:p>
    <w:p w:rsidR="00FD6ADA" w:rsidRPr="00A54EBE" w:rsidRDefault="00FD6ADA" w:rsidP="00A54EBE">
      <w:pPr>
        <w:rPr>
          <w:b/>
          <w:sz w:val="24"/>
          <w:szCs w:val="24"/>
        </w:rPr>
      </w:pPr>
      <w:r w:rsidRPr="00A54EBE">
        <w:rPr>
          <w:b/>
          <w:sz w:val="24"/>
          <w:szCs w:val="24"/>
        </w:rPr>
        <w:br w:type="page"/>
      </w:r>
    </w:p>
    <w:p w:rsidR="00FD6ADA" w:rsidRDefault="00231C8B" w:rsidP="00DC4F27">
      <w:pPr>
        <w:pStyle w:val="Listenabsatz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Finde passende</w:t>
      </w:r>
      <w:r w:rsidR="00FD6ADA" w:rsidRPr="00811B5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Uhrzeiten</w:t>
      </w:r>
      <w:r w:rsidR="00FD6ADA" w:rsidRPr="00811B51">
        <w:rPr>
          <w:b/>
          <w:sz w:val="24"/>
          <w:szCs w:val="24"/>
        </w:rPr>
        <w:t xml:space="preserve">. </w:t>
      </w:r>
    </w:p>
    <w:p w:rsidR="00CD2A5E" w:rsidRPr="00CD2A5E" w:rsidRDefault="00CD2A5E" w:rsidP="00CD2A5E">
      <w:pPr>
        <w:rPr>
          <w:b/>
          <w:sz w:val="24"/>
          <w:szCs w:val="24"/>
        </w:rPr>
      </w:pPr>
    </w:p>
    <w:p w:rsidR="008D17F3" w:rsidRPr="004F3625" w:rsidRDefault="008D17F3" w:rsidP="004F3625">
      <w:pPr>
        <w:pStyle w:val="Listenabsatz"/>
        <w:numPr>
          <w:ilvl w:val="0"/>
          <w:numId w:val="7"/>
        </w:numPr>
        <w:spacing w:after="120"/>
        <w:rPr>
          <w:sz w:val="24"/>
          <w:szCs w:val="24"/>
        </w:rPr>
      </w:pPr>
      <w:r w:rsidRPr="004F3625">
        <w:rPr>
          <w:sz w:val="24"/>
          <w:szCs w:val="24"/>
        </w:rPr>
        <w:t xml:space="preserve">Zeichne die Zeiger </w:t>
      </w:r>
      <w:r w:rsidR="00634DA2">
        <w:rPr>
          <w:sz w:val="24"/>
          <w:szCs w:val="24"/>
        </w:rPr>
        <w:t>ein und benenne die Uhrzeit</w:t>
      </w:r>
      <w:r w:rsidRPr="004F3625">
        <w:rPr>
          <w:sz w:val="24"/>
          <w:szCs w:val="24"/>
        </w:rPr>
        <w:t xml:space="preserve">. </w:t>
      </w:r>
    </w:p>
    <w:p w:rsidR="00FD6ADA" w:rsidRPr="004F3625" w:rsidRDefault="004F3625" w:rsidP="004F3625">
      <w:pPr>
        <w:pStyle w:val="Listenabsatz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Die Zeiger sollen einen</w:t>
      </w:r>
      <w:r w:rsidR="00FD6ADA" w:rsidRPr="004F3625">
        <w:rPr>
          <w:sz w:val="24"/>
          <w:szCs w:val="24"/>
        </w:rPr>
        <w:t xml:space="preserve"> </w:t>
      </w:r>
      <w:r w:rsidR="00FD6ADA" w:rsidRPr="004F3625">
        <w:rPr>
          <w:b/>
          <w:i/>
          <w:sz w:val="24"/>
          <w:szCs w:val="24"/>
        </w:rPr>
        <w:t>spitzen Winkel</w:t>
      </w:r>
      <w:r w:rsidR="00FD6ADA" w:rsidRPr="004F3625">
        <w:rPr>
          <w:sz w:val="24"/>
          <w:szCs w:val="24"/>
        </w:rPr>
        <w:t xml:space="preserve"> </w:t>
      </w:r>
      <w:r>
        <w:rPr>
          <w:sz w:val="24"/>
          <w:szCs w:val="24"/>
        </w:rPr>
        <w:t>bilden!</w:t>
      </w: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02272" behindDoc="0" locked="0" layoutInCell="1" allowOverlap="1" wp14:anchorId="0AD1A772" wp14:editId="28117670">
            <wp:simplePos x="0" y="0"/>
            <wp:positionH relativeFrom="column">
              <wp:posOffset>522605</wp:posOffset>
            </wp:positionH>
            <wp:positionV relativeFrom="paragraph">
              <wp:posOffset>6770</wp:posOffset>
            </wp:positionV>
            <wp:extent cx="937260" cy="935355"/>
            <wp:effectExtent l="0" t="0" r="0" b="0"/>
            <wp:wrapNone/>
            <wp:docPr id="1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03296" behindDoc="0" locked="0" layoutInCell="1" allowOverlap="1" wp14:anchorId="40F97F1A" wp14:editId="3E8DEF2C">
            <wp:simplePos x="0" y="0"/>
            <wp:positionH relativeFrom="column">
              <wp:posOffset>1710055</wp:posOffset>
            </wp:positionH>
            <wp:positionV relativeFrom="paragraph">
              <wp:posOffset>4865</wp:posOffset>
            </wp:positionV>
            <wp:extent cx="937260" cy="935355"/>
            <wp:effectExtent l="0" t="0" r="0" b="0"/>
            <wp:wrapNone/>
            <wp:docPr id="1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04320" behindDoc="0" locked="0" layoutInCell="1" allowOverlap="1" wp14:anchorId="661D45F2" wp14:editId="0C114263">
            <wp:simplePos x="0" y="0"/>
            <wp:positionH relativeFrom="column">
              <wp:posOffset>2920785</wp:posOffset>
            </wp:positionH>
            <wp:positionV relativeFrom="paragraph">
              <wp:posOffset>-5080</wp:posOffset>
            </wp:positionV>
            <wp:extent cx="937260" cy="935355"/>
            <wp:effectExtent l="0" t="0" r="0" b="0"/>
            <wp:wrapNone/>
            <wp:docPr id="1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05344" behindDoc="0" locked="0" layoutInCell="1" allowOverlap="1" wp14:anchorId="0D2C91E8" wp14:editId="01E61EC4">
            <wp:simplePos x="0" y="0"/>
            <wp:positionH relativeFrom="column">
              <wp:posOffset>4088130</wp:posOffset>
            </wp:positionH>
            <wp:positionV relativeFrom="paragraph">
              <wp:posOffset>4865</wp:posOffset>
            </wp:positionV>
            <wp:extent cx="937260" cy="935355"/>
            <wp:effectExtent l="0" t="0" r="0" b="0"/>
            <wp:wrapNone/>
            <wp:docPr id="1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01248" behindDoc="0" locked="0" layoutInCell="1" allowOverlap="1" wp14:anchorId="7437027E" wp14:editId="7D678BF1">
            <wp:simplePos x="0" y="0"/>
            <wp:positionH relativeFrom="column">
              <wp:posOffset>1123950</wp:posOffset>
            </wp:positionH>
            <wp:positionV relativeFrom="paragraph">
              <wp:posOffset>9230995</wp:posOffset>
            </wp:positionV>
            <wp:extent cx="935990" cy="935990"/>
            <wp:effectExtent l="19050" t="0" r="0" b="0"/>
            <wp:wrapNone/>
            <wp:docPr id="16" name="Bild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250E4A" w:rsidP="00FD6AD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Uhrzeit:</w:t>
      </w:r>
      <w:r w:rsidR="00FD6ADA">
        <w:rPr>
          <w:sz w:val="24"/>
          <w:szCs w:val="24"/>
        </w:rPr>
        <w:t xml:space="preserve"> ____________    ____________    ____________    ____________   </w:t>
      </w:r>
    </w:p>
    <w:p w:rsidR="00FD6ADA" w:rsidRPr="00E32E65" w:rsidRDefault="00FD6ADA" w:rsidP="00FD6ADA">
      <w:pPr>
        <w:rPr>
          <w:sz w:val="24"/>
          <w:szCs w:val="24"/>
        </w:rPr>
      </w:pPr>
    </w:p>
    <w:p w:rsidR="00FD6ADA" w:rsidRPr="004F3625" w:rsidRDefault="004F3625" w:rsidP="004F3625">
      <w:pPr>
        <w:pStyle w:val="Listenabsatz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Die Zeiger sollen einen</w:t>
      </w:r>
      <w:r w:rsidR="00FD6ADA" w:rsidRPr="004F3625">
        <w:rPr>
          <w:sz w:val="24"/>
          <w:szCs w:val="24"/>
        </w:rPr>
        <w:t xml:space="preserve"> </w:t>
      </w:r>
      <w:r w:rsidR="00FD6ADA" w:rsidRPr="004F3625">
        <w:rPr>
          <w:b/>
          <w:i/>
          <w:sz w:val="24"/>
          <w:szCs w:val="24"/>
        </w:rPr>
        <w:t>stumpfen Winkel</w:t>
      </w:r>
      <w:r w:rsidR="00FD6ADA" w:rsidRPr="004F3625">
        <w:rPr>
          <w:sz w:val="24"/>
          <w:szCs w:val="24"/>
        </w:rPr>
        <w:t xml:space="preserve"> </w:t>
      </w:r>
      <w:r>
        <w:rPr>
          <w:sz w:val="24"/>
          <w:szCs w:val="24"/>
        </w:rPr>
        <w:t>bilden!</w:t>
      </w: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07392" behindDoc="0" locked="0" layoutInCell="1" allowOverlap="1" wp14:anchorId="08708A2D" wp14:editId="607189EE">
            <wp:simplePos x="0" y="0"/>
            <wp:positionH relativeFrom="column">
              <wp:posOffset>522605</wp:posOffset>
            </wp:positionH>
            <wp:positionV relativeFrom="paragraph">
              <wp:posOffset>6770</wp:posOffset>
            </wp:positionV>
            <wp:extent cx="937260" cy="935355"/>
            <wp:effectExtent l="0" t="0" r="0" b="0"/>
            <wp:wrapNone/>
            <wp:docPr id="1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08416" behindDoc="0" locked="0" layoutInCell="1" allowOverlap="1" wp14:anchorId="7EC56864" wp14:editId="7642CAF9">
            <wp:simplePos x="0" y="0"/>
            <wp:positionH relativeFrom="column">
              <wp:posOffset>1710055</wp:posOffset>
            </wp:positionH>
            <wp:positionV relativeFrom="paragraph">
              <wp:posOffset>4865</wp:posOffset>
            </wp:positionV>
            <wp:extent cx="937260" cy="935355"/>
            <wp:effectExtent l="0" t="0" r="0" b="0"/>
            <wp:wrapNone/>
            <wp:docPr id="1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09440" behindDoc="0" locked="0" layoutInCell="1" allowOverlap="1" wp14:anchorId="7B719C07" wp14:editId="507BB632">
            <wp:simplePos x="0" y="0"/>
            <wp:positionH relativeFrom="column">
              <wp:posOffset>2920785</wp:posOffset>
            </wp:positionH>
            <wp:positionV relativeFrom="paragraph">
              <wp:posOffset>-5080</wp:posOffset>
            </wp:positionV>
            <wp:extent cx="937260" cy="935355"/>
            <wp:effectExtent l="0" t="0" r="0" b="0"/>
            <wp:wrapNone/>
            <wp:docPr id="1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10464" behindDoc="0" locked="0" layoutInCell="1" allowOverlap="1" wp14:anchorId="35098D88" wp14:editId="4A876D6D">
            <wp:simplePos x="0" y="0"/>
            <wp:positionH relativeFrom="column">
              <wp:posOffset>4088130</wp:posOffset>
            </wp:positionH>
            <wp:positionV relativeFrom="paragraph">
              <wp:posOffset>4865</wp:posOffset>
            </wp:positionV>
            <wp:extent cx="937260" cy="935355"/>
            <wp:effectExtent l="0" t="0" r="0" b="0"/>
            <wp:wrapNone/>
            <wp:docPr id="20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06368" behindDoc="0" locked="0" layoutInCell="1" allowOverlap="1" wp14:anchorId="487DD254" wp14:editId="1DFAB14A">
            <wp:simplePos x="0" y="0"/>
            <wp:positionH relativeFrom="column">
              <wp:posOffset>1123950</wp:posOffset>
            </wp:positionH>
            <wp:positionV relativeFrom="paragraph">
              <wp:posOffset>9230995</wp:posOffset>
            </wp:positionV>
            <wp:extent cx="935990" cy="935990"/>
            <wp:effectExtent l="19050" t="0" r="0" b="0"/>
            <wp:wrapNone/>
            <wp:docPr id="21" name="Bild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50E4A">
        <w:rPr>
          <w:sz w:val="24"/>
          <w:szCs w:val="24"/>
        </w:rPr>
        <w:t>Uhrzeit:</w:t>
      </w:r>
      <w:r>
        <w:rPr>
          <w:sz w:val="24"/>
          <w:szCs w:val="24"/>
        </w:rPr>
        <w:t xml:space="preserve"> ____________    ____________    ____________    ____________   </w:t>
      </w:r>
    </w:p>
    <w:p w:rsidR="00FD6ADA" w:rsidRPr="00E32E65" w:rsidRDefault="00FD6ADA" w:rsidP="00FD6ADA">
      <w:pPr>
        <w:rPr>
          <w:sz w:val="24"/>
          <w:szCs w:val="24"/>
        </w:rPr>
      </w:pPr>
    </w:p>
    <w:p w:rsidR="00FD6ADA" w:rsidRPr="004F3625" w:rsidRDefault="004F3625" w:rsidP="004F3625">
      <w:pPr>
        <w:pStyle w:val="Listenabsatz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Die Zeiger sollen einen</w:t>
      </w:r>
      <w:r w:rsidR="00FD6ADA" w:rsidRPr="004F3625">
        <w:rPr>
          <w:sz w:val="24"/>
          <w:szCs w:val="24"/>
        </w:rPr>
        <w:t xml:space="preserve"> </w:t>
      </w:r>
      <w:r w:rsidR="00FD6ADA" w:rsidRPr="004F3625">
        <w:rPr>
          <w:b/>
          <w:i/>
          <w:sz w:val="24"/>
          <w:szCs w:val="24"/>
        </w:rPr>
        <w:t>rechten Winkel</w:t>
      </w:r>
      <w:r w:rsidR="00FD6ADA" w:rsidRPr="004F3625">
        <w:rPr>
          <w:sz w:val="24"/>
          <w:szCs w:val="24"/>
        </w:rPr>
        <w:t xml:space="preserve"> </w:t>
      </w:r>
      <w:r>
        <w:rPr>
          <w:sz w:val="24"/>
          <w:szCs w:val="24"/>
        </w:rPr>
        <w:t>bilden!</w:t>
      </w: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12512" behindDoc="0" locked="0" layoutInCell="1" allowOverlap="1" wp14:anchorId="35703661" wp14:editId="2CE3008E">
            <wp:simplePos x="0" y="0"/>
            <wp:positionH relativeFrom="column">
              <wp:posOffset>522605</wp:posOffset>
            </wp:positionH>
            <wp:positionV relativeFrom="paragraph">
              <wp:posOffset>6770</wp:posOffset>
            </wp:positionV>
            <wp:extent cx="937260" cy="935355"/>
            <wp:effectExtent l="0" t="0" r="0" b="0"/>
            <wp:wrapNone/>
            <wp:docPr id="2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13536" behindDoc="0" locked="0" layoutInCell="1" allowOverlap="1" wp14:anchorId="1B990ED8" wp14:editId="59DB4457">
            <wp:simplePos x="0" y="0"/>
            <wp:positionH relativeFrom="column">
              <wp:posOffset>1710055</wp:posOffset>
            </wp:positionH>
            <wp:positionV relativeFrom="paragraph">
              <wp:posOffset>4865</wp:posOffset>
            </wp:positionV>
            <wp:extent cx="937260" cy="935355"/>
            <wp:effectExtent l="0" t="0" r="0" b="0"/>
            <wp:wrapNone/>
            <wp:docPr id="2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11488" behindDoc="0" locked="0" layoutInCell="1" allowOverlap="1" wp14:anchorId="4BD9AF92" wp14:editId="79315871">
            <wp:simplePos x="0" y="0"/>
            <wp:positionH relativeFrom="column">
              <wp:posOffset>1123950</wp:posOffset>
            </wp:positionH>
            <wp:positionV relativeFrom="paragraph">
              <wp:posOffset>9230995</wp:posOffset>
            </wp:positionV>
            <wp:extent cx="935990" cy="935990"/>
            <wp:effectExtent l="19050" t="0" r="0" b="0"/>
            <wp:wrapNone/>
            <wp:docPr id="26" name="Bild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50E4A">
        <w:rPr>
          <w:sz w:val="24"/>
          <w:szCs w:val="24"/>
        </w:rPr>
        <w:t>Uhrzeit:</w:t>
      </w:r>
      <w:r>
        <w:rPr>
          <w:sz w:val="24"/>
          <w:szCs w:val="24"/>
        </w:rPr>
        <w:t xml:space="preserve"> </w:t>
      </w:r>
      <w:r w:rsidR="00B80C51">
        <w:rPr>
          <w:sz w:val="24"/>
          <w:szCs w:val="24"/>
        </w:rPr>
        <w:t xml:space="preserve">____________    ____________   </w:t>
      </w:r>
    </w:p>
    <w:p w:rsidR="00FD6ADA" w:rsidRDefault="00FD6ADA" w:rsidP="00FD6ADA">
      <w:pPr>
        <w:spacing w:after="120"/>
        <w:rPr>
          <w:b/>
          <w:sz w:val="24"/>
          <w:szCs w:val="24"/>
        </w:rPr>
      </w:pPr>
    </w:p>
    <w:p w:rsidR="00720912" w:rsidRDefault="00720912" w:rsidP="00FD6ADA">
      <w:pPr>
        <w:spacing w:after="120"/>
        <w:rPr>
          <w:b/>
          <w:sz w:val="24"/>
          <w:szCs w:val="24"/>
        </w:rPr>
      </w:pPr>
    </w:p>
    <w:p w:rsidR="0080484E" w:rsidRDefault="00720912" w:rsidP="00DC4F27">
      <w:pPr>
        <w:pStyle w:val="Listenabsatz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Gib die </w:t>
      </w:r>
      <w:r w:rsidR="00250E4A">
        <w:rPr>
          <w:b/>
          <w:sz w:val="24"/>
          <w:szCs w:val="24"/>
        </w:rPr>
        <w:t xml:space="preserve">Größe der </w:t>
      </w:r>
      <w:r>
        <w:rPr>
          <w:b/>
          <w:sz w:val="24"/>
          <w:szCs w:val="24"/>
        </w:rPr>
        <w:t>markierten Winkel an</w:t>
      </w:r>
      <w:r w:rsidR="009B7B06">
        <w:rPr>
          <w:b/>
          <w:sz w:val="24"/>
          <w:szCs w:val="24"/>
        </w:rPr>
        <w:t xml:space="preserve"> </w:t>
      </w:r>
      <w:r w:rsidR="009B7B06" w:rsidRPr="009B7B06">
        <w:rPr>
          <w:sz w:val="19"/>
          <w:szCs w:val="19"/>
        </w:rPr>
        <w:t xml:space="preserve">(vom </w:t>
      </w:r>
      <w:r w:rsidR="009B7B06" w:rsidRPr="009B7B06">
        <w:rPr>
          <w:sz w:val="19"/>
          <w:szCs w:val="19"/>
          <w:u w:val="single"/>
        </w:rPr>
        <w:t>Minutenzeiger</w:t>
      </w:r>
      <w:r w:rsidR="009B7B06" w:rsidRPr="009B7B06">
        <w:rPr>
          <w:sz w:val="19"/>
          <w:szCs w:val="19"/>
        </w:rPr>
        <w:t xml:space="preserve"> überstrichene Fläche)</w:t>
      </w:r>
      <w:r>
        <w:rPr>
          <w:b/>
          <w:sz w:val="24"/>
          <w:szCs w:val="24"/>
        </w:rPr>
        <w:t>.</w:t>
      </w:r>
    </w:p>
    <w:p w:rsidR="00720912" w:rsidRPr="00720912" w:rsidRDefault="00720912" w:rsidP="00720912">
      <w:pPr>
        <w:ind w:left="360"/>
        <w:rPr>
          <w:b/>
          <w:sz w:val="24"/>
          <w:szCs w:val="24"/>
        </w:rPr>
      </w:pPr>
    </w:p>
    <w:p w:rsidR="00720912" w:rsidRDefault="00720912" w:rsidP="00CD2A5E">
      <w:pPr>
        <w:rPr>
          <w:sz w:val="24"/>
          <w:szCs w:val="24"/>
        </w:rPr>
      </w:pPr>
      <w:r>
        <w:rPr>
          <w:sz w:val="24"/>
          <w:szCs w:val="24"/>
        </w:rPr>
        <w:t>Der</w:t>
      </w:r>
      <w:r w:rsidR="0080484E">
        <w:rPr>
          <w:sz w:val="24"/>
          <w:szCs w:val="24"/>
        </w:rPr>
        <w:t xml:space="preserve"> große Zeiger </w:t>
      </w:r>
      <w:r>
        <w:rPr>
          <w:sz w:val="24"/>
          <w:szCs w:val="24"/>
        </w:rPr>
        <w:t>ist</w:t>
      </w:r>
      <w:r w:rsidR="0080484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auf der Uhr </w:t>
      </w:r>
      <w:r>
        <w:rPr>
          <w:sz w:val="24"/>
          <w:szCs w:val="24"/>
        </w:rPr>
        <w:tab/>
      </w:r>
      <w:r w:rsidR="0033229D">
        <w:rPr>
          <w:sz w:val="24"/>
          <w:szCs w:val="24"/>
        </w:rPr>
        <w:tab/>
      </w:r>
      <w:r w:rsidR="00CD2A5E">
        <w:rPr>
          <w:sz w:val="24"/>
          <w:szCs w:val="24"/>
        </w:rPr>
        <w:tab/>
      </w:r>
      <w:r>
        <w:rPr>
          <w:sz w:val="24"/>
          <w:szCs w:val="24"/>
        </w:rPr>
        <w:t>Der große Zeiger ist auf der Uhr</w:t>
      </w:r>
    </w:p>
    <w:p w:rsidR="00720912" w:rsidRDefault="00845D51" w:rsidP="00250E4A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3529066</wp:posOffset>
                </wp:positionH>
                <wp:positionV relativeFrom="paragraph">
                  <wp:posOffset>162428</wp:posOffset>
                </wp:positionV>
                <wp:extent cx="937895" cy="1214120"/>
                <wp:effectExtent l="0" t="19050" r="0" b="5080"/>
                <wp:wrapNone/>
                <wp:docPr id="699" name="Gruppieren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895" cy="1214120"/>
                          <a:chOff x="0" y="0"/>
                          <a:chExt cx="937895" cy="1214120"/>
                        </a:xfrm>
                      </wpg:grpSpPr>
                      <wpg:grpSp>
                        <wpg:cNvPr id="394" name="Gruppieren 394"/>
                        <wpg:cNvGrpSpPr/>
                        <wpg:grpSpPr>
                          <a:xfrm>
                            <a:off x="0" y="0"/>
                            <a:ext cx="937895" cy="1214120"/>
                            <a:chOff x="0" y="0"/>
                            <a:chExt cx="937895" cy="1214120"/>
                          </a:xfrm>
                        </wpg:grpSpPr>
                        <wpg:grpSp>
                          <wpg:cNvPr id="384" name="Gruppieren 384"/>
                          <wpg:cNvGrpSpPr/>
                          <wpg:grpSpPr>
                            <a:xfrm>
                              <a:off x="0" y="0"/>
                              <a:ext cx="937895" cy="1214120"/>
                              <a:chOff x="0" y="0"/>
                              <a:chExt cx="938213" cy="1214437"/>
                            </a:xfrm>
                          </wpg:grpSpPr>
                          <pic:pic xmlns:pic="http://schemas.openxmlformats.org/drawingml/2006/picture">
                            <pic:nvPicPr>
                              <pic:cNvPr id="385" name="Bild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76225"/>
                                <a:ext cx="938213" cy="9382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g:grpSp>
                            <wpg:cNvPr id="386" name="Gruppieren 38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1000" y="0"/>
                                <a:ext cx="460456" cy="745385"/>
                                <a:chOff x="2298" y="2523"/>
                                <a:chExt cx="726" cy="1176"/>
                              </a:xfrm>
                            </wpg:grpSpPr>
                            <wps:wsp>
                              <wps:cNvPr id="387" name="AutoShape 24"/>
                              <wps:cNvSpPr>
                                <a:spLocks noChangeArrowheads="1"/>
                              </wps:cNvSpPr>
                              <wps:spPr bwMode="auto">
                                <a:xfrm rot="11670283">
                                  <a:off x="2298" y="2715"/>
                                  <a:ext cx="521" cy="984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0000">
                                    <a:alpha val="70000"/>
                                  </a:srgbClr>
                                </a:solidFill>
                                <a:ln w="9525">
                                  <a:solidFill>
                                    <a:srgbClr val="FF0000">
                                      <a:alpha val="7000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AutoShape 25"/>
                              <wps:cNvSpPr>
                                <a:spLocks noChangeArrowheads="1"/>
                              </wps:cNvSpPr>
                              <wps:spPr bwMode="auto">
                                <a:xfrm rot="6191174">
                                  <a:off x="2414" y="2437"/>
                                  <a:ext cx="524" cy="696"/>
                                </a:xfrm>
                                <a:prstGeom prst="moon">
                                  <a:avLst>
                                    <a:gd name="adj" fmla="val 875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92" name="AutoShape 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7200" y="387350"/>
                              <a:ext cx="209550" cy="34544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98" name="Arc 62"/>
                        <wps:cNvSpPr>
                          <a:spLocks/>
                        </wps:cNvSpPr>
                        <wps:spPr bwMode="auto">
                          <a:xfrm rot="806141" flipH="1">
                            <a:off x="445325" y="302821"/>
                            <a:ext cx="268237" cy="83131"/>
                          </a:xfrm>
                          <a:custGeom>
                            <a:avLst/>
                            <a:gdLst>
                              <a:gd name="G0" fmla="+- 15779 0 0"/>
                              <a:gd name="G1" fmla="+- 21600 0 0"/>
                              <a:gd name="G2" fmla="+- 21600 0 0"/>
                              <a:gd name="T0" fmla="*/ 0 w 29129"/>
                              <a:gd name="T1" fmla="*/ 6849 h 21600"/>
                              <a:gd name="T2" fmla="*/ 29129 w 29129"/>
                              <a:gd name="T3" fmla="*/ 4619 h 21600"/>
                              <a:gd name="T4" fmla="*/ 15779 w 2912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129" h="21600" fill="none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</a:path>
                              <a:path w="29129" h="21600" stroke="0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  <a:lnTo>
                                  <a:pt x="1577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699" o:spid="_x0000_s1026" style="position:absolute;margin-left:277.9pt;margin-top:12.8pt;width:73.85pt;height:95.6pt;z-index:251966464" coordsize="9378,12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">
                <v:group id="Gruppieren 394" o:spid="_x0000_s1027" style="position:absolute;width:9378;height:12141" coordsize="9378,12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group id="Gruppieren 384" o:spid="_x0000_s1028" style="position:absolute;width:9378;height:12141" coordsize="9382,12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<v:shape id="Bild 1" o:spid="_x0000_s1029" type="#_x0000_t75" style="position:absolute;top:2762;width:9382;height:9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WJCrFAAAA3AAAAA8AAABkcnMvZG93bnJldi54bWxEj0FrwkAUhO+C/2F5Qi9SN1oqIXUVUSr1&#10;0INaweNr9pkNZt+G7GrSf98VBI/DzHzDzBadrcSNGl86VjAeJSCIc6dLLhT8HD5fUxA+IGusHJOC&#10;P/KwmPd7M8y0a3lHt30oRISwz1CBCaHOpPS5IYt+5Gri6J1dYzFE2RRSN9hGuK3kJEmm0mLJccFg&#10;TStD+WV/tQo2x3oy/S7T03a3Ntqkv8NCtqTUy6BbfoAI1IVn+NH+0gre0ne4n4lHQM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liQqxQAAANwAAAAPAAAAAAAAAAAAAAAA&#10;AJ8CAABkcnMvZG93bnJldi54bWxQSwUGAAAAAAQABAD3AAAAkQMAAAAA&#10;">
                      <v:imagedata r:id="rId11" o:title=""/>
                      <v:path arrowok="t"/>
                    </v:shape>
                    <v:group id="Gruppieren 386" o:spid="_x0000_s1030" style="position:absolute;left:3810;width:4604;height:7453" coordorigin="2298,2523" coordsize="726,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AutoShape 24" o:spid="_x0000_s1031" type="#_x0000_t5" style="position:absolute;left:2298;top:2715;width:521;height:984;rotation:-108458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Tyj8UA&#10;AADcAAAADwAAAGRycy9kb3ducmV2LnhtbESPQWsCMRSE7wX/Q3hCL0WzarG6NYoogqeCWy/eHpvX&#10;3dXNy5qkuvrrTaHgcZiZb5jZojW1uJDzlWUFg34Cgji3uuJCwf5705uA8AFZY22ZFNzIw2LeeZlh&#10;qu2Vd3TJQiEihH2KCsoQmlRKn5dk0PdtQxy9H+sMhihdIbXDa4SbWg6TZCwNVhwXSmxoVVJ+yn6N&#10;gqOz8h2nX8MRrWmfHZrz2/0wVuq12y4/QQRqwzP8395qBaPJB/yd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PKPxQAAANwAAAAPAAAAAAAAAAAAAAAAAJgCAABkcnMv&#10;ZG93bnJldi54bWxQSwUGAAAAAAQABAD1AAAAigMAAAAA&#10;" fillcolor="red" strokecolor="red">
                        <v:fill opacity="46003f"/>
                        <v:stroke opacity="46003f"/>
                      </v:shape>
                      <v:shape id="AutoShape 25" o:spid="_x0000_s1032" type="#_x0000_t184" style="position:absolute;left:2414;top:2437;width:524;height:696;rotation:67624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c9QLwA&#10;AADcAAAADwAAAGRycy9kb3ducmV2LnhtbERPSwrCMBDdC94hjOBOUxWlVKOIKHQj+N0PzdgWm0lp&#10;oq23NwvB5eP9V5vOVOJNjSstK5iMIxDEmdUl5wpu18MoBuE8ssbKMin4kIPNut9bYaJty2d6X3wu&#10;Qgi7BBUU3teJlC4ryKAb25o4cA/bGPQBNrnUDbYh3FRyGkULabDk0FBgTbuCsuflZRTYo3tk9wVP&#10;zubZpfODO532aavUcNBtlyA8df4v/rlTrWAWh7XhTDg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tdz1AvAAAANwAAAAPAAAAAAAAAAAAAAAAAJgCAABkcnMvZG93bnJldi54&#10;bWxQSwUGAAAAAAQABAD1AAAAgQMAAAAA&#10;" adj="18900" strokecolor="white"/>
                    </v:group>
                  </v:group>
                  <v:shape id="AutoShape 7" o:spid="_x0000_s1033" type="#_x0000_t32" style="position:absolute;left:4572;top:3873;width:2095;height:34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p1VcYAAADcAAAADwAAAGRycy9kb3ducmV2LnhtbESPT2sCMRTE74V+h/AK3jSr0lJXo1j/&#10;gAUvaz3o7bF5bpZuXpYk6vbbNwWhx2FmfsPMFp1txI18qB0rGA4yEMSl0zVXCo5f2/47iBCRNTaO&#10;ScEPBVjMn59mmGt354Juh1iJBOGQowITY5tLGUpDFsPAtcTJuzhvMSbpK6k93hPcNnKUZW/SYs1p&#10;wWBLK0Pl9+FqFXwsPws/We93m1PWnMzwfK2LV1Kq99ItpyAidfE//GjvtILxZAR/Z9IR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KdVXGAAAA3AAAAA8AAAAAAAAA&#10;AAAAAAAAoQIAAGRycy9kb3ducmV2LnhtbFBLBQYAAAAABAAEAPkAAACUAwAAAAA=&#10;" strokeweight="1.5pt">
                    <v:stroke startarrow="oval" endarrow="block"/>
                  </v:shape>
                </v:group>
                <v:shape id="Arc 62" o:spid="_x0000_s1034" style="position:absolute;left:4453;top:3028;width:2682;height:831;rotation:-880521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QLMAA&#10;AADcAAAADwAAAGRycy9kb3ducmV2LnhtbERPPW/CMBDdkfofrKvEBk4yUAgY1KZCYigDAfYjPpLQ&#10;+BzFBsK/xwMS49P7Xqx604gbda62rCAeRyCIC6trLhUc9uvRFITzyBoby6TgQQ5Wy4/BAlNt77yj&#10;W+5LEULYpaig8r5NpXRFRQbd2LbEgTvbzqAPsCul7vAewk0jkyiaSIM1h4YKW8oqKv7zq1Hw6+Ot&#10;LSj+usjTsfzJ4mQT/Rmlhp/99xyEp96/xS/3RiuYzMLacCYc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3QLMAAAADcAAAADwAAAAAAAAAAAAAAAACYAgAAZHJzL2Rvd25y&#10;ZXYueG1sUEsFBgAAAAAEAAQA9QAAAIUDAAAAAA==&#10;" path="m,6849nfc4084,2479,9797,-1,15779,v4841,,9543,1626,13349,4619em,6849nsc4084,2479,9797,-1,15779,v4841,,9543,1626,13349,4619l15779,21600,,6849xe" filled="f" strokeweight="2.25pt">
                  <v:path arrowok="t" o:extrusionok="f" o:connecttype="custom" o:connectlocs="0,26359;268237,17777;145302,83131" o:connectangles="0,0,0"/>
                </v:shape>
              </v:group>
            </w:pict>
          </mc:Fallback>
        </mc:AlternateContent>
      </w:r>
      <w:r w:rsidR="00E82726"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FB19A79" wp14:editId="1B7FF91D">
                <wp:simplePos x="0" y="0"/>
                <wp:positionH relativeFrom="column">
                  <wp:posOffset>585470</wp:posOffset>
                </wp:positionH>
                <wp:positionV relativeFrom="paragraph">
                  <wp:posOffset>69054</wp:posOffset>
                </wp:positionV>
                <wp:extent cx="1041400" cy="1162050"/>
                <wp:effectExtent l="0" t="0" r="44450" b="0"/>
                <wp:wrapNone/>
                <wp:docPr id="393" name="Gruppieren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400" cy="1162050"/>
                          <a:chOff x="0" y="0"/>
                          <a:chExt cx="1041400" cy="1162050"/>
                        </a:xfrm>
                      </wpg:grpSpPr>
                      <wpg:grpSp>
                        <wpg:cNvPr id="390" name="Gruppieren 390"/>
                        <wpg:cNvGrpSpPr/>
                        <wpg:grpSpPr>
                          <a:xfrm>
                            <a:off x="0" y="0"/>
                            <a:ext cx="1041400" cy="1162050"/>
                            <a:chOff x="0" y="0"/>
                            <a:chExt cx="1041400" cy="1162050"/>
                          </a:xfrm>
                        </wpg:grpSpPr>
                        <wpg:grpSp>
                          <wpg:cNvPr id="389" name="Gruppieren 389"/>
                          <wpg:cNvGrpSpPr/>
                          <wpg:grpSpPr>
                            <a:xfrm>
                              <a:off x="0" y="0"/>
                              <a:ext cx="1041400" cy="1162050"/>
                              <a:chOff x="0" y="0"/>
                              <a:chExt cx="1041400" cy="1162050"/>
                            </a:xfrm>
                          </wpg:grpSpPr>
                          <pic:pic xmlns:pic="http://schemas.openxmlformats.org/drawingml/2006/picture">
                            <pic:nvPicPr>
                              <pic:cNvPr id="317" name="Bild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28600"/>
                                <a:ext cx="939800" cy="933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s:wsp>
                            <wps:cNvPr id="153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9900" y="241300"/>
                                <a:ext cx="46799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5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505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" name="AutoShape 11"/>
                            <wps:cNvSpPr>
                              <a:spLocks noChangeArrowheads="1"/>
                            </wps:cNvSpPr>
                            <wps:spPr bwMode="auto">
                              <a:xfrm rot="8219054">
                                <a:off x="660400" y="0"/>
                                <a:ext cx="381000" cy="683260"/>
                              </a:xfrm>
                              <a:prstGeom prst="moon">
                                <a:avLst>
                                  <a:gd name="adj" fmla="val 6256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6" name="Arc 10"/>
                          <wps:cNvSpPr>
                            <a:spLocks/>
                          </wps:cNvSpPr>
                          <wps:spPr bwMode="auto">
                            <a:xfrm>
                              <a:off x="457200" y="234950"/>
                              <a:ext cx="467995" cy="46418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1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66725" y="695325"/>
                            <a:ext cx="40005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93" o:spid="_x0000_s1026" style="position:absolute;margin-left:46.1pt;margin-top:5.45pt;width:82pt;height:91.5pt;z-index:251804672" coordsize="10414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">
                <v:group id="Gruppieren 390" o:spid="_x0000_s1027" style="position:absolute;width:10414;height:11620" coordsize="10414,1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group id="Gruppieren 389" o:spid="_x0000_s1028" style="position:absolute;width:10414;height:11620" coordsize="10414,1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  <v:shape id="Bild 1" o:spid="_x0000_s1029" type="#_x0000_t75" style="position:absolute;top:2286;width:9398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CikHFAAAA3AAAAA8AAABkcnMvZG93bnJldi54bWxEj09rwkAUxO8Fv8PyCr0U3WhBQ3QVaanU&#10;gwf/QY+v2Wc2NPs2ZFcTv70rCB6HmfkNM1t0thIXanzpWMFwkIAgzp0uuVBw2H/3UxA+IGusHJOC&#10;K3lYzHsvM8y0a3lLl10oRISwz1CBCaHOpPS5IYt+4Gri6J1cYzFE2RRSN9hGuK3kKEnG0mLJccFg&#10;TZ+G8v/d2SpYHevReFOmv+vtl9Em/XsvZEtKvb12yymIQF14hh/tH63gYziB+5l4BO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AopBxQAAANwAAAAPAAAAAAAAAAAAAAAA&#10;AJ8CAABkcnMvZG93bnJldi54bWxQSwUGAAAAAAQABAD3AAAAkQMAAAAA&#10;">
                      <v:imagedata r:id="rId11" o:title=""/>
                      <v:path arrowok="t"/>
                    </v:shape>
                    <v:rect id="Rectangle 9" o:spid="_x0000_s1030" style="position:absolute;left:4699;top:2413;width:467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qOcQA&#10;AADcAAAADwAAAGRycy9kb3ducmV2LnhtbERPS2vCQBC+C/6HZQRvumlFW1I3QXyAl4JNe2hvQ3aa&#10;hGRn0+yapP++WxC8zcf3nG06mkb01LnKsoKHZQSCOLe64kLBx/tp8QzCeWSNjWVS8EsO0mQ62WKs&#10;7cBv1Ge+ECGEXYwKSu/bWEqXl2TQLW1LHLhv2xn0AXaF1B0OIdw08jGKNtJgxaGhxJb2JeV1djUK&#10;9HH/tDscVl/1Zfg0zY/uX2uUSs1n4+4FhKfR38U391mH+esV/D8TLp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WKjnEAAAA3AAAAA8AAAAAAAAAAAAAAAAAmAIAAGRycy9k&#10;b3ducmV2LnhtbFBLBQYAAAAABAAEAPUAAACJAwAAAAA=&#10;" fillcolor="red" stroked="f" strokecolor="#ff5050">
                      <v:fill opacity="35980f"/>
                    </v:rect>
                    <v:shape id="AutoShape 11" o:spid="_x0000_s1031" type="#_x0000_t184" style="position:absolute;left:6604;width:3810;height:6832;rotation:89773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7WcUA&#10;AADcAAAADwAAAGRycy9kb3ducmV2LnhtbESPQWvCQBCF74X+h2UKvdVNhUpJXYMUAoKHYiriccxO&#10;k+DubMxuNfrrnUOhtxnem/e+mRejd+pMQ+wCG3idZKCI62A7bgxsv8uXd1AxIVt0gcnAlSIUi8eH&#10;OeY2XHhD5yo1SkI45migTanPtY51Sx7jJPTEov2EwWOSdWi0HfAi4d7paZbNtMeOpaHFnj5bqo/V&#10;rzfwtT+4at0F78JuO9X+dChvs7Uxz0/j8gNUojH9m/+uV1bw34R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vztZxQAAANwAAAAPAAAAAAAAAAAAAAAAAJgCAABkcnMv&#10;ZG93bnJldi54bWxQSwUGAAAAAAQABAD1AAAAigMAAAAA&#10;" adj="13514" strokecolor="white"/>
                  </v:group>
                  <v:shape id="Arc 10" o:spid="_x0000_s1032" style="position:absolute;left:4572;top:2349;width:4679;height:464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q9icQA&#10;AADcAAAADwAAAGRycy9kb3ducmV2LnhtbERPTWvCQBC9C/6HZQQvUje1VGzqKiJYBA/SVHoes2M2&#10;NDubZrdJ7K93hUJv83ifs1z3thItNb50rOBxmoAgzp0uuVBw+tg9LED4gKyxckwKruRhvRoOlphq&#10;1/E7tVkoRAxhn6ICE0KdSulzQxb91NXEkbu4xmKIsCmkbrCL4baSsySZS4slxwaDNW0N5V/Zj1Vw&#10;vEyub5/Zpj19/y6e9tgdXsz5rNR41G9eQQTqw7/4z73Xcf7zHO7PxAv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KvYnEAAAA3AAAAA8AAAAAAAAAAAAAAAAAmAIAAGRycy9k&#10;b3ducmV2LnhtbFBLBQYAAAAABAAEAPUAAACJAwAAAAA=&#10;" path="m-1,nfc11929,,21600,9670,21600,21600em-1,nsc11929,,21600,9670,21600,21600l,21600,-1,xe" filled="f" strokeweight="1.5pt">
                    <v:path arrowok="t" o:extrusionok="f" o:connecttype="custom" o:connectlocs="0,0;467995,464185;0,464185" o:connectangles="0,0,0"/>
                  </v:shape>
                </v:group>
                <v:shape id="AutoShape 7" o:spid="_x0000_s1033" type="#_x0000_t32" style="position:absolute;left:4667;top:6953;width:40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h42cUAAADcAAAADwAAAGRycy9kb3ducmV2LnhtbESPQWsCMRSE7wX/Q3gFbzVrBaurUaRY&#10;7EEo2oLX5+a5G7p52SZxd/vvTaHgcZiZb5jlure1aMkH41jBeJSBIC6cNlwq+Pp8e5qBCBFZY+2Y&#10;FPxSgPVq8LDEXLuOD9QeYykShEOOCqoYm1zKUFRkMYxcQ5y8i/MWY5K+lNpjl+C2ls9ZNpUWDaeF&#10;Cht6raj4Pl6tAv8z7QydzofrS2vkdvJx2m/1TqnhY79ZgIjUx3v4v/2uFUzmY/g7k46A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h42cUAAADcAAAADwAAAAAAAAAA&#10;AAAAAAChAgAAZHJzL2Rvd25yZXYueG1sUEsFBgAAAAAEAAQA+QAAAJMDAAAAAA==&#10;" strokeweight="1.5pt">
                  <v:stroke startarrow="oval" endarrow="block"/>
                </v:shape>
              </v:group>
            </w:pict>
          </mc:Fallback>
        </mc:AlternateContent>
      </w:r>
      <w:r w:rsidR="0080484E">
        <w:rPr>
          <w:sz w:val="24"/>
          <w:szCs w:val="24"/>
        </w:rPr>
        <w:t xml:space="preserve">15 Minuten </w:t>
      </w:r>
      <w:r w:rsidR="00720912">
        <w:rPr>
          <w:sz w:val="24"/>
          <w:szCs w:val="24"/>
        </w:rPr>
        <w:t>weiter gewandert.</w:t>
      </w:r>
      <w:r w:rsidR="00720912">
        <w:rPr>
          <w:sz w:val="24"/>
          <w:szCs w:val="24"/>
        </w:rPr>
        <w:tab/>
      </w:r>
      <w:r w:rsidR="00720912">
        <w:rPr>
          <w:sz w:val="24"/>
          <w:szCs w:val="24"/>
        </w:rPr>
        <w:tab/>
        <w:t xml:space="preserve">        </w:t>
      </w:r>
      <w:r w:rsidR="0033229D">
        <w:rPr>
          <w:sz w:val="24"/>
          <w:szCs w:val="24"/>
        </w:rPr>
        <w:tab/>
      </w:r>
      <w:r w:rsidR="00720912">
        <w:rPr>
          <w:sz w:val="24"/>
          <w:szCs w:val="24"/>
        </w:rPr>
        <w:t>5 Minuten weiter gewandert.</w:t>
      </w:r>
    </w:p>
    <w:p w:rsidR="00720912" w:rsidRDefault="00720912" w:rsidP="000F3E7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720912" w:rsidRDefault="00720912" w:rsidP="000F3E77">
      <w:pPr>
        <w:spacing w:line="240" w:lineRule="auto"/>
        <w:rPr>
          <w:sz w:val="24"/>
          <w:szCs w:val="24"/>
        </w:rPr>
      </w:pPr>
    </w:p>
    <w:p w:rsidR="00720912" w:rsidRDefault="00720912" w:rsidP="000F3E77">
      <w:pPr>
        <w:spacing w:line="240" w:lineRule="auto"/>
        <w:rPr>
          <w:sz w:val="24"/>
          <w:szCs w:val="24"/>
        </w:rPr>
      </w:pPr>
    </w:p>
    <w:p w:rsidR="00720912" w:rsidRDefault="00720912" w:rsidP="000F3E77">
      <w:pPr>
        <w:spacing w:line="240" w:lineRule="auto"/>
        <w:rPr>
          <w:sz w:val="24"/>
          <w:szCs w:val="24"/>
        </w:rPr>
      </w:pPr>
    </w:p>
    <w:p w:rsidR="00720912" w:rsidRDefault="00720912" w:rsidP="000F3E77">
      <w:pPr>
        <w:spacing w:line="240" w:lineRule="auto"/>
        <w:rPr>
          <w:sz w:val="24"/>
          <w:szCs w:val="24"/>
        </w:rPr>
      </w:pPr>
    </w:p>
    <w:p w:rsidR="00720912" w:rsidRDefault="00720912" w:rsidP="000F3E77">
      <w:pPr>
        <w:spacing w:line="240" w:lineRule="auto"/>
        <w:rPr>
          <w:sz w:val="24"/>
          <w:szCs w:val="24"/>
        </w:rPr>
      </w:pPr>
    </w:p>
    <w:p w:rsidR="00720912" w:rsidRDefault="00720912" w:rsidP="000F3E77">
      <w:pPr>
        <w:spacing w:line="240" w:lineRule="auto"/>
        <w:rPr>
          <w:sz w:val="24"/>
          <w:szCs w:val="24"/>
        </w:rPr>
      </w:pPr>
    </w:p>
    <w:p w:rsidR="00250E4A" w:rsidRDefault="00250E4A" w:rsidP="000F3E7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Die vom Zeiger überstrichene Fläche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Die vom Zeiger überstrichene Fläche </w:t>
      </w:r>
    </w:p>
    <w:p w:rsidR="00E551FB" w:rsidRPr="00EC43FD" w:rsidRDefault="00250E4A" w:rsidP="00EC43F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hat einen Winkel von: _______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hat einen Winkel von: _______ </w:t>
      </w:r>
    </w:p>
    <w:p w:rsidR="00E551FB" w:rsidRDefault="00DC141E" w:rsidP="00E551FB">
      <w:pPr>
        <w:pStyle w:val="Listenabsatz"/>
        <w:numPr>
          <w:ilvl w:val="0"/>
          <w:numId w:val="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Rechne die Größe der Winkel aus.</w:t>
      </w:r>
    </w:p>
    <w:p w:rsidR="000B38A7" w:rsidRPr="000B38A7" w:rsidRDefault="000B38A7" w:rsidP="000B38A7">
      <w:pPr>
        <w:ind w:left="360"/>
        <w:rPr>
          <w:b/>
          <w:sz w:val="24"/>
          <w:szCs w:val="24"/>
        </w:rPr>
      </w:pPr>
    </w:p>
    <w:p w:rsidR="00E551FB" w:rsidRDefault="00EC43FD" w:rsidP="00E551FB">
      <w:pPr>
        <w:spacing w:line="240" w:lineRule="auto"/>
        <w:ind w:left="360"/>
        <w:rPr>
          <w:sz w:val="24"/>
          <w:szCs w:val="24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6C39C18C" wp14:editId="7EC31669">
                <wp:simplePos x="0" y="0"/>
                <wp:positionH relativeFrom="column">
                  <wp:posOffset>1251997</wp:posOffset>
                </wp:positionH>
                <wp:positionV relativeFrom="paragraph">
                  <wp:posOffset>1270</wp:posOffset>
                </wp:positionV>
                <wp:extent cx="851535" cy="814705"/>
                <wp:effectExtent l="0" t="0" r="24765" b="118745"/>
                <wp:wrapNone/>
                <wp:docPr id="542" name="Gruppieren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535" cy="814705"/>
                          <a:chOff x="0" y="0"/>
                          <a:chExt cx="1010341" cy="991346"/>
                        </a:xfrm>
                      </wpg:grpSpPr>
                      <wpg:grpSp>
                        <wpg:cNvPr id="538" name="Gruppieren 538"/>
                        <wpg:cNvGrpSpPr/>
                        <wpg:grpSpPr>
                          <a:xfrm>
                            <a:off x="0" y="0"/>
                            <a:ext cx="934720" cy="991346"/>
                            <a:chOff x="0" y="0"/>
                            <a:chExt cx="934871" cy="991788"/>
                          </a:xfrm>
                        </wpg:grpSpPr>
                        <pic:pic xmlns:pic="http://schemas.openxmlformats.org/drawingml/2006/picture">
                          <pic:nvPicPr>
                            <pic:cNvPr id="510" name="Bild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34871" cy="9348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g:grpSp>
                          <wpg:cNvPr id="511" name="Gruppieren 511"/>
                          <wpg:cNvGrpSpPr/>
                          <wpg:grpSpPr>
                            <a:xfrm>
                              <a:off x="470847" y="464024"/>
                              <a:ext cx="203200" cy="341630"/>
                              <a:chOff x="123825" y="0"/>
                              <a:chExt cx="204765" cy="341630"/>
                            </a:xfrm>
                          </wpg:grpSpPr>
                          <wps:wsp>
                            <wps:cNvPr id="315" name="Gerade Verbindung mit Pfeil 3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5096" y="0"/>
                                <a:ext cx="203494" cy="1899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" name="Gerade Verbindung mit Pfeil 5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3825" y="0"/>
                                <a:ext cx="0" cy="341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15" name="Gruppieren 515"/>
                          <wpg:cNvGrpSpPr>
                            <a:grpSpLocks/>
                          </wpg:cNvGrpSpPr>
                          <wpg:grpSpPr bwMode="auto">
                            <a:xfrm rot="19030755">
                              <a:off x="260708" y="772078"/>
                              <a:ext cx="664210" cy="219710"/>
                              <a:chOff x="7739" y="14055"/>
                              <a:chExt cx="1046" cy="346"/>
                            </a:xfrm>
                          </wpg:grpSpPr>
                          <wps:wsp>
                            <wps:cNvPr id="525" name="AutoShape 61"/>
                            <wps:cNvSpPr>
                              <a:spLocks noChangeArrowheads="1"/>
                            </wps:cNvSpPr>
                            <wps:spPr bwMode="auto">
                              <a:xfrm rot="18849939">
                                <a:off x="7847" y="13991"/>
                                <a:ext cx="302" cy="518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6" name="Arc 62"/>
                            <wps:cNvSpPr>
                              <a:spLocks/>
                            </wps:cNvSpPr>
                            <wps:spPr bwMode="auto">
                              <a:xfrm rot="12742485" flipH="1">
                                <a:off x="7981" y="14055"/>
                                <a:ext cx="425" cy="170"/>
                              </a:xfrm>
                              <a:custGeom>
                                <a:avLst/>
                                <a:gdLst>
                                  <a:gd name="G0" fmla="+- 15779 0 0"/>
                                  <a:gd name="G1" fmla="+- 21600 0 0"/>
                                  <a:gd name="G2" fmla="+- 21600 0 0"/>
                                  <a:gd name="T0" fmla="*/ 0 w 29129"/>
                                  <a:gd name="T1" fmla="*/ 6849 h 21600"/>
                                  <a:gd name="T2" fmla="*/ 29129 w 29129"/>
                                  <a:gd name="T3" fmla="*/ 4619 h 21600"/>
                                  <a:gd name="T4" fmla="*/ 15779 w 29129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9129" h="21600" fill="none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0620" y="0"/>
                                      <a:pt x="25322" y="1626"/>
                                      <a:pt x="29128" y="4619"/>
                                    </a:cubicBezTo>
                                  </a:path>
                                  <a:path w="29129" h="21600" stroke="0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0620" y="0"/>
                                      <a:pt x="25322" y="1626"/>
                                      <a:pt x="29128" y="4619"/>
                                    </a:cubicBezTo>
                                    <a:lnTo>
                                      <a:pt x="1577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7" name="Arc 63"/>
                            <wps:cNvSpPr>
                              <a:spLocks/>
                            </wps:cNvSpPr>
                            <wps:spPr bwMode="auto">
                              <a:xfrm rot="10681421" flipH="1">
                                <a:off x="8360" y="14214"/>
                                <a:ext cx="425" cy="113"/>
                              </a:xfrm>
                              <a:custGeom>
                                <a:avLst/>
                                <a:gdLst>
                                  <a:gd name="G0" fmla="+- 15779 0 0"/>
                                  <a:gd name="G1" fmla="+- 21600 0 0"/>
                                  <a:gd name="G2" fmla="+- 21600 0 0"/>
                                  <a:gd name="T0" fmla="*/ 0 w 29129"/>
                                  <a:gd name="T1" fmla="*/ 6849 h 21600"/>
                                  <a:gd name="T2" fmla="*/ 29129 w 29129"/>
                                  <a:gd name="T3" fmla="*/ 4619 h 21600"/>
                                  <a:gd name="T4" fmla="*/ 15779 w 29129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9129" h="21600" fill="none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0620" y="0"/>
                                      <a:pt x="25322" y="1626"/>
                                      <a:pt x="29128" y="4619"/>
                                    </a:cubicBezTo>
                                  </a:path>
                                  <a:path w="29129" h="21600" stroke="0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0620" y="0"/>
                                      <a:pt x="25322" y="1626"/>
                                      <a:pt x="29128" y="4619"/>
                                    </a:cubicBezTo>
                                    <a:lnTo>
                                      <a:pt x="1577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540" name="AutoShape 61"/>
                        <wps:cNvSpPr>
                          <a:spLocks noChangeArrowheads="1"/>
                        </wps:cNvSpPr>
                        <wps:spPr bwMode="auto">
                          <a:xfrm rot="13678426">
                            <a:off x="750626" y="716508"/>
                            <a:ext cx="191135" cy="328295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Arc 62"/>
                        <wps:cNvSpPr>
                          <a:spLocks/>
                        </wps:cNvSpPr>
                        <wps:spPr bwMode="auto">
                          <a:xfrm rot="8161633" flipH="1">
                            <a:off x="593678" y="723332"/>
                            <a:ext cx="269240" cy="107315"/>
                          </a:xfrm>
                          <a:custGeom>
                            <a:avLst/>
                            <a:gdLst>
                              <a:gd name="G0" fmla="+- 15779 0 0"/>
                              <a:gd name="G1" fmla="+- 21600 0 0"/>
                              <a:gd name="G2" fmla="+- 21600 0 0"/>
                              <a:gd name="T0" fmla="*/ 0 w 29129"/>
                              <a:gd name="T1" fmla="*/ 6849 h 21600"/>
                              <a:gd name="T2" fmla="*/ 29129 w 29129"/>
                              <a:gd name="T3" fmla="*/ 4619 h 21600"/>
                              <a:gd name="T4" fmla="*/ 15779 w 2912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129" h="21600" fill="none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</a:path>
                              <a:path w="29129" h="21600" stroke="0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  <a:lnTo>
                                  <a:pt x="1577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42" o:spid="_x0000_s1026" style="position:absolute;margin-left:98.6pt;margin-top:.1pt;width:67.05pt;height:64.15pt;z-index:251910144;mso-width-relative:margin;mso-height-relative:margin" coordsize="10103,9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">
                <v:group id="Gruppieren 538" o:spid="_x0000_s1027" style="position:absolute;width:9347;height:9913" coordsize="9348,9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Bild 1" o:spid="_x0000_s1028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g0M3DAAAA3AAAAA8AAABkcnMvZG93bnJldi54bWxET89rwjAUvg/8H8ITvAxNFVZK1yiiTNxh&#10;h3YTdnxr3ppi81KazNb/fjkMdvz4fhe7yXbiRoNvHStYrxIQxLXTLTcKPt5flhkIH5A1do5JwZ08&#10;7LazhwJz7UYu6VaFRsQQ9jkqMCH0uZS+NmTRr1xPHLlvN1gMEQ6N1AOOMdx2cpMkqbTYcmww2NPB&#10;UH2tfqyC06XfpG9t9vlaHo022ddjI0dSajGf9s8gAk3hX/znPmsFT+s4P56JR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DQzcMAAADcAAAADwAAAAAAAAAAAAAAAACf&#10;AgAAZHJzL2Rvd25yZXYueG1sUEsFBgAAAAAEAAQA9wAAAI8DAAAAAA==&#10;">
                    <v:imagedata r:id="rId11" o:title=""/>
                    <v:path arrowok="t"/>
                  </v:shape>
                  <v:group id="Gruppieren 511" o:spid="_x0000_s1029" style="position:absolute;left:4708;top:4640;width:2032;height:3416" coordorigin="123825" coordsize="204765,341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<v:shape id="Gerade Verbindung mit Pfeil 315" o:spid="_x0000_s1030" type="#_x0000_t32" style="position:absolute;left:125096;width:203494;height:1899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cnkcMAAADcAAAADwAAAGRycy9kb3ducmV2LnhtbESPQWvCQBSE74X+h+UVeqsblZYQXaUU&#10;ih68aD14fGSfSWz2bdh9xuTfdwuCx2FmvmGW68G1qqcQG88GppMMFHHpbcOVgePP91sOKgqyxdYz&#10;GRgpwnr1/LTEwvob76k/SKUShGOBBmqRrtA6ljU5jBPfESfv7INDSTJU2ga8Jbhr9SzLPrTDhtNC&#10;jR191VT+Hq7OQN/JbkPjKb/svARLeT8b99qY15fhcwFKaJBH+N7eWgPz6Tv8n0lHQK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XJ5HDAAAA3AAAAA8AAAAAAAAAAAAA&#10;AAAAoQIAAGRycy9kb3ducmV2LnhtbFBLBQYAAAAABAAEAPkAAACRAwAAAAA=&#10;" strokeweight="2.25pt">
                      <v:stroke endarrow="block"/>
                    </v:shape>
                    <v:shape id="Gerade Verbindung mit Pfeil 513" o:spid="_x0000_s1031" type="#_x0000_t32" style="position:absolute;left:123825;width:0;height:341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6Cl8UAAADcAAAADwAAAGRycy9kb3ducmV2LnhtbESPQWsCMRSE7wX/Q3gFbzVrpSqrUaRY&#10;7EEo2oLX5+a5G7p52SZxd/vvG6HgcZiZb5jlure1aMkH41jBeJSBIC6cNlwq+Pp8e5qDCBFZY+2Y&#10;FPxSgPVq8LDEXLuOD9QeYykShEOOCqoYm1zKUFRkMYxcQ5y8i/MWY5K+lNpjl+C2ls9ZNpUWDaeF&#10;Cht6raj4Pl6tAv8z7QydzofrrDVyO/k47bd6p9Twsd8sQETq4z38337XCl7GE7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6Cl8UAAADcAAAADwAAAAAAAAAA&#10;AAAAAAChAgAAZHJzL2Rvd25yZXYueG1sUEsFBgAAAAAEAAQA+QAAAJMDAAAAAA==&#10;" strokeweight="1.5pt">
                      <v:stroke startarrow="oval" endarrow="block"/>
                    </v:shape>
                  </v:group>
                  <v:group id="Gruppieren 515" o:spid="_x0000_s1032" style="position:absolute;left:2607;top:7720;width:6642;height:2197;rotation:-2806301fd" coordorigin="7739,14055" coordsize="104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mbfysQAAADcAAAA&#10;DwAAAAAAAAAAAAAAAACqAgAAZHJzL2Rvd25yZXYueG1sUEsFBgAAAAAEAAQA+gAAAJsDAAAAAA==&#10;">
  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  <v:stroke joinstyle="miter"/>
                      <v:path gradientshapeok="t" o:connecttype="custom" o:connectlocs="10800,0;0,10800;10800,21600;17997,10800" textboxrect="3600,0,17997,21600"/>
                    </v:shapetype>
                    <v:shape id="AutoShape 61" o:spid="_x0000_s1033" type="#_x0000_t130" style="position:absolute;left:7847;top:13991;width:302;height:518;rotation:-30038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OIwsMA&#10;AADcAAAADwAAAGRycy9kb3ducmV2LnhtbESP3YrCMBCF7wXfIYywdza1UJGuUVQQRBbBWtjboRnb&#10;YjMpTdTuPr1ZWPDy8J0fznI9mFY8qHeNZQWzKAZBXFrdcKWguOynCxDOI2tsLZOCH3KwXo1HS8y0&#10;ffKZHrmvRChhl6GC2vsuk9KVNRl0ke2IA7va3qAPsq+k7vEZyk0rkzieS4MNh4UaO9rVVN7yu1Hw&#10;df0uumObH4q0PA2n3ySQ7Vmpj8mw+QThafBv83/6oBWkSQp/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OIwsMAAADcAAAADwAAAAAAAAAAAAAAAACYAgAAZHJzL2Rv&#10;d25yZXYueG1sUEsFBgAAAAAEAAQA9QAAAIgDAAAAAA==&#10;" strokecolor="white"/>
                    <v:shape id="Arc 62" o:spid="_x0000_s1034" style="position:absolute;left:7981;top:14055;width:425;height:170;rotation:9674768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g8MMA&#10;AADcAAAADwAAAGRycy9kb3ducmV2LnhtbESPUUvDQBCE3wX/w7GCL2IvVhok7bWUloIPvhjzA5bc&#10;moTmdtPcmsZ/7wmCj8PMfMNsdnPozURj7IQdPC0yMMS1+I4bB9XH6fEFTFRkj70wOfimCLvt7c0G&#10;Cy9Xfqep1MYkCMcCHbSqQ2FtrFsKGBcyECfvU8aAmuTYWD/iNcFDb5dZltuAHaeFFgc6tFSfy6/g&#10;4PD8VlY6Sb06VuIfJMs1ny/O3d/N+zUYpVn/w3/tV+9gtczh90w6Anb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Pg8MMAAADcAAAADwAAAAAAAAAAAAAAAACYAgAAZHJzL2Rv&#10;d25yZXYueG1sUEsFBgAAAAAEAAQA9QAAAIgDAAAAAA==&#10;" path="m,6849nfc4084,2479,9797,-1,15779,v4841,,9543,1626,13349,4619em,6849nsc4084,2479,9797,-1,15779,v4841,,9543,1626,13349,4619l15779,21600,,6849xe" filled="f" strokeweight="2.25pt">
                      <v:path arrowok="t" o:extrusionok="f" o:connecttype="custom" o:connectlocs="0,54;425,36;230,170" o:connectangles="0,0,0"/>
                    </v:shape>
                    <v:shape id="Arc 63" o:spid="_x0000_s1035" style="position:absolute;left:8360;top:14214;width:425;height:113;rotation:-1166696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N/MYA&#10;AADcAAAADwAAAGRycy9kb3ducmV2LnhtbESPQWvCQBSE74X+h+UVeqsbhVaJrkEEi3goagX19sg+&#10;s9Hs2zS7jam/visUehxm5htmknW2Ei01vnSsoN9LQBDnTpdcKNh9Ll5GIHxA1lg5JgU/5CGbPj5M&#10;MNXuyhtqt6EQEcI+RQUmhDqV0ueGLPqeq4mjd3KNxRBlU0jd4DXCbSUHSfImLZYcFwzWNDeUX7bf&#10;VsG+v94s33H3sRqOGA/H25c5u5VSz0/dbAwiUBf+w3/tpVbwOhjC/Uw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9N/MYAAADcAAAADwAAAAAAAAAAAAAAAACYAgAAZHJz&#10;L2Rvd25yZXYueG1sUEsFBgAAAAAEAAQA9QAAAIsDAAAAAA==&#10;" path="m,6849nfc4084,2479,9797,-1,15779,v4841,,9543,1626,13349,4619em,6849nsc4084,2479,9797,-1,15779,v4841,,9543,1626,13349,4619l15779,21600,,6849xe" filled="f" strokeweight="2.25pt">
                      <v:path arrowok="t" o:extrusionok="f" o:connecttype="custom" o:connectlocs="0,36;425,24;230,113" o:connectangles="0,0,0"/>
                    </v:shape>
                  </v:group>
                </v:group>
                <v:shape id="AutoShape 61" o:spid="_x0000_s1036" type="#_x0000_t130" style="position:absolute;left:7506;top:7164;width:1912;height:3283;rotation:-86524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njsMA&#10;AADcAAAADwAAAGRycy9kb3ducmV2LnhtbERPS2sCMRC+F/wPYYTeatbaqmyNUoS2Fjz4OngcNtPN&#10;4mayblJd/33nUPD48b1ni87X6kJtrAIbGA4yUMRFsBWXBg77j6cpqJiQLdaBycCNIizmvYcZ5jZc&#10;eUuXXSqVhHDM0YBLqcm1joUjj3EQGmLhfkLrMQlsS21bvEq4r/Vzlo21x4qlwWFDS0fFaffrpeQ4&#10;Lkbnr/VpMtKb2qXvcjv83Bjz2O/e30Al6tJd/O9eWQOvLzJfzsgR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EnjsMAAADcAAAADwAAAAAAAAAAAAAAAACYAgAAZHJzL2Rv&#10;d25yZXYueG1sUEsFBgAAAAAEAAQA9QAAAIgDAAAAAA==&#10;" strokecolor="white"/>
                <v:shape id="Arc 62" o:spid="_x0000_s1037" style="position:absolute;left:5936;top:7233;width:2693;height:1073;rotation:-891468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jQsgA&#10;AADcAAAADwAAAGRycy9kb3ducmV2LnhtbESPQWsCMRSE7wX/Q3hCL6VmrbbU1SilRVRKKbU96O2x&#10;ee6ubl6WJLpbf70RCj0OM/MNM5m1phIncr60rKDfS0AQZ1aXnCv4+Z7fP4PwAVljZZkU/JKH2bRz&#10;M8FU24a/6LQOuYgQ9ikqKEKoUyl9VpBB37M1cfR21hkMUbpcaodNhJtKPiTJkzRYclwosKbXgrLD&#10;+mgUNLvVebPYjj7bgVmiu5N7//7xptRtt30ZgwjUhv/wX3upFTwO+3A9E4+An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9SNCyAAAANwAAAAPAAAAAAAAAAAAAAAAAJgCAABk&#10;cnMvZG93bnJldi54bWxQSwUGAAAAAAQABAD1AAAAjQMAAAAA&#10;" path="m,6849nfc4084,2479,9797,-1,15779,v4841,,9543,1626,13349,4619em,6849nsc4084,2479,9797,-1,15779,v4841,,9543,1626,13349,4619l15779,21600,,6849xe" filled="f" strokeweight="2.25pt">
                  <v:path arrowok="t" o:extrusionok="f" o:connecttype="custom" o:connectlocs="0,34028;269240,22949;145846,107315" o:connectangles="0,0,0"/>
                </v:shape>
              </v:group>
            </w:pict>
          </mc:Fallback>
        </mc:AlternateContent>
      </w:r>
    </w:p>
    <w:p w:rsidR="00EC43FD" w:rsidRDefault="00EC43FD" w:rsidP="00E551FB">
      <w:pPr>
        <w:spacing w:line="240" w:lineRule="auto"/>
        <w:ind w:left="360"/>
        <w:rPr>
          <w:b/>
          <w:sz w:val="24"/>
          <w:szCs w:val="24"/>
        </w:rPr>
      </w:pPr>
    </w:p>
    <w:p w:rsidR="00E551FB" w:rsidRDefault="00E551FB" w:rsidP="00B274DE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Es ist 4:30 Uhr.</w:t>
      </w:r>
    </w:p>
    <w:p w:rsidR="00DC141E" w:rsidRDefault="00DC141E" w:rsidP="00E551FB">
      <w:pPr>
        <w:spacing w:line="240" w:lineRule="auto"/>
        <w:ind w:left="360"/>
        <w:rPr>
          <w:sz w:val="24"/>
          <w:szCs w:val="24"/>
        </w:rPr>
      </w:pPr>
    </w:p>
    <w:p w:rsidR="00EC43FD" w:rsidRDefault="00EC43FD" w:rsidP="00E551FB">
      <w:pPr>
        <w:spacing w:line="240" w:lineRule="auto"/>
        <w:ind w:left="360"/>
        <w:rPr>
          <w:sz w:val="24"/>
          <w:szCs w:val="24"/>
        </w:rPr>
      </w:pPr>
    </w:p>
    <w:p w:rsidR="002448A0" w:rsidRPr="002448A0" w:rsidRDefault="00E551FB" w:rsidP="00DC141E">
      <w:pPr>
        <w:pStyle w:val="Listenabsatz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DC141E">
        <w:rPr>
          <w:sz w:val="24"/>
          <w:szCs w:val="24"/>
        </w:rPr>
        <w:t xml:space="preserve">Der kleine Zeiger ist bereits den </w:t>
      </w:r>
      <w:r w:rsidRPr="00DC141E">
        <w:rPr>
          <w:sz w:val="24"/>
          <w:szCs w:val="24"/>
          <w:u w:val="single"/>
        </w:rPr>
        <w:t>halben Weg</w:t>
      </w:r>
      <w:r w:rsidR="002448A0">
        <w:rPr>
          <w:sz w:val="24"/>
          <w:szCs w:val="24"/>
          <w:u w:val="single"/>
        </w:rPr>
        <w:t xml:space="preserve"> </w:t>
      </w:r>
      <w:r w:rsidR="002448A0" w:rsidRPr="002448A0">
        <w:rPr>
          <w:sz w:val="24"/>
          <w:szCs w:val="24"/>
        </w:rPr>
        <w:t>(die Hälfte einer Stunde)</w:t>
      </w:r>
    </w:p>
    <w:p w:rsidR="00AB6732" w:rsidRPr="002448A0" w:rsidRDefault="00E551FB" w:rsidP="002448A0">
      <w:pPr>
        <w:pStyle w:val="Listenabsatz"/>
        <w:spacing w:line="240" w:lineRule="auto"/>
        <w:ind w:left="720"/>
        <w:rPr>
          <w:sz w:val="24"/>
          <w:szCs w:val="24"/>
        </w:rPr>
      </w:pPr>
      <w:r w:rsidRPr="00DC141E">
        <w:rPr>
          <w:sz w:val="24"/>
          <w:szCs w:val="24"/>
        </w:rPr>
        <w:t xml:space="preserve">von der 4 </w:t>
      </w:r>
      <w:r w:rsidR="007D4049">
        <w:rPr>
          <w:noProof/>
          <w:lang w:eastAsia="de-DE"/>
        </w:rPr>
        <w:drawing>
          <wp:anchor distT="0" distB="0" distL="114300" distR="114300" simplePos="0" relativeHeight="251967488" behindDoc="0" locked="0" layoutInCell="1" allowOverlap="1" wp14:anchorId="1435FA42" wp14:editId="75CE627C">
            <wp:simplePos x="0" y="0"/>
            <wp:positionH relativeFrom="column">
              <wp:posOffset>5102225</wp:posOffset>
            </wp:positionH>
            <wp:positionV relativeFrom="paragraph">
              <wp:posOffset>115570</wp:posOffset>
            </wp:positionV>
            <wp:extent cx="597535" cy="552450"/>
            <wp:effectExtent l="0" t="0" r="0" b="0"/>
            <wp:wrapNone/>
            <wp:docPr id="702" name="Grafi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A0">
        <w:rPr>
          <w:sz w:val="24"/>
          <w:szCs w:val="24"/>
        </w:rPr>
        <w:t xml:space="preserve">in Richtung 5 weiter gewandert. </w:t>
      </w:r>
    </w:p>
    <w:p w:rsidR="00EC43FD" w:rsidRPr="00DC141E" w:rsidRDefault="00EC43FD" w:rsidP="00EC43FD">
      <w:pPr>
        <w:pStyle w:val="Listenabsatz"/>
        <w:spacing w:line="240" w:lineRule="auto"/>
        <w:ind w:left="720"/>
        <w:rPr>
          <w:sz w:val="24"/>
          <w:szCs w:val="24"/>
        </w:rPr>
      </w:pPr>
    </w:p>
    <w:p w:rsidR="00E551FB" w:rsidRPr="00DC141E" w:rsidRDefault="00E551FB" w:rsidP="00DC141E">
      <w:pPr>
        <w:pStyle w:val="Listenabsatz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DC141E">
        <w:rPr>
          <w:sz w:val="24"/>
          <w:szCs w:val="24"/>
        </w:rPr>
        <w:t xml:space="preserve">Der Winkel zwischen zwei Ziffern </w:t>
      </w:r>
      <w:r w:rsidR="004606B7">
        <w:rPr>
          <w:sz w:val="24"/>
          <w:szCs w:val="24"/>
        </w:rPr>
        <w:t xml:space="preserve">(zwischen 4 und 5) </w:t>
      </w:r>
      <w:r w:rsidRPr="00DC141E">
        <w:rPr>
          <w:sz w:val="24"/>
          <w:szCs w:val="24"/>
        </w:rPr>
        <w:t>beträgt 30°.</w:t>
      </w:r>
    </w:p>
    <w:p w:rsidR="00EC43FD" w:rsidRDefault="00EC43FD" w:rsidP="00E551FB">
      <w:pPr>
        <w:spacing w:line="240" w:lineRule="auto"/>
        <w:ind w:left="360"/>
        <w:rPr>
          <w:sz w:val="24"/>
          <w:szCs w:val="24"/>
        </w:rPr>
      </w:pPr>
    </w:p>
    <w:p w:rsidR="00DC141E" w:rsidRDefault="00E36684" w:rsidP="00E551FB">
      <w:pPr>
        <w:spacing w:line="24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4903470</wp:posOffset>
                </wp:positionH>
                <wp:positionV relativeFrom="paragraph">
                  <wp:posOffset>9525</wp:posOffset>
                </wp:positionV>
                <wp:extent cx="1008934" cy="990600"/>
                <wp:effectExtent l="0" t="0" r="20320" b="133350"/>
                <wp:wrapNone/>
                <wp:docPr id="675" name="Gruppieren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934" cy="990600"/>
                          <a:chOff x="0" y="0"/>
                          <a:chExt cx="1008934" cy="990600"/>
                        </a:xfrm>
                      </wpg:grpSpPr>
                      <wpg:grpSp>
                        <wpg:cNvPr id="673" name="Gruppieren 673"/>
                        <wpg:cNvGrpSpPr/>
                        <wpg:grpSpPr>
                          <a:xfrm>
                            <a:off x="0" y="0"/>
                            <a:ext cx="1008934" cy="990600"/>
                            <a:chOff x="0" y="0"/>
                            <a:chExt cx="1008934" cy="990600"/>
                          </a:xfrm>
                        </wpg:grpSpPr>
                        <wpg:grpSp>
                          <wpg:cNvPr id="670" name="Gruppieren 670"/>
                          <wpg:cNvGrpSpPr/>
                          <wpg:grpSpPr>
                            <a:xfrm>
                              <a:off x="0" y="0"/>
                              <a:ext cx="934668" cy="990600"/>
                              <a:chOff x="0" y="0"/>
                              <a:chExt cx="934668" cy="990600"/>
                            </a:xfrm>
                          </wpg:grpSpPr>
                          <wpg:grpSp>
                            <wpg:cNvPr id="613" name="Gruppieren 613"/>
                            <wpg:cNvGrpSpPr/>
                            <wpg:grpSpPr>
                              <a:xfrm>
                                <a:off x="0" y="0"/>
                                <a:ext cx="934668" cy="990600"/>
                                <a:chOff x="0" y="0"/>
                                <a:chExt cx="934871" cy="9917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4" name="Bild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871" cy="9348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g:grpSp>
                              <wpg:cNvPr id="615" name="Gruppieren 615"/>
                              <wpg:cNvGrpSpPr/>
                              <wpg:grpSpPr>
                                <a:xfrm>
                                  <a:off x="470847" y="464024"/>
                                  <a:ext cx="203200" cy="341630"/>
                                  <a:chOff x="123825" y="0"/>
                                  <a:chExt cx="204765" cy="341630"/>
                                </a:xfrm>
                              </wpg:grpSpPr>
                              <wps:wsp>
                                <wps:cNvPr id="616" name="Gerade Verbindung mit Pfeil 6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5096" y="0"/>
                                    <a:ext cx="203494" cy="18997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7" name="Gerade Verbindung mit Pfeil 6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3825" y="0"/>
                                    <a:ext cx="0" cy="3416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oval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18" name="Gruppieren 618"/>
                              <wpg:cNvGrpSpPr>
                                <a:grpSpLocks/>
                              </wpg:cNvGrpSpPr>
                              <wpg:grpSpPr bwMode="auto">
                                <a:xfrm rot="19030755">
                                  <a:off x="260708" y="772078"/>
                                  <a:ext cx="664210" cy="219710"/>
                                  <a:chOff x="7739" y="14055"/>
                                  <a:chExt cx="1046" cy="346"/>
                                </a:xfrm>
                              </wpg:grpSpPr>
                              <wps:wsp>
                                <wps:cNvPr id="620" name="AutoShape 61"/>
                                <wps:cNvSpPr>
                                  <a:spLocks noChangeArrowheads="1"/>
                                </wps:cNvSpPr>
                                <wps:spPr bwMode="auto">
                                  <a:xfrm rot="18849939">
                                    <a:off x="7847" y="13991"/>
                                    <a:ext cx="302" cy="518"/>
                                  </a:xfrm>
                                  <a:prstGeom prst="flowChartOnlineStorag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1" name="Arc 62"/>
                                <wps:cNvSpPr>
                                  <a:spLocks/>
                                </wps:cNvSpPr>
                                <wps:spPr bwMode="auto">
                                  <a:xfrm rot="12742485" flipH="1">
                                    <a:off x="7981" y="14055"/>
                                    <a:ext cx="425" cy="170"/>
                                  </a:xfrm>
                                  <a:custGeom>
                                    <a:avLst/>
                                    <a:gdLst>
                                      <a:gd name="G0" fmla="+- 15779 0 0"/>
                                      <a:gd name="G1" fmla="+- 21600 0 0"/>
                                      <a:gd name="G2" fmla="+- 21600 0 0"/>
                                      <a:gd name="T0" fmla="*/ 0 w 29129"/>
                                      <a:gd name="T1" fmla="*/ 6849 h 21600"/>
                                      <a:gd name="T2" fmla="*/ 29129 w 29129"/>
                                      <a:gd name="T3" fmla="*/ 4619 h 21600"/>
                                      <a:gd name="T4" fmla="*/ 15779 w 2912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9129" h="21600" fill="none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</a:path>
                                      <a:path w="29129" h="21600" stroke="0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  <a:lnTo>
                                          <a:pt x="1577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2" name="Arc 63"/>
                                <wps:cNvSpPr>
                                  <a:spLocks/>
                                </wps:cNvSpPr>
                                <wps:spPr bwMode="auto">
                                  <a:xfrm rot="10681421" flipH="1">
                                    <a:off x="8360" y="14214"/>
                                    <a:ext cx="425" cy="113"/>
                                  </a:xfrm>
                                  <a:custGeom>
                                    <a:avLst/>
                                    <a:gdLst>
                                      <a:gd name="G0" fmla="+- 15779 0 0"/>
                                      <a:gd name="G1" fmla="+- 21600 0 0"/>
                                      <a:gd name="G2" fmla="+- 21600 0 0"/>
                                      <a:gd name="T0" fmla="*/ 0 w 29129"/>
                                      <a:gd name="T1" fmla="*/ 6849 h 21600"/>
                                      <a:gd name="T2" fmla="*/ 29129 w 29129"/>
                                      <a:gd name="T3" fmla="*/ 4619 h 21600"/>
                                      <a:gd name="T4" fmla="*/ 15779 w 2912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9129" h="21600" fill="none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</a:path>
                                      <a:path w="29129" h="21600" stroke="0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  <a:lnTo>
                                          <a:pt x="1577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23" name="AutoShape 27"/>
                            <wps:cNvSpPr>
                              <a:spLocks noChangeArrowheads="1"/>
                            </wps:cNvSpPr>
                            <wps:spPr bwMode="auto">
                              <a:xfrm rot="18042734">
                                <a:off x="584603" y="412485"/>
                                <a:ext cx="122400" cy="442800"/>
                              </a:xfrm>
                              <a:prstGeom prst="triangle">
                                <a:avLst>
                                  <a:gd name="adj" fmla="val 10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>
                                    <a:alpha val="7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24" name="AutoShape 61"/>
                          <wps:cNvSpPr>
                            <a:spLocks noChangeArrowheads="1"/>
                          </wps:cNvSpPr>
                          <wps:spPr bwMode="auto">
                            <a:xfrm rot="13678426">
                              <a:off x="749300" y="717550"/>
                              <a:ext cx="190991" cy="328277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5" name="Arc 62"/>
                        <wps:cNvSpPr>
                          <a:spLocks/>
                        </wps:cNvSpPr>
                        <wps:spPr bwMode="auto">
                          <a:xfrm rot="8161633" flipH="1">
                            <a:off x="609600" y="711200"/>
                            <a:ext cx="268605" cy="106680"/>
                          </a:xfrm>
                          <a:custGeom>
                            <a:avLst/>
                            <a:gdLst>
                              <a:gd name="G0" fmla="+- 15779 0 0"/>
                              <a:gd name="G1" fmla="+- 21600 0 0"/>
                              <a:gd name="G2" fmla="+- 21600 0 0"/>
                              <a:gd name="T0" fmla="*/ 0 w 29129"/>
                              <a:gd name="T1" fmla="*/ 6849 h 21600"/>
                              <a:gd name="T2" fmla="*/ 29129 w 29129"/>
                              <a:gd name="T3" fmla="*/ 4619 h 21600"/>
                              <a:gd name="T4" fmla="*/ 15779 w 2912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129" h="21600" fill="none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</a:path>
                              <a:path w="29129" h="21600" stroke="0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  <a:lnTo>
                                  <a:pt x="1577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675" o:spid="_x0000_s1026" style="position:absolute;margin-left:386.1pt;margin-top:.75pt;width:79.45pt;height:78pt;z-index:251949056" coordsize="10089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">
                <v:group id="Gruppieren 673" o:spid="_x0000_s1027" style="position:absolute;width:10089;height:9906" coordsize="10089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group id="Gruppieren 670" o:spid="_x0000_s1028" style="position:absolute;width:9346;height:9906" coordsize="934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  <v:group id="Gruppieren 613" o:spid="_x0000_s1029" style="position:absolute;width:9346;height:9906" coordsize="9348,9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    <v:shape id="Bild 1" o:spid="_x0000_s1030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+t7LFAAAA3AAAAA8AAABkcnMvZG93bnJldi54bWxEj09rwkAUxO+C32F5Qi+iG0VCSF1FWlr0&#10;0IP/oMfX7Gs2mH0bslsTv31XEDwOM/MbZrnubS2u1PrKsYLZNAFBXDhdcangdPyYZCB8QNZYOyYF&#10;N/KwXg0HS8y163hP10MoRYSwz1GBCaHJpfSFIYt+6hri6P261mKIsi2lbrGLcFvLeZKk0mLFccFg&#10;Q2+Gisvhzyr4PDfz9KvKvnf7d6NN9jMuZUdKvYz6zSuIQH14hh/trVaQzhZwPxOP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vreyxQAAANwAAAAPAAAAAAAAAAAAAAAA&#10;AJ8CAABkcnMvZG93bnJldi54bWxQSwUGAAAAAAQABAD3AAAAkQMAAAAA&#10;">
                        <v:imagedata r:id="rId11" o:title=""/>
                        <v:path arrowok="t"/>
                      </v:shape>
                      <v:group id="Gruppieren 615" o:spid="_x0000_s1031" style="position:absolute;left:4708;top:4640;width:2032;height:3416" coordorigin="123825" coordsize="204765,341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      <v:shape id="Gerade Verbindung mit Pfeil 616" o:spid="_x0000_s1032" type="#_x0000_t32" style="position:absolute;left:125096;width:203494;height:1899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saYsIAAADcAAAADwAAAGRycy9kb3ducmV2LnhtbESPQWvCQBSE70L/w/IK3nSjhxCiq5RC&#10;aQ9etB48PrLPJG32bdh9jcm/dwWhx2FmvmG2+9F1aqAQW88GVssMFHHlbcu1gfP3x6IAFQXZYueZ&#10;DEwUYb97mW2xtP7GRxpOUqsE4ViigUakL7WOVUMO49L3xMm7+uBQkgy1tgFvCe46vc6yXDtsOS00&#10;2NN7Q9Xv6c8ZGHo5fNJ0KX4OXoKlYlhPR23M/HV824ASGuU//Gx/WQP5KofHmXQE9O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saYsIAAADcAAAADwAAAAAAAAAAAAAA&#10;AAChAgAAZHJzL2Rvd25yZXYueG1sUEsFBgAAAAAEAAQA+QAAAJADAAAAAA==&#10;" strokeweight="2.25pt">
                          <v:stroke endarrow="block"/>
                        </v:shape>
                        <v:shape id="Gerade Verbindung mit Pfeil 617" o:spid="_x0000_s1033" type="#_x0000_t32" style="position:absolute;left:123825;width:0;height:341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Dl6MUAAADcAAAADwAAAGRycy9kb3ducmV2LnhtbESPQWsCMRSE70L/Q3iF3jRrhbWsRpFi&#10;sYdC0Qpen5vnbnDzsk3i7vbfN4WCx2FmvmGW68E2oiMfjGMF00kGgrh02nCl4Pj1Nn4BESKyxsYx&#10;KfihAOvVw2iJhXY976k7xEokCIcCFdQxtoWUoazJYpi4ljh5F+ctxiR9JbXHPsFtI5+zLJcWDaeF&#10;Glt6ram8Hm5Wgf/Oe0On8/4274zczj5PH1u9U+rpcdgsQEQa4j38337XCvLpH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Dl6MUAAADcAAAADwAAAAAAAAAA&#10;AAAAAAChAgAAZHJzL2Rvd25yZXYueG1sUEsFBgAAAAAEAAQA+QAAAJMDAAAAAA==&#10;" strokeweight="1.5pt">
                          <v:stroke startarrow="oval" endarrow="block"/>
                        </v:shape>
                      </v:group>
                      <v:group id="Gruppieren 618" o:spid="_x0000_s1034" style="position:absolute;left:2607;top:7720;width:6642;height:2197;rotation:-2806301fd" coordorigin="7739,14055" coordsize="104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j0IRKMEAAADcAAAADwAA&#10;AAAAAAAAAAAAAACqAgAAZHJzL2Rvd25yZXYueG1sUEsFBgAAAAAEAAQA+gAAAJgDAAAAAA==&#10;">
                        <v:shape id="AutoShape 61" o:spid="_x0000_s1035" type="#_x0000_t130" style="position:absolute;left:7847;top:13991;width:302;height:518;rotation:-30038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FKJsEA&#10;AADcAAAADwAAAGRycy9kb3ducmV2LnhtbERPTWvCQBC9F/wPyxR6azYNVCR1FRUEKSKYBnodsmMS&#10;mp0N2VVTf71zEDw+3vd8ObpOXWgIrWcDH0kKirjytuXaQPmzfZ+BChHZYueZDPxTgOVi8jLH3Por&#10;H+lSxFpJCIccDTQx9rnWoWrIYUh8TyzcyQ8Oo8Ch1nbAq4S7TmdpOtUOW5aGBnvaNFT9FWdnYH/6&#10;LfvvrtiVn9VhPNwyYdZHY95ex9UXqEhjfIof7p01MM1kvpyRI6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hSibBAAAA3AAAAA8AAAAAAAAAAAAAAAAAmAIAAGRycy9kb3du&#10;cmV2LnhtbFBLBQYAAAAABAAEAPUAAACGAwAAAAA=&#10;" strokecolor="white"/>
                        <v:shape id="Arc 62" o:spid="_x0000_s1036" style="position:absolute;left:7981;top:14055;width:425;height:170;rotation:9674768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8Z+MMA&#10;AADcAAAADwAAAGRycy9kb3ducmV2LnhtbESPUUvDQBCE3wX/w7GCL2IvrRhK2mspFcEHX0zzA5bc&#10;moTmdtPcmsZ/7wmCj8PMfMNs93PozURj7IQdLBcZGOJafMeNg+r0+rgGExXZYy9MDr4pwn53e7PF&#10;wsuVP2gqtTEJwrFAB63qUFgb65YCxoUMxMn7lDGgJjk21o94TfDQ21WW5TZgx2mhxYGOLdXn8is4&#10;OD69l5VOUj+/VOIfJMs1ny/O3d/Nhw0YpVn/w3/tN+8gXy3h90w6Anb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8Z+MMAAADcAAAADwAAAAAAAAAAAAAAAACYAgAAZHJzL2Rv&#10;d25yZXYueG1sUEsFBgAAAAAEAAQA9QAAAIgDAAAAAA==&#10;" path="m,6849nfc4084,2479,9797,-1,15779,v4841,,9543,1626,13349,4619em,6849nsc4084,2479,9797,-1,15779,v4841,,9543,1626,13349,4619l15779,21600,,6849xe" filled="f" strokeweight="2.25pt">
                          <v:path arrowok="t" o:extrusionok="f" o:connecttype="custom" o:connectlocs="0,54;425,36;230,170" o:connectangles="0,0,0"/>
                        </v:shape>
                        <v:shape id="Arc 63" o:spid="_x0000_s1037" style="position:absolute;left:8360;top:14214;width:425;height:113;rotation:-1166696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2PGMYA&#10;AADcAAAADwAAAGRycy9kb3ducmV2LnhtbESPQWvCQBSE74X+h+UJ3uomOViJrkGEFvEgaoXW2yP7&#10;mk3Nvk2zq6b++q5Q6HGYmW+YWdHbRlyo87VjBekoAUFcOl1zpeDw9vI0AeEDssbGMSn4IQ/F/PFh&#10;hrl2V97RZR8qESHsc1RgQmhzKX1pyKIfuZY4ep+usxii7CqpO7xGuG1kliRjabHmuGCwpaWh8rQ/&#10;WwXv6Xa3esXDZv08Yfw43r7Nl1srNRz0iymIQH34D/+1V1rBOMvgfi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2PGMYAAADcAAAADwAAAAAAAAAAAAAAAACYAgAAZHJz&#10;L2Rvd25yZXYueG1sUEsFBgAAAAAEAAQA9QAAAIsDAAAAAA==&#10;" path="m,6849nfc4084,2479,9797,-1,15779,v4841,,9543,1626,13349,4619em,6849nsc4084,2479,9797,-1,15779,v4841,,9543,1626,13349,4619l15779,21600,,6849xe" filled="f" strokeweight="2.25pt">
                          <v:path arrowok="t" o:extrusionok="f" o:connecttype="custom" o:connectlocs="0,36;425,24;230,113" o:connectangles="0,0,0"/>
                        </v:shape>
                      </v:group>
                    </v:group>
                    <v:shape id="AutoShape 27" o:spid="_x0000_s1038" type="#_x0000_t5" style="position:absolute;left:5846;top:4124;width:1224;height:4428;rotation:-388548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6jcMA&#10;AADcAAAADwAAAGRycy9kb3ducmV2LnhtbESPwWrDMBBE74X8g9hALyWWrUJa3CjBBAK5hbqh5621&#10;kd1YK2Mpifv3UaHQ4zAzb5jVZnK9uNIYOs8aiiwHQdx407HVcPzYLV5BhIhssPdMGn4owGY9e1hh&#10;afyN3+laRysShEOJGtoYh1LK0LTkMGR+IE7eyY8OY5KjlWbEW4K7Xqo8X0qHHaeFFgfattSc64vT&#10;QKrYvVD9qZqDU19VUdlverJaP86n6g1EpCn+h//ae6NhqZ7h90w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H6jcMAAADcAAAADwAAAAAAAAAAAAAAAACYAgAAZHJzL2Rv&#10;d25yZXYueG1sUEsFBgAAAAAEAAQA9QAAAIgDAAAAAA==&#10;" adj="21600" fillcolor="red" strokecolor="red">
                      <v:stroke opacity="46003f"/>
                    </v:shape>
                  </v:group>
                  <v:shape id="AutoShape 61" o:spid="_x0000_s1039" type="#_x0000_t130" style="position:absolute;left:7493;top:7174;width:1910;height:3283;rotation:-86524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lUcUA&#10;AADcAAAADwAAAGRycy9kb3ducmV2LnhtbESPS2vCQBSF90L/w3AL7nSSWFKJjlIKagtd+Fq4vGSu&#10;mWDmTsyMmv77TqHQ5eE8Ps582dtG3KnztWMF6TgBQVw6XXOl4HhYjaYgfEDW2DgmBd/kYbl4Gsyx&#10;0O7BO7rvQyXiCPsCFZgQ2kJKXxqy6MeuJY7e2XUWQ5RdJXWHjzhuG5klSS4t1hwJBlt6N1Re9jcb&#10;Iae8nFw3X5fXidw2JnxWu3S9VWr43L/NQATqw3/4r/2hFeTZC/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KVRxQAAANwAAAAPAAAAAAAAAAAAAAAAAJgCAABkcnMv&#10;ZG93bnJldi54bWxQSwUGAAAAAAQABAD1AAAAigMAAAAA&#10;" strokecolor="white"/>
                </v:group>
                <v:shape id="Arc 62" o:spid="_x0000_s1040" style="position:absolute;left:6096;top:7112;width:2686;height:1066;rotation:-891468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ShncgA&#10;AADcAAAADwAAAGRycy9kb3ducmV2LnhtbESPT0sDMRTE7wW/Q3iCl9JmrVjq2mwRRVopIq491Ntj&#10;8/aPbl6WJHZXP30jFHocZuY3zHI1mFYcyPnGsoLraQKCuLC64UrB7uN5sgDhA7LG1jIp+CUPq+xi&#10;tMRU257f6ZCHSkQI+xQV1CF0qZS+qMmgn9qOOHqldQZDlK6S2mEf4aaVsySZS4MNx4UaO3qsqfjO&#10;f4yCvnz5268/796GG7NBN5Zffvv6pNTV5fBwDyLQEM7hU3ujFcxnt/B/Jh4BmR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NKGdyAAAANwAAAAPAAAAAAAAAAAAAAAAAJgCAABk&#10;cnMvZG93bnJldi54bWxQSwUGAAAAAAQABAD1AAAAjQMAAAAA&#10;" path="m,6849nfc4084,2479,9797,-1,15779,v4841,,9543,1626,13349,4619em,6849nsc4084,2479,9797,-1,15779,v4841,,9543,1626,13349,4619l15779,21600,,6849xe" filled="f" strokeweight="2.25pt">
                  <v:path arrowok="t" o:extrusionok="f" o:connecttype="custom" o:connectlocs="0,33826;268605,22813;145502,106680" o:connectangles="0,0,0"/>
                </v:shape>
              </v:group>
            </w:pict>
          </mc:Fallback>
        </mc:AlternateContent>
      </w:r>
    </w:p>
    <w:p w:rsidR="00E551FB" w:rsidRPr="00DC141E" w:rsidRDefault="00EC43FD" w:rsidP="00A21CE5">
      <w:pPr>
        <w:pStyle w:val="Listenabsatz"/>
        <w:numPr>
          <w:ilvl w:val="0"/>
          <w:numId w:val="8"/>
        </w:numPr>
        <w:spacing w:after="120" w:line="24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 xml:space="preserve">Wie groß ist </w:t>
      </w:r>
      <w:r w:rsidR="00E551FB" w:rsidRPr="00DC141E">
        <w:rPr>
          <w:sz w:val="24"/>
          <w:szCs w:val="24"/>
        </w:rPr>
        <w:t>der Winkel zwisc</w:t>
      </w:r>
      <w:r w:rsidR="001C110A">
        <w:rPr>
          <w:sz w:val="24"/>
          <w:szCs w:val="24"/>
        </w:rPr>
        <w:t>hen dem kleinen Zeiger und der 4</w:t>
      </w:r>
      <w:r w:rsidR="00E551FB" w:rsidRPr="00DC141E">
        <w:rPr>
          <w:sz w:val="24"/>
          <w:szCs w:val="24"/>
        </w:rPr>
        <w:t>?</w:t>
      </w:r>
    </w:p>
    <w:p w:rsidR="00E551FB" w:rsidRPr="00E551FB" w:rsidRDefault="00E551FB" w:rsidP="004606B7">
      <w:pPr>
        <w:spacing w:line="240" w:lineRule="auto"/>
        <w:ind w:left="360" w:firstLine="349"/>
        <w:rPr>
          <w:sz w:val="24"/>
          <w:szCs w:val="24"/>
        </w:rPr>
      </w:pPr>
      <w:r>
        <w:rPr>
          <w:sz w:val="24"/>
          <w:szCs w:val="24"/>
        </w:rPr>
        <w:t>____________________</w:t>
      </w:r>
    </w:p>
    <w:p w:rsidR="00AB6732" w:rsidRDefault="00AB6732">
      <w:pPr>
        <w:spacing w:line="240" w:lineRule="auto"/>
        <w:rPr>
          <w:b/>
          <w:sz w:val="24"/>
          <w:szCs w:val="24"/>
        </w:rPr>
      </w:pPr>
    </w:p>
    <w:p w:rsidR="00A75A67" w:rsidRDefault="00A75A67">
      <w:pPr>
        <w:spacing w:line="240" w:lineRule="auto"/>
        <w:rPr>
          <w:b/>
          <w:sz w:val="24"/>
          <w:szCs w:val="24"/>
        </w:rPr>
      </w:pPr>
    </w:p>
    <w:p w:rsidR="00A75A67" w:rsidRDefault="00715F53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2CB74D85" wp14:editId="0F25C14F">
                <wp:simplePos x="0" y="0"/>
                <wp:positionH relativeFrom="column">
                  <wp:posOffset>1260475</wp:posOffset>
                </wp:positionH>
                <wp:positionV relativeFrom="paragraph">
                  <wp:posOffset>155987</wp:posOffset>
                </wp:positionV>
                <wp:extent cx="842645" cy="829945"/>
                <wp:effectExtent l="0" t="0" r="71755" b="103505"/>
                <wp:wrapNone/>
                <wp:docPr id="644" name="Gruppieren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645" cy="829945"/>
                          <a:chOff x="0" y="0"/>
                          <a:chExt cx="1010285" cy="991072"/>
                        </a:xfrm>
                      </wpg:grpSpPr>
                      <wpg:grpSp>
                        <wpg:cNvPr id="645" name="Gruppieren 645"/>
                        <wpg:cNvGrpSpPr/>
                        <wpg:grpSpPr>
                          <a:xfrm>
                            <a:off x="0" y="0"/>
                            <a:ext cx="1010285" cy="991072"/>
                            <a:chOff x="0" y="0"/>
                            <a:chExt cx="1010285" cy="991072"/>
                          </a:xfrm>
                        </wpg:grpSpPr>
                        <wpg:grpSp>
                          <wpg:cNvPr id="646" name="Gruppieren 646"/>
                          <wpg:cNvGrpSpPr/>
                          <wpg:grpSpPr>
                            <a:xfrm>
                              <a:off x="0" y="0"/>
                              <a:ext cx="1010285" cy="991072"/>
                              <a:chOff x="0" y="0"/>
                              <a:chExt cx="1010341" cy="991346"/>
                            </a:xfrm>
                          </wpg:grpSpPr>
                          <wpg:grpSp>
                            <wpg:cNvPr id="647" name="Gruppieren 647"/>
                            <wpg:cNvGrpSpPr/>
                            <wpg:grpSpPr>
                              <a:xfrm>
                                <a:off x="0" y="0"/>
                                <a:ext cx="934720" cy="991346"/>
                                <a:chOff x="0" y="0"/>
                                <a:chExt cx="934871" cy="9917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8" name="Bild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871" cy="9348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g:grpSp>
                              <wpg:cNvPr id="649" name="Gruppieren 649"/>
                              <wpg:cNvGrpSpPr/>
                              <wpg:grpSpPr>
                                <a:xfrm>
                                  <a:off x="470847" y="463582"/>
                                  <a:ext cx="290914" cy="180572"/>
                                  <a:chOff x="123825" y="-442"/>
                                  <a:chExt cx="293154" cy="180572"/>
                                </a:xfrm>
                              </wpg:grpSpPr>
                              <wps:wsp>
                                <wps:cNvPr id="650" name="Gerade Verbindung mit Pfeil 6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5096" y="-442"/>
                                    <a:ext cx="203494" cy="17995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1" name="Gerade Verbindung mit Pfeil 65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3825" y="0"/>
                                    <a:ext cx="293154" cy="180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oval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52" name="Gruppieren 652"/>
                              <wpg:cNvGrpSpPr>
                                <a:grpSpLocks/>
                              </wpg:cNvGrpSpPr>
                              <wpg:grpSpPr bwMode="auto">
                                <a:xfrm rot="19030755">
                                  <a:off x="260708" y="772078"/>
                                  <a:ext cx="664210" cy="219710"/>
                                  <a:chOff x="7739" y="14055"/>
                                  <a:chExt cx="1046" cy="346"/>
                                </a:xfrm>
                              </wpg:grpSpPr>
                              <wps:wsp>
                                <wps:cNvPr id="653" name="AutoShape 61"/>
                                <wps:cNvSpPr>
                                  <a:spLocks noChangeArrowheads="1"/>
                                </wps:cNvSpPr>
                                <wps:spPr bwMode="auto">
                                  <a:xfrm rot="18849939">
                                    <a:off x="7847" y="13991"/>
                                    <a:ext cx="302" cy="518"/>
                                  </a:xfrm>
                                  <a:prstGeom prst="flowChartOnlineStorag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4" name="Arc 62"/>
                                <wps:cNvSpPr>
                                  <a:spLocks/>
                                </wps:cNvSpPr>
                                <wps:spPr bwMode="auto">
                                  <a:xfrm rot="12742485" flipH="1">
                                    <a:off x="7981" y="14055"/>
                                    <a:ext cx="425" cy="170"/>
                                  </a:xfrm>
                                  <a:custGeom>
                                    <a:avLst/>
                                    <a:gdLst>
                                      <a:gd name="G0" fmla="+- 15779 0 0"/>
                                      <a:gd name="G1" fmla="+- 21600 0 0"/>
                                      <a:gd name="G2" fmla="+- 21600 0 0"/>
                                      <a:gd name="T0" fmla="*/ 0 w 29129"/>
                                      <a:gd name="T1" fmla="*/ 6849 h 21600"/>
                                      <a:gd name="T2" fmla="*/ 29129 w 29129"/>
                                      <a:gd name="T3" fmla="*/ 4619 h 21600"/>
                                      <a:gd name="T4" fmla="*/ 15779 w 2912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9129" h="21600" fill="none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</a:path>
                                      <a:path w="29129" h="21600" stroke="0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  <a:lnTo>
                                          <a:pt x="1577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5" name="Arc 63"/>
                                <wps:cNvSpPr>
                                  <a:spLocks/>
                                </wps:cNvSpPr>
                                <wps:spPr bwMode="auto">
                                  <a:xfrm rot="10681421" flipH="1">
                                    <a:off x="8360" y="14214"/>
                                    <a:ext cx="425" cy="113"/>
                                  </a:xfrm>
                                  <a:custGeom>
                                    <a:avLst/>
                                    <a:gdLst>
                                      <a:gd name="G0" fmla="+- 15779 0 0"/>
                                      <a:gd name="G1" fmla="+- 21600 0 0"/>
                                      <a:gd name="G2" fmla="+- 21600 0 0"/>
                                      <a:gd name="T0" fmla="*/ 0 w 29129"/>
                                      <a:gd name="T1" fmla="*/ 6849 h 21600"/>
                                      <a:gd name="T2" fmla="*/ 29129 w 29129"/>
                                      <a:gd name="T3" fmla="*/ 4619 h 21600"/>
                                      <a:gd name="T4" fmla="*/ 15779 w 2912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9129" h="21600" fill="none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</a:path>
                                      <a:path w="29129" h="21600" stroke="0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  <a:lnTo>
                                          <a:pt x="1577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56" name="AutoShape 61"/>
                            <wps:cNvSpPr>
                              <a:spLocks noChangeArrowheads="1"/>
                            </wps:cNvSpPr>
                            <wps:spPr bwMode="auto">
                              <a:xfrm rot="13678426">
                                <a:off x="750626" y="716508"/>
                                <a:ext cx="191135" cy="328295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7" name="Arc 62"/>
                            <wps:cNvSpPr>
                              <a:spLocks/>
                            </wps:cNvSpPr>
                            <wps:spPr bwMode="auto">
                              <a:xfrm rot="8161633" flipH="1">
                                <a:off x="593678" y="723332"/>
                                <a:ext cx="269240" cy="107315"/>
                              </a:xfrm>
                              <a:custGeom>
                                <a:avLst/>
                                <a:gdLst>
                                  <a:gd name="G0" fmla="+- 15779 0 0"/>
                                  <a:gd name="G1" fmla="+- 21600 0 0"/>
                                  <a:gd name="G2" fmla="+- 21600 0 0"/>
                                  <a:gd name="T0" fmla="*/ 0 w 29129"/>
                                  <a:gd name="T1" fmla="*/ 6849 h 21600"/>
                                  <a:gd name="T2" fmla="*/ 29129 w 29129"/>
                                  <a:gd name="T3" fmla="*/ 4619 h 21600"/>
                                  <a:gd name="T4" fmla="*/ 15779 w 29129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9129" h="21600" fill="none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0620" y="0"/>
                                      <a:pt x="25322" y="1626"/>
                                      <a:pt x="29128" y="4619"/>
                                    </a:cubicBezTo>
                                  </a:path>
                                  <a:path w="29129" h="21600" stroke="0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0620" y="0"/>
                                      <a:pt x="25322" y="1626"/>
                                      <a:pt x="29128" y="4619"/>
                                    </a:cubicBezTo>
                                    <a:lnTo>
                                      <a:pt x="1577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60" name="AutoShape 61"/>
                          <wps:cNvSpPr>
                            <a:spLocks noChangeArrowheads="1"/>
                          </wps:cNvSpPr>
                          <wps:spPr bwMode="auto">
                            <a:xfrm rot="13019057">
                              <a:off x="819397" y="617517"/>
                              <a:ext cx="190500" cy="327660"/>
                            </a:xfrm>
                            <a:prstGeom prst="flowChartOnlineStorag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1" name="Arc 63"/>
                        <wps:cNvSpPr>
                          <a:spLocks/>
                        </wps:cNvSpPr>
                        <wps:spPr bwMode="auto">
                          <a:xfrm rot="8227781" flipH="1">
                            <a:off x="611580" y="748146"/>
                            <a:ext cx="269875" cy="71755"/>
                          </a:xfrm>
                          <a:custGeom>
                            <a:avLst/>
                            <a:gdLst>
                              <a:gd name="G0" fmla="+- 15779 0 0"/>
                              <a:gd name="G1" fmla="+- 21600 0 0"/>
                              <a:gd name="G2" fmla="+- 21600 0 0"/>
                              <a:gd name="T0" fmla="*/ 0 w 29129"/>
                              <a:gd name="T1" fmla="*/ 6849 h 21600"/>
                              <a:gd name="T2" fmla="*/ 29129 w 29129"/>
                              <a:gd name="T3" fmla="*/ 4619 h 21600"/>
                              <a:gd name="T4" fmla="*/ 15779 w 2912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129" h="21600" fill="none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</a:path>
                              <a:path w="29129" h="21600" stroke="0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  <a:lnTo>
                                  <a:pt x="1577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44" o:spid="_x0000_s1026" style="position:absolute;margin-left:99.25pt;margin-top:12.3pt;width:66.35pt;height:65.35pt;z-index:251953152;mso-width-relative:margin;mso-height-relative:margin" coordsize="10102,9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">
                <v:group id="Gruppieren 645" o:spid="_x0000_s1027" style="position:absolute;width:10102;height:9910" coordsize="10102,9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group id="Gruppieren 646" o:spid="_x0000_s1028" style="position:absolute;width:10102;height:9910" coordsize="10103,9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  <v:group id="Gruppieren 647" o:spid="_x0000_s1029" style="position:absolute;width:9347;height:9913" coordsize="9348,9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    <v:shape id="Bild 1" o:spid="_x0000_s1030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AkqrCAAAA3AAAAA8AAABkcnMvZG93bnJldi54bWxET89rwjAUvg/2P4Q32GVoOpFSqlHGhkMP&#10;HqwbeHw2z6bYvJQm2vrfm4Pg8eP7PV8OthFX6nztWMHnOAFBXDpdc6Xgb78aZSB8QNbYOCYFN/Kw&#10;XLy+zDHXrucdXYtQiRjCPkcFJoQ2l9KXhiz6sWuJI3dyncUQYVdJ3WEfw20jJ0mSSos1xwaDLX0b&#10;Ks/FxSr4/W8n6bbODpvdj9EmO35Usiel3t+GrxmIQEN4ih/utVaQTuPaeCYeAb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QJKqwgAAANwAAAAPAAAAAAAAAAAAAAAAAJ8C&#10;AABkcnMvZG93bnJldi54bWxQSwUGAAAAAAQABAD3AAAAjgMAAAAA&#10;">
                        <v:imagedata r:id="rId11" o:title=""/>
                        <v:path arrowok="t"/>
                      </v:shape>
                      <v:group id="Gruppieren 649" o:spid="_x0000_s1031" style="position:absolute;left:4708;top:4635;width:2909;height:1806" coordorigin="123825,-442" coordsize="293154,180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      <v:shape id="Gerade Verbindung mit Pfeil 650" o:spid="_x0000_s1032" type="#_x0000_t32" style="position:absolute;left:125096;top:-442;width:203494;height:1799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SeTb8AAADcAAAADwAAAGRycy9kb3ducmV2LnhtbERPTWvCQBC9C/6HZQredFNBCdFVSkH0&#10;4EXbg8chOyZps7Nhd4zJv3cPhR4f73u7H1yregqx8WzgfZGBIi69bbgy8P11mOegoiBbbD2TgZEi&#10;7HfTyRYL6598of4qlUohHAs0UIt0hdaxrMlhXPiOOHF3HxxKgqHSNuAzhbtWL7NsrR02nBpq7Oiz&#10;pvL3+nAG+k7ORxpv+c/ZS7CU98vxoo2ZvQ0fG1BCg/yL/9wna2C9SvPTmXQE9O4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+SeTb8AAADcAAAADwAAAAAAAAAAAAAAAACh&#10;AgAAZHJzL2Rvd25yZXYueG1sUEsFBgAAAAAEAAQA+QAAAI0DAAAAAA==&#10;" strokeweight="2.25pt">
                          <v:stroke endarrow="block"/>
                        </v:shape>
                        <v:shape id="Gerade Verbindung mit Pfeil 651" o:spid="_x0000_s1033" type="#_x0000_t32" style="position:absolute;left:123825;width:293154;height:1801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9hx8UAAADcAAAADwAAAGRycy9kb3ducmV2LnhtbESPQWsCMRSE7wX/Q3hCbzWr0m1ZjVKK&#10;0h4KRVvw+ty87oZuXtYk7q7/3hQKHoeZ+YZZrgfbiI58MI4VTCcZCOLSacOVgu+v7cMziBCRNTaO&#10;ScGFAqxXo7slFtr1vKNuHyuRIBwKVFDH2BZShrImi2HiWuLk/ThvMSbpK6k99gluGznLslxaNJwW&#10;amzptabyd3+2Cvwp7w0djrvzU2fkZv55+NjoN6Xux8PLAkSkId7C/+13rSB/nMLfmX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9hx8UAAADcAAAADwAAAAAAAAAA&#10;AAAAAAChAgAAZHJzL2Rvd25yZXYueG1sUEsFBgAAAAAEAAQA+QAAAJMDAAAAAA==&#10;" strokeweight="1.5pt">
                          <v:stroke startarrow="oval" endarrow="block"/>
                        </v:shape>
                      </v:group>
                      <v:group id="Gruppieren 652" o:spid="_x0000_s1034" style="position:absolute;left:2607;top:7720;width:6642;height:2197;rotation:-2806301fd" coordorigin="7739,14055" coordsize="104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MCfAsQAAADcAAAA&#10;DwAAAAAAAAAAAAAAAACqAgAAZHJzL2Rvd25yZXYueG1sUEsFBgAAAAAEAAQA+gAAAJsDAAAAAA==&#10;">
                        <v:shape id="AutoShape 61" o:spid="_x0000_s1035" type="#_x0000_t130" style="position:absolute;left:7847;top:13991;width:302;height:518;rotation:-30038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WnLMIA&#10;AADcAAAADwAAAGRycy9kb3ducmV2LnhtbESP3YrCMBCF7wXfIYzgnaarKNI1yioIIiJYC94OzdiW&#10;bSaliVp9eiMIXh6+88OZL1tTiRs1rrSs4GcYgSDOrC45V5CeNoMZCOeRNVaWScGDHCwX3c4cY23v&#10;fKRb4nMRStjFqKDwvo6ldFlBBt3Q1sSBXWxj0AfZ5FI3eA/lppKjKJpKgyWHhQJrWheU/SdXo2B/&#10;Oaf1rkq26SQ7tIfnKJDVUal+r/37BeGp9V/zJ73VCqaTMbzP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dacswgAAANwAAAAPAAAAAAAAAAAAAAAAAJgCAABkcnMvZG93&#10;bnJldi54bWxQSwUGAAAAAAQABAD1AAAAhwMAAAAA&#10;" strokecolor="white"/>
                        <v:shape id="Arc 62" o:spid="_x0000_s1036" style="position:absolute;left:7981;top:14055;width:425;height:170;rotation:9674768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7JHcMA&#10;AADcAAAADwAAAGRycy9kb3ducmV2LnhtbESPUUvDQBCE34X+h2MLvoi9WG2QtNciLYIPvhjzA5bc&#10;moTmdmNuTeO/9wTBx2FmvmF2hzn0ZqIxdsIO7lYZGOJafMeNg+r9+fYRTFRkj70wOfimCIf94mqH&#10;hZcLv9FUamMShGOBDlrVobA21i0FjCsZiJP3IWNATXJsrB/xkuCht+ssy23AjtNCiwMdW6rP5Vdw&#10;cLx/LSudpN6cKvE3kuWaz5/OXS/npy0YpVn/w3/tF+8g3zzA75l0BOz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7JHcMAAADcAAAADwAAAAAAAAAAAAAAAACYAgAAZHJzL2Rv&#10;d25yZXYueG1sUEsFBgAAAAAEAAQA9QAAAIgDAAAAAA==&#10;" path="m,6849nfc4084,2479,9797,-1,15779,v4841,,9543,1626,13349,4619em,6849nsc4084,2479,9797,-1,15779,v4841,,9543,1626,13349,4619l15779,21600,,6849xe" filled="f" strokeweight="2.25pt">
                          <v:path arrowok="t" o:extrusionok="f" o:connecttype="custom" o:connectlocs="0,54;425,36;230,170" o:connectangles="0,0,0"/>
                        </v:shape>
                        <v:shape id="Arc 63" o:spid="_x0000_s1037" style="position:absolute;left:8360;top:14214;width:425;height:113;rotation:-1166696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kEcYA&#10;AADcAAAADwAAAGRycy9kb3ducmV2LnhtbESPT2sCMRTE74V+h/AKvdWsgn/YGkUEi3gQtULb22Pz&#10;3KxuXtZN1NVPbwShx2FmfsMMx40txZlqXzhW0G4lIIgzpwvOFWy/Zx8DED4gaywdk4IreRiPXl+G&#10;mGp34TWdNyEXEcI+RQUmhCqV0meGLPqWq4ijt3O1xRBlnUtd4yXCbSk7SdKTFguOCwYrmhrKDpuT&#10;VfDTXq3nX7hdLvoDxt+/29Hs3UKp97dm8gkiUBP+w8/2XCvodbvwOBOPgB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JkEcYAAADcAAAADwAAAAAAAAAAAAAAAACYAgAAZHJz&#10;L2Rvd25yZXYueG1sUEsFBgAAAAAEAAQA9QAAAIsDAAAAAA==&#10;" path="m,6849nfc4084,2479,9797,-1,15779,v4841,,9543,1626,13349,4619em,6849nsc4084,2479,9797,-1,15779,v4841,,9543,1626,13349,4619l15779,21600,,6849xe" filled="f" strokeweight="2.25pt">
                          <v:path arrowok="t" o:extrusionok="f" o:connecttype="custom" o:connectlocs="0,36;425,24;230,113" o:connectangles="0,0,0"/>
                        </v:shape>
                      </v:group>
                    </v:group>
                    <v:shape id="AutoShape 61" o:spid="_x0000_s1038" type="#_x0000_t130" style="position:absolute;left:7506;top:7164;width:1912;height:3283;rotation:-86524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twMQA&#10;AADcAAAADwAAAGRycy9kb3ducmV2LnhtbESPzWrCQBSF9wXfYbiCuzqxYizRUaRQq+DCaBcuL5lr&#10;Jpi5k2ammr59RxBcHs7Px5kvO1uLK7W+cqxgNExAEBdOV1wq+D5+vr6D8AFZY+2YFPyRh+Wi9zLH&#10;TLsb53Q9hFLEEfYZKjAhNJmUvjBk0Q9dQxy9s2sthijbUuoWb3Hc1vItSVJpseJIMNjQh6Hicvi1&#10;EXJKi/HP1+4yHct9bcK2zEfrvVKDfreagQjUhWf40d5oBekkhf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Y7cDEAAAA3AAAAA8AAAAAAAAAAAAAAAAAmAIAAGRycy9k&#10;b3ducmV2LnhtbFBLBQYAAAAABAAEAPUAAACJAwAAAAA=&#10;" strokecolor="white"/>
                    <v:shape id="Arc 62" o:spid="_x0000_s1039" style="position:absolute;left:5936;top:7233;width:2693;height:1073;rotation:-891468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pDMgA&#10;AADcAAAADwAAAGRycy9kb3ducmV2LnhtbESPQWsCMRSE70L/Q3iFXqRmtdTarVFEKVVERNtDe3ts&#10;nrvbbl6WJHW3/npTEDwOM/MNM562phJHcr60rKDfS0AQZ1aXnCv4eH+9H4HwAVljZZkU/JGH6eSm&#10;M8ZU24Z3dNyHXEQI+xQVFCHUqZQ+K8ig79maOHoH6wyGKF0utcMmwk0lB0kylAZLjgsF1jQvKPvZ&#10;/xoFzWF1+nz7et62D2aJriu//XqzUOrutp29gAjUhmv40l5qBcPHJ/g/E4+AnJ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rOkMyAAAANwAAAAPAAAAAAAAAAAAAAAAAJgCAABk&#10;cnMvZG93bnJldi54bWxQSwUGAAAAAAQABAD1AAAAjQMAAAAA&#10;" path="m,6849nfc4084,2479,9797,-1,15779,v4841,,9543,1626,13349,4619em,6849nsc4084,2479,9797,-1,15779,v4841,,9543,1626,13349,4619l15779,21600,,6849xe" filled="f" strokeweight="2.25pt">
                      <v:path arrowok="t" o:extrusionok="f" o:connecttype="custom" o:connectlocs="0,34028;269240,22949;145846,107315" o:connectangles="0,0,0"/>
                    </v:shape>
                  </v:group>
                  <v:shape id="AutoShape 61" o:spid="_x0000_s1040" type="#_x0000_t130" style="position:absolute;left:8193;top:6175;width:1905;height:3276;rotation:-93726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pKEcQA&#10;AADcAAAADwAAAGRycy9kb3ducmV2LnhtbERPXWvCMBR9F/Yfwh3sTVMVyqhGUedgbCirju310tw1&#10;Zc1Nl2S1+/fmYbDHw/lergfbip58aBwrmE4yEMSV0w3XCt7Oj+N7ECEia2wdk4JfCrBe3YyWWGh3&#10;4ZL6U6xFCuFQoAITY1dIGSpDFsPEdcSJ+3TeYkzQ11J7vKRw28pZluXSYsOpwWBHO0PV1+nHKvje&#10;bqq4y+bHB98/v3/MX83L/lAqdXc7bBYgIg3xX/znftIK8jzNT2fS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aShHEAAAA3AAAAA8AAAAAAAAAAAAAAAAAmAIAAGRycy9k&#10;b3ducmV2LnhtbFBLBQYAAAAABAAEAPUAAACJAwAAAAA=&#10;" fillcolor="window" strokecolor="white"/>
                </v:group>
                <v:shape id="Arc 63" o:spid="_x0000_s1041" style="position:absolute;left:6115;top:7481;width:2699;height:718;rotation:-8986931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hlsMA&#10;AADcAAAADwAAAGRycy9kb3ducmV2LnhtbESPQYvCMBSE78L+h/AW9iKa6kKRahQtCB5dFcHbo3m2&#10;weYlNKl2//1mYWGPw8x8w6w2g23Fk7pgHCuYTTMQxJXThmsFl/N+sgARIrLG1jEp+KYAm/XbaIWF&#10;di/+oucp1iJBOBSooInRF1KGqiGLYeo8cfLurrMYk+xqqTt8Jbht5TzLcmnRcFpo0FPZUPU49VbB&#10;ru/Pn56vc/Moj4dxdis9HY1SH+/Ddgki0hD/w3/tg1aQ5zP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ohlsMAAADcAAAADwAAAAAAAAAAAAAAAACYAgAAZHJzL2Rv&#10;d25yZXYueG1sUEsFBgAAAAAEAAQA9QAAAIgDAAAAAA==&#10;" path="m,6849nfc4084,2479,9797,-1,15779,v4841,,9543,1626,13349,4619em,6849nsc4084,2479,9797,-1,15779,v4841,,9543,1626,13349,4619l15779,21600,,6849xe" filled="f" strokeweight="2.25pt">
                  <v:path arrowok="t" o:extrusionok="f" o:connecttype="custom" o:connectlocs="0,22752;269875,15344;146190,71755" o:connectangles="0,0,0"/>
                </v:shape>
              </v:group>
            </w:pict>
          </mc:Fallback>
        </mc:AlternateContent>
      </w:r>
    </w:p>
    <w:p w:rsidR="00A75A67" w:rsidRDefault="00A75A67">
      <w:pPr>
        <w:spacing w:line="240" w:lineRule="auto"/>
        <w:rPr>
          <w:b/>
          <w:sz w:val="24"/>
          <w:szCs w:val="24"/>
        </w:rPr>
      </w:pPr>
    </w:p>
    <w:p w:rsidR="00A75A67" w:rsidRDefault="00A75A67">
      <w:pPr>
        <w:spacing w:line="240" w:lineRule="auto"/>
        <w:rPr>
          <w:b/>
          <w:sz w:val="24"/>
          <w:szCs w:val="24"/>
        </w:rPr>
      </w:pPr>
    </w:p>
    <w:p w:rsidR="00A75A67" w:rsidRDefault="00715F53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Es ist 4:20 Uhr.</w:t>
      </w:r>
      <w:r w:rsidRPr="00715F53">
        <w:rPr>
          <w:b/>
          <w:noProof/>
          <w:sz w:val="24"/>
          <w:szCs w:val="24"/>
          <w:lang w:eastAsia="de-DE"/>
        </w:rPr>
        <w:t xml:space="preserve"> </w:t>
      </w:r>
    </w:p>
    <w:p w:rsidR="00BA7E1D" w:rsidRDefault="00BA7E1D" w:rsidP="00BA7E1D">
      <w:pPr>
        <w:spacing w:line="240" w:lineRule="auto"/>
        <w:ind w:left="360"/>
        <w:rPr>
          <w:b/>
          <w:sz w:val="24"/>
          <w:szCs w:val="24"/>
        </w:rPr>
      </w:pPr>
    </w:p>
    <w:p w:rsidR="00BA7E1D" w:rsidRDefault="00BA7E1D" w:rsidP="00BA7E1D">
      <w:pPr>
        <w:spacing w:line="240" w:lineRule="auto"/>
        <w:ind w:left="360"/>
        <w:rPr>
          <w:sz w:val="24"/>
          <w:szCs w:val="24"/>
        </w:rPr>
      </w:pPr>
    </w:p>
    <w:p w:rsidR="002448A0" w:rsidRDefault="00BA7E1D" w:rsidP="00BA7E1D">
      <w:pPr>
        <w:pStyle w:val="Listenabsatz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DC141E">
        <w:rPr>
          <w:sz w:val="24"/>
          <w:szCs w:val="24"/>
        </w:rPr>
        <w:t xml:space="preserve">Der kleine Zeiger ist bereits </w:t>
      </w:r>
      <w:r w:rsidRPr="00BA7E1D">
        <w:rPr>
          <w:sz w:val="24"/>
          <w:szCs w:val="24"/>
          <w:u w:val="single"/>
        </w:rPr>
        <w:t>ein Drittel des</w:t>
      </w:r>
      <w:r w:rsidRPr="00DC141E">
        <w:rPr>
          <w:sz w:val="24"/>
          <w:szCs w:val="24"/>
          <w:u w:val="single"/>
        </w:rPr>
        <w:t xml:space="preserve"> Weg</w:t>
      </w:r>
      <w:r>
        <w:rPr>
          <w:sz w:val="24"/>
          <w:szCs w:val="24"/>
          <w:u w:val="single"/>
        </w:rPr>
        <w:t>es</w:t>
      </w:r>
      <w:r w:rsidRPr="00DC141E">
        <w:rPr>
          <w:sz w:val="24"/>
          <w:szCs w:val="24"/>
        </w:rPr>
        <w:t xml:space="preserve"> </w:t>
      </w:r>
      <w:r w:rsidR="002448A0" w:rsidRPr="002448A0">
        <w:rPr>
          <w:sz w:val="24"/>
          <w:szCs w:val="24"/>
        </w:rPr>
        <w:t>(</w:t>
      </w:r>
      <w:r w:rsidR="002448A0">
        <w:rPr>
          <w:sz w:val="24"/>
          <w:szCs w:val="24"/>
        </w:rPr>
        <w:t>ein Drittel</w:t>
      </w:r>
      <w:r w:rsidR="002448A0" w:rsidRPr="002448A0">
        <w:rPr>
          <w:sz w:val="24"/>
          <w:szCs w:val="24"/>
        </w:rPr>
        <w:t xml:space="preserve"> einer Stunde)</w:t>
      </w:r>
    </w:p>
    <w:p w:rsidR="00715F53" w:rsidRPr="002448A0" w:rsidRDefault="00BA7E1D" w:rsidP="002448A0">
      <w:pPr>
        <w:pStyle w:val="Listenabsatz"/>
        <w:spacing w:line="240" w:lineRule="auto"/>
        <w:ind w:left="720"/>
        <w:rPr>
          <w:sz w:val="24"/>
          <w:szCs w:val="24"/>
        </w:rPr>
      </w:pPr>
      <w:r w:rsidRPr="00DC141E">
        <w:rPr>
          <w:sz w:val="24"/>
          <w:szCs w:val="24"/>
        </w:rPr>
        <w:t xml:space="preserve">von der 4 </w:t>
      </w:r>
      <w:r w:rsidRPr="002448A0">
        <w:rPr>
          <w:sz w:val="24"/>
          <w:szCs w:val="24"/>
        </w:rPr>
        <w:t xml:space="preserve">in Richtung 5 weiter gewandert. </w:t>
      </w:r>
    </w:p>
    <w:p w:rsidR="00BA7E1D" w:rsidRPr="00715F53" w:rsidRDefault="005D0519" w:rsidP="00715F53">
      <w:pPr>
        <w:pStyle w:val="Listenabsatz"/>
        <w:spacing w:line="240" w:lineRule="auto"/>
        <w:ind w:left="720"/>
        <w:rPr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968512" behindDoc="0" locked="0" layoutInCell="1" allowOverlap="1" wp14:anchorId="432AB3B7" wp14:editId="583D509D">
            <wp:simplePos x="0" y="0"/>
            <wp:positionH relativeFrom="column">
              <wp:posOffset>5173799</wp:posOffset>
            </wp:positionH>
            <wp:positionV relativeFrom="paragraph">
              <wp:posOffset>-4</wp:posOffset>
            </wp:positionV>
            <wp:extent cx="591433" cy="557443"/>
            <wp:effectExtent l="0" t="0" r="0" b="0"/>
            <wp:wrapNone/>
            <wp:docPr id="703" name="Grafik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72" cy="55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5AC">
        <w:rPr>
          <w:sz w:val="24"/>
          <w:szCs w:val="24"/>
        </w:rPr>
        <w:t xml:space="preserve">Zwei Drittel des Weges bis </w:t>
      </w:r>
      <w:r w:rsidR="003245AC" w:rsidRPr="00715F53">
        <w:rPr>
          <w:sz w:val="24"/>
          <w:szCs w:val="24"/>
        </w:rPr>
        <w:t>zur Ziffer 5 fehlen noch.</w:t>
      </w:r>
    </w:p>
    <w:p w:rsidR="00A75A67" w:rsidRPr="00DC141E" w:rsidRDefault="00A75A67" w:rsidP="00715F53">
      <w:pPr>
        <w:pStyle w:val="Listenabsatz"/>
        <w:spacing w:line="240" w:lineRule="auto"/>
        <w:ind w:left="720"/>
        <w:rPr>
          <w:sz w:val="24"/>
          <w:szCs w:val="24"/>
        </w:rPr>
      </w:pPr>
    </w:p>
    <w:p w:rsidR="00BA7E1D" w:rsidRPr="00DC141E" w:rsidRDefault="00BA7E1D" w:rsidP="00BA7E1D">
      <w:pPr>
        <w:pStyle w:val="Listenabsatz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DC141E">
        <w:rPr>
          <w:sz w:val="24"/>
          <w:szCs w:val="24"/>
        </w:rPr>
        <w:t xml:space="preserve">Der Winkel zwischen zwei Ziffern </w:t>
      </w:r>
      <w:r>
        <w:rPr>
          <w:sz w:val="24"/>
          <w:szCs w:val="24"/>
        </w:rPr>
        <w:t xml:space="preserve">(zwischen 4 und 5) </w:t>
      </w:r>
      <w:r w:rsidRPr="00DC141E">
        <w:rPr>
          <w:sz w:val="24"/>
          <w:szCs w:val="24"/>
        </w:rPr>
        <w:t>beträgt 30°.</w:t>
      </w:r>
    </w:p>
    <w:p w:rsidR="00BA7E1D" w:rsidRDefault="00E36684" w:rsidP="00BA7E1D">
      <w:pPr>
        <w:spacing w:line="24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434A8EC5" wp14:editId="1E53FF73">
                <wp:simplePos x="0" y="0"/>
                <wp:positionH relativeFrom="column">
                  <wp:posOffset>4954270</wp:posOffset>
                </wp:positionH>
                <wp:positionV relativeFrom="paragraph">
                  <wp:posOffset>102235</wp:posOffset>
                </wp:positionV>
                <wp:extent cx="1010285" cy="990600"/>
                <wp:effectExtent l="0" t="0" r="75565" b="133350"/>
                <wp:wrapNone/>
                <wp:docPr id="672" name="Gruppieren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285" cy="990600"/>
                          <a:chOff x="0" y="0"/>
                          <a:chExt cx="1010285" cy="990600"/>
                        </a:xfrm>
                      </wpg:grpSpPr>
                      <wpg:grpSp>
                        <wpg:cNvPr id="572" name="Gruppieren 572"/>
                        <wpg:cNvGrpSpPr/>
                        <wpg:grpSpPr>
                          <a:xfrm>
                            <a:off x="0" y="0"/>
                            <a:ext cx="1010285" cy="990600"/>
                            <a:chOff x="0" y="0"/>
                            <a:chExt cx="1010341" cy="991346"/>
                          </a:xfrm>
                        </wpg:grpSpPr>
                        <wpg:grpSp>
                          <wpg:cNvPr id="573" name="Gruppieren 573"/>
                          <wpg:cNvGrpSpPr/>
                          <wpg:grpSpPr>
                            <a:xfrm>
                              <a:off x="0" y="0"/>
                              <a:ext cx="934720" cy="991346"/>
                              <a:chOff x="0" y="0"/>
                              <a:chExt cx="934871" cy="991788"/>
                            </a:xfrm>
                          </wpg:grpSpPr>
                          <pic:pic xmlns:pic="http://schemas.openxmlformats.org/drawingml/2006/picture">
                            <pic:nvPicPr>
                              <pic:cNvPr id="574" name="Bild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4871" cy="9348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g:grpSp>
                            <wpg:cNvPr id="575" name="Gruppieren 575"/>
                            <wpg:cNvGrpSpPr/>
                            <wpg:grpSpPr>
                              <a:xfrm>
                                <a:off x="470847" y="463582"/>
                                <a:ext cx="290914" cy="180572"/>
                                <a:chOff x="123825" y="-442"/>
                                <a:chExt cx="293154" cy="180572"/>
                              </a:xfrm>
                            </wpg:grpSpPr>
                            <wps:wsp>
                              <wps:cNvPr id="148" name="Gerade Verbindung mit Pfeil 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096" y="-442"/>
                                  <a:ext cx="203494" cy="1799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6" name="Gerade Verbindung mit Pfeil 5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825" y="0"/>
                                  <a:ext cx="293154" cy="180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77" name="Gruppieren 577"/>
                            <wpg:cNvGrpSpPr>
                              <a:grpSpLocks/>
                            </wpg:cNvGrpSpPr>
                            <wpg:grpSpPr bwMode="auto">
                              <a:xfrm rot="19030755">
                                <a:off x="260708" y="772078"/>
                                <a:ext cx="664210" cy="219710"/>
                                <a:chOff x="7739" y="14055"/>
                                <a:chExt cx="1046" cy="346"/>
                              </a:xfrm>
                            </wpg:grpSpPr>
                            <wps:wsp>
                              <wps:cNvPr id="578" name="AutoShape 61"/>
                              <wps:cNvSpPr>
                                <a:spLocks noChangeArrowheads="1"/>
                              </wps:cNvSpPr>
                              <wps:spPr bwMode="auto">
                                <a:xfrm rot="18849939">
                                  <a:off x="7847" y="13991"/>
                                  <a:ext cx="302" cy="518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" name="Arc 62"/>
                              <wps:cNvSpPr>
                                <a:spLocks/>
                              </wps:cNvSpPr>
                              <wps:spPr bwMode="auto">
                                <a:xfrm rot="12742485" flipH="1">
                                  <a:off x="7981" y="14055"/>
                                  <a:ext cx="425" cy="170"/>
                                </a:xfrm>
                                <a:custGeom>
                                  <a:avLst/>
                                  <a:gdLst>
                                    <a:gd name="G0" fmla="+- 15779 0 0"/>
                                    <a:gd name="G1" fmla="+- 21600 0 0"/>
                                    <a:gd name="G2" fmla="+- 21600 0 0"/>
                                    <a:gd name="T0" fmla="*/ 0 w 29129"/>
                                    <a:gd name="T1" fmla="*/ 6849 h 21600"/>
                                    <a:gd name="T2" fmla="*/ 29129 w 29129"/>
                                    <a:gd name="T3" fmla="*/ 4619 h 21600"/>
                                    <a:gd name="T4" fmla="*/ 15779 w 29129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9129" h="21600" fill="none" extrusionOk="0">
                                      <a:moveTo>
                                        <a:pt x="0" y="6849"/>
                                      </a:moveTo>
                                      <a:cubicBezTo>
                                        <a:pt x="4084" y="2479"/>
                                        <a:pt x="9797" y="-1"/>
                                        <a:pt x="15779" y="0"/>
                                      </a:cubicBezTo>
                                      <a:cubicBezTo>
                                        <a:pt x="20620" y="0"/>
                                        <a:pt x="25322" y="1626"/>
                                        <a:pt x="29128" y="4619"/>
                                      </a:cubicBezTo>
                                    </a:path>
                                    <a:path w="29129" h="21600" stroke="0" extrusionOk="0">
                                      <a:moveTo>
                                        <a:pt x="0" y="6849"/>
                                      </a:moveTo>
                                      <a:cubicBezTo>
                                        <a:pt x="4084" y="2479"/>
                                        <a:pt x="9797" y="-1"/>
                                        <a:pt x="15779" y="0"/>
                                      </a:cubicBezTo>
                                      <a:cubicBezTo>
                                        <a:pt x="20620" y="0"/>
                                        <a:pt x="25322" y="1626"/>
                                        <a:pt x="29128" y="4619"/>
                                      </a:cubicBezTo>
                                      <a:lnTo>
                                        <a:pt x="15779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0" name="Arc 63"/>
                              <wps:cNvSpPr>
                                <a:spLocks/>
                              </wps:cNvSpPr>
                              <wps:spPr bwMode="auto">
                                <a:xfrm rot="10681421" flipH="1">
                                  <a:off x="8360" y="14214"/>
                                  <a:ext cx="425" cy="113"/>
                                </a:xfrm>
                                <a:custGeom>
                                  <a:avLst/>
                                  <a:gdLst>
                                    <a:gd name="G0" fmla="+- 15779 0 0"/>
                                    <a:gd name="G1" fmla="+- 21600 0 0"/>
                                    <a:gd name="G2" fmla="+- 21600 0 0"/>
                                    <a:gd name="T0" fmla="*/ 0 w 29129"/>
                                    <a:gd name="T1" fmla="*/ 6849 h 21600"/>
                                    <a:gd name="T2" fmla="*/ 29129 w 29129"/>
                                    <a:gd name="T3" fmla="*/ 4619 h 21600"/>
                                    <a:gd name="T4" fmla="*/ 15779 w 29129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9129" h="21600" fill="none" extrusionOk="0">
                                      <a:moveTo>
                                        <a:pt x="0" y="6849"/>
                                      </a:moveTo>
                                      <a:cubicBezTo>
                                        <a:pt x="4084" y="2479"/>
                                        <a:pt x="9797" y="-1"/>
                                        <a:pt x="15779" y="0"/>
                                      </a:cubicBezTo>
                                      <a:cubicBezTo>
                                        <a:pt x="20620" y="0"/>
                                        <a:pt x="25322" y="1626"/>
                                        <a:pt x="29128" y="4619"/>
                                      </a:cubicBezTo>
                                    </a:path>
                                    <a:path w="29129" h="21600" stroke="0" extrusionOk="0">
                                      <a:moveTo>
                                        <a:pt x="0" y="6849"/>
                                      </a:moveTo>
                                      <a:cubicBezTo>
                                        <a:pt x="4084" y="2479"/>
                                        <a:pt x="9797" y="-1"/>
                                        <a:pt x="15779" y="0"/>
                                      </a:cubicBezTo>
                                      <a:cubicBezTo>
                                        <a:pt x="20620" y="0"/>
                                        <a:pt x="25322" y="1626"/>
                                        <a:pt x="29128" y="4619"/>
                                      </a:cubicBezTo>
                                      <a:lnTo>
                                        <a:pt x="15779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81" name="AutoShape 61"/>
                          <wps:cNvSpPr>
                            <a:spLocks noChangeArrowheads="1"/>
                          </wps:cNvSpPr>
                          <wps:spPr bwMode="auto">
                            <a:xfrm rot="13678426">
                              <a:off x="750626" y="716508"/>
                              <a:ext cx="191135" cy="328295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Arc 62"/>
                          <wps:cNvSpPr>
                            <a:spLocks/>
                          </wps:cNvSpPr>
                          <wps:spPr bwMode="auto">
                            <a:xfrm rot="8161633" flipH="1">
                              <a:off x="593678" y="723332"/>
                              <a:ext cx="269240" cy="107315"/>
                            </a:xfrm>
                            <a:custGeom>
                              <a:avLst/>
                              <a:gdLst>
                                <a:gd name="G0" fmla="+- 15779 0 0"/>
                                <a:gd name="G1" fmla="+- 21600 0 0"/>
                                <a:gd name="G2" fmla="+- 21600 0 0"/>
                                <a:gd name="T0" fmla="*/ 0 w 29129"/>
                                <a:gd name="T1" fmla="*/ 6849 h 21600"/>
                                <a:gd name="T2" fmla="*/ 29129 w 29129"/>
                                <a:gd name="T3" fmla="*/ 4619 h 21600"/>
                                <a:gd name="T4" fmla="*/ 15779 w 29129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129" h="21600" fill="none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0620" y="0"/>
                                    <a:pt x="25322" y="1626"/>
                                    <a:pt x="29128" y="4619"/>
                                  </a:cubicBezTo>
                                </a:path>
                                <a:path w="29129" h="21600" stroke="0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0620" y="0"/>
                                    <a:pt x="25322" y="1626"/>
                                    <a:pt x="29128" y="4619"/>
                                  </a:cubicBezTo>
                                  <a:lnTo>
                                    <a:pt x="1577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5" name="AutoShape 61"/>
                        <wps:cNvSpPr>
                          <a:spLocks noChangeArrowheads="1"/>
                        </wps:cNvSpPr>
                        <wps:spPr bwMode="auto">
                          <a:xfrm rot="13019057">
                            <a:off x="819150" y="615950"/>
                            <a:ext cx="190500" cy="327504"/>
                          </a:xfrm>
                          <a:prstGeom prst="flowChartOnlineStorage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AutoShape 27"/>
                        <wps:cNvSpPr>
                          <a:spLocks noChangeArrowheads="1"/>
                        </wps:cNvSpPr>
                        <wps:spPr bwMode="auto">
                          <a:xfrm rot="18042734">
                            <a:off x="628650" y="400050"/>
                            <a:ext cx="64800" cy="44259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>
                                <a:alpha val="7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672" o:spid="_x0000_s1026" style="position:absolute;margin-left:390.1pt;margin-top:8.05pt;width:79.55pt;height:78pt;z-index:252004352" coordsize="10102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">
                <v:group id="Gruppieren 572" o:spid="_x0000_s1027" style="position:absolute;width:10102;height:9906" coordsize="10103,9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group id="Gruppieren 573" o:spid="_x0000_s1028" style="position:absolute;width:9347;height:9913" coordsize="9348,9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  <v:shape id="Bild 1" o:spid="_x0000_s1029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EM27GAAAA3AAAAA8AAABkcnMvZG93bnJldi54bWxEj09rwkAUxO8Fv8PyhF6KbipWQ3SVorTY&#10;Qw/+A4/P7DMbzL4N2a2J394tFHocZuY3zHzZ2UrcqPGlYwWvwwQEce50yYWCw/5jkILwAVlj5ZgU&#10;3MnDctF7mmOmXctbuu1CISKEfYYKTAh1JqXPDVn0Q1cTR+/iGoshyqaQusE2wm0lR0kykRZLjgsG&#10;a1oZyq+7H6vg81iPJt9levraro026fmlkC0p9dzv3mcgAnXhP/zX3mgFb9Mx/J6JR0A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0QzbsYAAADcAAAADwAAAAAAAAAAAAAA&#10;AACfAgAAZHJzL2Rvd25yZXYueG1sUEsFBgAAAAAEAAQA9wAAAJIDAAAAAA==&#10;">
                      <v:imagedata r:id="rId11" o:title=""/>
                      <v:path arrowok="t"/>
                    </v:shape>
                    <v:group id="Gruppieren 575" o:spid="_x0000_s1030" style="position:absolute;left:4708;top:4635;width:2909;height:1806" coordorigin="123825,-442" coordsize="293154,180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    <v:shape id="Gerade Verbindung mit Pfeil 148" o:spid="_x0000_s1031" type="#_x0000_t32" style="position:absolute;left:125096;top:-442;width:203494;height:1799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HJ88MAAADcAAAADwAAAGRycy9kb3ducmV2LnhtbESPMWvDQAyF90L+w6FAt+bcUIpxcwmh&#10;ENohS9IOHYVPtd34dOZOcex/Xw2FbhLv6b1Pm90UejNSyl1kB4+rAgxxHX3HjYPPj8NDCSYLssc+&#10;MjmYKcNuu7jbYOXjjU80nqUxGsK5QgetyFBZm+uWAuZVHIhV+44poOiaGusT3jQ89HZdFM82YMfa&#10;0OJAry3Vl/M1OBgHOb7R/FX+HKMkT+W4nk/WufvltH8BIzTJv/nv+t0r/pPS6jM6gd3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hyfPDAAAA3AAAAA8AAAAAAAAAAAAA&#10;AAAAoQIAAGRycy9kb3ducmV2LnhtbFBLBQYAAAAABAAEAPkAAACRAwAAAAA=&#10;" strokeweight="2.25pt">
                        <v:stroke endarrow="block"/>
                      </v:shape>
                      <v:shape id="Gerade Verbindung mit Pfeil 576" o:spid="_x0000_s1032" type="#_x0000_t32" style="position:absolute;left:123825;width:293154;height:1801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bEr8UAAADcAAAADwAAAGRycy9kb3ducmV2LnhtbESPQWsCMRSE74X+h/AK3mq2FdeyGqUU&#10;pT0IRVvw+ty87oZuXtYk7q7/3hSEHoeZ+YZZrAbbiI58MI4VPI0zEMSl04YrBd9fm8cXECEia2wc&#10;k4ILBVgt7+8WWGjX8466faxEgnAoUEEdY1tIGcqaLIaxa4mT9+O8xZikr6T22Ce4beRzluXSouG0&#10;UGNLbzWVv/uzVeBPeW/ocNydZ52R68nnYbvW70qNHobXOYhIQ/wP39ofWsF0lsPfmXQE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bEr8UAAADcAAAADwAAAAAAAAAA&#10;AAAAAAChAgAAZHJzL2Rvd25yZXYueG1sUEsFBgAAAAAEAAQA+QAAAJMDAAAAAA==&#10;" strokeweight="1.5pt">
                        <v:stroke startarrow="oval" endarrow="block"/>
                      </v:shape>
                    </v:group>
                    <v:group id="Gruppieren 577" o:spid="_x0000_s1033" style="position:absolute;left:2607;top:7720;width:6642;height:2197;rotation:-2806301fd" coordorigin="7739,14055" coordsize="104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nAYbFAAAA3AAA&#10;AA8AAAAAAAAAAAAAAAAAqgIAAGRycy9kb3ducmV2LnhtbFBLBQYAAAAABAAEAPoAAACcAwAAAAA=&#10;">
                      <v:shape id="AutoShape 61" o:spid="_x0000_s1034" type="#_x0000_t130" style="position:absolute;left:7847;top:13991;width:302;height:518;rotation:-30038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IQcEA&#10;AADcAAAADwAAAGRycy9kb3ducmV2LnhtbERPTWvCQBC9F/wPywi91Y2CrURXUUEQKYIx4HXIjkkw&#10;Oxuyq6b++s6h0OPjfS9WvWvUg7pQezYwHiWgiAtvay4N5OfdxwxUiMgWG89k4IcCrJaDtwWm1j/5&#10;RI8slkpCOKRooIqxTbUORUUOw8i3xMJdfecwCuxKbTt8Srhr9CRJPrXDmqWhwpa2FRW37O4MfF8v&#10;eXtosn0+LY798TURZnMy5n3Yr+egIvXxX/zn3lsD0y9ZK2fkCO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BCEHBAAAA3AAAAA8AAAAAAAAAAAAAAAAAmAIAAGRycy9kb3du&#10;cmV2LnhtbFBLBQYAAAAABAAEAPUAAACGAwAAAAA=&#10;" strokecolor="white"/>
                      <v:shape id="Arc 62" o:spid="_x0000_s1035" style="position:absolute;left:7981;top:14055;width:425;height:170;rotation:9674768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bn8QA&#10;AADcAAAADwAAAGRycy9kb3ducmV2LnhtbESPUUvDQBCE34X+h2MLvoi9qDRq2muRiuCDL435AUtu&#10;TUJzuzG3pvHfe4Lg4zAz3zDb/Rx6M9EYO2EHN6sMDHEtvuPGQfX+cv0AJiqyx16YHHxThP1ucbHF&#10;wsuZjzSV2pgE4Vigg1Z1KKyNdUsB40oG4uR9yBhQkxwb60c8J3jo7W2W5TZgx2mhxYEOLdWn8is4&#10;ONy9lZVOUq+fK/FXkuWaz5/OXS7npw0YpVn/w3/tV+9gff8Iv2fSEb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/W5/EAAAA3AAAAA8AAAAAAAAAAAAAAAAAmAIAAGRycy9k&#10;b3ducmV2LnhtbFBLBQYAAAAABAAEAPUAAACJAwAAAAA=&#10;" path="m,6849nfc4084,2479,9797,-1,15779,v4841,,9543,1626,13349,4619em,6849nsc4084,2479,9797,-1,15779,v4841,,9543,1626,13349,4619l15779,21600,,6849xe" filled="f" strokeweight="2.25pt">
                        <v:path arrowok="t" o:extrusionok="f" o:connecttype="custom" o:connectlocs="0,54;425,36;230,170" o:connectangles="0,0,0"/>
                      </v:shape>
                      <v:shape id="Arc 63" o:spid="_x0000_s1036" style="position:absolute;left:8360;top:14214;width:425;height:113;rotation:-1166696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KssQA&#10;AADcAAAADwAAAGRycy9kb3ducmV2LnhtbERPy2rCQBTdF/yH4Qrd1UmE1hAdgwgWcVF8ge3ukrlm&#10;0mbupJmppn69syh0eTjvWdHbRlyo87VjBekoAUFcOl1zpeB4WD1lIHxA1tg4JgW/5KGYDx5mmGt3&#10;5R1d9qESMYR9jgpMCG0upS8NWfQj1xJH7uw6iyHCrpK6w2sMt40cJ8mLtFhzbDDY0tJQ+bX/sQpO&#10;6Xa3fsXj22aSMb5/3L7Np9so9TjsF1MQgfrwL/5zr7WC5yzOj2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QirLEAAAA3AAAAA8AAAAAAAAAAAAAAAAAmAIAAGRycy9k&#10;b3ducmV2LnhtbFBLBQYAAAAABAAEAPUAAACJAwAAAAA=&#10;" path="m,6849nfc4084,2479,9797,-1,15779,v4841,,9543,1626,13349,4619em,6849nsc4084,2479,9797,-1,15779,v4841,,9543,1626,13349,4619l15779,21600,,6849xe" filled="f" strokeweight="2.25pt">
                        <v:path arrowok="t" o:extrusionok="f" o:connecttype="custom" o:connectlocs="0,36;425,24;230,113" o:connectangles="0,0,0"/>
                      </v:shape>
                    </v:group>
                  </v:group>
                  <v:shape id="AutoShape 61" o:spid="_x0000_s1037" type="#_x0000_t130" style="position:absolute;left:7506;top:7164;width:1912;height:3283;rotation:-86524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4j8UA&#10;AADcAAAADwAAAGRycy9kb3ducmV2LnhtbESPzWrCQBSF94LvMNyCO51EqZXoRESordCFsV24vGRu&#10;MyGZO2lmqunbd4RCl4fz83E228G24kq9rx0rSGcJCOLS6ZorBR/vz9MVCB+QNbaOScEPedjm49EG&#10;M+1uXND1HCoRR9hnqMCE0GVS+tKQRT9zHXH0Pl1vMUTZV1L3eIvjtpXzJFlKizVHgsGO9obK5vxt&#10;I+SyLBdfL2/N00KeWhOOVZEeTkpNHobdGkSgIfyH/9qvWsHjKoX7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DiPxQAAANwAAAAPAAAAAAAAAAAAAAAAAJgCAABkcnMv&#10;ZG93bnJldi54bWxQSwUGAAAAAAQABAD1AAAAigMAAAAA&#10;" strokecolor="white"/>
                  <v:shape id="Arc 62" o:spid="_x0000_s1038" style="position:absolute;left:5936;top:7233;width:2693;height:1073;rotation:-891468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Hr8cA&#10;AADcAAAADwAAAGRycy9kb3ducmV2LnhtbESPQWsCMRSE70L/Q3gFL0WzVSy6NUqpiBYppeqhvT02&#10;z91tNy9LEt2tv94IBY/DzHzDTOetqcSJnC8tK3jsJyCIM6tLzhXsd8veGIQPyBory6TgjzzMZ3ed&#10;KabaNvxJp23IRYSwT1FBEUKdSumzggz6vq2Jo3ewzmCI0uVSO2wi3FRykCRP0mDJcaHAml4Lyn63&#10;R6OgObydv1bfk492aNboHuSP37wvlOrety/PIAK14Rb+b6+1gtF4ANcz8Qj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eB6/HAAAA3AAAAA8AAAAAAAAAAAAAAAAAmAIAAGRy&#10;cy9kb3ducmV2LnhtbFBLBQYAAAAABAAEAPUAAACMAwAAAAA=&#10;" path="m,6849nfc4084,2479,9797,-1,15779,v4841,,9543,1626,13349,4619em,6849nsc4084,2479,9797,-1,15779,v4841,,9543,1626,13349,4619l15779,21600,,6849xe" filled="f" strokeweight="2.25pt">
                    <v:path arrowok="t" o:extrusionok="f" o:connecttype="custom" o:connectlocs="0,34028;269240,22949;145846,107315" o:connectangles="0,0,0"/>
                  </v:shape>
                </v:group>
                <v:shape id="AutoShape 61" o:spid="_x0000_s1039" type="#_x0000_t130" style="position:absolute;left:8191;top:6159;width:1905;height:3275;rotation:-93726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sj8MA&#10;AADcAAAADwAAAGRycy9kb3ducmV2LnhtbESPUWvCQBCE3wv+h2OFvtWLJRZJPcUKQgtSaMwPWHJr&#10;LjS3F3KrSf99ryD0cZiZb5jNbvKdutEQ28AGlosMFHEdbMuNgep8fFqDioJssQtMBn4owm47e9hg&#10;YcPIX3QrpVEJwrFAA06kL7SOtSOPcRF64uRdwuBRkhwabQccE9x3+jnLXrTHltOCw54Ojurv8uoN&#10;XA5ddKf8rZLYfMjnmOdlVebGPM6n/SsooUn+w/f2uzWwWq/g70w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qsj8MAAADcAAAADwAAAAAAAAAAAAAAAACYAgAAZHJzL2Rv&#10;d25yZXYueG1sUEsFBgAAAAAEAAQA9QAAAIgDAAAAAA==&#10;" fillcolor="white [3212]" strokecolor="white"/>
                <v:shape id="AutoShape 27" o:spid="_x0000_s1040" type="#_x0000_t5" style="position:absolute;left:6286;top:4000;width:648;height:4426;rotation:-388548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ufMIA&#10;AADcAAAADwAAAGRycy9kb3ducmV2LnhtbESPQYvCMBSE7wv+h/AEL4um7UGlGqUIwt5kq3h+Ns+0&#10;2ryUJqv135uFhT0OM/MNs94OthUP6n3jWEE6S0AQV043bBScjvvpEoQPyBpbx6TgRR62m9HHGnPt&#10;nvxNjzIYESHsc1RQh9DlUvqqJot+5jri6F1dbzFE2Rupe3xGuG1lliRzabHhuFBjR7uaqnv5YxVQ&#10;lu4XVJ6z6mCzS5EW5kafRqnJeChWIAIN4T/81/7SCuaLFH7PxCM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7O58wgAAANwAAAAPAAAAAAAAAAAAAAAAAJgCAABkcnMvZG93&#10;bnJldi54bWxQSwUGAAAAAAQABAD1AAAAhwMAAAAA&#10;" adj="21600" fillcolor="red" strokecolor="red">
                  <v:stroke opacity="46003f"/>
                </v:shape>
              </v:group>
            </w:pict>
          </mc:Fallback>
        </mc:AlternateContent>
      </w:r>
    </w:p>
    <w:p w:rsidR="00B22C3E" w:rsidRDefault="00B22C3E" w:rsidP="00BA7E1D">
      <w:pPr>
        <w:spacing w:line="240" w:lineRule="auto"/>
        <w:ind w:left="360"/>
        <w:rPr>
          <w:sz w:val="24"/>
          <w:szCs w:val="24"/>
        </w:rPr>
      </w:pPr>
    </w:p>
    <w:p w:rsidR="00BA7E1D" w:rsidRPr="00DC141E" w:rsidRDefault="00BA7E1D" w:rsidP="00BA7E1D">
      <w:pPr>
        <w:pStyle w:val="Listenabsatz"/>
        <w:numPr>
          <w:ilvl w:val="0"/>
          <w:numId w:val="8"/>
        </w:numPr>
        <w:spacing w:after="120" w:line="240" w:lineRule="auto"/>
        <w:ind w:left="714" w:hanging="357"/>
        <w:rPr>
          <w:sz w:val="24"/>
          <w:szCs w:val="24"/>
        </w:rPr>
      </w:pPr>
      <w:r w:rsidRPr="00DC141E">
        <w:rPr>
          <w:sz w:val="24"/>
          <w:szCs w:val="24"/>
        </w:rPr>
        <w:t>Wie groß ist der Winkel zwisc</w:t>
      </w:r>
      <w:r w:rsidR="001C110A">
        <w:rPr>
          <w:sz w:val="24"/>
          <w:szCs w:val="24"/>
        </w:rPr>
        <w:t>hen dem kleinen Zeiger und der 4</w:t>
      </w:r>
      <w:r w:rsidRPr="00DC141E">
        <w:rPr>
          <w:sz w:val="24"/>
          <w:szCs w:val="24"/>
        </w:rPr>
        <w:t>?</w:t>
      </w:r>
    </w:p>
    <w:p w:rsidR="00BA7E1D" w:rsidRPr="00E551FB" w:rsidRDefault="00BA7E1D" w:rsidP="00BA7E1D">
      <w:pPr>
        <w:spacing w:line="240" w:lineRule="auto"/>
        <w:ind w:left="360" w:firstLine="349"/>
        <w:rPr>
          <w:sz w:val="24"/>
          <w:szCs w:val="24"/>
        </w:rPr>
      </w:pPr>
      <w:r>
        <w:rPr>
          <w:sz w:val="24"/>
          <w:szCs w:val="24"/>
        </w:rPr>
        <w:t>____________________</w:t>
      </w:r>
    </w:p>
    <w:p w:rsidR="00AB6732" w:rsidRDefault="00E36684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77B9720" wp14:editId="7B6170E0">
                <wp:simplePos x="0" y="0"/>
                <wp:positionH relativeFrom="column">
                  <wp:posOffset>5568315</wp:posOffset>
                </wp:positionH>
                <wp:positionV relativeFrom="paragraph">
                  <wp:posOffset>50165</wp:posOffset>
                </wp:positionV>
                <wp:extent cx="269875" cy="71721"/>
                <wp:effectExtent l="0" t="57150" r="0" b="81280"/>
                <wp:wrapNone/>
                <wp:docPr id="568" name="Ar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227781" flipH="1">
                          <a:off x="0" y="0"/>
                          <a:ext cx="269875" cy="71721"/>
                        </a:xfrm>
                        <a:custGeom>
                          <a:avLst/>
                          <a:gdLst>
                            <a:gd name="G0" fmla="+- 15779 0 0"/>
                            <a:gd name="G1" fmla="+- 21600 0 0"/>
                            <a:gd name="G2" fmla="+- 21600 0 0"/>
                            <a:gd name="T0" fmla="*/ 0 w 29129"/>
                            <a:gd name="T1" fmla="*/ 6849 h 21600"/>
                            <a:gd name="T2" fmla="*/ 29129 w 29129"/>
                            <a:gd name="T3" fmla="*/ 4619 h 21600"/>
                            <a:gd name="T4" fmla="*/ 15779 w 29129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129" h="21600" fill="none" extrusionOk="0">
                              <a:moveTo>
                                <a:pt x="0" y="6849"/>
                              </a:moveTo>
                              <a:cubicBezTo>
                                <a:pt x="4084" y="2479"/>
                                <a:pt x="9797" y="-1"/>
                                <a:pt x="15779" y="0"/>
                              </a:cubicBezTo>
                              <a:cubicBezTo>
                                <a:pt x="20620" y="0"/>
                                <a:pt x="25322" y="1626"/>
                                <a:pt x="29128" y="4619"/>
                              </a:cubicBezTo>
                            </a:path>
                            <a:path w="29129" h="21600" stroke="0" extrusionOk="0">
                              <a:moveTo>
                                <a:pt x="0" y="6849"/>
                              </a:moveTo>
                              <a:cubicBezTo>
                                <a:pt x="4084" y="2479"/>
                                <a:pt x="9797" y="-1"/>
                                <a:pt x="15779" y="0"/>
                              </a:cubicBezTo>
                              <a:cubicBezTo>
                                <a:pt x="20620" y="0"/>
                                <a:pt x="25322" y="1626"/>
                                <a:pt x="29128" y="4619"/>
                              </a:cubicBezTo>
                              <a:lnTo>
                                <a:pt x="15779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c 63" o:spid="_x0000_s1026" style="position:absolute;margin-left:438.45pt;margin-top:3.95pt;width:21.25pt;height:5.65pt;rotation:-8986931fd;flip:x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12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" path="m,6849nfc4084,2479,9797,-1,15779,v4841,,9543,1626,13349,4619em,6849nsc4084,2479,9797,-1,15779,v4841,,9543,1626,13349,4619l15779,21600,,6849xe" filled="f" strokeweight="2.25pt">
                <v:path arrowok="t" o:extrusionok="f" o:connecttype="custom" o:connectlocs="0,22742;269875,15337;146190,71721" o:connectangles="0,0,0"/>
              </v:shape>
            </w:pict>
          </mc:Fallback>
        </mc:AlternateContent>
      </w:r>
    </w:p>
    <w:p w:rsidR="00BA7E1D" w:rsidRDefault="00BA7E1D" w:rsidP="00276982">
      <w:pPr>
        <w:spacing w:line="240" w:lineRule="auto"/>
        <w:rPr>
          <w:b/>
          <w:sz w:val="24"/>
          <w:szCs w:val="24"/>
        </w:rPr>
      </w:pPr>
    </w:p>
    <w:p w:rsidR="00BA7E1D" w:rsidRDefault="00B22C3E" w:rsidP="00276982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643441CD" wp14:editId="43CD3C0D">
                <wp:simplePos x="0" y="0"/>
                <wp:positionH relativeFrom="column">
                  <wp:posOffset>1279525</wp:posOffset>
                </wp:positionH>
                <wp:positionV relativeFrom="paragraph">
                  <wp:posOffset>150907</wp:posOffset>
                </wp:positionV>
                <wp:extent cx="861695" cy="841375"/>
                <wp:effectExtent l="0" t="0" r="71755" b="111125"/>
                <wp:wrapNone/>
                <wp:docPr id="570" name="Gruppieren 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695" cy="841375"/>
                          <a:chOff x="0" y="0"/>
                          <a:chExt cx="1029837" cy="990600"/>
                        </a:xfrm>
                      </wpg:grpSpPr>
                      <wpg:grpSp>
                        <wpg:cNvPr id="567" name="Gruppieren 567"/>
                        <wpg:cNvGrpSpPr/>
                        <wpg:grpSpPr>
                          <a:xfrm>
                            <a:off x="0" y="0"/>
                            <a:ext cx="1029837" cy="990600"/>
                            <a:chOff x="0" y="0"/>
                            <a:chExt cx="1029837" cy="990600"/>
                          </a:xfrm>
                        </wpg:grpSpPr>
                        <wpg:grpSp>
                          <wpg:cNvPr id="307" name="Gruppieren 307"/>
                          <wpg:cNvGrpSpPr/>
                          <wpg:grpSpPr>
                            <a:xfrm>
                              <a:off x="0" y="0"/>
                              <a:ext cx="1010285" cy="990600"/>
                              <a:chOff x="0" y="0"/>
                              <a:chExt cx="1010341" cy="991346"/>
                            </a:xfrm>
                          </wpg:grpSpPr>
                          <wpg:grpSp>
                            <wpg:cNvPr id="528" name="Gruppieren 528"/>
                            <wpg:cNvGrpSpPr/>
                            <wpg:grpSpPr>
                              <a:xfrm>
                                <a:off x="0" y="0"/>
                                <a:ext cx="934720" cy="991346"/>
                                <a:chOff x="0" y="0"/>
                                <a:chExt cx="934871" cy="9917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9" name="Bild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871" cy="9348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g:grpSp>
                              <wpg:cNvPr id="530" name="Gruppieren 530"/>
                              <wpg:cNvGrpSpPr/>
                              <wpg:grpSpPr>
                                <a:xfrm>
                                  <a:off x="176175" y="463582"/>
                                  <a:ext cx="469830" cy="236425"/>
                                  <a:chOff x="-173116" y="-442"/>
                                  <a:chExt cx="473448" cy="236425"/>
                                </a:xfrm>
                              </wpg:grpSpPr>
                              <wps:wsp>
                                <wps:cNvPr id="531" name="Gerade Verbindung mit Pfeil 5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5096" y="-442"/>
                                    <a:ext cx="175236" cy="2364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2" name="Gerade Verbindung mit Pfeil 53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-173116" y="0"/>
                                    <a:ext cx="296941" cy="18292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oval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33" name="Gruppieren 533"/>
                              <wpg:cNvGrpSpPr>
                                <a:grpSpLocks/>
                              </wpg:cNvGrpSpPr>
                              <wpg:grpSpPr bwMode="auto">
                                <a:xfrm rot="19030755">
                                  <a:off x="260708" y="772078"/>
                                  <a:ext cx="664210" cy="219710"/>
                                  <a:chOff x="7739" y="14055"/>
                                  <a:chExt cx="1046" cy="346"/>
                                </a:xfrm>
                              </wpg:grpSpPr>
                              <wps:wsp>
                                <wps:cNvPr id="534" name="AutoShape 61"/>
                                <wps:cNvSpPr>
                                  <a:spLocks noChangeArrowheads="1"/>
                                </wps:cNvSpPr>
                                <wps:spPr bwMode="auto">
                                  <a:xfrm rot="18849939">
                                    <a:off x="7847" y="13991"/>
                                    <a:ext cx="302" cy="518"/>
                                  </a:xfrm>
                                  <a:prstGeom prst="flowChartOnlineStorag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5" name="Arc 62"/>
                                <wps:cNvSpPr>
                                  <a:spLocks/>
                                </wps:cNvSpPr>
                                <wps:spPr bwMode="auto">
                                  <a:xfrm rot="12742485" flipH="1">
                                    <a:off x="7981" y="14055"/>
                                    <a:ext cx="425" cy="170"/>
                                  </a:xfrm>
                                  <a:custGeom>
                                    <a:avLst/>
                                    <a:gdLst>
                                      <a:gd name="G0" fmla="+- 15779 0 0"/>
                                      <a:gd name="G1" fmla="+- 21600 0 0"/>
                                      <a:gd name="G2" fmla="+- 21600 0 0"/>
                                      <a:gd name="T0" fmla="*/ 0 w 29129"/>
                                      <a:gd name="T1" fmla="*/ 6849 h 21600"/>
                                      <a:gd name="T2" fmla="*/ 29129 w 29129"/>
                                      <a:gd name="T3" fmla="*/ 4619 h 21600"/>
                                      <a:gd name="T4" fmla="*/ 15779 w 2912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9129" h="21600" fill="none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</a:path>
                                      <a:path w="29129" h="21600" stroke="0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  <a:lnTo>
                                          <a:pt x="1577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36" name="Arc 63"/>
                                <wps:cNvSpPr>
                                  <a:spLocks/>
                                </wps:cNvSpPr>
                                <wps:spPr bwMode="auto">
                                  <a:xfrm rot="10681421" flipH="1">
                                    <a:off x="8360" y="14214"/>
                                    <a:ext cx="425" cy="113"/>
                                  </a:xfrm>
                                  <a:custGeom>
                                    <a:avLst/>
                                    <a:gdLst>
                                      <a:gd name="G0" fmla="+- 15779 0 0"/>
                                      <a:gd name="G1" fmla="+- 21600 0 0"/>
                                      <a:gd name="G2" fmla="+- 21600 0 0"/>
                                      <a:gd name="T0" fmla="*/ 0 w 29129"/>
                                      <a:gd name="T1" fmla="*/ 6849 h 21600"/>
                                      <a:gd name="T2" fmla="*/ 29129 w 29129"/>
                                      <a:gd name="T3" fmla="*/ 4619 h 21600"/>
                                      <a:gd name="T4" fmla="*/ 15779 w 2912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9129" h="21600" fill="none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</a:path>
                                      <a:path w="29129" h="21600" stroke="0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  <a:lnTo>
                                          <a:pt x="1577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37" name="AutoShape 61"/>
                            <wps:cNvSpPr>
                              <a:spLocks noChangeArrowheads="1"/>
                            </wps:cNvSpPr>
                            <wps:spPr bwMode="auto">
                              <a:xfrm rot="13678426">
                                <a:off x="750626" y="716508"/>
                                <a:ext cx="191135" cy="328295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9" name="Arc 62"/>
                            <wps:cNvSpPr>
                              <a:spLocks/>
                            </wps:cNvSpPr>
                            <wps:spPr bwMode="auto">
                              <a:xfrm rot="8161633" flipH="1">
                                <a:off x="593678" y="723332"/>
                                <a:ext cx="269240" cy="107315"/>
                              </a:xfrm>
                              <a:custGeom>
                                <a:avLst/>
                                <a:gdLst>
                                  <a:gd name="G0" fmla="+- 15779 0 0"/>
                                  <a:gd name="G1" fmla="+- 21600 0 0"/>
                                  <a:gd name="G2" fmla="+- 21600 0 0"/>
                                  <a:gd name="T0" fmla="*/ 0 w 29129"/>
                                  <a:gd name="T1" fmla="*/ 6849 h 21600"/>
                                  <a:gd name="T2" fmla="*/ 29129 w 29129"/>
                                  <a:gd name="T3" fmla="*/ 4619 h 21600"/>
                                  <a:gd name="T4" fmla="*/ 15779 w 29129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9129" h="21600" fill="none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0620" y="0"/>
                                      <a:pt x="25322" y="1626"/>
                                      <a:pt x="29128" y="4619"/>
                                    </a:cubicBezTo>
                                  </a:path>
                                  <a:path w="29129" h="21600" stroke="0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0620" y="0"/>
                                      <a:pt x="25322" y="1626"/>
                                      <a:pt x="29128" y="4619"/>
                                    </a:cubicBezTo>
                                    <a:lnTo>
                                      <a:pt x="1577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65" name="AutoShape 61"/>
                          <wps:cNvSpPr>
                            <a:spLocks noChangeArrowheads="1"/>
                          </wps:cNvSpPr>
                          <wps:spPr bwMode="auto">
                            <a:xfrm rot="13019057">
                              <a:off x="839337" y="586853"/>
                              <a:ext cx="190500" cy="327025"/>
                            </a:xfrm>
                            <a:prstGeom prst="flowChartOnlineStorag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9" name="Arc 63"/>
                        <wps:cNvSpPr>
                          <a:spLocks/>
                        </wps:cNvSpPr>
                        <wps:spPr bwMode="auto">
                          <a:xfrm rot="8227781" flipH="1">
                            <a:off x="623455" y="736270"/>
                            <a:ext cx="269875" cy="71755"/>
                          </a:xfrm>
                          <a:custGeom>
                            <a:avLst/>
                            <a:gdLst>
                              <a:gd name="G0" fmla="+- 15779 0 0"/>
                              <a:gd name="G1" fmla="+- 21600 0 0"/>
                              <a:gd name="G2" fmla="+- 21600 0 0"/>
                              <a:gd name="T0" fmla="*/ 0 w 29129"/>
                              <a:gd name="T1" fmla="*/ 6849 h 21600"/>
                              <a:gd name="T2" fmla="*/ 29129 w 29129"/>
                              <a:gd name="T3" fmla="*/ 4619 h 21600"/>
                              <a:gd name="T4" fmla="*/ 15779 w 2912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129" h="21600" fill="none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</a:path>
                              <a:path w="29129" h="21600" stroke="0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  <a:lnTo>
                                  <a:pt x="1577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70" o:spid="_x0000_s1026" style="position:absolute;margin-left:100.75pt;margin-top:11.9pt;width:67.85pt;height:66.25pt;z-index:251935744;mso-width-relative:margin;mso-height-relative:margin" coordsize="10298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">
                <v:group id="Gruppieren 567" o:spid="_x0000_s1027" style="position:absolute;width:10298;height:9906" coordsize="10298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group id="Gruppieren 307" o:spid="_x0000_s1028" style="position:absolute;width:10102;height:9906" coordsize="10103,9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<v:group id="Gruppieren 528" o:spid="_x0000_s1029" style="position:absolute;width:9347;height:9913" coordsize="9348,9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<v:shape id="Bild 1" o:spid="_x0000_s1030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2s+3GAAAA3AAAAA8AAABkcnMvZG93bnJldi54bWxEj0FrwkAUhO8F/8PyCr2UujGgpNFVxFLR&#10;Qw/GFnp8zT6zodm3Ibs18d+7BcHjMDPfMIvVYBtxps7XjhVMxgkI4tLpmisFn8f3lwyED8gaG8ek&#10;4EIeVsvRwwJz7Xo+0LkIlYgQ9jkqMCG0uZS+NGTRj11LHL2T6yyGKLtK6g77CLeNTJNkJi3WHBcM&#10;trQxVP4Wf1bB9qtNZx919r0/vBltsp/nSvak1NPjsJ6DCDSEe/jW3mkF0/QV/s/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vaz7cYAAADcAAAADwAAAAAAAAAAAAAA&#10;AACfAgAAZHJzL2Rvd25yZXYueG1sUEsFBgAAAAAEAAQA9wAAAJIDAAAAAA==&#10;">
                        <v:imagedata r:id="rId11" o:title=""/>
                        <v:path arrowok="t"/>
                      </v:shape>
                      <v:group id="Gruppieren 530" o:spid="_x0000_s1031" style="position:absolute;left:1761;top:4635;width:4699;height:2365" coordorigin="-173116,-442" coordsize="473448,236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      <v:shape id="Gerade Verbindung mit Pfeil 531" o:spid="_x0000_s1032" type="#_x0000_t32" style="position:absolute;left:125096;top:-442;width:175236;height:2364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/CsMAAADcAAAADwAAAGRycy9kb3ducmV2LnhtbESPQWvCQBSE74X+h+UVeqsblZYQXaUU&#10;ih68aD14fGSfSWz2bdh9xuTfdwuCx2FmvmGW68G1qqcQG88GppMMFHHpbcOVgePP91sOKgqyxdYz&#10;GRgpwnr1/LTEwvob76k/SKUShGOBBmqRrtA6ljU5jBPfESfv7INDSTJU2ga8Jbhr9SzLPrTDhtNC&#10;jR191VT+Hq7OQN/JbkPjKb/svARLeT8b99qY15fhcwFKaJBH+N7eWgPv8yn8n0lHQK/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SvwrDAAAA3AAAAA8AAAAAAAAAAAAA&#10;AAAAoQIAAGRycy9kb3ducmV2LnhtbFBLBQYAAAAABAAEAPkAAACRAwAAAAA=&#10;" strokeweight="2.25pt">
                          <v:stroke endarrow="block"/>
                        </v:shape>
                        <v:shape id="Gerade Verbindung mit Pfeil 532" o:spid="_x0000_s1033" type="#_x0000_t32" style="position:absolute;left:-173116;width:296941;height:1829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fol8UAAADcAAAADwAAAGRycy9kb3ducmV2LnhtbESPQWsCMRSE7wX/Q3iCt5rVYqmrUdQq&#10;WPCy1oPeHpvXzdLNy5JEXf99Uyj0OMzMN8x82dlG3MiH2rGC0TADQVw6XXOl4PS5e34DESKyxsYx&#10;KXhQgOWi9zTHXLs7F3Q7xkokCIccFZgY21zKUBqyGIauJU7el/MWY5K+ktrjPcFtI8dZ9iot1pwW&#10;DLa0MVR+H69WwXr1Ufjp+2G/PWfN2Ywu17qYkFKDfreagYjUxf/wX3uvFUxexvB7Jh0B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+fol8UAAADcAAAADwAAAAAAAAAA&#10;AAAAAAChAgAAZHJzL2Rvd25yZXYueG1sUEsFBgAAAAAEAAQA+QAAAJMDAAAAAA==&#10;" strokeweight="1.5pt">
                          <v:stroke startarrow="oval" endarrow="block"/>
                        </v:shape>
                      </v:group>
                      <v:group id="Gruppieren 533" o:spid="_x0000_s1034" style="position:absolute;left:2607;top:7720;width:6642;height:2197;rotation:-2806301fd" coordorigin="7739,14055" coordsize="104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F2vkXFAAAA3AAA&#10;AA8AAAAAAAAAAAAAAAAAqgIAAGRycy9kb3ducmV2LnhtbFBLBQYAAAAABAAEAPoAAACcAwAAAAA=&#10;">
                        <v:shape id="AutoShape 61" o:spid="_x0000_s1035" type="#_x0000_t130" style="position:absolute;left:7847;top:13991;width:302;height:518;rotation:-30038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7hMQA&#10;AADcAAAADwAAAGRycy9kb3ducmV2LnhtbESPX2vCMBTF3wW/Q7jC3jS1myLVtLjBQMYQrAVfL821&#10;LTY3pclqt0+/DAY+Hn7nD2eXjaYVA/WusaxguYhAEJdWN1wpKM7v8w0I55E1tpZJwTc5yNLpZIeJ&#10;tnc+0ZD7SoQSdgkqqL3vEildWZNBt7AdcWBX2xv0QfaV1D3eQ7lpZRxFa2mw4bBQY0dvNZW3/Mso&#10;+Lxeiu6jzQ/FqjyOx584kNeTUk+zcb8F4Wn0D/N/+qAVrJ5f4O9MO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mu4TEAAAA3AAAAA8AAAAAAAAAAAAAAAAAmAIAAGRycy9k&#10;b3ducmV2LnhtbFBLBQYAAAAABAAEAPUAAACJAwAAAAA=&#10;" strokecolor="white"/>
                        <v:shape id="Arc 62" o:spid="_x0000_s1036" style="position:absolute;left:7981;top:14055;width:425;height:170;rotation:9674768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joWsMA&#10;AADcAAAADwAAAGRycy9kb3ducmV2LnhtbESPUUvDQBCE3wX/w7GCL9JetCRI7LWUiuCDL8b8gCW3&#10;TYK53TS3pvHfe4Lg4zAz3zDb/RIGM9MUe2EH9+sMDHEjvufWQf3xsnoEExXZ4yBMDr4pwn53fbXF&#10;0suF32mutDUJwrFEB53qWFobm44CxrWMxMk7yRRQk5xa6ye8JHgY7EOWFTZgz2mhw5GOHTWf1Vdw&#10;cNy8VbXO0uTPtfg7yQotlrNztzfL4QmM0qL/4b/2q3eQb3L4PZOOgN3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joWsMAAADcAAAADwAAAAAAAAAAAAAAAACYAgAAZHJzL2Rv&#10;d25yZXYueG1sUEsFBgAAAAAEAAQA9QAAAIgDAAAAAA==&#10;" path="m,6849nfc4084,2479,9797,-1,15779,v4841,,9543,1626,13349,4619em,6849nsc4084,2479,9797,-1,15779,v4841,,9543,1626,13349,4619l15779,21600,,6849xe" filled="f" strokeweight="2.25pt">
                          <v:path arrowok="t" o:extrusionok="f" o:connecttype="custom" o:connectlocs="0,54;425,36;230,170" o:connectangles="0,0,0"/>
                        </v:shape>
                        <v:shape id="Arc 63" o:spid="_x0000_s1037" style="position:absolute;left:8360;top:14214;width:425;height:113;rotation:-1166696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p+uscA&#10;AADcAAAADwAAAGRycy9kb3ducmV2LnhtbESPW2sCMRSE3wv9D+EU+lazWrywNYoILeKDeAPt22Fz&#10;3KxuTrabVLf+elMQfBxm5htmOG5sKc5U+8KxgnYrAUGcOV1wrmC7+XwbgPABWWPpmBT8kYfx6Plp&#10;iKl2F17ReR1yESHsU1RgQqhSKX1myKJvuYo4egdXWwxR1rnUNV4i3JaykyQ9abHguGCwoqmh7LT+&#10;tQp27eVq9oXbxbw/YNx/X3/M0c2Ven1pJh8gAjXhEb63Z1pB970H/2fiEZC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KfrrHAAAA3AAAAA8AAAAAAAAAAAAAAAAAmAIAAGRy&#10;cy9kb3ducmV2LnhtbFBLBQYAAAAABAAEAPUAAACMAwAAAAA=&#10;" path="m,6849nfc4084,2479,9797,-1,15779,v4841,,9543,1626,13349,4619em,6849nsc4084,2479,9797,-1,15779,v4841,,9543,1626,13349,4619l15779,21600,,6849xe" filled="f" strokeweight="2.25pt">
                          <v:path arrowok="t" o:extrusionok="f" o:connecttype="custom" o:connectlocs="0,36;425,24;230,113" o:connectangles="0,0,0"/>
                        </v:shape>
                      </v:group>
                    </v:group>
                    <v:shape id="AutoShape 61" o:spid="_x0000_s1038" type="#_x0000_t130" style="position:absolute;left:7506;top:7164;width:1912;height:3283;rotation:-86524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7Mh8QA&#10;AADcAAAADwAAAGRycy9kb3ducmV2LnhtbESPS2sCMRSF90L/Q7iF7jRjBx+MRikFX+DC18LlZXKd&#10;DE5uppNUx39vhEKXh/P4ONN5aytxo8aXjhX0ewkI4tzpkgsFp+OiOwbhA7LGyjEpeJCH+eytM8VM&#10;uzvv6XYIhYgj7DNUYEKoMyl9bsii77maOHoX11gMUTaF1A3e47it5GeSDKXFkiPBYE3fhvLr4ddG&#10;yHmYpz+r7XWUyl1lwqbY95c7pT7e268JiEBt+A//tddawSAdwetMP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uzIfEAAAA3AAAAA8AAAAAAAAAAAAAAAAAmAIAAGRycy9k&#10;b3ducmV2LnhtbFBLBQYAAAAABAAEAPUAAACJAwAAAAA=&#10;" strokecolor="white"/>
                    <v:shape id="Arc 62" o:spid="_x0000_s1039" style="position:absolute;left:5936;top:7233;width:2693;height:1073;rotation:-891468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MvRMgA&#10;AADcAAAADwAAAGRycy9kb3ducmV2LnhtbESPQWsCMRSE7wX/Q3hCL6VmW7XU1SilRVSklNoe9PbY&#10;PHfXbl6WJLpbf70RCj0OM/MNM5m1phIncr60rOChl4AgzqwuOVfw/TW/fwbhA7LGyjIp+CUPs2nn&#10;ZoKptg1/0mkTchEh7FNUUIRQp1L6rCCDvmdr4ujtrTMYonS51A6bCDeVfEySJ2mw5LhQYE2vBWU/&#10;m6NR0OxX5+1iN/po+2aJ7k4e/Pr9TanbbvsyBhGoDf/hv/ZSKxgORnA9E4+An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gy9EyAAAANwAAAAPAAAAAAAAAAAAAAAAAJgCAABk&#10;cnMvZG93bnJldi54bWxQSwUGAAAAAAQABAD1AAAAjQMAAAAA&#10;" path="m,6849nfc4084,2479,9797,-1,15779,v4841,,9543,1626,13349,4619em,6849nsc4084,2479,9797,-1,15779,v4841,,9543,1626,13349,4619l15779,21600,,6849xe" filled="f" strokeweight="2.25pt">
                      <v:path arrowok="t" o:extrusionok="f" o:connecttype="custom" o:connectlocs="0,34028;269240,22949;145846,107315" o:connectangles="0,0,0"/>
                    </v:shape>
                  </v:group>
                  <v:shape id="AutoShape 61" o:spid="_x0000_s1040" type="#_x0000_t130" style="position:absolute;left:8393;top:5868;width:1905;height:3270;rotation:-93726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oAsUA&#10;AADcAAAADwAAAGRycy9kb3ducmV2LnhtbESPQWvCQBSE70L/w/IKvZndFiKSuooIpVJ6Mer9NfvM&#10;RrNvQ3aNsb++Wyj0OMzMN8xiNbpWDNSHxrOG50yBIK68abjWcNi/TecgQkQ22HomDXcKsFo+TBZY&#10;GH/jHQ1lrEWCcChQg42xK6QMlSWHIfMdcfJOvncYk+xraXq8Jbhr5YtSM+mw4bRgsaONpepSXp2G&#10;9809//y+qPXH8aqG8by1JX7ttH56HNevICKN8T/8194aDfksh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igCxQAAANwAAAAPAAAAAAAAAAAAAAAAAJgCAABkcnMv&#10;ZG93bnJldi54bWxQSwUGAAAAAAQABAD1AAAAigMAAAAA&#10;" fillcolor="white [3212]" strokecolor="white [3212]"/>
                </v:group>
                <v:shape id="Arc 63" o:spid="_x0000_s1041" style="position:absolute;left:6234;top:7362;width:2699;height:718;rotation:-8986931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lM7MQA&#10;AADcAAAADwAAAGRycy9kb3ducmV2LnhtbESPT2sCMRTE70K/Q3gFL1KzVRS7NUq7IHj0H0Jvj83r&#10;bnDzEjZZ3X77RhA8DjPzG2a57m0jrtQG41jB+zgDQVw6bbhScDpu3hYgQkTW2DgmBX8UYL16GSwx&#10;1+7Ge7oeYiUShEOOCuoYfS5lKGuyGMbOEyfv17UWY5JtJXWLtwS3jZxk2VxaNJwWavRU1FReDp1V&#10;8N11x6nn88Rcit12lP0UnnZGqeFr//UJIlIfn+FHe6sVzOYfcD+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5TOzEAAAA3AAAAA8AAAAAAAAAAAAAAAAAmAIAAGRycy9k&#10;b3ducmV2LnhtbFBLBQYAAAAABAAEAPUAAACJAwAAAAA=&#10;" path="m,6849nfc4084,2479,9797,-1,15779,v4841,,9543,1626,13349,4619em,6849nsc4084,2479,9797,-1,15779,v4841,,9543,1626,13349,4619l15779,21600,,6849xe" filled="f" strokeweight="2.25pt">
                  <v:path arrowok="t" o:extrusionok="f" o:connecttype="custom" o:connectlocs="0,22752;269875,15344;146190,71755" o:connectangles="0,0,0"/>
                </v:shape>
              </v:group>
            </w:pict>
          </mc:Fallback>
        </mc:AlternateContent>
      </w:r>
    </w:p>
    <w:p w:rsidR="00BA7E1D" w:rsidRDefault="00BA7E1D" w:rsidP="00276982">
      <w:pPr>
        <w:spacing w:line="240" w:lineRule="auto"/>
        <w:rPr>
          <w:b/>
          <w:sz w:val="24"/>
          <w:szCs w:val="24"/>
        </w:rPr>
      </w:pPr>
    </w:p>
    <w:p w:rsidR="00B22C3E" w:rsidRDefault="00B22C3E" w:rsidP="00B22C3E">
      <w:pPr>
        <w:spacing w:line="240" w:lineRule="auto"/>
        <w:rPr>
          <w:b/>
          <w:sz w:val="24"/>
          <w:szCs w:val="24"/>
        </w:rPr>
      </w:pPr>
    </w:p>
    <w:p w:rsidR="00B22C3E" w:rsidRDefault="00B22C3E" w:rsidP="00B22C3E">
      <w:pPr>
        <w:spacing w:line="240" w:lineRule="auto"/>
        <w:rPr>
          <w:b/>
          <w:sz w:val="24"/>
          <w:szCs w:val="24"/>
        </w:rPr>
      </w:pPr>
    </w:p>
    <w:p w:rsidR="00BA7E1D" w:rsidRDefault="00BA7E1D" w:rsidP="00B22C3E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Es ist 4:40 Uhr.</w:t>
      </w:r>
      <w:r w:rsidR="00B22C3E" w:rsidRPr="00B22C3E">
        <w:rPr>
          <w:b/>
          <w:noProof/>
          <w:sz w:val="24"/>
          <w:szCs w:val="24"/>
          <w:lang w:eastAsia="de-DE"/>
        </w:rPr>
        <w:t xml:space="preserve"> </w:t>
      </w:r>
    </w:p>
    <w:p w:rsidR="00BA7E1D" w:rsidRDefault="00BA7E1D" w:rsidP="00BA7E1D">
      <w:pPr>
        <w:spacing w:line="240" w:lineRule="auto"/>
        <w:ind w:left="360"/>
        <w:rPr>
          <w:sz w:val="24"/>
          <w:szCs w:val="24"/>
        </w:rPr>
      </w:pPr>
    </w:p>
    <w:p w:rsidR="00B22C3E" w:rsidRPr="002448A0" w:rsidRDefault="00B22C3E" w:rsidP="002448A0">
      <w:pPr>
        <w:pStyle w:val="Listenabsatz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Der kleine Zeiger ist bereits</w:t>
      </w:r>
      <w:r w:rsidR="00BA7E1D" w:rsidRPr="00DC141E">
        <w:rPr>
          <w:sz w:val="24"/>
          <w:szCs w:val="24"/>
        </w:rPr>
        <w:t xml:space="preserve"> </w:t>
      </w:r>
      <w:r w:rsidR="00635A23">
        <w:rPr>
          <w:sz w:val="24"/>
          <w:szCs w:val="24"/>
          <w:u w:val="single"/>
        </w:rPr>
        <w:t>zwei Drittel des</w:t>
      </w:r>
      <w:r w:rsidR="00BA7E1D" w:rsidRPr="00DC141E">
        <w:rPr>
          <w:sz w:val="24"/>
          <w:szCs w:val="24"/>
          <w:u w:val="single"/>
        </w:rPr>
        <w:t xml:space="preserve"> Weg</w:t>
      </w:r>
      <w:r w:rsidR="00635A23">
        <w:rPr>
          <w:sz w:val="24"/>
          <w:szCs w:val="24"/>
          <w:u w:val="single"/>
        </w:rPr>
        <w:t>es</w:t>
      </w:r>
      <w:r w:rsidR="00BA7E1D" w:rsidRPr="00DC141E">
        <w:rPr>
          <w:sz w:val="24"/>
          <w:szCs w:val="24"/>
        </w:rPr>
        <w:t xml:space="preserve"> </w:t>
      </w:r>
      <w:r w:rsidR="002448A0" w:rsidRPr="002448A0">
        <w:rPr>
          <w:sz w:val="24"/>
          <w:szCs w:val="24"/>
        </w:rPr>
        <w:t>(</w:t>
      </w:r>
      <w:r w:rsidR="002448A0">
        <w:rPr>
          <w:sz w:val="24"/>
          <w:szCs w:val="24"/>
        </w:rPr>
        <w:t>zwei Drittel</w:t>
      </w:r>
      <w:r w:rsidR="002448A0" w:rsidRPr="002448A0">
        <w:rPr>
          <w:sz w:val="24"/>
          <w:szCs w:val="24"/>
        </w:rPr>
        <w:t xml:space="preserve"> einer Stunde)</w:t>
      </w:r>
      <w:r w:rsidR="002448A0">
        <w:rPr>
          <w:sz w:val="24"/>
          <w:szCs w:val="24"/>
        </w:rPr>
        <w:t xml:space="preserve"> </w:t>
      </w:r>
      <w:r w:rsidR="00BA7E1D" w:rsidRPr="00DC141E">
        <w:rPr>
          <w:sz w:val="24"/>
          <w:szCs w:val="24"/>
        </w:rPr>
        <w:t xml:space="preserve">von der 4 </w:t>
      </w:r>
      <w:r w:rsidR="00BA7E1D" w:rsidRPr="002448A0">
        <w:rPr>
          <w:sz w:val="24"/>
          <w:szCs w:val="24"/>
        </w:rPr>
        <w:t xml:space="preserve">in Richtung 5 weiter gewandert. </w:t>
      </w:r>
    </w:p>
    <w:p w:rsidR="00BA7E1D" w:rsidRDefault="005D0519" w:rsidP="00B22C3E">
      <w:pPr>
        <w:pStyle w:val="Listenabsatz"/>
        <w:spacing w:line="240" w:lineRule="auto"/>
        <w:ind w:left="720"/>
        <w:rPr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969536" behindDoc="0" locked="0" layoutInCell="1" allowOverlap="1" wp14:anchorId="33858BC0" wp14:editId="254F141A">
            <wp:simplePos x="0" y="0"/>
            <wp:positionH relativeFrom="column">
              <wp:posOffset>5066665</wp:posOffset>
            </wp:positionH>
            <wp:positionV relativeFrom="paragraph">
              <wp:posOffset>52705</wp:posOffset>
            </wp:positionV>
            <wp:extent cx="862330" cy="498475"/>
            <wp:effectExtent l="0" t="0" r="0" b="0"/>
            <wp:wrapNone/>
            <wp:docPr id="704" name="Grafik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5AC">
        <w:rPr>
          <w:sz w:val="24"/>
          <w:szCs w:val="24"/>
        </w:rPr>
        <w:t>Ein Drittel des Weges bis zur Ziffer 5 fehlt noch.</w:t>
      </w:r>
    </w:p>
    <w:p w:rsidR="00B22C3E" w:rsidRPr="00DC141E" w:rsidRDefault="00B22C3E" w:rsidP="00B22C3E">
      <w:pPr>
        <w:pStyle w:val="Listenabsatz"/>
        <w:spacing w:line="240" w:lineRule="auto"/>
        <w:ind w:left="720"/>
        <w:rPr>
          <w:sz w:val="24"/>
          <w:szCs w:val="24"/>
        </w:rPr>
      </w:pPr>
    </w:p>
    <w:p w:rsidR="00BA7E1D" w:rsidRPr="00DC141E" w:rsidRDefault="00BA7E1D" w:rsidP="00BA7E1D">
      <w:pPr>
        <w:pStyle w:val="Listenabsatz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DC141E">
        <w:rPr>
          <w:sz w:val="24"/>
          <w:szCs w:val="24"/>
        </w:rPr>
        <w:t xml:space="preserve">Der Winkel zwischen zwei Ziffern </w:t>
      </w:r>
      <w:r>
        <w:rPr>
          <w:sz w:val="24"/>
          <w:szCs w:val="24"/>
        </w:rPr>
        <w:t xml:space="preserve">(zwischen 4 und 5) </w:t>
      </w:r>
      <w:r w:rsidRPr="00DC141E">
        <w:rPr>
          <w:sz w:val="24"/>
          <w:szCs w:val="24"/>
        </w:rPr>
        <w:t>beträgt 30°.</w:t>
      </w:r>
    </w:p>
    <w:p w:rsidR="00B22C3E" w:rsidRDefault="00E36684" w:rsidP="00BA7E1D">
      <w:pPr>
        <w:spacing w:line="24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2E0125E5" wp14:editId="7D1798F4">
                <wp:simplePos x="0" y="0"/>
                <wp:positionH relativeFrom="column">
                  <wp:posOffset>5032375</wp:posOffset>
                </wp:positionH>
                <wp:positionV relativeFrom="paragraph">
                  <wp:posOffset>118745</wp:posOffset>
                </wp:positionV>
                <wp:extent cx="1009650" cy="990600"/>
                <wp:effectExtent l="0" t="0" r="19050" b="133350"/>
                <wp:wrapNone/>
                <wp:docPr id="676" name="Gruppieren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990600"/>
                          <a:chOff x="0" y="0"/>
                          <a:chExt cx="1009793" cy="990600"/>
                        </a:xfrm>
                      </wpg:grpSpPr>
                      <wpg:grpSp>
                        <wpg:cNvPr id="682" name="Gruppieren 682"/>
                        <wpg:cNvGrpSpPr/>
                        <wpg:grpSpPr>
                          <a:xfrm>
                            <a:off x="0" y="0"/>
                            <a:ext cx="1009793" cy="990600"/>
                            <a:chOff x="0" y="0"/>
                            <a:chExt cx="1010341" cy="991346"/>
                          </a:xfrm>
                        </wpg:grpSpPr>
                        <wpg:grpSp>
                          <wpg:cNvPr id="683" name="Gruppieren 683"/>
                          <wpg:cNvGrpSpPr/>
                          <wpg:grpSpPr>
                            <a:xfrm>
                              <a:off x="0" y="0"/>
                              <a:ext cx="934720" cy="991346"/>
                              <a:chOff x="0" y="0"/>
                              <a:chExt cx="934871" cy="991788"/>
                            </a:xfrm>
                          </wpg:grpSpPr>
                          <pic:pic xmlns:pic="http://schemas.openxmlformats.org/drawingml/2006/picture">
                            <pic:nvPicPr>
                              <pic:cNvPr id="684" name="Bild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4871" cy="9348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g:grpSp>
                            <wpg:cNvPr id="685" name="Gruppieren 685"/>
                            <wpg:cNvGrpSpPr/>
                            <wpg:grpSpPr>
                              <a:xfrm>
                                <a:off x="176175" y="464024"/>
                                <a:ext cx="482352" cy="223267"/>
                                <a:chOff x="-173116" y="0"/>
                                <a:chExt cx="486066" cy="223267"/>
                              </a:xfrm>
                            </wpg:grpSpPr>
                            <wps:wsp>
                              <wps:cNvPr id="686" name="Gerade Verbindung mit Pfeil 6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757" y="0"/>
                                  <a:ext cx="189193" cy="2232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7" name="Gerade Verbindung mit Pfeil 68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173116" y="0"/>
                                  <a:ext cx="296941" cy="1829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88" name="Gruppieren 688"/>
                            <wpg:cNvGrpSpPr>
                              <a:grpSpLocks/>
                            </wpg:cNvGrpSpPr>
                            <wpg:grpSpPr bwMode="auto">
                              <a:xfrm rot="19030755">
                                <a:off x="260708" y="772078"/>
                                <a:ext cx="664210" cy="219710"/>
                                <a:chOff x="7739" y="14055"/>
                                <a:chExt cx="1046" cy="346"/>
                              </a:xfrm>
                            </wpg:grpSpPr>
                            <wps:wsp>
                              <wps:cNvPr id="689" name="AutoShape 61"/>
                              <wps:cNvSpPr>
                                <a:spLocks noChangeArrowheads="1"/>
                              </wps:cNvSpPr>
                              <wps:spPr bwMode="auto">
                                <a:xfrm rot="18849939">
                                  <a:off x="7847" y="13991"/>
                                  <a:ext cx="302" cy="518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0" name="Arc 62"/>
                              <wps:cNvSpPr>
                                <a:spLocks/>
                              </wps:cNvSpPr>
                              <wps:spPr bwMode="auto">
                                <a:xfrm rot="12742485" flipH="1">
                                  <a:off x="7981" y="14055"/>
                                  <a:ext cx="425" cy="170"/>
                                </a:xfrm>
                                <a:custGeom>
                                  <a:avLst/>
                                  <a:gdLst>
                                    <a:gd name="G0" fmla="+- 15779 0 0"/>
                                    <a:gd name="G1" fmla="+- 21600 0 0"/>
                                    <a:gd name="G2" fmla="+- 21600 0 0"/>
                                    <a:gd name="T0" fmla="*/ 0 w 29129"/>
                                    <a:gd name="T1" fmla="*/ 6849 h 21600"/>
                                    <a:gd name="T2" fmla="*/ 29129 w 29129"/>
                                    <a:gd name="T3" fmla="*/ 4619 h 21600"/>
                                    <a:gd name="T4" fmla="*/ 15779 w 29129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9129" h="21600" fill="none" extrusionOk="0">
                                      <a:moveTo>
                                        <a:pt x="0" y="6849"/>
                                      </a:moveTo>
                                      <a:cubicBezTo>
                                        <a:pt x="4084" y="2479"/>
                                        <a:pt x="9797" y="-1"/>
                                        <a:pt x="15779" y="0"/>
                                      </a:cubicBezTo>
                                      <a:cubicBezTo>
                                        <a:pt x="20620" y="0"/>
                                        <a:pt x="25322" y="1626"/>
                                        <a:pt x="29128" y="4619"/>
                                      </a:cubicBezTo>
                                    </a:path>
                                    <a:path w="29129" h="21600" stroke="0" extrusionOk="0">
                                      <a:moveTo>
                                        <a:pt x="0" y="6849"/>
                                      </a:moveTo>
                                      <a:cubicBezTo>
                                        <a:pt x="4084" y="2479"/>
                                        <a:pt x="9797" y="-1"/>
                                        <a:pt x="15779" y="0"/>
                                      </a:cubicBezTo>
                                      <a:cubicBezTo>
                                        <a:pt x="20620" y="0"/>
                                        <a:pt x="25322" y="1626"/>
                                        <a:pt x="29128" y="4619"/>
                                      </a:cubicBezTo>
                                      <a:lnTo>
                                        <a:pt x="15779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1" name="Arc 63"/>
                              <wps:cNvSpPr>
                                <a:spLocks/>
                              </wps:cNvSpPr>
                              <wps:spPr bwMode="auto">
                                <a:xfrm rot="10681421" flipH="1">
                                  <a:off x="8360" y="14214"/>
                                  <a:ext cx="425" cy="113"/>
                                </a:xfrm>
                                <a:custGeom>
                                  <a:avLst/>
                                  <a:gdLst>
                                    <a:gd name="G0" fmla="+- 15779 0 0"/>
                                    <a:gd name="G1" fmla="+- 21600 0 0"/>
                                    <a:gd name="G2" fmla="+- 21600 0 0"/>
                                    <a:gd name="T0" fmla="*/ 0 w 29129"/>
                                    <a:gd name="T1" fmla="*/ 6849 h 21600"/>
                                    <a:gd name="T2" fmla="*/ 29129 w 29129"/>
                                    <a:gd name="T3" fmla="*/ 4619 h 21600"/>
                                    <a:gd name="T4" fmla="*/ 15779 w 29129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9129" h="21600" fill="none" extrusionOk="0">
                                      <a:moveTo>
                                        <a:pt x="0" y="6849"/>
                                      </a:moveTo>
                                      <a:cubicBezTo>
                                        <a:pt x="4084" y="2479"/>
                                        <a:pt x="9797" y="-1"/>
                                        <a:pt x="15779" y="0"/>
                                      </a:cubicBezTo>
                                      <a:cubicBezTo>
                                        <a:pt x="20620" y="0"/>
                                        <a:pt x="25322" y="1626"/>
                                        <a:pt x="29128" y="4619"/>
                                      </a:cubicBezTo>
                                    </a:path>
                                    <a:path w="29129" h="21600" stroke="0" extrusionOk="0">
                                      <a:moveTo>
                                        <a:pt x="0" y="6849"/>
                                      </a:moveTo>
                                      <a:cubicBezTo>
                                        <a:pt x="4084" y="2479"/>
                                        <a:pt x="9797" y="-1"/>
                                        <a:pt x="15779" y="0"/>
                                      </a:cubicBezTo>
                                      <a:cubicBezTo>
                                        <a:pt x="20620" y="0"/>
                                        <a:pt x="25322" y="1626"/>
                                        <a:pt x="29128" y="4619"/>
                                      </a:cubicBezTo>
                                      <a:lnTo>
                                        <a:pt x="15779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92" name="AutoShape 61"/>
                          <wps:cNvSpPr>
                            <a:spLocks noChangeArrowheads="1"/>
                          </wps:cNvSpPr>
                          <wps:spPr bwMode="auto">
                            <a:xfrm rot="13678426">
                              <a:off x="750626" y="716508"/>
                              <a:ext cx="191135" cy="328295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Arc 62"/>
                          <wps:cNvSpPr>
                            <a:spLocks/>
                          </wps:cNvSpPr>
                          <wps:spPr bwMode="auto">
                            <a:xfrm rot="8161633" flipH="1">
                              <a:off x="593678" y="723332"/>
                              <a:ext cx="269240" cy="107315"/>
                            </a:xfrm>
                            <a:custGeom>
                              <a:avLst/>
                              <a:gdLst>
                                <a:gd name="G0" fmla="+- 15779 0 0"/>
                                <a:gd name="G1" fmla="+- 21600 0 0"/>
                                <a:gd name="G2" fmla="+- 21600 0 0"/>
                                <a:gd name="T0" fmla="*/ 0 w 29129"/>
                                <a:gd name="T1" fmla="*/ 6849 h 21600"/>
                                <a:gd name="T2" fmla="*/ 29129 w 29129"/>
                                <a:gd name="T3" fmla="*/ 4619 h 21600"/>
                                <a:gd name="T4" fmla="*/ 15779 w 29129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129" h="21600" fill="none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0620" y="0"/>
                                    <a:pt x="25322" y="1626"/>
                                    <a:pt x="29128" y="4619"/>
                                  </a:cubicBezTo>
                                </a:path>
                                <a:path w="29129" h="21600" stroke="0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0620" y="0"/>
                                    <a:pt x="25322" y="1626"/>
                                    <a:pt x="29128" y="4619"/>
                                  </a:cubicBezTo>
                                  <a:lnTo>
                                    <a:pt x="1577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4" name="AutoShape 27"/>
                        <wps:cNvSpPr>
                          <a:spLocks noChangeArrowheads="1"/>
                        </wps:cNvSpPr>
                        <wps:spPr bwMode="auto">
                          <a:xfrm rot="18042734">
                            <a:off x="546100" y="425450"/>
                            <a:ext cx="154800" cy="44259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>
                                <a:alpha val="7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Arc 63"/>
                        <wps:cNvSpPr>
                          <a:spLocks/>
                        </wps:cNvSpPr>
                        <wps:spPr bwMode="auto">
                          <a:xfrm rot="8227781" flipH="1">
                            <a:off x="628650" y="730250"/>
                            <a:ext cx="269240" cy="71755"/>
                          </a:xfrm>
                          <a:custGeom>
                            <a:avLst/>
                            <a:gdLst>
                              <a:gd name="G0" fmla="+- 15779 0 0"/>
                              <a:gd name="G1" fmla="+- 21600 0 0"/>
                              <a:gd name="G2" fmla="+- 21600 0 0"/>
                              <a:gd name="T0" fmla="*/ 0 w 29129"/>
                              <a:gd name="T1" fmla="*/ 6849 h 21600"/>
                              <a:gd name="T2" fmla="*/ 29129 w 29129"/>
                              <a:gd name="T3" fmla="*/ 4619 h 21600"/>
                              <a:gd name="T4" fmla="*/ 15779 w 2912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129" h="21600" fill="none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</a:path>
                              <a:path w="29129" h="21600" stroke="0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  <a:lnTo>
                                  <a:pt x="1577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676" o:spid="_x0000_s1026" style="position:absolute;margin-left:396.25pt;margin-top:9.35pt;width:79.5pt;height:78pt;z-index:252010496" coordsize="10097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">
                <v:group id="Gruppieren 682" o:spid="_x0000_s1027" style="position:absolute;width:10097;height:9906" coordsize="10103,9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group id="Gruppieren 683" o:spid="_x0000_s1028" style="position:absolute;width:9347;height:9913" coordsize="9348,9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  <v:shape id="Bild 1" o:spid="_x0000_s1029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0IjXFAAAA3AAAAA8AAABkcnMvZG93bnJldi54bWxEj0FrwkAUhO+C/2F5ghfRTaWEEF1FLJX2&#10;4EGr4PGZfWaD2bchuzXpv3cLhR6HmfmGWa57W4sHtb5yrOBlloAgLpyuuFRw+nqfZiB8QNZYOyYF&#10;P+RhvRoOlphr1/GBHsdQighhn6MCE0KTS+kLQxb9zDXE0bu51mKIsi2lbrGLcFvLeZKk0mLFccFg&#10;Q1tDxf34bRXszs083VfZ5fPwZrTJrpNSdqTUeNRvFiAC9eE//Nf+0ArS7BV+z8Qj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tCI1xQAAANwAAAAPAAAAAAAAAAAAAAAA&#10;AJ8CAABkcnMvZG93bnJldi54bWxQSwUGAAAAAAQABAD3AAAAkQMAAAAA&#10;">
                      <v:imagedata r:id="rId11" o:title=""/>
                      <v:path arrowok="t"/>
                    </v:shape>
                    <v:group id="Gruppieren 685" o:spid="_x0000_s1030" style="position:absolute;left:1761;top:4640;width:4824;height:2232" coordorigin="-173116" coordsize="486066,223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    <v:shape id="Gerade Verbindung mit Pfeil 686" o:spid="_x0000_s1031" type="#_x0000_t32" style="position:absolute;left:123757;width:189193;height:223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GP5cIAAADcAAAADwAAAGRycy9kb3ducmV2LnhtbESPQWvCQBSE74X+h+UJvdWNHkKIriKC&#10;1IMXtYceH9nXJDX7Nuw+Y/Lvu4WCx2FmvmHW29F1aqAQW88GFvMMFHHlbcu1gc/r4b0AFQXZYueZ&#10;DEwUYbt5fVljaf2DzzRcpFYJwrFEA41IX2odq4YcxrnviZP37YNDSTLU2gZ8JLjr9DLLcu2w5bTQ&#10;YE/7hqrb5e4MDL2cPmj6Kn5OXoKlYlhOZ23M22zcrUAJjfIM/7eP1kBe5PB3Jh0Bv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SGP5cIAAADcAAAADwAAAAAAAAAAAAAA&#10;AAChAgAAZHJzL2Rvd25yZXYueG1sUEsFBgAAAAAEAAQA+QAAAJADAAAAAA==&#10;" strokeweight="2.25pt">
                        <v:stroke endarrow="block"/>
                      </v:shape>
                      <v:shape id="Gerade Verbindung mit Pfeil 687" o:spid="_x0000_s1032" type="#_x0000_t32" style="position:absolute;left:-173116;width:296941;height:1829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rjlMUAAADcAAAADwAAAGRycy9kb3ducmV2LnhtbESPzWsCMRTE74L/Q3iCN81a8KNbo9gv&#10;UOhlbQ/29tg8N4ublyWJuv3vG0HwOMzMb5jlurONuJAPtWMFk3EGgrh0uuZKwc/352gBIkRkjY1j&#10;UvBHAdarfm+JuXZXLuiyj5VIEA45KjAxtrmUoTRkMYxdS5y8o/MWY5K+ktrjNcFtI5+ybCYt1pwW&#10;DLb0Zqg87c9WwetmV/jn96/txyFrDmbye66LKSk1HHSbFxCRuvgI39tbrWC2mMPtTDoCc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rjlMUAAADcAAAADwAAAAAAAAAA&#10;AAAAAAChAgAAZHJzL2Rvd25yZXYueG1sUEsFBgAAAAAEAAQA+QAAAJMDAAAAAA==&#10;" strokeweight="1.5pt">
                        <v:stroke startarrow="oval" endarrow="block"/>
                      </v:shape>
                    </v:group>
                    <v:group id="Gruppieren 688" o:spid="_x0000_s1033" style="position:absolute;left:2607;top:7720;width:6642;height:2197;rotation:-2806301fd" coordorigin="7739,14055" coordsize="104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Z0iEr8EAAADcAAAADwAA&#10;AAAAAAAAAAAAAACqAgAAZHJzL2Rvd25yZXYueG1sUEsFBgAAAAAEAAQA+gAAAJgDAAAAAA==&#10;">
                      <v:shape id="AutoShape 61" o:spid="_x0000_s1034" type="#_x0000_t130" style="position:absolute;left:7847;top:13991;width:302;height:518;rotation:-30038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28gcIA&#10;AADcAAAADwAAAGRycy9kb3ducmV2LnhtbESP3YrCMBCF7wXfIYzgnaYrKNo1yioIIiJYC94OzdiW&#10;bSaliVp9eiMIXh6+88OZL1tTiRs1rrSs4GcYgSDOrC45V5CeNoMpCOeRNVaWScGDHCwX3c4cY23v&#10;fKRb4nMRStjFqKDwvo6ldFlBBt3Q1sSBXWxj0AfZ5FI3eA/lppKjKJpIgyWHhQJrWheU/SdXo2B/&#10;Oaf1rkq26Tg7tIfnKJDVUal+r/37BeGp9V/zJ73VCibTGbzP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byBwgAAANwAAAAPAAAAAAAAAAAAAAAAAJgCAABkcnMvZG93&#10;bnJldi54bWxQSwUGAAAAAAQABAD1AAAAhwMAAAAA&#10;" strokecolor="white"/>
                      <v:shape id="Arc 62" o:spid="_x0000_s1035" style="position:absolute;left:7981;top:14055;width:425;height:170;rotation:9674768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1hMEA&#10;AADcAAAADwAAAGRycy9kb3ducmV2LnhtbERPzUrDQBC+F3yHZQQvYje1GDR2W0pF8NBLYx5gyI5J&#10;MDsTs2Ma3949FHr8+P43uzn0ZqIxdsIOVssMDHEtvuPGQfX5/vAMJiqyx16YHPxRhN32ZrHBwsuZ&#10;TzSV2pgUwrFAB63qUFgb65YCxqUMxIn7kjGgJjg21o94TuGht49ZltuAHaeGFgc6tFR/l7/BwWF9&#10;LCudpH56q8TfS5ZrPv84d3c771/BKM16FV/cH95B/pLmpzPpCN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sdYTBAAAA3AAAAA8AAAAAAAAAAAAAAAAAmAIAAGRycy9kb3du&#10;cmV2LnhtbFBLBQYAAAAABAAEAPUAAACGAwAAAAA=&#10;" path="m,6849nfc4084,2479,9797,-1,15779,v4841,,9543,1626,13349,4619em,6849nsc4084,2479,9797,-1,15779,v4841,,9543,1626,13349,4619l15779,21600,,6849xe" filled="f" strokeweight="2.25pt">
                        <v:path arrowok="t" o:extrusionok="f" o:connecttype="custom" o:connectlocs="0,54;425,36;230,170" o:connectangles="0,0,0"/>
                      </v:shape>
                      <v:shape id="Arc 63" o:spid="_x0000_s1036" style="position:absolute;left:8360;top:14214;width:425;height:113;rotation:-1166696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DYiMYA&#10;AADcAAAADwAAAGRycy9kb3ducmV2LnhtbESPT2sCMRTE74V+h/CE3jS7HvyzNYoUFPEgagXb22Pz&#10;ulndvKybVNd++qYg9DjMzG+Yyay1lbhS40vHCtJeAoI4d7rkQsHhfdEdgfABWWPlmBTcycNs+vw0&#10;wUy7G+/oug+FiBD2GSowIdSZlD43ZNH3XE0cvS/XWAxRNoXUDd4i3FaynyQDabHkuGCwpjdD+Xn/&#10;bRUc0+1utcTDZj0cMX58/lzMya2Veum081cQgdrwH360V1rBYJzC35l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DYiMYAAADcAAAADwAAAAAAAAAAAAAAAACYAgAAZHJz&#10;L2Rvd25yZXYueG1sUEsFBgAAAAAEAAQA9QAAAIsDAAAAAA==&#10;" path="m,6849nfc4084,2479,9797,-1,15779,v4841,,9543,1626,13349,4619em,6849nsc4084,2479,9797,-1,15779,v4841,,9543,1626,13349,4619l15779,21600,,6849xe" filled="f" strokeweight="2.25pt">
                        <v:path arrowok="t" o:extrusionok="f" o:connecttype="custom" o:connectlocs="0,36;425,24;230,113" o:connectangles="0,0,0"/>
                      </v:shape>
                    </v:group>
                  </v:group>
                  <v:shape id="AutoShape 61" o:spid="_x0000_s1037" type="#_x0000_t130" style="position:absolute;left:7506;top:7164;width:1912;height:3283;rotation:-86524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pRWcUA&#10;AADcAAAADwAAAGRycy9kb3ducmV2LnhtbESPS2vCQBSF94L/YbhCdzpJhNSmjiJCH4ILtS5cXjK3&#10;mWDmTpqZavrvHaHg8nAeH2e+7G0jLtT52rGCdJKAIC6drrlScPx6G89A+ICssXFMCv7Iw3IxHMyx&#10;0O7Ke7ocQiXiCPsCFZgQ2kJKXxqy6CeuJY7et+sshii7SuoOr3HcNjJLklxarDkSDLa0NlSeD782&#10;Qk55Of352J6fp3LXmLCp9un7TqmnUb96BRGoD4/wf/tTK8hfMr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lFZxQAAANwAAAAPAAAAAAAAAAAAAAAAAJgCAABkcnMv&#10;ZG93bnJldi54bWxQSwUGAAAAAAQABAD1AAAAigMAAAAA&#10;" strokecolor="white"/>
                  <v:shape id="Arc 62" o:spid="_x0000_s1038" style="position:absolute;left:5936;top:7233;width:2693;height:1073;rotation:-891468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5VlccA&#10;AADcAAAADwAAAGRycy9kb3ducmV2LnhtbESPQWsCMRSE74X+h/AKXkrNqiC6NYoookVEantob4/N&#10;c3fbzcuSRHfrrzeC0OMwM98wk1lrKnEm50vLCnrdBARxZnXJuYLPj9XLCIQPyBory6TgjzzMpo8P&#10;E0y1bfidzoeQiwhhn6KCIoQ6ldJnBRn0XVsTR+9oncEQpculdthEuKlkP0mG0mDJcaHAmhYFZb+H&#10;k1HQHN8uX+vv8b4dmA26Z/njt7ulUp2ndv4KIlAb/sP39kYrGI4HcDsTj4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uVZXHAAAA3AAAAA8AAAAAAAAAAAAAAAAAmAIAAGRy&#10;cy9kb3ducmV2LnhtbFBLBQYAAAAABAAEAPUAAACMAwAAAAA=&#10;" path="m,6849nfc4084,2479,9797,-1,15779,v4841,,9543,1626,13349,4619em,6849nsc4084,2479,9797,-1,15779,v4841,,9543,1626,13349,4619l15779,21600,,6849xe" filled="f" strokeweight="2.25pt">
                    <v:path arrowok="t" o:extrusionok="f" o:connecttype="custom" o:connectlocs="0,34028;269240,22949;145846,107315" o:connectangles="0,0,0"/>
                  </v:shape>
                </v:group>
                <v:shape id="AutoShape 27" o:spid="_x0000_s1039" type="#_x0000_t5" style="position:absolute;left:5461;top:4254;width:1548;height:4425;rotation:-388548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N5MMA&#10;AADcAAAADwAAAGRycy9kb3ducmV2LnhtbESPQWvCQBSE70L/w/IKXqRuEkRL6iaEgtBbMYrn1+zr&#10;Jm32bchuNf77riB4HGbmG2ZbTrYXZxp951hBukxAEDdOd2wUHA+7l1cQPiBr7B2Tgit5KIun2RZz&#10;7S68p3MdjIgQ9jkqaEMYcil905JFv3QDcfS+3WgxRDkaqUe8RLjtZZYka2mx47jQ4kDvLTW/9Z9V&#10;QFm621B9yppPm31VaWV+aGGUmj9P1RuIQFN4hO/tD61gvVnB7Uw8Ar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tN5MMAAADcAAAADwAAAAAAAAAAAAAAAACYAgAAZHJzL2Rv&#10;d25yZXYueG1sUEsFBgAAAAAEAAQA9QAAAIgDAAAAAA==&#10;" adj="21600" fillcolor="red" strokecolor="red">
                  <v:stroke opacity="46003f"/>
                </v:shape>
                <v:shape id="Arc 63" o:spid="_x0000_s1040" style="position:absolute;left:6286;top:7302;width:2692;height:718;rotation:-8986931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psXsQA&#10;AADcAAAADwAAAGRycy9kb3ducmV2LnhtbESPQWsCMRSE74L/ITyhF9FsFdSuRmkXCh6tlkJvj81z&#10;N7h5CZusbv+9EYQeh5n5htnsetuIK7XBOFbwOs1AEJdOG64UfJ8+JysQISJrbByTgj8KsNsOBxvM&#10;tbvxF12PsRIJwiFHBXWMPpcylDVZDFPniZN3dq3FmGRbSd3iLcFtI2dZtpAWDaeFGj0VNZWXY2cV&#10;fHTdae75Z2YuxWE/zn4LTwej1Muof1+DiNTH//CzvdcKFm9LeJx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abF7EAAAA3AAAAA8AAAAAAAAAAAAAAAAAmAIAAGRycy9k&#10;b3ducmV2LnhtbFBLBQYAAAAABAAEAPUAAACJAwAAAAA=&#10;" path="m,6849nfc4084,2479,9797,-1,15779,v4841,,9543,1626,13349,4619em,6849nsc4084,2479,9797,-1,15779,v4841,,9543,1626,13349,4619l15779,21600,,6849xe" filled="f" strokeweight="2.25pt">
                  <v:path arrowok="t" o:extrusionok="f" o:connecttype="custom" o:connectlocs="0,22752;269240,15344;145846,71755" o:connectangles="0,0,0"/>
                </v:shape>
              </v:group>
            </w:pict>
          </mc:Fallback>
        </mc:AlternateContent>
      </w:r>
    </w:p>
    <w:p w:rsidR="00BA7E1D" w:rsidRDefault="00BA7E1D" w:rsidP="00BA7E1D">
      <w:pPr>
        <w:spacing w:line="240" w:lineRule="auto"/>
        <w:ind w:left="360"/>
        <w:rPr>
          <w:sz w:val="24"/>
          <w:szCs w:val="24"/>
        </w:rPr>
      </w:pPr>
    </w:p>
    <w:p w:rsidR="00BA7E1D" w:rsidRPr="00DC141E" w:rsidRDefault="00BA7E1D" w:rsidP="00BA7E1D">
      <w:pPr>
        <w:pStyle w:val="Listenabsatz"/>
        <w:numPr>
          <w:ilvl w:val="0"/>
          <w:numId w:val="8"/>
        </w:numPr>
        <w:spacing w:after="120" w:line="240" w:lineRule="auto"/>
        <w:ind w:left="714" w:hanging="357"/>
        <w:rPr>
          <w:sz w:val="24"/>
          <w:szCs w:val="24"/>
        </w:rPr>
      </w:pPr>
      <w:r w:rsidRPr="00DC141E">
        <w:rPr>
          <w:sz w:val="24"/>
          <w:szCs w:val="24"/>
        </w:rPr>
        <w:t>Wie groß ist der Winkel zwisc</w:t>
      </w:r>
      <w:r w:rsidR="001C110A">
        <w:rPr>
          <w:sz w:val="24"/>
          <w:szCs w:val="24"/>
        </w:rPr>
        <w:t>hen dem kleinen Zeiger und der 4</w:t>
      </w:r>
      <w:r w:rsidRPr="00DC141E">
        <w:rPr>
          <w:sz w:val="24"/>
          <w:szCs w:val="24"/>
        </w:rPr>
        <w:t>?</w:t>
      </w:r>
    </w:p>
    <w:p w:rsidR="0025785E" w:rsidRPr="00B22C3E" w:rsidRDefault="00E36684" w:rsidP="00B22C3E">
      <w:pPr>
        <w:spacing w:line="240" w:lineRule="auto"/>
        <w:ind w:left="360" w:firstLine="349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B4FBC23" wp14:editId="6CF17C61">
                <wp:simplePos x="0" y="0"/>
                <wp:positionH relativeFrom="column">
                  <wp:posOffset>5864280</wp:posOffset>
                </wp:positionH>
                <wp:positionV relativeFrom="paragraph">
                  <wp:posOffset>45198</wp:posOffset>
                </wp:positionV>
                <wp:extent cx="190407" cy="327025"/>
                <wp:effectExtent l="152400" t="95250" r="19685" b="34925"/>
                <wp:wrapNone/>
                <wp:docPr id="696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19057">
                          <a:off x="0" y="0"/>
                          <a:ext cx="190407" cy="327025"/>
                        </a:xfrm>
                        <a:prstGeom prst="flowChartOnlineStorage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61" o:spid="_x0000_s1026" type="#_x0000_t130" style="position:absolute;margin-left:461.75pt;margin-top:3.55pt;width:15pt;height:25.75pt;rotation:-9372678fd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" fillcolor="window" strokecolor="window"/>
            </w:pict>
          </mc:Fallback>
        </mc:AlternateContent>
      </w:r>
      <w:r w:rsidR="00BA7E1D">
        <w:rPr>
          <w:sz w:val="24"/>
          <w:szCs w:val="24"/>
        </w:rPr>
        <w:t>____________________</w:t>
      </w:r>
      <w:r w:rsidR="0025785E">
        <w:rPr>
          <w:b/>
          <w:sz w:val="24"/>
          <w:szCs w:val="24"/>
        </w:rPr>
        <w:br w:type="page"/>
      </w:r>
    </w:p>
    <w:p w:rsidR="00FD6ADA" w:rsidRPr="00811B51" w:rsidRDefault="00A67786" w:rsidP="00DC4F27">
      <w:pPr>
        <w:pStyle w:val="Listenabsatz"/>
        <w:numPr>
          <w:ilvl w:val="0"/>
          <w:numId w:val="2"/>
        </w:numPr>
        <w:rPr>
          <w:b/>
          <w:sz w:val="24"/>
          <w:szCs w:val="24"/>
        </w:rPr>
      </w:pPr>
      <w:r w:rsidRPr="00A67786">
        <w:rPr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B7E3495" wp14:editId="23B411BF">
                <wp:simplePos x="0" y="0"/>
                <wp:positionH relativeFrom="column">
                  <wp:posOffset>3253265</wp:posOffset>
                </wp:positionH>
                <wp:positionV relativeFrom="paragraph">
                  <wp:posOffset>99919</wp:posOffset>
                </wp:positionV>
                <wp:extent cx="2696396" cy="432000"/>
                <wp:effectExtent l="38100" t="285750" r="27940" b="292100"/>
                <wp:wrapNone/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800">
                          <a:off x="0" y="0"/>
                          <a:ext cx="2696396" cy="4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76C" w:rsidRPr="00A67786" w:rsidRDefault="0097576C" w:rsidP="00A67786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67786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Achtung!</w:t>
                            </w:r>
                          </w:p>
                          <w:p w:rsidR="0097576C" w:rsidRPr="00A67786" w:rsidRDefault="0097576C" w:rsidP="00A67786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A67786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Es gibt mehrere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mögliche </w:t>
                            </w:r>
                            <w:r w:rsidRPr="00A67786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Rechnungen!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56.15pt;margin-top:7.85pt;width:212.3pt;height:34pt;rotation:765460fd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">
                <v:textbox>
                  <w:txbxContent>
                    <w:p w:rsidR="0097576C" w:rsidRPr="00A67786" w:rsidRDefault="0097576C" w:rsidP="00A67786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A67786">
                        <w:rPr>
                          <w:b/>
                          <w:i/>
                          <w:sz w:val="20"/>
                          <w:szCs w:val="20"/>
                        </w:rPr>
                        <w:t>Achtung!</w:t>
                      </w:r>
                    </w:p>
                    <w:p w:rsidR="0097576C" w:rsidRPr="00A67786" w:rsidRDefault="0097576C" w:rsidP="00A67786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A67786">
                        <w:rPr>
                          <w:b/>
                          <w:i/>
                          <w:sz w:val="20"/>
                          <w:szCs w:val="20"/>
                        </w:rPr>
                        <w:t xml:space="preserve">Es gibt mehrere 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mögliche </w:t>
                      </w:r>
                      <w:r w:rsidRPr="00A67786">
                        <w:rPr>
                          <w:b/>
                          <w:i/>
                          <w:sz w:val="20"/>
                          <w:szCs w:val="20"/>
                        </w:rPr>
                        <w:t>Rechnungen!</w:t>
                      </w:r>
                    </w:p>
                  </w:txbxContent>
                </v:textbox>
              </v:shape>
            </w:pict>
          </mc:Fallback>
        </mc:AlternateContent>
      </w:r>
      <w:r w:rsidR="00463E87">
        <w:rPr>
          <w:b/>
          <w:sz w:val="24"/>
          <w:szCs w:val="24"/>
        </w:rPr>
        <w:t>Lies die</w:t>
      </w:r>
      <w:r w:rsidR="005B467E">
        <w:rPr>
          <w:b/>
          <w:sz w:val="24"/>
          <w:szCs w:val="24"/>
        </w:rPr>
        <w:t xml:space="preserve"> markierten Winkel ab</w:t>
      </w:r>
      <w:r w:rsidR="00FD6ADA" w:rsidRPr="00811B51">
        <w:rPr>
          <w:b/>
          <w:sz w:val="24"/>
          <w:szCs w:val="24"/>
        </w:rPr>
        <w:t>.</w:t>
      </w:r>
    </w:p>
    <w:p w:rsidR="00CD2A5E" w:rsidRDefault="00CD2A5E" w:rsidP="00CD2A5E">
      <w:pPr>
        <w:rPr>
          <w:sz w:val="24"/>
          <w:szCs w:val="24"/>
        </w:rPr>
      </w:pPr>
    </w:p>
    <w:p w:rsidR="00FD6ADA" w:rsidRPr="00320BF2" w:rsidRDefault="005B467E" w:rsidP="00320BF2">
      <w:pPr>
        <w:pStyle w:val="Listenabsatz"/>
        <w:numPr>
          <w:ilvl w:val="0"/>
          <w:numId w:val="8"/>
        </w:numPr>
        <w:rPr>
          <w:sz w:val="24"/>
          <w:szCs w:val="24"/>
        </w:rPr>
      </w:pPr>
      <w:r w:rsidRPr="00320BF2">
        <w:rPr>
          <w:sz w:val="24"/>
          <w:szCs w:val="24"/>
        </w:rPr>
        <w:t xml:space="preserve">Trage die Uhrzeit </w:t>
      </w:r>
      <w:r w:rsidR="003E4661" w:rsidRPr="00320BF2">
        <w:rPr>
          <w:sz w:val="24"/>
          <w:szCs w:val="24"/>
        </w:rPr>
        <w:t>und den Winkel</w:t>
      </w:r>
      <w:r w:rsidRPr="00320BF2">
        <w:rPr>
          <w:sz w:val="24"/>
          <w:szCs w:val="24"/>
        </w:rPr>
        <w:t xml:space="preserve"> ein</w:t>
      </w:r>
      <w:r w:rsidR="00FD6ADA" w:rsidRPr="00320BF2">
        <w:rPr>
          <w:sz w:val="24"/>
          <w:szCs w:val="24"/>
        </w:rPr>
        <w:t>.</w:t>
      </w:r>
    </w:p>
    <w:p w:rsidR="00FD6ADA" w:rsidRPr="00320BF2" w:rsidRDefault="00F709B8" w:rsidP="00320BF2">
      <w:pPr>
        <w:pStyle w:val="Listenabsatz"/>
        <w:numPr>
          <w:ilvl w:val="0"/>
          <w:numId w:val="8"/>
        </w:numPr>
        <w:spacing w:after="120"/>
        <w:rPr>
          <w:sz w:val="24"/>
          <w:szCs w:val="24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F39E6A2" wp14:editId="5B519D62">
                <wp:simplePos x="0" y="0"/>
                <wp:positionH relativeFrom="column">
                  <wp:posOffset>3081012</wp:posOffset>
                </wp:positionH>
                <wp:positionV relativeFrom="paragraph">
                  <wp:posOffset>235296</wp:posOffset>
                </wp:positionV>
                <wp:extent cx="1072128" cy="998938"/>
                <wp:effectExtent l="38100" t="95250" r="0" b="0"/>
                <wp:wrapNone/>
                <wp:docPr id="138" name="Gruppieren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128" cy="998938"/>
                          <a:chOff x="-14605" y="-36830"/>
                          <a:chExt cx="1072128" cy="998938"/>
                        </a:xfrm>
                      </wpg:grpSpPr>
                      <pic:pic xmlns:pic="http://schemas.openxmlformats.org/drawingml/2006/picture">
                        <pic:nvPicPr>
                          <pic:cNvPr id="29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9" y="23854"/>
                            <a:ext cx="938254" cy="938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32" name="Gruppieren 132"/>
                        <wpg:cNvGrpSpPr/>
                        <wpg:grpSpPr>
                          <a:xfrm>
                            <a:off x="278295" y="302149"/>
                            <a:ext cx="301625" cy="363220"/>
                            <a:chOff x="0" y="0"/>
                            <a:chExt cx="301625" cy="363220"/>
                          </a:xfrm>
                        </wpg:grpSpPr>
                        <wps:wsp>
                          <wps:cNvPr id="93" name="Gerade Verbindung mit Pfeil 9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76225" y="0"/>
                              <a:ext cx="25400" cy="17970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Gerade Verbindung mit Pfeil 7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90500"/>
                              <a:ext cx="297180" cy="1727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3" name="Gruppieren 103"/>
                        <wpg:cNvGrpSpPr>
                          <a:grpSpLocks/>
                        </wpg:cNvGrpSpPr>
                        <wpg:grpSpPr bwMode="auto">
                          <a:xfrm>
                            <a:off x="-14605" y="-36830"/>
                            <a:ext cx="671830" cy="946150"/>
                            <a:chOff x="5802" y="12774"/>
                            <a:chExt cx="1058" cy="1490"/>
                          </a:xfrm>
                        </wpg:grpSpPr>
                        <wps:wsp>
                          <wps:cNvPr id="104" name="Freeform 52"/>
                          <wps:cNvSpPr>
                            <a:spLocks/>
                          </wps:cNvSpPr>
                          <wps:spPr bwMode="auto">
                            <a:xfrm>
                              <a:off x="5996" y="12900"/>
                              <a:ext cx="742" cy="1098"/>
                            </a:xfrm>
                            <a:custGeom>
                              <a:avLst/>
                              <a:gdLst>
                                <a:gd name="T0" fmla="*/ 633 w 742"/>
                                <a:gd name="T1" fmla="*/ 0 h 1098"/>
                                <a:gd name="T2" fmla="*/ 742 w 742"/>
                                <a:gd name="T3" fmla="*/ 707 h 1098"/>
                                <a:gd name="T4" fmla="*/ 48 w 742"/>
                                <a:gd name="T5" fmla="*/ 1098 h 1098"/>
                                <a:gd name="T6" fmla="*/ 0 w 742"/>
                                <a:gd name="T7" fmla="*/ 0 h 1098"/>
                                <a:gd name="T8" fmla="*/ 633 w 742"/>
                                <a:gd name="T9" fmla="*/ 0 h 10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2" h="1098">
                                  <a:moveTo>
                                    <a:pt x="633" y="0"/>
                                  </a:moveTo>
                                  <a:lnTo>
                                    <a:pt x="742" y="707"/>
                                  </a:lnTo>
                                  <a:lnTo>
                                    <a:pt x="48" y="10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55000"/>
                              </a:srgbClr>
                            </a:solidFill>
                            <a:ln w="9525">
                              <a:solidFill>
                                <a:srgbClr val="FF0000">
                                  <a:alpha val="5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AutoShape 53"/>
                          <wps:cNvSpPr>
                            <a:spLocks noChangeArrowheads="1"/>
                          </wps:cNvSpPr>
                          <wps:spPr bwMode="auto">
                            <a:xfrm rot="2859082">
                              <a:off x="5941" y="12635"/>
                              <a:ext cx="415" cy="693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AutoShape 54"/>
                          <wps:cNvSpPr>
                            <a:spLocks noChangeArrowheads="1"/>
                          </wps:cNvSpPr>
                          <wps:spPr bwMode="auto">
                            <a:xfrm rot="106356680">
                              <a:off x="5844" y="13746"/>
                              <a:ext cx="302" cy="518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7" name="Group 55"/>
                          <wpg:cNvGrpSpPr>
                            <a:grpSpLocks/>
                          </wpg:cNvGrpSpPr>
                          <wpg:grpSpPr bwMode="auto">
                            <a:xfrm rot="9946273">
                              <a:off x="6076" y="13001"/>
                              <a:ext cx="784" cy="1232"/>
                              <a:chOff x="2894" y="13584"/>
                              <a:chExt cx="759" cy="1232"/>
                            </a:xfrm>
                          </wpg:grpSpPr>
                          <wps:wsp>
                            <wps:cNvPr id="108" name="Arc 56"/>
                            <wps:cNvSpPr>
                              <a:spLocks/>
                            </wps:cNvSpPr>
                            <wps:spPr bwMode="auto">
                              <a:xfrm rot="3880055" flipH="1">
                                <a:off x="3253" y="13789"/>
                                <a:ext cx="592" cy="182"/>
                              </a:xfrm>
                              <a:custGeom>
                                <a:avLst/>
                                <a:gdLst>
                                  <a:gd name="G0" fmla="+- 15779 0 0"/>
                                  <a:gd name="G1" fmla="+- 21600 0 0"/>
                                  <a:gd name="G2" fmla="+- 21600 0 0"/>
                                  <a:gd name="T0" fmla="*/ 0 w 31107"/>
                                  <a:gd name="T1" fmla="*/ 6849 h 21600"/>
                                  <a:gd name="T2" fmla="*/ 31107 w 31107"/>
                                  <a:gd name="T3" fmla="*/ 6381 h 21600"/>
                                  <a:gd name="T4" fmla="*/ 15779 w 3110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1107" h="21600" fill="none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</a:path>
                                  <a:path w="31107" h="21600" stroke="0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  <a:lnTo>
                                      <a:pt x="1577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Arc 57"/>
                            <wps:cNvSpPr>
                              <a:spLocks/>
                            </wps:cNvSpPr>
                            <wps:spPr bwMode="auto">
                              <a:xfrm rot="6714385" flipH="1">
                                <a:off x="3266" y="14299"/>
                                <a:ext cx="592" cy="182"/>
                              </a:xfrm>
                              <a:custGeom>
                                <a:avLst/>
                                <a:gdLst>
                                  <a:gd name="G0" fmla="+- 15779 0 0"/>
                                  <a:gd name="G1" fmla="+- 21600 0 0"/>
                                  <a:gd name="G2" fmla="+- 21600 0 0"/>
                                  <a:gd name="T0" fmla="*/ 0 w 31107"/>
                                  <a:gd name="T1" fmla="*/ 6849 h 21600"/>
                                  <a:gd name="T2" fmla="*/ 31107 w 31107"/>
                                  <a:gd name="T3" fmla="*/ 6381 h 21600"/>
                                  <a:gd name="T4" fmla="*/ 15779 w 3110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1107" h="21600" fill="none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</a:path>
                                  <a:path w="31107" h="21600" stroke="0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  <a:lnTo>
                                      <a:pt x="1577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Arc 58"/>
                            <wps:cNvSpPr>
                              <a:spLocks/>
                            </wps:cNvSpPr>
                            <wps:spPr bwMode="auto">
                              <a:xfrm rot="9764494" flipH="1">
                                <a:off x="2894" y="14634"/>
                                <a:ext cx="592" cy="182"/>
                              </a:xfrm>
                              <a:custGeom>
                                <a:avLst/>
                                <a:gdLst>
                                  <a:gd name="G0" fmla="+- 15779 0 0"/>
                                  <a:gd name="G1" fmla="+- 21600 0 0"/>
                                  <a:gd name="G2" fmla="+- 21600 0 0"/>
                                  <a:gd name="T0" fmla="*/ 0 w 31107"/>
                                  <a:gd name="T1" fmla="*/ 6849 h 21600"/>
                                  <a:gd name="T2" fmla="*/ 31107 w 31107"/>
                                  <a:gd name="T3" fmla="*/ 6381 h 21600"/>
                                  <a:gd name="T4" fmla="*/ 15779 w 3110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1107" h="21600" fill="none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</a:path>
                                  <a:path w="31107" h="21600" stroke="0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  <a:lnTo>
                                      <a:pt x="1577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38" o:spid="_x0000_s1026" style="position:absolute;margin-left:242.6pt;margin-top:18.55pt;width:84.4pt;height:78.65pt;z-index:251735040;mso-width-relative:margin;mso-height-relative:margin" coordorigin="-146,-368" coordsize="10721,9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">
                <v:shape id="Bild 1" o:spid="_x0000_s1027" type="#_x0000_t75" style="position:absolute;left:1192;top:238;width:9383;height:9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ItU/FAAAA2wAAAA8AAABkcnMvZG93bnJldi54bWxEj0FrwkAUhO+C/2F5Qi9SN81BYnQTRGlp&#10;Dx60Fjy+Zl+zwezbkN2a9N+7hUKPw8x8w2zK0bbiRr1vHCt4WiQgiCunG64VnN+fHzMQPiBrbB2T&#10;gh/yUBbTyQZz7QY+0u0UahEh7HNUYELocil9ZciiX7iOOHpfrrcYouxrqXscIty2Mk2SpbTYcFww&#10;2NHOUHU9fVsFLx9dujw02eXtuDfaZJ/zWg6k1MNs3K5BBBrDf/iv/aoVpCv4/RJ/gCz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CLVPxQAAANsAAAAPAAAAAAAAAAAAAAAA&#10;AJ8CAABkcnMvZG93bnJldi54bWxQSwUGAAAAAAQABAD3AAAAkQMAAAAA&#10;">
                  <v:imagedata r:id="rId11" o:title=""/>
                  <v:path arrowok="t"/>
                </v:shape>
                <v:group id="Gruppieren 132" o:spid="_x0000_s1028" style="position:absolute;left:2782;top:3021;width:3017;height:3632" coordsize="301625,363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Gerade Verbindung mit Pfeil 93" o:spid="_x0000_s1029" type="#_x0000_t32" style="position:absolute;left:276225;width:25400;height:17970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WcmsEAAADbAAAADwAAAGRycy9kb3ducmV2LnhtbESPQWvCQBSE7wX/w/IEb3VTxWpTV5Fi&#10;oVejeH5kX5Ng3tu4uzXpv+8KQo/DzHzDrLcDt+pGPjRODLxMM1AkpbONVAZOx8/nFagQUSy2TsjA&#10;LwXYbkZPa8yt6+VAtyJWKkEk5GigjrHLtQ5lTYxh6jqS5H07zxiT9JW2HvsE51bPsuxVMzaSFmrs&#10;6KOm8lL8sIHzZbnc89Gv9n3Qi2J2ZWyZjZmMh907qEhD/A8/2l/WwNsc7l/SD9C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ZZyawQAAANsAAAAPAAAAAAAAAAAAAAAA&#10;AKECAABkcnMvZG93bnJldi54bWxQSwUGAAAAAAQABAD5AAAAjwMAAAAA&#10;" strokeweight="2.25pt">
                    <v:stroke endarrow="block"/>
                  </v:shape>
                  <v:shape id="Gerade Verbindung mit Pfeil 72" o:spid="_x0000_s1030" type="#_x0000_t32" style="position:absolute;top:190500;width:297180;height:1727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nHqsQAAADbAAAADwAAAGRycy9kb3ducmV2LnhtbESPT2sCMRTE7wW/Q3hCb5pVaKurUbR/&#10;wIKXVQ96e2yem8XNy5JE3X77piD0OMzMb5j5srONuJEPtWMFo2EGgrh0uuZKwWH/NZiACBFZY+OY&#10;FPxQgOWi9zTHXLs7F3TbxUokCIccFZgY21zKUBqyGIauJU7e2XmLMUlfSe3xnuC2keMse5UWa04L&#10;Blt6N1RedlerYL36Lvz0Y7v5PGbN0YxO17p4IaWe+91qBiJSF//Dj/ZGK3gbw9+X9AP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SceqxAAAANsAAAAPAAAAAAAAAAAA&#10;AAAAAKECAABkcnMvZG93bnJldi54bWxQSwUGAAAAAAQABAD5AAAAkgMAAAAA&#10;" strokeweight="1.5pt">
                    <v:stroke startarrow="oval" endarrow="block"/>
                  </v:shape>
                </v:group>
                <v:group id="Gruppieren 103" o:spid="_x0000_s1031" style="position:absolute;left:-146;top:-368;width:6718;height:9461" coordorigin="5802,12774" coordsize="1058,1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52" o:spid="_x0000_s1032" style="position:absolute;left:5996;top:12900;width:742;height:1098;visibility:visible;mso-wrap-style:square;v-text-anchor:top" coordsize="742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3rBsIA&#10;AADcAAAADwAAAGRycy9kb3ducmV2LnhtbERP32vCMBB+H+x/CCfsbU3tRGY1LUMQZCBMN+br2ZxN&#10;t+ZSmkzrf28Ggm/38f28RTnYVpyo941jBeMkBUFcOd1wreDrc/X8CsIHZI2tY1JwIQ9l8fiwwFy7&#10;M2/ptAu1iCHsc1RgQuhyKX1lyKJPXEccuaPrLYYI+1rqHs8x3LYyS9OptNhwbDDY0dJQ9bv7swo2&#10;h2kmkdc+O/687D/eZ5k0/lupp9HwNgcRaAh38c291nF+OoH/Z+IFsr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esGwgAAANwAAAAPAAAAAAAAAAAAAAAAAJgCAABkcnMvZG93&#10;bnJldi54bWxQSwUGAAAAAAQABAD1AAAAhwMAAAAA&#10;" path="m633,l742,707,48,1098,,,633,xe" fillcolor="red" strokecolor="red">
                    <v:fill opacity="35980f"/>
                    <v:stroke opacity="35980f"/>
                    <v:path arrowok="t" o:connecttype="custom" o:connectlocs="633,0;742,707;48,1098;0,0;633,0" o:connectangles="0,0,0,0,0"/>
                  </v:shape>
                  <v:shape id="AutoShape 53" o:spid="_x0000_s1033" type="#_x0000_t130" style="position:absolute;left:5941;top:12635;width:415;height:693;rotation:31228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YJusAA&#10;AADcAAAADwAAAGRycy9kb3ducmV2LnhtbERPTYvCMBC9C/6HMAt7kTV1RVmqUURwEUTQWjwPzWxb&#10;bCYlyWr990YQvM3jfc582ZlGXMn52rKC0TABQVxYXXOpID9tvn5A+ICssbFMCu7kYbno9+aYanvj&#10;I12zUIoYwj5FBVUIbSqlLyoy6Ie2JY7cn3UGQ4SulNrhLYabRn4nyVQarDk2VNjSuqLikv0bBYe9&#10;Gay8s5xdaNwe8p2vf8+FUp8f3WoGIlAX3uKXe6vj/GQCz2fiB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YJusAAAADcAAAADwAAAAAAAAAAAAAAAACYAgAAZHJzL2Rvd25y&#10;ZXYueG1sUEsFBgAAAAAEAAQA9QAAAIUDAAAAAA==&#10;" strokecolor="white [3212]"/>
                  <v:shape id="AutoShape 54" o:spid="_x0000_s1034" type="#_x0000_t130" style="position:absolute;left:5844;top:13746;width:302;height:518;rotation:-17949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8K8AA&#10;AADcAAAADwAAAGRycy9kb3ducmV2LnhtbERPy6rCMBDdC/5DGMGNaKoLkWoUEQTxAfeqC5dDM7bV&#10;ZFKaqPXvjXDh7uZwnjNbNNaIJ9W+dKxgOEhAEGdOl5wrOJ/W/QkIH5A1Gsek4E0eFvN2a4apdi/+&#10;pecx5CKGsE9RQRFClUrps4Is+oGriCN3dbXFEGGdS13jK4ZbI0dJMpYWS44NBVa0Kii7Hx9Wgbk9&#10;cPsj9xc68O4aqDdcrntGqW6nWU5BBGrCv/jPvdFxfjKG7zPxAj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v8K8AAAADcAAAADwAAAAAAAAAAAAAAAACYAgAAZHJzL2Rvd25y&#10;ZXYueG1sUEsFBgAAAAAEAAQA9QAAAIUDAAAAAA==&#10;" strokecolor="white [3212]"/>
                  <v:group id="Group 55" o:spid="_x0000_s1035" style="position:absolute;left:6076;top:13001;width:784;height:1232;rotation:10863982fd" coordorigin="2894,13584" coordsize="759,1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ymqXFAAAA3AAA&#10;AA8AAAAAAAAAAAAAAAAAqgIAAGRycy9kb3ducmV2LnhtbFBLBQYAAAAABAAEAPoAAACcAwAAAAA=&#10;">
                    <v:shape id="Arc 56" o:spid="_x0000_s1036" style="position:absolute;left:3253;top:13789;width:592;height:182;rotation:-4238055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C8X8YA&#10;AADcAAAADwAAAGRycy9kb3ducmV2LnhtbESPQUvDQBCF74L/YRnBm9mYYpG026JCodpTq1J6G7Nj&#10;Ero7G7JrGv9951DobYb35r1v5svROzVQH9vABh6zHBRxFWzLtYGvz9XDM6iYkC26wGTgnyIsF7c3&#10;cyxtOPGWhl2qlYRwLNFAk1JXah2rhjzGLHTEov2G3mOSta+17fEk4d7pIs+n2mPL0tBgR28NVcfd&#10;nzfgpuF1U/zsP4ajey++D5PJU6z3xtzfjS8zUInGdDVfrtdW8HOhlWdkAr0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C8X8YAAADcAAAADwAAAAAAAAAAAAAAAACYAgAAZHJz&#10;L2Rvd25yZXYueG1sUEsFBgAAAAAEAAQA9QAAAIsDAAAAAA==&#10;" path="m,6849nfc4084,2479,9797,-1,15779,v5755,,11272,2296,15327,6381em,6849nsc4084,2479,9797,-1,15779,v5755,,11272,2296,15327,6381l15779,21600,,6849xe" filled="f" strokeweight="2.25pt">
                      <v:path arrowok="t" o:extrusionok="f" o:connecttype="custom" o:connectlocs="0,58;592,54;300,182" o:connectangles="0,0,0"/>
                    </v:shape>
                    <v:shape id="Arc 57" o:spid="_x0000_s1037" style="position:absolute;left:3266;top:14299;width:592;height:182;rotation:-7333899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n6MQA&#10;AADcAAAADwAAAGRycy9kb3ducmV2LnhtbERPTWvCQBC9C/6HZYReRDftQUzqKiLYBqmCsZQeh+yY&#10;BLOzIbuN8d93BcHbPN7nLFa9qUVHrassK3idRiCIc6srLhR8n7aTOQjnkTXWlknBjRyslsPBAhNt&#10;r3ykLvOFCCHsElRQet8kUrq8JINuahviwJ1ta9AH2BZSt3gN4aaWb1E0kwYrDg0lNrQpKb9kf0bB&#10;7vcj+9Tdbp9u4/Q0/+oOP3E2Vupl1K/fQXjq/VP8cKc6zI9iuD8TL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aZ+jEAAAA3AAAAA8AAAAAAAAAAAAAAAAAmAIAAGRycy9k&#10;b3ducmV2LnhtbFBLBQYAAAAABAAEAPUAAACJAwAAAAA=&#10;" path="m,6849nfc4084,2479,9797,-1,15779,v5755,,11272,2296,15327,6381em,6849nsc4084,2479,9797,-1,15779,v5755,,11272,2296,15327,6381l15779,21600,,6849xe" filled="f" strokeweight="2.25pt">
                      <v:path arrowok="t" o:extrusionok="f" o:connecttype="custom" o:connectlocs="0,58;592,54;300,182" o:connectangles="0,0,0"/>
                    </v:shape>
                    <v:shape id="Arc 58" o:spid="_x0000_s1038" style="position:absolute;left:2894;top:14634;width:592;height:182;rotation:-10665431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IfMQA&#10;AADcAAAADwAAAGRycy9kb3ducmV2LnhtbESPQU/DMAyF70j8h8hI3Fg6DjCVZdOEqNQrAya4WY1p&#10;qzVOlXhdx6/HByRutt7ze5/X2zkMZqKU+8gOlosCDHETfc+tg/e36m4FJguyxyEyObhQhu3m+mqN&#10;pY9nfqVpL63REM4lOuhExtLa3HQUMC/iSKzad0wBRdfUWp/wrOFhsPdF8WAD9qwNHY703FFz3J+C&#10;g7ruUy14Wl3ks3r8+Xj5OkzV6Nztzbx7AiM0y7/577r2ir9UfH1GJ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RSHzEAAAA3AAAAA8AAAAAAAAAAAAAAAAAmAIAAGRycy9k&#10;b3ducmV2LnhtbFBLBQYAAAAABAAEAPUAAACJAwAAAAA=&#10;" path="m,6849nfc4084,2479,9797,-1,15779,v5755,,11272,2296,15327,6381em,6849nsc4084,2479,9797,-1,15779,v5755,,11272,2296,15327,6381l15779,21600,,6849xe" filled="f" strokeweight="2.25pt">
                      <v:path arrowok="t" o:extrusionok="f" o:connecttype="custom" o:connectlocs="0,58;592,54;300,182" o:connectangles="0,0,0"/>
                    </v:shape>
                  </v:group>
                </v:group>
              </v:group>
            </w:pict>
          </mc:Fallback>
        </mc:AlternateContent>
      </w:r>
      <w:r w:rsidR="00FD6ADA" w:rsidRPr="00320BF2">
        <w:rPr>
          <w:sz w:val="24"/>
          <w:szCs w:val="24"/>
        </w:rPr>
        <w:t>Finde eine passende Rechnung.</w:t>
      </w:r>
    </w:p>
    <w:p w:rsidR="00FD6ADA" w:rsidRDefault="00F42F84" w:rsidP="00FD6AD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31C958F" wp14:editId="6AA24E90">
                <wp:simplePos x="0" y="0"/>
                <wp:positionH relativeFrom="column">
                  <wp:posOffset>4395965</wp:posOffset>
                </wp:positionH>
                <wp:positionV relativeFrom="paragraph">
                  <wp:posOffset>7587</wp:posOffset>
                </wp:positionV>
                <wp:extent cx="1009650" cy="949325"/>
                <wp:effectExtent l="19050" t="0" r="0" b="79375"/>
                <wp:wrapNone/>
                <wp:docPr id="131" name="Gruppieren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949325"/>
                          <a:chOff x="0" y="0"/>
                          <a:chExt cx="1009650" cy="949325"/>
                        </a:xfrm>
                      </wpg:grpSpPr>
                      <pic:pic xmlns:pic="http://schemas.openxmlformats.org/drawingml/2006/picture">
                        <pic:nvPicPr>
                          <pic:cNvPr id="30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30" name="Gruppieren 130"/>
                        <wpg:cNvGrpSpPr/>
                        <wpg:grpSpPr>
                          <a:xfrm>
                            <a:off x="419100" y="466725"/>
                            <a:ext cx="125095" cy="341630"/>
                            <a:chOff x="0" y="0"/>
                            <a:chExt cx="125095" cy="341630"/>
                          </a:xfrm>
                        </wpg:grpSpPr>
                        <wps:wsp>
                          <wps:cNvPr id="73" name="Gerade Verbindung mit Pfeil 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0"/>
                              <a:ext cx="125095" cy="12446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Gerade Verbindung mit Pfeil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3825" y="0"/>
                              <a:ext cx="0" cy="34163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9" name="Gruppieren 79"/>
                        <wpg:cNvGrpSpPr>
                          <a:grpSpLocks/>
                        </wpg:cNvGrpSpPr>
                        <wpg:grpSpPr bwMode="auto">
                          <a:xfrm>
                            <a:off x="0" y="438150"/>
                            <a:ext cx="659765" cy="511175"/>
                            <a:chOff x="7746" y="13588"/>
                            <a:chExt cx="1039" cy="805"/>
                          </a:xfrm>
                        </wpg:grpSpPr>
                        <wps:wsp>
                          <wps:cNvPr id="80" name="Freeform 60"/>
                          <wps:cNvSpPr>
                            <a:spLocks/>
                          </wps:cNvSpPr>
                          <wps:spPr bwMode="auto">
                            <a:xfrm>
                              <a:off x="8057" y="13588"/>
                              <a:ext cx="540" cy="766"/>
                            </a:xfrm>
                            <a:custGeom>
                              <a:avLst/>
                              <a:gdLst>
                                <a:gd name="T0" fmla="*/ 18 w 540"/>
                                <a:gd name="T1" fmla="*/ 536 h 766"/>
                                <a:gd name="T2" fmla="*/ 540 w 540"/>
                                <a:gd name="T3" fmla="*/ 0 h 766"/>
                                <a:gd name="T4" fmla="*/ 535 w 540"/>
                                <a:gd name="T5" fmla="*/ 766 h 766"/>
                                <a:gd name="T6" fmla="*/ 0 w 540"/>
                                <a:gd name="T7" fmla="*/ 588 h 766"/>
                                <a:gd name="T8" fmla="*/ 18 w 540"/>
                                <a:gd name="T9" fmla="*/ 536 h 7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0" h="766">
                                  <a:moveTo>
                                    <a:pt x="18" y="536"/>
                                  </a:moveTo>
                                  <a:lnTo>
                                    <a:pt x="540" y="0"/>
                                  </a:lnTo>
                                  <a:lnTo>
                                    <a:pt x="535" y="766"/>
                                  </a:lnTo>
                                  <a:lnTo>
                                    <a:pt x="0" y="588"/>
                                  </a:lnTo>
                                  <a:lnTo>
                                    <a:pt x="18" y="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55000"/>
                              </a:srgbClr>
                            </a:solidFill>
                            <a:ln w="9525">
                              <a:solidFill>
                                <a:srgbClr val="FF0000">
                                  <a:alpha val="5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AutoShape 61"/>
                          <wps:cNvSpPr>
                            <a:spLocks noChangeArrowheads="1"/>
                          </wps:cNvSpPr>
                          <wps:spPr bwMode="auto">
                            <a:xfrm rot="105249939">
                              <a:off x="7854" y="13983"/>
                              <a:ext cx="302" cy="518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Arc 62"/>
                          <wps:cNvSpPr>
                            <a:spLocks/>
                          </wps:cNvSpPr>
                          <wps:spPr bwMode="auto">
                            <a:xfrm rot="12742485" flipH="1">
                              <a:off x="8002" y="14053"/>
                              <a:ext cx="425" cy="170"/>
                            </a:xfrm>
                            <a:custGeom>
                              <a:avLst/>
                              <a:gdLst>
                                <a:gd name="G0" fmla="+- 15779 0 0"/>
                                <a:gd name="G1" fmla="+- 21600 0 0"/>
                                <a:gd name="G2" fmla="+- 21600 0 0"/>
                                <a:gd name="T0" fmla="*/ 0 w 29129"/>
                                <a:gd name="T1" fmla="*/ 6849 h 21600"/>
                                <a:gd name="T2" fmla="*/ 29129 w 29129"/>
                                <a:gd name="T3" fmla="*/ 4619 h 21600"/>
                                <a:gd name="T4" fmla="*/ 15779 w 29129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129" h="21600" fill="none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0620" y="0"/>
                                    <a:pt x="25322" y="1626"/>
                                    <a:pt x="29128" y="4619"/>
                                  </a:cubicBezTo>
                                </a:path>
                                <a:path w="29129" h="21600" stroke="0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0620" y="0"/>
                                    <a:pt x="25322" y="1626"/>
                                    <a:pt x="29128" y="4619"/>
                                  </a:cubicBezTo>
                                  <a:lnTo>
                                    <a:pt x="1577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Arc 63"/>
                          <wps:cNvSpPr>
                            <a:spLocks/>
                          </wps:cNvSpPr>
                          <wps:spPr bwMode="auto">
                            <a:xfrm rot="10681421" flipH="1">
                              <a:off x="8360" y="14222"/>
                              <a:ext cx="425" cy="113"/>
                            </a:xfrm>
                            <a:custGeom>
                              <a:avLst/>
                              <a:gdLst>
                                <a:gd name="G0" fmla="+- 15779 0 0"/>
                                <a:gd name="G1" fmla="+- 21600 0 0"/>
                                <a:gd name="G2" fmla="+- 21600 0 0"/>
                                <a:gd name="T0" fmla="*/ 0 w 29129"/>
                                <a:gd name="T1" fmla="*/ 6849 h 21600"/>
                                <a:gd name="T2" fmla="*/ 29129 w 29129"/>
                                <a:gd name="T3" fmla="*/ 4619 h 21600"/>
                                <a:gd name="T4" fmla="*/ 15779 w 29129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129" h="21600" fill="none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0620" y="0"/>
                                    <a:pt x="25322" y="1626"/>
                                    <a:pt x="29128" y="4619"/>
                                  </a:cubicBezTo>
                                </a:path>
                                <a:path w="29129" h="21600" stroke="0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0620" y="0"/>
                                    <a:pt x="25322" y="1626"/>
                                    <a:pt x="29128" y="4619"/>
                                  </a:cubicBezTo>
                                  <a:lnTo>
                                    <a:pt x="1577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131" o:spid="_x0000_s1026" style="position:absolute;margin-left:346.15pt;margin-top:.6pt;width:79.5pt;height:74.75pt;z-index:251736064" coordsize="10096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">
                <v:shape id="Bild 1" o:spid="_x0000_s1027" type="#_x0000_t75" style="position:absolute;left:762;width:9334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rig/CAAAA2wAAAA8AAABkcnMvZG93bnJldi54bWxET89rwjAUvg/8H8ITdhk2tYKUalpE2ZiH&#10;HdQNPD6bt6aseSlNZrv/fjkMdvz4fm+ryXbiToNvHStYJikI4trplhsF75fnRQ7CB2SNnWNS8EMe&#10;qnL2sMVCu5FPdD+HRsQQ9gUqMCH0hZS+NmTRJ64njtynGyyGCIdG6gHHGG47maXpWlpsOTYY7Glv&#10;qP46f1sFLx99tn5r8+vxdDDa5LenRo6k1ON82m1ABJrCv/jP/aoVrOL6+CX+AFn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64oPwgAAANsAAAAPAAAAAAAAAAAAAAAAAJ8C&#10;AABkcnMvZG93bnJldi54bWxQSwUGAAAAAAQABAD3AAAAjgMAAAAA&#10;">
                  <v:imagedata r:id="rId11" o:title=""/>
                  <v:path arrowok="t"/>
                </v:shape>
                <v:group id="Gruppieren 130" o:spid="_x0000_s1028" style="position:absolute;left:4191;top:4667;width:1250;height:3416" coordsize="125095,341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Gerade Verbindung mit Pfeil 73" o:spid="_x0000_s1029" type="#_x0000_t32" style="position:absolute;width:125095;height:1244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IMzcUAAADbAAAADwAAAGRycy9kb3ducmV2LnhtbESPQWvCQBSE74X+h+UVvNVNI20lukpV&#10;FIVSMOr9mX1NQrNvY3aN0V/fFQo9DjPzDTOedqYSLTWutKzgpR+BIM6sLjlXsN8tn4cgnEfWWFkm&#10;BVdyMJ08Powx0fbCW2pTn4sAYZeggsL7OpHSZQUZdH1bEwfv2zYGfZBNLnWDlwA3lYyj6E0aLDks&#10;FFjTvKDsJz0bBS69+cNRtp+ncxVvvhb71et1FivVe+o+RiA8df4//NdeawXvA7h/CT9AT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IMzcUAAADbAAAADwAAAAAAAAAA&#10;AAAAAAChAgAAZHJzL2Rvd25yZXYueG1sUEsFBgAAAAAEAAQA+QAAAJMDAAAAAA==&#10;" strokeweight="2.25pt">
                    <v:stroke endarrow="block"/>
                  </v:shape>
                  <v:shape id="Gerade Verbindung mit Pfeil 74" o:spid="_x0000_s1030" type="#_x0000_t32" style="position:absolute;left:123825;width:0;height:341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02AsQAAADbAAAADwAAAGRycy9kb3ducmV2LnhtbESPQWsCMRSE7wX/Q3hCbzWrFS1bo4hY&#10;2oMg2oLX183rbujmZZvE3fXfG0HocZiZb5jFqre1aMkH41jBeJSBIC6cNlwq+Pp8e3oBESKyxtox&#10;KbhQgNVy8LDAXLuOD9QeYykShEOOCqoYm1zKUFRkMYxcQ5y8H+ctxiR9KbXHLsFtLSdZNpMWDaeF&#10;ChvaVFT8Hs9Wgf+bdYZO34fzvDVy+7w/7bb6XanHYb9+BRGpj//he/tDK5hP4fYl/QC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TTYCxAAAANsAAAAPAAAAAAAAAAAA&#10;AAAAAKECAABkcnMvZG93bnJldi54bWxQSwUGAAAAAAQABAD5AAAAkgMAAAAA&#10;" strokeweight="1.5pt">
                    <v:stroke startarrow="oval" endarrow="block"/>
                  </v:shape>
                </v:group>
                <v:group id="Gruppieren 79" o:spid="_x0000_s1031" style="position:absolute;top:4381;width:6597;height:5112" coordorigin="7746,13588" coordsize="1039,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60" o:spid="_x0000_s1032" style="position:absolute;left:8057;top:13588;width:540;height:766;visibility:visible;mso-wrap-style:square;v-text-anchor:top" coordsize="540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RgcIA&#10;AADbAAAADwAAAGRycy9kb3ducmV2LnhtbERPTWvCQBC9F/wPywje6qaCEqKrFE2Ch0Jp9OJtmp0m&#10;wexsyK5J/PfdQ6HHx/veHSbTioF611hW8LaMQBCXVjdcKbhestcYhPPIGlvLpOBJDg772csOE21H&#10;/qKh8JUIIewSVFB73yVSurImg25pO+LA/djeoA+wr6TucQzhppWrKNpIgw2Hhho7OtZU3ouHUfBB&#10;+XjL0tM638SFvB8/1/Y77ZRazKf3LQhPk/8X/7nPWkEc1ocv4Q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RGBwgAAANsAAAAPAAAAAAAAAAAAAAAAAJgCAABkcnMvZG93&#10;bnJldi54bWxQSwUGAAAAAAQABAD1AAAAhwMAAAAA&#10;" path="m18,536l540,r-5,766l,588,18,536xe" fillcolor="red" strokecolor="red">
                    <v:fill opacity="35980f"/>
                    <v:stroke opacity="35980f"/>
                    <v:path arrowok="t" o:connecttype="custom" o:connectlocs="18,536;540,0;535,766;0,588;18,536" o:connectangles="0,0,0,0,0"/>
                  </v:shape>
                  <v:shape id="AutoShape 61" o:spid="_x0000_s1033" type="#_x0000_t130" style="position:absolute;left:7854;top:13983;width:302;height:518;rotation:-30038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lO8MA&#10;AADbAAAADwAAAGRycy9kb3ducmV2LnhtbESPzWrDMBCE74W+g9hCbo3sEELqRgmlUOihPdQJpcfF&#10;2tim1spIG/+8fVUI5DjMzDfM7jC5Tg0UYuvZQL7MQBFX3rZcGzgd3x63oKIgW+w8k4GZIhz293c7&#10;LKwf+YuGUmqVIBwLNNCI9IXWsWrIYVz6njh5Zx8cSpKh1jbgmOCu06ss22iHLaeFBnt6baj6LS/O&#10;wPg52fD0IWUu32t9mu3Zzj+DMYuH6eUZlNAkt/C1/W4NbHP4/5J+gN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AlO8MAAADbAAAADwAAAAAAAAAAAAAAAACYAgAAZHJzL2Rv&#10;d25yZXYueG1sUEsFBgAAAAAEAAQA9QAAAIgDAAAAAA==&#10;" strokecolor="white [3212]"/>
                  <v:shape id="Arc 62" o:spid="_x0000_s1034" style="position:absolute;left:8002;top:14053;width:425;height:170;rotation:9674768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j1c8MA&#10;AADbAAAADwAAAGRycy9kb3ducmV2LnhtbESPUUvDQBCE3wX/w7GFvoi9WDGU2GuRloIPvhjzA5bc&#10;moTmdmNum8Z/7wmCj8PMfMNs93PozURj7IQdPKwyMMS1+I4bB9XH6X4DJiqyx16YHHxThP3u9maL&#10;hZcrv9NUamMShGOBDlrVobA21i0FjCsZiJP3KWNATXJsrB/xmuCht+ssy23AjtNCiwMdWqrP5SU4&#10;ODy+lZVOUj8dK/F3kuWaz1/OLRfzyzMYpVn/w3/tV+9gs4bfL+kH2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j1c8MAAADbAAAADwAAAAAAAAAAAAAAAACYAgAAZHJzL2Rv&#10;d25yZXYueG1sUEsFBgAAAAAEAAQA9QAAAIgDAAAAAA==&#10;" path="m,6849nfc4084,2479,9797,-1,15779,v4841,,9543,1626,13349,4619em,6849nsc4084,2479,9797,-1,15779,v4841,,9543,1626,13349,4619l15779,21600,,6849xe" filled="f" strokeweight="2.25pt">
                    <v:path arrowok="t" o:extrusionok="f" o:connecttype="custom" o:connectlocs="0,54;425,36;230,170" o:connectangles="0,0,0"/>
                  </v:shape>
                  <v:shape id="Arc 63" o:spid="_x0000_s1035" style="position:absolute;left:8360;top:14222;width:425;height:113;rotation:-1166696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5JMsUA&#10;AADbAAAADwAAAGRycy9kb3ducmV2LnhtbESPQWsCMRSE74X+h/AK3mrWFuyyGkUEi3gQtYJ6e2ye&#10;m9XNy3YTde2vb4RCj8PMfMMMx62txJUaXzpW0OsmIIhzp0suFGy/Zq8pCB+QNVaOScGdPIxHz09D&#10;zLS78Zqum1CICGGfoQITQp1J6XNDFn3X1cTRO7rGYoiyKaRu8BbhtpJvSdKXFkuOCwZrmhrKz5uL&#10;VbDrrdbzT9wuFx8p4/7w821ObqFU56WdDEAEasN/+K891wrSd3h8iT9Aj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kkyxQAAANsAAAAPAAAAAAAAAAAAAAAAAJgCAABkcnMv&#10;ZG93bnJldi54bWxQSwUGAAAAAAQABAD1AAAAigMAAAAA&#10;" path="m,6849nfc4084,2479,9797,-1,15779,v4841,,9543,1626,13349,4619em,6849nsc4084,2479,9797,-1,15779,v4841,,9543,1626,13349,4619l15779,21600,,6849xe" filled="f" strokeweight="2.25pt">
                    <v:path arrowok="t" o:extrusionok="f" o:connecttype="custom" o:connectlocs="0,36;425,24;230,113" o:connectangles="0,0,0"/>
                  </v:shape>
                </v:group>
              </v:group>
            </w:pict>
          </mc:Fallback>
        </mc:AlternateContent>
      </w:r>
      <w:r w:rsidR="008D17F3"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8819A72" wp14:editId="5F0ECDEC">
                <wp:simplePos x="0" y="0"/>
                <wp:positionH relativeFrom="column">
                  <wp:posOffset>600824</wp:posOffset>
                </wp:positionH>
                <wp:positionV relativeFrom="paragraph">
                  <wp:posOffset>7061</wp:posOffset>
                </wp:positionV>
                <wp:extent cx="1102085" cy="1025203"/>
                <wp:effectExtent l="0" t="19050" r="41275" b="22860"/>
                <wp:wrapNone/>
                <wp:docPr id="137" name="Gruppieren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2085" cy="1025203"/>
                          <a:chOff x="0" y="0"/>
                          <a:chExt cx="1102085" cy="1025203"/>
                        </a:xfrm>
                      </wpg:grpSpPr>
                      <pic:pic xmlns:pic="http://schemas.openxmlformats.org/drawingml/2006/picture">
                        <pic:nvPicPr>
                          <pic:cNvPr id="28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71" cy="93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36" name="Gruppieren 136"/>
                        <wpg:cNvGrpSpPr/>
                        <wpg:grpSpPr>
                          <a:xfrm>
                            <a:off x="470847" y="313898"/>
                            <a:ext cx="145254" cy="488581"/>
                            <a:chOff x="0" y="0"/>
                            <a:chExt cx="145254" cy="488581"/>
                          </a:xfrm>
                        </wpg:grpSpPr>
                        <wps:wsp>
                          <wps:cNvPr id="94" name="Gerade Verbindung mit Pfeil 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24" y="0"/>
                              <a:ext cx="138430" cy="12954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Gerade Verbindung mit Pfeil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50126"/>
                              <a:ext cx="0" cy="3384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5" name="Gruppieren 95"/>
                        <wpg:cNvGrpSpPr>
                          <a:grpSpLocks/>
                        </wpg:cNvGrpSpPr>
                        <wpg:grpSpPr bwMode="auto">
                          <a:xfrm>
                            <a:off x="334370" y="13648"/>
                            <a:ext cx="767715" cy="1011555"/>
                            <a:chOff x="2775" y="12911"/>
                            <a:chExt cx="1209" cy="1593"/>
                          </a:xfrm>
                        </wpg:grpSpPr>
                        <wps:wsp>
                          <wps:cNvPr id="96" name="Freeform 66"/>
                          <wps:cNvSpPr>
                            <a:spLocks/>
                          </wps:cNvSpPr>
                          <wps:spPr bwMode="auto">
                            <a:xfrm rot="223897">
                              <a:off x="3003" y="13027"/>
                              <a:ext cx="845" cy="1474"/>
                            </a:xfrm>
                            <a:custGeom>
                              <a:avLst/>
                              <a:gdLst>
                                <a:gd name="T0" fmla="*/ 0 w 1029"/>
                                <a:gd name="T1" fmla="*/ 543 h 1365"/>
                                <a:gd name="T2" fmla="*/ 0 w 1029"/>
                                <a:gd name="T3" fmla="*/ 1365 h 1365"/>
                                <a:gd name="T4" fmla="*/ 1029 w 1029"/>
                                <a:gd name="T5" fmla="*/ 820 h 1365"/>
                                <a:gd name="T6" fmla="*/ 624 w 1029"/>
                                <a:gd name="T7" fmla="*/ 0 h 1365"/>
                                <a:gd name="T8" fmla="*/ 0 w 1029"/>
                                <a:gd name="T9" fmla="*/ 543 h 1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29" h="1365">
                                  <a:moveTo>
                                    <a:pt x="0" y="543"/>
                                  </a:moveTo>
                                  <a:lnTo>
                                    <a:pt x="0" y="1365"/>
                                  </a:lnTo>
                                  <a:lnTo>
                                    <a:pt x="1029" y="820"/>
                                  </a:lnTo>
                                  <a:lnTo>
                                    <a:pt x="624" y="0"/>
                                  </a:lnTo>
                                  <a:lnTo>
                                    <a:pt x="0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55000"/>
                              </a:srgbClr>
                            </a:solidFill>
                            <a:ln w="9525">
                              <a:solidFill>
                                <a:srgbClr val="FF0000">
                                  <a:alpha val="5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AutoShape 67"/>
                          <wps:cNvSpPr>
                            <a:spLocks noChangeArrowheads="1"/>
                          </wps:cNvSpPr>
                          <wps:spPr bwMode="auto">
                            <a:xfrm rot="9089381">
                              <a:off x="3542" y="12911"/>
                              <a:ext cx="355" cy="567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AutoShape 68"/>
                          <wps:cNvSpPr>
                            <a:spLocks noChangeArrowheads="1"/>
                          </wps:cNvSpPr>
                          <wps:spPr bwMode="auto">
                            <a:xfrm rot="11618442">
                              <a:off x="3629" y="13527"/>
                              <a:ext cx="355" cy="624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AutoShape 69"/>
                          <wps:cNvSpPr>
                            <a:spLocks noChangeArrowheads="1"/>
                          </wps:cNvSpPr>
                          <wps:spPr bwMode="auto">
                            <a:xfrm rot="15815499">
                              <a:off x="2945" y="14164"/>
                              <a:ext cx="170" cy="510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Arc 70"/>
                          <wps:cNvSpPr>
                            <a:spLocks/>
                          </wps:cNvSpPr>
                          <wps:spPr bwMode="auto">
                            <a:xfrm rot="3880055" flipH="1">
                              <a:off x="3253" y="13279"/>
                              <a:ext cx="592" cy="182"/>
                            </a:xfrm>
                            <a:custGeom>
                              <a:avLst/>
                              <a:gdLst>
                                <a:gd name="G0" fmla="+- 15779 0 0"/>
                                <a:gd name="G1" fmla="+- 21600 0 0"/>
                                <a:gd name="G2" fmla="+- 21600 0 0"/>
                                <a:gd name="T0" fmla="*/ 0 w 31107"/>
                                <a:gd name="T1" fmla="*/ 6849 h 21600"/>
                                <a:gd name="T2" fmla="*/ 31107 w 31107"/>
                                <a:gd name="T3" fmla="*/ 6381 h 21600"/>
                                <a:gd name="T4" fmla="*/ 15779 w 31107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107" h="21600" fill="none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1534" y="0"/>
                                    <a:pt x="27051" y="2296"/>
                                    <a:pt x="31106" y="6381"/>
                                  </a:cubicBezTo>
                                </a:path>
                                <a:path w="31107" h="21600" stroke="0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1534" y="0"/>
                                    <a:pt x="27051" y="2296"/>
                                    <a:pt x="31106" y="6381"/>
                                  </a:cubicBezTo>
                                  <a:lnTo>
                                    <a:pt x="1577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Arc 71"/>
                          <wps:cNvSpPr>
                            <a:spLocks/>
                          </wps:cNvSpPr>
                          <wps:spPr bwMode="auto">
                            <a:xfrm rot="6714385" flipH="1">
                              <a:off x="3266" y="13789"/>
                              <a:ext cx="592" cy="182"/>
                            </a:xfrm>
                            <a:custGeom>
                              <a:avLst/>
                              <a:gdLst>
                                <a:gd name="G0" fmla="+- 15779 0 0"/>
                                <a:gd name="G1" fmla="+- 21600 0 0"/>
                                <a:gd name="G2" fmla="+- 21600 0 0"/>
                                <a:gd name="T0" fmla="*/ 0 w 31107"/>
                                <a:gd name="T1" fmla="*/ 6849 h 21600"/>
                                <a:gd name="T2" fmla="*/ 31107 w 31107"/>
                                <a:gd name="T3" fmla="*/ 6381 h 21600"/>
                                <a:gd name="T4" fmla="*/ 15779 w 31107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107" h="21600" fill="none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1534" y="0"/>
                                    <a:pt x="27051" y="2296"/>
                                    <a:pt x="31106" y="6381"/>
                                  </a:cubicBezTo>
                                </a:path>
                                <a:path w="31107" h="21600" stroke="0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1534" y="0"/>
                                    <a:pt x="27051" y="2296"/>
                                    <a:pt x="31106" y="6381"/>
                                  </a:cubicBezTo>
                                  <a:lnTo>
                                    <a:pt x="1577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Arc 72"/>
                          <wps:cNvSpPr>
                            <a:spLocks/>
                          </wps:cNvSpPr>
                          <wps:spPr bwMode="auto">
                            <a:xfrm rot="9764494" flipH="1">
                              <a:off x="2894" y="14124"/>
                              <a:ext cx="592" cy="182"/>
                            </a:xfrm>
                            <a:custGeom>
                              <a:avLst/>
                              <a:gdLst>
                                <a:gd name="G0" fmla="+- 15779 0 0"/>
                                <a:gd name="G1" fmla="+- 21600 0 0"/>
                                <a:gd name="G2" fmla="+- 21600 0 0"/>
                                <a:gd name="T0" fmla="*/ 0 w 31107"/>
                                <a:gd name="T1" fmla="*/ 6849 h 21600"/>
                                <a:gd name="T2" fmla="*/ 31107 w 31107"/>
                                <a:gd name="T3" fmla="*/ 6381 h 21600"/>
                                <a:gd name="T4" fmla="*/ 15779 w 31107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107" h="21600" fill="none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1534" y="0"/>
                                    <a:pt x="27051" y="2296"/>
                                    <a:pt x="31106" y="6381"/>
                                  </a:cubicBezTo>
                                </a:path>
                                <a:path w="31107" h="21600" stroke="0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1534" y="0"/>
                                    <a:pt x="27051" y="2296"/>
                                    <a:pt x="31106" y="6381"/>
                                  </a:cubicBezTo>
                                  <a:lnTo>
                                    <a:pt x="1577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137" o:spid="_x0000_s1026" style="position:absolute;margin-left:47.3pt;margin-top:.55pt;width:86.8pt;height:80.7pt;z-index:251738112" coordsize="11020,10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">
                <v:shape id="Bild 1" o:spid="_x0000_s1027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EENTBAAAA2wAAAA8AAABkcnMvZG93bnJldi54bWxET8uKwjAU3Qv+Q7jCbERTu5BSjSKKw7hw&#10;4WNglneaO02xuSlNxta/NwvB5eG8l+ve1uJOra8cK5hNExDEhdMVlwqul/0kA+EDssbaMSl4kIf1&#10;ajhYYq5dxye6n0MpYgj7HBWYEJpcSl8YsuinriGO3J9rLYYI21LqFrsYbmuZJslcWqw4NhhsaGuo&#10;uJ3/rYLP7yadH6vs53DaGW2y33EpO1LqY9RvFiAC9eEtfrm/tII0jo1f4g+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EENTBAAAA2wAAAA8AAAAAAAAAAAAAAAAAnwIA&#10;AGRycy9kb3ducmV2LnhtbFBLBQYAAAAABAAEAPcAAACNAwAAAAA=&#10;">
                  <v:imagedata r:id="rId11" o:title=""/>
                  <v:path arrowok="t"/>
                </v:shape>
                <v:group id="Gruppieren 136" o:spid="_x0000_s1028" style="position:absolute;left:4708;top:3138;width:1453;height:4886" coordsize="145254,488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Gerade Verbindung mit Pfeil 94" o:spid="_x0000_s1029" type="#_x0000_t32" style="position:absolute;left:6824;width:138430;height:129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dyQ8UAAADbAAAADwAAAGRycy9kb3ducmV2LnhtbESPQWvCQBSE74X+h+UVvNVNgy01ukpV&#10;FIVSMOr9mX1NQrNvY3aN0V/fFQo9DjPzDTOedqYSLTWutKzgpR+BIM6sLjlXsN8tn99BOI+ssbJM&#10;Cq7kYDp5fBhjou2Ft9SmPhcBwi5BBYX3dSKlywoy6Pq2Jg7et20M+iCbXOoGLwFuKhlH0Zs0WHJY&#10;KLCmeUHZT3o2Clx684ejbD9P5yrefC32q9frLFaq99R9jEB46vx/+K+91gqGA7h/CT9AT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dyQ8UAAADbAAAADwAAAAAAAAAA&#10;AAAAAAChAgAAZHJzL2Rvd25yZXYueG1sUEsFBgAAAAAEAAQA+QAAAJMDAAAAAA==&#10;" strokeweight="2.25pt">
                    <v:stroke endarrow="block"/>
                  </v:shape>
                  <v:shape id="Gerade Verbindung mit Pfeil 69" o:spid="_x0000_s1030" type="#_x0000_t32" style="position:absolute;top:150126;width:0;height:3384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UPQcUAAADbAAAADwAAAGRycy9kb3ducmV2LnhtbESPzWrDMBCE74G8g9hAb4ncFNzWjRJK&#10;SWkPgZAfyHVrbW1Ra+VIiu2+fRQo9DjMzDfMYjXYRnTkg3Gs4H6WgSAunTZcKTge3qdPIEJE1tg4&#10;JgW/FGC1HI8WWGjX8466faxEgnAoUEEdY1tIGcqaLIaZa4mT9+28xZikr6T22Ce4beQ8y3Jp0XBa&#10;qLGlt5rKn/3FKvDnvDd0+tpdHjsj1w/b02atP5S6mwyvLyAiDfE//Nf+1AryZ7h9ST9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UPQcUAAADbAAAADwAAAAAAAAAA&#10;AAAAAAChAgAAZHJzL2Rvd25yZXYueG1sUEsFBgAAAAAEAAQA+QAAAJMDAAAAAA==&#10;" strokeweight="1.5pt">
                    <v:stroke startarrow="oval" endarrow="block"/>
                  </v:shape>
                </v:group>
                <v:group id="Gruppieren 95" o:spid="_x0000_s1031" style="position:absolute;left:3343;top:136;width:7677;height:10116" coordorigin="2775,12911" coordsize="1209,1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66" o:spid="_x0000_s1032" style="position:absolute;left:3003;top:13027;width:845;height:1474;rotation:244555fd;visibility:visible;mso-wrap-style:square;v-text-anchor:top" coordsize="1029,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5svsIA&#10;AADbAAAADwAAAGRycy9kb3ducmV2LnhtbESPT4vCMBTE7wt+h/AWvK3pehCtxiIrip7EPxdvj+Zt&#10;W9q81CTa+u3NwoLHYWZ+wyyy3jTiQc5XlhV8jxIQxLnVFRcKLufN1xSED8gaG8uk4EkesuXgY4Gp&#10;th0f6XEKhYgQ9ikqKENoUyl9XpJBP7ItcfR+rTMYonSF1A67CDeNHCfJRBqsOC6U2NJPSXl9uhsF&#10;626Fu/pG0/3B3XuT3/R1ttVKDT/71RxEoD68w//tnVYwm8Df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my+wgAAANsAAAAPAAAAAAAAAAAAAAAAAJgCAABkcnMvZG93&#10;bnJldi54bWxQSwUGAAAAAAQABAD1AAAAhwMAAAAA&#10;" path="m,543r,822l1029,820,624,,,543xe" fillcolor="red" strokecolor="red">
                    <v:fill opacity="35980f"/>
                    <v:stroke opacity="35980f"/>
                    <v:path arrowok="t" o:connecttype="custom" o:connectlocs="0,586;0,1474;845,885;512,0;0,586" o:connectangles="0,0,0,0,0"/>
                  </v:shape>
                  <v:shape id="AutoShape 67" o:spid="_x0000_s1033" type="#_x0000_t130" style="position:absolute;left:3542;top:12911;width:355;height:567;rotation:99280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CpcIA&#10;AADbAAAADwAAAGRycy9kb3ducmV2LnhtbESPS4vCQBCE74L/YWjBm050xUfMKLIgCHtYfIDXJtMm&#10;0UxPyIwm7q/fEQSPRVV9RSXr1pTiQbUrLCsYDSMQxKnVBWcKTsftYA7CeWSNpWVS8CQH61W3k2Cs&#10;bcN7ehx8JgKEXYwKcu+rWEqX5mTQDW1FHLyLrQ36IOtM6hqbADelHEfRVBosOCzkWNF3TuntcDeB&#10;MpG/P1Oc7K9uKxH/yq/7bnxWqt9rN0sQnlr/Cb/bO61gMYPXl/A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XcKlwgAAANsAAAAPAAAAAAAAAAAAAAAAAJgCAABkcnMvZG93&#10;bnJldi54bWxQSwUGAAAAAAQABAD1AAAAhwMAAAAA&#10;" strokecolor="white [3212]"/>
                  <v:shape id="AutoShape 68" o:spid="_x0000_s1034" type="#_x0000_t130" style="position:absolute;left:3629;top:13527;width:355;height:624;rotation:-1090252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wGFcEA&#10;AADbAAAADwAAAGRycy9kb3ducmV2LnhtbERPTYvCMBC9C/6HMMLeNF0R0WqURRD0sqBWdr0NzdgW&#10;m0lsoq3/3hwW9vh438t1Z2rxpMZXlhV8jhIQxLnVFRcKstN2OAPhA7LG2jIpeJGH9arfW2KqbcsH&#10;eh5DIWII+xQVlCG4VEqfl2TQj6wjjtzVNgZDhE0hdYNtDDe1HCfJVBqsODaU6GhTUn47PoyCyeTc&#10;3g/jb/NzzqbZ/vF7cffEKfUx6L4WIAJ14V/8595pBfM4Nn6JP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sBhXBAAAA2wAAAA8AAAAAAAAAAAAAAAAAmAIAAGRycy9kb3du&#10;cmV2LnhtbFBLBQYAAAAABAAEAPUAAACGAwAAAAA=&#10;" strokecolor="white [3212]"/>
                  <v:shape id="AutoShape 69" o:spid="_x0000_s1035" type="#_x0000_t130" style="position:absolute;left:2945;top:14164;width:170;height:510;rotation:-63182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tdsQA&#10;AADbAAAADwAAAGRycy9kb3ducmV2LnhtbESPQWvCQBSE70L/w/IKvUjdtAfR6CpiDRS9aNKDx0f2&#10;mQSzb8Puqum/dwXB4zAz3zDzZW9acSXnG8sKvkYJCOLS6oYrBX9F9jkB4QOyxtYyKfgnD8vF22CO&#10;qbY3PtA1D5WIEPYpKqhD6FIpfVmTQT+yHXH0TtYZDFG6SmqHtwg3rfxOkrE02HBcqLGjdU3lOb8Y&#10;Bev8sNlbX2x/hsnR7YoiO7a7TKmP9341AxGoD6/ws/2rFUyn8PgSf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xLXbEAAAA2wAAAA8AAAAAAAAAAAAAAAAAmAIAAGRycy9k&#10;b3ducmV2LnhtbFBLBQYAAAAABAAEAPUAAACJAwAAAAA=&#10;" strokecolor="white [3212]"/>
                  <v:shape id="Arc 70" o:spid="_x0000_s1036" style="position:absolute;left:3253;top:13279;width:592;height:182;rotation:-4238055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wWcYA&#10;AADcAAAADwAAAGRycy9kb3ducmV2LnhtbESPQUvDQBCF74L/YRnBm9mYYpG026JCodpTq1J6G7Nj&#10;Ero7G7JrGv9951DobYb35r1v5svROzVQH9vABh6zHBRxFWzLtYGvz9XDM6iYkC26wGTgnyIsF7c3&#10;cyxtOPGWhl2qlYRwLNFAk1JXah2rhjzGLHTEov2G3mOSta+17fEk4d7pIs+n2mPL0tBgR28NVcfd&#10;nzfgpuF1U/zsP4ajey++D5PJU6z3xtzfjS8zUInGdDVfrtdW8HPBl2dkAr0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awWcYAAADcAAAADwAAAAAAAAAAAAAAAACYAgAAZHJz&#10;L2Rvd25yZXYueG1sUEsFBgAAAAAEAAQA9QAAAIsDAAAAAA==&#10;" path="m,6849nfc4084,2479,9797,-1,15779,v5755,,11272,2296,15327,6381em,6849nsc4084,2479,9797,-1,15779,v5755,,11272,2296,15327,6381l15779,21600,,6849xe" filled="f" strokeweight="2.25pt">
                    <v:path arrowok="t" o:extrusionok="f" o:connecttype="custom" o:connectlocs="0,58;592,54;300,182" o:connectangles="0,0,0"/>
                  </v:shape>
                  <v:shape id="Arc 71" o:spid="_x0000_s1037" style="position:absolute;left:3266;top:13789;width:592;height:182;rotation:-7333899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r7sQA&#10;AADcAAAADwAAAGRycy9kb3ducmV2LnhtbERPTWvCQBC9C/6HZYReim70UEx0lSKoQapgFOlxyE6T&#10;0OxsyG5j+u+7QsHbPN7nLNe9qUVHrassK5hOIhDEudUVFwqul+14DsJ5ZI21ZVLwSw7Wq+FgiYm2&#10;dz5Tl/lChBB2CSoovW8SKV1ekkE3sQ1x4L5sa9AH2BZSt3gP4aaWsyh6kwYrDg0lNrQpKf/OfoyC&#10;w+cu2+vucEy3cXqZf3SnW5y9KvUy6t8XIDz1/in+d6c6zI+m8Hg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sa+7EAAAA3AAAAA8AAAAAAAAAAAAAAAAAmAIAAGRycy9k&#10;b3ducmV2LnhtbFBLBQYAAAAABAAEAPUAAACJAwAAAAA=&#10;" path="m,6849nfc4084,2479,9797,-1,15779,v5755,,11272,2296,15327,6381em,6849nsc4084,2479,9797,-1,15779,v5755,,11272,2296,15327,6381l15779,21600,,6849xe" filled="f" strokeweight="2.25pt">
                    <v:path arrowok="t" o:extrusionok="f" o:connecttype="custom" o:connectlocs="0,58;592,54;300,182" o:connectangles="0,0,0"/>
                  </v:shape>
                  <v:shape id="Arc 72" o:spid="_x0000_s1038" style="position:absolute;left:2894;top:14124;width:592;height:182;rotation:-10665431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blTcEA&#10;AADcAAAADwAAAGRycy9kb3ducmV2LnhtbERPTWvCQBC9F/oflin0Vjf1YCW6ikgDuaptqbchOybB&#10;7GzYHWPsr3cLhd7m8T5nuR5dpwYKsfVs4HWSgSKuvG25NvBxKF7moKIgW+w8k4EbRVivHh+WmFt/&#10;5R0Ne6lVCuGYo4FGpM+1jlVDDuPE98SJO/ngUBIMtbYBryncdXqaZTPtsOXU0GBP24aq8/7iDJRl&#10;G0rBy/wm38Xbz+f78WsoemOen8bNApTQKP/iP3dp0/xsCr/PpAv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W5U3BAAAA3AAAAA8AAAAAAAAAAAAAAAAAmAIAAGRycy9kb3du&#10;cmV2LnhtbFBLBQYAAAAABAAEAPUAAACGAwAAAAA=&#10;" path="m,6849nfc4084,2479,9797,-1,15779,v5755,,11272,2296,15327,6381em,6849nsc4084,2479,9797,-1,15779,v5755,,11272,2296,15327,6381l15779,21600,,6849xe" filled="f" strokeweight="2.25pt">
                    <v:path arrowok="t" o:extrusionok="f" o:connecttype="custom" o:connectlocs="0,58;592,54;300,182" o:connectangles="0,0,0"/>
                  </v:shape>
                </v:group>
              </v:group>
            </w:pict>
          </mc:Fallback>
        </mc:AlternateContent>
      </w:r>
      <w:r w:rsidR="008D17F3"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5FEADA6" wp14:editId="2658AE1F">
                <wp:simplePos x="0" y="0"/>
                <wp:positionH relativeFrom="column">
                  <wp:posOffset>1754060</wp:posOffset>
                </wp:positionH>
                <wp:positionV relativeFrom="paragraph">
                  <wp:posOffset>7061</wp:posOffset>
                </wp:positionV>
                <wp:extent cx="1162050" cy="1127930"/>
                <wp:effectExtent l="57150" t="0" r="38100" b="15240"/>
                <wp:wrapNone/>
                <wp:docPr id="135" name="Gruppieren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1127930"/>
                          <a:chOff x="0" y="0"/>
                          <a:chExt cx="1162050" cy="1127930"/>
                        </a:xfrm>
                      </wpg:grpSpPr>
                      <pic:pic xmlns:pic="http://schemas.openxmlformats.org/drawingml/2006/picture">
                        <pic:nvPicPr>
                          <pic:cNvPr id="27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01" y="0"/>
                            <a:ext cx="934872" cy="93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134" name="Gruppieren 134"/>
                        <wpg:cNvGrpSpPr/>
                        <wpg:grpSpPr>
                          <a:xfrm>
                            <a:off x="429904" y="457200"/>
                            <a:ext cx="459835" cy="172720"/>
                            <a:chOff x="0" y="0"/>
                            <a:chExt cx="459835" cy="172720"/>
                          </a:xfrm>
                        </wpg:grpSpPr>
                        <wps:wsp>
                          <wps:cNvPr id="70" name="Gerade Verbindung mit Pfeil 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6824"/>
                              <a:ext cx="179705" cy="7175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Gerade Verbindung mit Pfeil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245" y="0"/>
                              <a:ext cx="275590" cy="1727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4" name="Gruppieren 84"/>
                        <wpg:cNvGrpSpPr>
                          <a:grpSpLocks/>
                        </wpg:cNvGrpSpPr>
                        <wpg:grpSpPr bwMode="auto">
                          <a:xfrm>
                            <a:off x="0" y="423080"/>
                            <a:ext cx="1162050" cy="704850"/>
                            <a:chOff x="3897" y="13554"/>
                            <a:chExt cx="1830" cy="1110"/>
                          </a:xfrm>
                        </wpg:grpSpPr>
                        <wps:wsp>
                          <wps:cNvPr id="85" name="Freeform 74"/>
                          <wps:cNvSpPr>
                            <a:spLocks/>
                          </wps:cNvSpPr>
                          <wps:spPr bwMode="auto">
                            <a:xfrm>
                              <a:off x="4062" y="13617"/>
                              <a:ext cx="1474" cy="907"/>
                            </a:xfrm>
                            <a:custGeom>
                              <a:avLst/>
                              <a:gdLst>
                                <a:gd name="T0" fmla="*/ 64 w 1397"/>
                                <a:gd name="T1" fmla="*/ 277 h 893"/>
                                <a:gd name="T2" fmla="*/ 764 w 1397"/>
                                <a:gd name="T3" fmla="*/ 0 h 893"/>
                                <a:gd name="T4" fmla="*/ 1397 w 1397"/>
                                <a:gd name="T5" fmla="*/ 400 h 893"/>
                                <a:gd name="T6" fmla="*/ 688 w 1397"/>
                                <a:gd name="T7" fmla="*/ 893 h 893"/>
                                <a:gd name="T8" fmla="*/ 0 w 1397"/>
                                <a:gd name="T9" fmla="*/ 277 h 893"/>
                                <a:gd name="T10" fmla="*/ 64 w 1397"/>
                                <a:gd name="T11" fmla="*/ 277 h 8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97" h="893">
                                  <a:moveTo>
                                    <a:pt x="64" y="277"/>
                                  </a:moveTo>
                                  <a:lnTo>
                                    <a:pt x="764" y="0"/>
                                  </a:lnTo>
                                  <a:lnTo>
                                    <a:pt x="1397" y="400"/>
                                  </a:lnTo>
                                  <a:lnTo>
                                    <a:pt x="688" y="893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64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55000"/>
                              </a:srgbClr>
                            </a:solidFill>
                            <a:ln w="9525">
                              <a:solidFill>
                                <a:srgbClr val="FF0000">
                                  <a:alpha val="5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AutoShape 75"/>
                          <wps:cNvSpPr>
                            <a:spLocks noChangeArrowheads="1"/>
                          </wps:cNvSpPr>
                          <wps:spPr bwMode="auto">
                            <a:xfrm rot="59634379">
                              <a:off x="4668" y="14178"/>
                              <a:ext cx="349" cy="624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AutoShape 76"/>
                          <wps:cNvSpPr>
                            <a:spLocks noChangeArrowheads="1"/>
                          </wps:cNvSpPr>
                          <wps:spPr bwMode="auto">
                            <a:xfrm rot="12991143">
                              <a:off x="5378" y="13850"/>
                              <a:ext cx="349" cy="561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AutoShape 77"/>
                          <wps:cNvSpPr>
                            <a:spLocks noChangeArrowheads="1"/>
                          </wps:cNvSpPr>
                          <wps:spPr bwMode="auto">
                            <a:xfrm rot="63291826">
                              <a:off x="3897" y="13713"/>
                              <a:ext cx="349" cy="624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9" name="Group 78"/>
                          <wpg:cNvGrpSpPr>
                            <a:grpSpLocks/>
                          </wpg:cNvGrpSpPr>
                          <wpg:grpSpPr bwMode="auto">
                            <a:xfrm rot="4412045">
                              <a:off x="4482" y="13318"/>
                              <a:ext cx="759" cy="1232"/>
                              <a:chOff x="3134" y="13314"/>
                              <a:chExt cx="759" cy="1232"/>
                            </a:xfrm>
                          </wpg:grpSpPr>
                          <wps:wsp>
                            <wps:cNvPr id="90" name="Arc 79"/>
                            <wps:cNvSpPr>
                              <a:spLocks/>
                            </wps:cNvSpPr>
                            <wps:spPr bwMode="auto">
                              <a:xfrm rot="3880055" flipH="1">
                                <a:off x="3493" y="13519"/>
                                <a:ext cx="592" cy="182"/>
                              </a:xfrm>
                              <a:custGeom>
                                <a:avLst/>
                                <a:gdLst>
                                  <a:gd name="G0" fmla="+- 15779 0 0"/>
                                  <a:gd name="G1" fmla="+- 21600 0 0"/>
                                  <a:gd name="G2" fmla="+- 21600 0 0"/>
                                  <a:gd name="T0" fmla="*/ 0 w 31107"/>
                                  <a:gd name="T1" fmla="*/ 6849 h 21600"/>
                                  <a:gd name="T2" fmla="*/ 31107 w 31107"/>
                                  <a:gd name="T3" fmla="*/ 6381 h 21600"/>
                                  <a:gd name="T4" fmla="*/ 15779 w 3110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1107" h="21600" fill="none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</a:path>
                                  <a:path w="31107" h="21600" stroke="0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  <a:lnTo>
                                      <a:pt x="1577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Arc 80"/>
                            <wps:cNvSpPr>
                              <a:spLocks/>
                            </wps:cNvSpPr>
                            <wps:spPr bwMode="auto">
                              <a:xfrm rot="6714385" flipH="1">
                                <a:off x="3506" y="14029"/>
                                <a:ext cx="592" cy="182"/>
                              </a:xfrm>
                              <a:custGeom>
                                <a:avLst/>
                                <a:gdLst>
                                  <a:gd name="G0" fmla="+- 15779 0 0"/>
                                  <a:gd name="G1" fmla="+- 21600 0 0"/>
                                  <a:gd name="G2" fmla="+- 21600 0 0"/>
                                  <a:gd name="T0" fmla="*/ 0 w 31107"/>
                                  <a:gd name="T1" fmla="*/ 6849 h 21600"/>
                                  <a:gd name="T2" fmla="*/ 31107 w 31107"/>
                                  <a:gd name="T3" fmla="*/ 6381 h 21600"/>
                                  <a:gd name="T4" fmla="*/ 15779 w 3110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1107" h="21600" fill="none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</a:path>
                                  <a:path w="31107" h="21600" stroke="0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  <a:lnTo>
                                      <a:pt x="1577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Arc 81"/>
                            <wps:cNvSpPr>
                              <a:spLocks/>
                            </wps:cNvSpPr>
                            <wps:spPr bwMode="auto">
                              <a:xfrm rot="9764494" flipH="1">
                                <a:off x="3134" y="14364"/>
                                <a:ext cx="592" cy="182"/>
                              </a:xfrm>
                              <a:custGeom>
                                <a:avLst/>
                                <a:gdLst>
                                  <a:gd name="G0" fmla="+- 15779 0 0"/>
                                  <a:gd name="G1" fmla="+- 21600 0 0"/>
                                  <a:gd name="G2" fmla="+- 21600 0 0"/>
                                  <a:gd name="T0" fmla="*/ 0 w 31107"/>
                                  <a:gd name="T1" fmla="*/ 6849 h 21600"/>
                                  <a:gd name="T2" fmla="*/ 31107 w 31107"/>
                                  <a:gd name="T3" fmla="*/ 6381 h 21600"/>
                                  <a:gd name="T4" fmla="*/ 15779 w 3110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1107" h="21600" fill="none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</a:path>
                                  <a:path w="31107" h="21600" stroke="0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  <a:lnTo>
                                      <a:pt x="1577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135" o:spid="_x0000_s1026" style="position:absolute;margin-left:138.1pt;margin-top:.55pt;width:91.5pt;height:88.8pt;z-index:251739136" coordsize="11620,11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">
                <v:shape id="Bild 1" o:spid="_x0000_s1027" type="#_x0000_t75" style="position:absolute;left:1433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bhKbEAAAA2wAAAA8AAABkcnMvZG93bnJldi54bWxEj09rwkAUxO8Fv8PyCl6KbpqDDdFVikWp&#10;hx78Bx6f2Wc2mH0bsqtJv71bKHgcZuY3zGzR21rcqfWVYwXv4wQEceF0xaWCw341ykD4gKyxdkwK&#10;fsnDYj54mWGuXcdbuu9CKSKEfY4KTAhNLqUvDFn0Y9cQR+/iWoshyraUusUuwm0t0ySZSIsVxwWD&#10;DS0NFdfdzSpYH5t08lNlp832y2iTnd9K2ZFSw9f+cwoiUB+e4f/2t1aQfsDfl/gD5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bhKbEAAAA2wAAAA8AAAAAAAAAAAAAAAAA&#10;nwIAAGRycy9kb3ducmV2LnhtbFBLBQYAAAAABAAEAPcAAACQAwAAAAA=&#10;">
                  <v:imagedata r:id="rId11" o:title=""/>
                  <v:path arrowok="t"/>
                </v:shape>
                <v:group id="Gruppieren 134" o:spid="_x0000_s1028" style="position:absolute;left:4299;top:4572;width:4598;height:1727" coordsize="459835,172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Gerade Verbindung mit Pfeil 70" o:spid="_x0000_s1029" type="#_x0000_t32" style="position:absolute;top:6824;width:179705;height:717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CSusIAAADbAAAADwAAAGRycy9kb3ducmV2LnhtbERPTWvCQBC9F/wPywi91Y2BVkldg1Ys&#10;LYhgtPdpdpoEs7NpdhOjv949FHp8vO9FOpha9NS6yrKC6SQCQZxbXXGh4HTcPs1BOI+ssbZMCq7k&#10;IF2OHhaYaHvhA/WZL0QIYZeggtL7JpHS5SUZdBPbEAfux7YGfYBtIXWLlxBuahlH0Ys0WHFoKLGh&#10;t5Lyc9YZBS67+a9v2e9+uzr+3G9O78/XdazU43hYvYLwNPh/8Z/7QyuYhfXhS/gB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CSusIAAADbAAAADwAAAAAAAAAAAAAA&#10;AAChAgAAZHJzL2Rvd25yZXYueG1sUEsFBgAAAAAEAAQA+QAAAJADAAAAAA==&#10;" strokeweight="2.25pt">
                    <v:stroke endarrow="block"/>
                  </v:shape>
                  <v:shape id="Gerade Verbindung mit Pfeil 71" o:spid="_x0000_s1030" type="#_x0000_t32" style="position:absolute;left:184245;width:275590;height:172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qVmsQAAADbAAAADwAAAGRycy9kb3ducmV2LnhtbESPQWsCMRSE74X+h/AK3mpWC1q2Rimi&#10;1IMg2sJeXzevu6GblzWJu+u/N4WCx2FmvmEWq8E2oiMfjGMFk3EGgrh02nCl4Otz+/wKIkRkjY1j&#10;UnClAKvl48MCc+16PlJ3ipVIEA45KqhjbHMpQ1mTxTB2LXHyfpy3GJP0ldQe+wS3jZxm2UxaNJwW&#10;amxpXVP5e7pYBf486w0V38fLvDNy83Io9hv9odToaXh/AxFpiPfwf3unFcwn8Pcl/Q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OpWaxAAAANsAAAAPAAAAAAAAAAAA&#10;AAAAAKECAABkcnMvZG93bnJldi54bWxQSwUGAAAAAAQABAD5AAAAkgMAAAAA&#10;" strokeweight="1.5pt">
                    <v:stroke startarrow="oval" endarrow="block"/>
                  </v:shape>
                </v:group>
                <v:group id="Gruppieren 84" o:spid="_x0000_s1031" style="position:absolute;top:4230;width:11620;height:7049" coordorigin="3897,13554" coordsize="1830,1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74" o:spid="_x0000_s1032" style="position:absolute;left:4062;top:13617;width:1474;height:907;visibility:visible;mso-wrap-style:square;v-text-anchor:top" coordsize="1397,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iN8QA&#10;AADbAAAADwAAAGRycy9kb3ducmV2LnhtbESPQWvCQBSE7wX/w/IEb81GxRpSVxEhWOipUTDeXrOv&#10;SWj2bciuMf77bqHQ4zAz3zCb3WhaMVDvGssK5lEMgri0uuFKwfmUPScgnEfW2FomBQ9ysNtOnjaY&#10;anvnDxpyX4kAYZeigtr7LpXSlTUZdJHtiIP3ZXuDPsi+krrHe4CbVi7i+EUabDgs1NjRoabyO78Z&#10;BWNRaNtcV8tzdV3bz0uRH7P3h1Kz6bh/BeFp9P/hv/abVpCs4PdL+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4jfEAAAA2wAAAA8AAAAAAAAAAAAAAAAAmAIAAGRycy9k&#10;b3ducmV2LnhtbFBLBQYAAAAABAAEAPUAAACJAwAAAAA=&#10;" path="m64,277l764,r633,400l688,893,,277r64,xe" fillcolor="red" strokecolor="red">
                    <v:fill opacity="35980f"/>
                    <v:stroke opacity="35980f"/>
                    <v:path arrowok="t" o:connecttype="custom" o:connectlocs="68,281;806,0;1474,406;726,907;0,281;68,281" o:connectangles="0,0,0,0,0,0"/>
                  </v:shape>
                  <v:shape id="AutoShape 75" o:spid="_x0000_s1033" type="#_x0000_t130" style="position:absolute;left:4668;top:14178;width:349;height:624;rotation:-56422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QbsIA&#10;AADbAAAADwAAAGRycy9kb3ducmV2LnhtbESP3YrCMBSE7wXfIRzBO00VKdo1ij/4s3dW9wEOzdm2&#10;a3NSmmjr228WFrwcZuYbZrnuTCWe1LjSsoLJOAJBnFldcq7g63YYzUE4j6yxskwKXuRgver3lpho&#10;23JKz6vPRYCwS1BB4X2dSOmyggy6sa2Jg/dtG4M+yCaXusE2wE0lp1EUS4Mlh4UCa9oVlN2vD6Pg&#10;fLmkk63+2d/t4vhp4hmdsCWlhoNu8wHCU+ff4f/2WSuYx/D3Jfw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0hBuwgAAANsAAAAPAAAAAAAAAAAAAAAAAJgCAABkcnMvZG93&#10;bnJldi54bWxQSwUGAAAAAAQABAD1AAAAhwMAAAAA&#10;" strokecolor="white [3212]"/>
                  <v:shape id="AutoShape 76" o:spid="_x0000_s1034" type="#_x0000_t130" style="position:absolute;left:5378;top:13850;width:349;height:561;rotation:-940316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kHa8AA&#10;AADbAAAADwAAAGRycy9kb3ducmV2LnhtbESPQYvCMBSE74L/ITzBi2xTd1FL1yjiInjUKJ4fzdu2&#10;bPNSmqj135sFweMwM98wy3VvG3GjzteOFUyTFARx4UzNpYLzafeRgfAB2WDjmBQ8yMN6NRwsMTfu&#10;zke66VCKCGGfo4IqhDaX0hcVWfSJa4mj9+s6iyHKrpSmw3uE20Z+pulcWqw5LlTY0rai4k9fbaRo&#10;nLVfV3LaHB68nSwuevZzUWo86jffIAL14R1+tfdGQbaA/y/x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kHa8AAAADbAAAADwAAAAAAAAAAAAAAAACYAgAAZHJzL2Rvd25y&#10;ZXYueG1sUEsFBgAAAAAEAAQA9QAAAIUDAAAAAA==&#10;" strokecolor="white [3212]"/>
                  <v:shape id="AutoShape 77" o:spid="_x0000_s1035" type="#_x0000_t130" style="position:absolute;left:3897;top:13713;width:349;height:624;rotation:-16473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04MEA&#10;AADbAAAADwAAAGRycy9kb3ducmV2LnhtbERPTYvCMBC9C/sfwix4EU31INI1igjCHlbQVtC9Dc3Y&#10;VJtJaaLt/vvNQfD4eN/LdW9r8aTWV44VTCcJCOLC6YpLBad8N16A8AFZY+2YFPyRh/XqY7DEVLuO&#10;j/TMQiliCPsUFZgQmlRKXxiy6CeuIY7c1bUWQ4RtKXWLXQy3tZwlyVxarDg2GGxoa6i4Zw+r4HEu&#10;Lr8/naHbNLtdz6PDfpfnQanhZ7/5AhGoD2/xy/2tFSzi2Pgl/g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a9ODBAAAA2wAAAA8AAAAAAAAAAAAAAAAAmAIAAGRycy9kb3du&#10;cmV2LnhtbFBLBQYAAAAABAAEAPUAAACGAwAAAAA=&#10;" strokecolor="white [3212]"/>
                  <v:group id="Group 78" o:spid="_x0000_s1036" style="position:absolute;left:4482;top:13318;width:759;height:1232;rotation:4819130fd" coordorigin="3134,13314" coordsize="759,1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lh9BDCAAAA2wAAAA8A&#10;AAAAAAAAAAAAAAAAqgIAAGRycy9kb3ducmV2LnhtbFBLBQYAAAAABAAEAPoAAACZAwAAAAA=&#10;">
                    <v:shape id="Arc 79" o:spid="_x0000_s1037" style="position:absolute;left:3493;top:13519;width:592;height:182;rotation:-4238055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dUasIA&#10;AADbAAAADwAAAGRycy9kb3ducmV2LnhtbERPz2vCMBS+C/sfwhvspulaJrMaZQqDzZ3mJuLt2Tzb&#10;0uSlNFmt//1yEDx+fL8Xq8Ea0VPna8cKnicJCOLC6ZpLBb8/7+NXED4gazSOScGVPKyWD6MF5tpd&#10;+Jv6XShFDGGfo4IqhDaX0hcVWfQT1xJH7uw6iyHCrpS6w0sMt0amSTKVFmuODRW2tKmoaHZ/VoGZ&#10;uvVXejps+8Z8pvtjlr348qDU0+PwNgcRaAh38c39oRXM4vr4Jf4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1RqwgAAANsAAAAPAAAAAAAAAAAAAAAAAJgCAABkcnMvZG93&#10;bnJldi54bWxQSwUGAAAAAAQABAD1AAAAhwMAAAAA&#10;" path="m,6849nfc4084,2479,9797,-1,15779,v5755,,11272,2296,15327,6381em,6849nsc4084,2479,9797,-1,15779,v5755,,11272,2296,15327,6381l15779,21600,,6849xe" filled="f" strokeweight="2.25pt">
                      <v:path arrowok="t" o:extrusionok="f" o:connecttype="custom" o:connectlocs="0,58;592,54;300,182" o:connectangles="0,0,0"/>
                    </v:shape>
                    <v:shape id="Arc 80" o:spid="_x0000_s1038" style="position:absolute;left:3506;top:14029;width:592;height:182;rotation:-7333899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0JVsUA&#10;AADbAAAADwAAAGRycy9kb3ducmV2LnhtbESPQWvCQBSE74X+h+UVehHd6KGY6CpSsAaxglHE4yP7&#10;TILZtyG7jem/dwtCj8PMfMPMl72pRUetqywrGI8iEMS51RUXCk7H9XAKwnlkjbVlUvBLDpaL15c5&#10;Jtre+UBd5gsRIOwSVFB63yRSurwkg25kG+LgXW1r0AfZFlK3eA9wU8tJFH1IgxWHhRIb+iwpv2U/&#10;RsH28pVtdLf9Ttdxepzuuv05zgZKvb/1qxkIT73/Dz/bqVYQj+HvS/gB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QlWxQAAANsAAAAPAAAAAAAAAAAAAAAAAJgCAABkcnMv&#10;ZG93bnJldi54bWxQSwUGAAAAAAQABAD1AAAAigMAAAAA&#10;" path="m,6849nfc4084,2479,9797,-1,15779,v5755,,11272,2296,15327,6381em,6849nsc4084,2479,9797,-1,15779,v5755,,11272,2296,15327,6381l15779,21600,,6849xe" filled="f" strokeweight="2.25pt">
                      <v:path arrowok="t" o:extrusionok="f" o:connecttype="custom" o:connectlocs="0,58;592,54;300,182" o:connectangles="0,0,0"/>
                    </v:shape>
                    <v:shape id="Arc 81" o:spid="_x0000_s1039" style="position:absolute;left:3134;top:14364;width:592;height:182;rotation:-10665431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PisMA&#10;AADbAAAADwAAAGRycy9kb3ducmV2LnhtbESPQWvCQBSE74X+h+UVvNVNPbQ2uoqUBnLV1tLeHtln&#10;Esy+DbvPGP31bqHQ4zAz3zDL9eg6NVCIrWcDT9MMFHHlbcu1gc+P4nEOKgqyxc4zGbhQhPXq/m6J&#10;ufVn3tKwk1olCMccDTQifa51rBpyGKe+J07ewQeHkmSotQ14TnDX6VmWPWuHLaeFBnt6a6g67k7O&#10;QFm2oRQ8zS/yXbxc9+8/X0PRGzN5GDcLUEKj/If/2qU18DqD3y/pB+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WPisMAAADbAAAADwAAAAAAAAAAAAAAAACYAgAAZHJzL2Rv&#10;d25yZXYueG1sUEsFBgAAAAAEAAQA9QAAAIgDAAAAAA==&#10;" path="m,6849nfc4084,2479,9797,-1,15779,v5755,,11272,2296,15327,6381em,6849nsc4084,2479,9797,-1,15779,v5755,,11272,2296,15327,6381l15779,21600,,6849xe" filled="f" strokeweight="2.25pt">
                      <v:path arrowok="t" o:extrusionok="f" o:connecttype="custom" o:connectlocs="0,58;592,54;300,182" o:connectangles="0,0,0"/>
                    </v:shape>
                  </v:group>
                </v:group>
              </v:group>
            </w:pict>
          </mc:Fallback>
        </mc:AlternateContent>
      </w:r>
    </w:p>
    <w:p w:rsidR="00FD6ADA" w:rsidRDefault="008D17F3" w:rsidP="00FD6AD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09AEF404" wp14:editId="17D3FF3E">
                <wp:simplePos x="0" y="0"/>
                <wp:positionH relativeFrom="column">
                  <wp:posOffset>2155986</wp:posOffset>
                </wp:positionH>
                <wp:positionV relativeFrom="paragraph">
                  <wp:posOffset>86995</wp:posOffset>
                </wp:positionV>
                <wp:extent cx="497840" cy="782320"/>
                <wp:effectExtent l="0" t="0" r="26670" b="64770"/>
                <wp:wrapNone/>
                <wp:docPr id="75" name="Gruppieren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3907548">
                          <a:off x="0" y="0"/>
                          <a:ext cx="497840" cy="782320"/>
                          <a:chOff x="2894" y="13584"/>
                          <a:chExt cx="759" cy="1232"/>
                        </a:xfrm>
                      </wpg:grpSpPr>
                      <wps:wsp>
                        <wps:cNvPr id="76" name="Arc 48"/>
                        <wps:cNvSpPr>
                          <a:spLocks/>
                        </wps:cNvSpPr>
                        <wps:spPr bwMode="auto">
                          <a:xfrm rot="3880055" flipH="1">
                            <a:off x="3253" y="13789"/>
                            <a:ext cx="592" cy="182"/>
                          </a:xfrm>
                          <a:custGeom>
                            <a:avLst/>
                            <a:gdLst>
                              <a:gd name="G0" fmla="+- 15779 0 0"/>
                              <a:gd name="G1" fmla="+- 21600 0 0"/>
                              <a:gd name="G2" fmla="+- 21600 0 0"/>
                              <a:gd name="T0" fmla="*/ 0 w 31107"/>
                              <a:gd name="T1" fmla="*/ 6849 h 21600"/>
                              <a:gd name="T2" fmla="*/ 31107 w 31107"/>
                              <a:gd name="T3" fmla="*/ 6381 h 21600"/>
                              <a:gd name="T4" fmla="*/ 15779 w 3110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107" h="21600" fill="none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1534" y="0"/>
                                  <a:pt x="27051" y="2296"/>
                                  <a:pt x="31106" y="6381"/>
                                </a:cubicBezTo>
                              </a:path>
                              <a:path w="31107" h="21600" stroke="0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1534" y="0"/>
                                  <a:pt x="27051" y="2296"/>
                                  <a:pt x="31106" y="6381"/>
                                </a:cubicBezTo>
                                <a:lnTo>
                                  <a:pt x="1577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rc 49"/>
                        <wps:cNvSpPr>
                          <a:spLocks/>
                        </wps:cNvSpPr>
                        <wps:spPr bwMode="auto">
                          <a:xfrm rot="6714385" flipH="1">
                            <a:off x="3266" y="14299"/>
                            <a:ext cx="592" cy="182"/>
                          </a:xfrm>
                          <a:custGeom>
                            <a:avLst/>
                            <a:gdLst>
                              <a:gd name="G0" fmla="+- 15779 0 0"/>
                              <a:gd name="G1" fmla="+- 21600 0 0"/>
                              <a:gd name="G2" fmla="+- 21600 0 0"/>
                              <a:gd name="T0" fmla="*/ 0 w 31107"/>
                              <a:gd name="T1" fmla="*/ 6849 h 21600"/>
                              <a:gd name="T2" fmla="*/ 31107 w 31107"/>
                              <a:gd name="T3" fmla="*/ 6381 h 21600"/>
                              <a:gd name="T4" fmla="*/ 15779 w 3110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107" h="21600" fill="none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1534" y="0"/>
                                  <a:pt x="27051" y="2296"/>
                                  <a:pt x="31106" y="6381"/>
                                </a:cubicBezTo>
                              </a:path>
                              <a:path w="31107" h="21600" stroke="0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1534" y="0"/>
                                  <a:pt x="27051" y="2296"/>
                                  <a:pt x="31106" y="6381"/>
                                </a:cubicBezTo>
                                <a:lnTo>
                                  <a:pt x="1577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rc 50"/>
                        <wps:cNvSpPr>
                          <a:spLocks/>
                        </wps:cNvSpPr>
                        <wps:spPr bwMode="auto">
                          <a:xfrm rot="9764494" flipH="1">
                            <a:off x="2894" y="14634"/>
                            <a:ext cx="592" cy="182"/>
                          </a:xfrm>
                          <a:custGeom>
                            <a:avLst/>
                            <a:gdLst>
                              <a:gd name="G0" fmla="+- 15779 0 0"/>
                              <a:gd name="G1" fmla="+- 21600 0 0"/>
                              <a:gd name="G2" fmla="+- 21600 0 0"/>
                              <a:gd name="T0" fmla="*/ 0 w 31107"/>
                              <a:gd name="T1" fmla="*/ 6849 h 21600"/>
                              <a:gd name="T2" fmla="*/ 31107 w 31107"/>
                              <a:gd name="T3" fmla="*/ 6381 h 21600"/>
                              <a:gd name="T4" fmla="*/ 15779 w 3110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107" h="21600" fill="none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1534" y="0"/>
                                  <a:pt x="27051" y="2296"/>
                                  <a:pt x="31106" y="6381"/>
                                </a:cubicBezTo>
                              </a:path>
                              <a:path w="31107" h="21600" stroke="0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1534" y="0"/>
                                  <a:pt x="27051" y="2296"/>
                                  <a:pt x="31106" y="6381"/>
                                </a:cubicBezTo>
                                <a:lnTo>
                                  <a:pt x="1577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75" o:spid="_x0000_s1026" style="position:absolute;margin-left:169.75pt;margin-top:6.85pt;width:39.2pt;height:61.6pt;rotation:4268084fd;z-index:251734016" coordorigin="2894,13584" coordsize="759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">
                <v:shape id="Arc 48" o:spid="_x0000_s1027" style="position:absolute;left:3253;top:13789;width:592;height:182;rotation:-4238055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6Pf8UA&#10;AADbAAAADwAAAGRycy9kb3ducmV2LnhtbESPT2vCQBTE74V+h+UJvdWNkaYSXaUtFKw9+Q/x9sw+&#10;k+Du25BdY/z23UKhx2FmfsPMFr01oqPW144VjIYJCOLC6ZpLBbvt5/MEhA/IGo1jUnAnD4v548MM&#10;c+1uvKZuE0oRIexzVFCF0ORS+qIii37oGuLonV1rMUTZllK3eItwa2SaJJm0WHNcqLChj4qKy+Zq&#10;FZjMvX+np8Oqu5ivdH8cj198eVDqadC/TUEE6sN/+K+91ApeM/j9En+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o9/xQAAANsAAAAPAAAAAAAAAAAAAAAAAJgCAABkcnMv&#10;ZG93bnJldi54bWxQSwUGAAAAAAQABAD1AAAAigMAAAAA&#10;" path="m,6849nfc4084,2479,9797,-1,15779,v5755,,11272,2296,15327,6381em,6849nsc4084,2479,9797,-1,15779,v5755,,11272,2296,15327,6381l15779,21600,,6849xe" filled="f" strokeweight="2.25pt">
                  <v:path arrowok="t" o:extrusionok="f" o:connecttype="custom" o:connectlocs="0,58;592,54;300,182" o:connectangles="0,0,0"/>
                </v:shape>
                <v:shape id="Arc 49" o:spid="_x0000_s1028" style="position:absolute;left:3266;top:14299;width:592;height:182;rotation:-7333899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SQ8UA&#10;AADbAAAADwAAAGRycy9kb3ducmV2LnhtbESPQWvCQBSE74L/YXlCL6Kb9lA1uooItkG0YBTx+Mg+&#10;k2D2bchuY/rvuwWhx2FmvmEWq85UoqXGlZYVvI4jEMSZ1SXnCs6n7WgKwnlkjZVlUvBDDlbLfm+B&#10;sbYPPlKb+lwECLsYFRTe17GULivIoBvbmjh4N9sY9EE2udQNPgLcVPItit6lwZLDQoE1bQrK7um3&#10;UbC7fqSfut0dku0sOU337ddllg6Vehl06zkIT53/Dz/biVYwmcDfl/A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NJDxQAAANsAAAAPAAAAAAAAAAAAAAAAAJgCAABkcnMv&#10;ZG93bnJldi54bWxQSwUGAAAAAAQABAD1AAAAigMAAAAA&#10;" path="m,6849nfc4084,2479,9797,-1,15779,v5755,,11272,2296,15327,6381em,6849nsc4084,2479,9797,-1,15779,v5755,,11272,2296,15327,6381l15779,21600,,6849xe" filled="f" strokeweight="2.25pt">
                  <v:path arrowok="t" o:extrusionok="f" o:connecttype="custom" o:connectlocs="0,58;592,54;300,182" o:connectangles="0,0,0"/>
                </v:shape>
                <v:shape id="Arc 50" o:spid="_x0000_s1029" style="position:absolute;left:2894;top:14634;width:592;height:182;rotation:-10665431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FemsAA&#10;AADbAAAADwAAAGRycy9kb3ducmV2LnhtbERPTWvCQBC9C/6HZQRvumkPVVJXkdJArrWttLchO02C&#10;2dmwO8bor+8eBI+P973Zja5TA4XYejbwtMxAEVfetlwb+PosFmtQUZAtdp7JwJUi7LbTyQZz6y/8&#10;QcNBapVCOOZooBHpc61j1ZDDuPQ9ceL+fHAoCYZa24CXFO46/ZxlL9phy6mhwZ7eGqpOh7MzUJZt&#10;KAXP66v8FKvb9/vvcSh6Y+azcf8KSmiUh/juLq2BVRqbvqQfo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FemsAAAADbAAAADwAAAAAAAAAAAAAAAACYAgAAZHJzL2Rvd25y&#10;ZXYueG1sUEsFBgAAAAAEAAQA9QAAAIUDAAAAAA==&#10;" path="m,6849nfc4084,2479,9797,-1,15779,v5755,,11272,2296,15327,6381em,6849nsc4084,2479,9797,-1,15779,v5755,,11272,2296,15327,6381l15779,21600,,6849xe" filled="f" strokeweight="2.25pt">
                  <v:path arrowok="t" o:extrusionok="f" o:connecttype="custom" o:connectlocs="0,58;592,54;300,182" o:connectangles="0,0,0"/>
                </v:shape>
              </v:group>
            </w:pict>
          </mc:Fallback>
        </mc:AlternateContent>
      </w:r>
    </w:p>
    <w:p w:rsidR="00811B51" w:rsidRDefault="00FD6ADA" w:rsidP="00FD6AD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16608" behindDoc="0" locked="0" layoutInCell="1" allowOverlap="1" wp14:anchorId="59A67C8D" wp14:editId="630516DF">
            <wp:simplePos x="0" y="0"/>
            <wp:positionH relativeFrom="column">
              <wp:posOffset>1123950</wp:posOffset>
            </wp:positionH>
            <wp:positionV relativeFrom="paragraph">
              <wp:posOffset>9230995</wp:posOffset>
            </wp:positionV>
            <wp:extent cx="935990" cy="935990"/>
            <wp:effectExtent l="19050" t="0" r="0" b="0"/>
            <wp:wrapNone/>
            <wp:docPr id="31" name="Bild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ADA" w:rsidRDefault="008D17F3" w:rsidP="00FD6AD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EEAB86" wp14:editId="3D373BD3">
                <wp:simplePos x="0" y="0"/>
                <wp:positionH relativeFrom="column">
                  <wp:posOffset>2662394</wp:posOffset>
                </wp:positionH>
                <wp:positionV relativeFrom="paragraph">
                  <wp:posOffset>85725</wp:posOffset>
                </wp:positionV>
                <wp:extent cx="225425" cy="396240"/>
                <wp:effectExtent l="152400" t="95250" r="60325" b="22860"/>
                <wp:wrapNone/>
                <wp:docPr id="67" name="Flussdiagramm: Gespeicherte Daten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26885">
                          <a:off x="0" y="0"/>
                          <a:ext cx="225425" cy="396240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ussdiagramm: Gespeicherte Daten 67" o:spid="_x0000_s1026" type="#_x0000_t130" style="position:absolute;margin-left:209.65pt;margin-top:6.75pt;width:17.75pt;height:31.2pt;rotation:-9364128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" strokecolor="white [3212]"/>
            </w:pict>
          </mc:Fallback>
        </mc:AlternateContent>
      </w:r>
      <w:r w:rsidR="00FD6ADA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0FAA7B" wp14:editId="450BF624">
                <wp:simplePos x="0" y="0"/>
                <wp:positionH relativeFrom="column">
                  <wp:posOffset>1579880</wp:posOffset>
                </wp:positionH>
                <wp:positionV relativeFrom="paragraph">
                  <wp:posOffset>23495</wp:posOffset>
                </wp:positionV>
                <wp:extent cx="221615" cy="396240"/>
                <wp:effectExtent l="60960" t="51435" r="98425" b="28575"/>
                <wp:wrapNone/>
                <wp:docPr id="68" name="Flussdiagramm: Gespeicherte Daten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6448701">
                          <a:off x="0" y="0"/>
                          <a:ext cx="221615" cy="396240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ussdiagramm: Gespeicherte Daten 68" o:spid="_x0000_s1026" type="#_x0000_t130" style="position:absolute;margin-left:124.4pt;margin-top:1.85pt;width:17.45pt;height:31.2pt;rotation:-1694432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" strokecolor="white [3212]"/>
            </w:pict>
          </mc:Fallback>
        </mc:AlternateContent>
      </w:r>
    </w:p>
    <w:p w:rsidR="00FD6ADA" w:rsidRDefault="008D17F3" w:rsidP="00FD6AD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00C2557" wp14:editId="7D014F93">
                <wp:simplePos x="0" y="0"/>
                <wp:positionH relativeFrom="column">
                  <wp:posOffset>2416492</wp:posOffset>
                </wp:positionH>
                <wp:positionV relativeFrom="paragraph">
                  <wp:posOffset>160007</wp:posOffset>
                </wp:positionV>
                <wp:extent cx="221615" cy="396240"/>
                <wp:effectExtent l="65088" t="144462" r="0" b="53023"/>
                <wp:wrapNone/>
                <wp:docPr id="66" name="Flussdiagramm: Gespeicherte Daten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1392522">
                          <a:off x="0" y="0"/>
                          <a:ext cx="221615" cy="396240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ussdiagramm: Gespeicherte Daten 66" o:spid="_x0000_s1026" type="#_x0000_t130" style="position:absolute;margin-left:190.25pt;margin-top:12.6pt;width:17.45pt;height:31.2pt;rotation:-7217128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" strokecolor="white [3212]"/>
            </w:pict>
          </mc:Fallback>
        </mc:AlternateContent>
      </w:r>
    </w:p>
    <w:p w:rsidR="00FD6ADA" w:rsidRDefault="00FD6ADA" w:rsidP="005B467E">
      <w:pPr>
        <w:spacing w:after="120" w:line="240" w:lineRule="auto"/>
        <w:rPr>
          <w:sz w:val="24"/>
          <w:szCs w:val="24"/>
        </w:rPr>
      </w:pPr>
    </w:p>
    <w:p w:rsidR="00FD6ADA" w:rsidRPr="006C4886" w:rsidRDefault="00FD6ADA" w:rsidP="00FD6AD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  <w:u w:val="single"/>
        </w:rPr>
        <w:t xml:space="preserve">     1:30 Uhr </w:t>
      </w:r>
      <w:r w:rsidR="00072CFA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 </w:t>
      </w:r>
      <w:r w:rsidR="00AF4C5B">
        <w:rPr>
          <w:sz w:val="24"/>
          <w:szCs w:val="24"/>
          <w:u w:val="single"/>
        </w:rPr>
        <w:t xml:space="preserve">   </w:t>
      </w:r>
      <w:r w:rsidRPr="00AF4C5B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  </w:t>
      </w:r>
      <w:r>
        <w:rPr>
          <w:sz w:val="24"/>
          <w:szCs w:val="24"/>
        </w:rPr>
        <w:t xml:space="preserve">     </w:t>
      </w:r>
      <w:r>
        <w:rPr>
          <w:sz w:val="24"/>
          <w:szCs w:val="24"/>
          <w:u w:val="single"/>
        </w:rPr>
        <w:t xml:space="preserve">                    </w:t>
      </w:r>
      <w:r w:rsidR="00AF4C5B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    </w:t>
      </w:r>
      <w:r>
        <w:rPr>
          <w:sz w:val="24"/>
          <w:szCs w:val="24"/>
        </w:rPr>
        <w:t xml:space="preserve">    </w:t>
      </w:r>
      <w:r w:rsidR="00BA385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 </w:t>
      </w:r>
      <w:r w:rsidR="00AF4C5B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  11:40 Uhr    </w:t>
      </w:r>
      <w:r w:rsidRPr="006C4886">
        <w:rPr>
          <w:sz w:val="24"/>
          <w:szCs w:val="24"/>
        </w:rPr>
        <w:t xml:space="preserve">  </w:t>
      </w:r>
      <w:r w:rsidR="00BA385D">
        <w:rPr>
          <w:sz w:val="24"/>
          <w:szCs w:val="24"/>
        </w:rPr>
        <w:t xml:space="preserve"> </w:t>
      </w:r>
      <w:r w:rsidRPr="006C488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6C4886">
        <w:rPr>
          <w:sz w:val="24"/>
          <w:szCs w:val="24"/>
        </w:rPr>
        <w:t xml:space="preserve"> </w:t>
      </w:r>
      <w:r w:rsidRPr="001D364C">
        <w:rPr>
          <w:sz w:val="20"/>
          <w:szCs w:val="20"/>
        </w:rPr>
        <w:t>______</w:t>
      </w:r>
      <w:r w:rsidR="00811B51">
        <w:rPr>
          <w:sz w:val="20"/>
          <w:szCs w:val="20"/>
        </w:rPr>
        <w:t>_</w:t>
      </w:r>
      <w:r w:rsidRPr="001D364C">
        <w:rPr>
          <w:sz w:val="20"/>
          <w:szCs w:val="20"/>
        </w:rPr>
        <w:t>______</w:t>
      </w:r>
      <w:r>
        <w:rPr>
          <w:sz w:val="20"/>
          <w:szCs w:val="20"/>
        </w:rPr>
        <w:t>__</w:t>
      </w:r>
      <w:r w:rsidRPr="006C4886">
        <w:rPr>
          <w:sz w:val="24"/>
          <w:szCs w:val="24"/>
        </w:rPr>
        <w:t xml:space="preserve">   </w:t>
      </w:r>
    </w:p>
    <w:p w:rsidR="00FD6ADA" w:rsidRPr="006C4886" w:rsidRDefault="00BA385D" w:rsidP="00FD6ADA">
      <w:pPr>
        <w:pStyle w:val="Listenabsatz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D6ADA" w:rsidRDefault="00FD6ADA" w:rsidP="00FD6ADA">
      <w:pPr>
        <w:rPr>
          <w:sz w:val="20"/>
          <w:szCs w:val="20"/>
        </w:rPr>
      </w:pPr>
      <w:r w:rsidRPr="006C4886">
        <w:rPr>
          <w:sz w:val="24"/>
          <w:szCs w:val="24"/>
        </w:rPr>
        <w:tab/>
        <w:t xml:space="preserve"> </w:t>
      </w:r>
      <w:r w:rsidRPr="006C4886">
        <w:rPr>
          <w:sz w:val="24"/>
          <w:szCs w:val="24"/>
          <w:u w:val="single"/>
        </w:rPr>
        <w:t xml:space="preserve">         135°   </w:t>
      </w:r>
      <w:r w:rsidR="00072CFA">
        <w:rPr>
          <w:sz w:val="24"/>
          <w:szCs w:val="24"/>
          <w:u w:val="single"/>
        </w:rPr>
        <w:t xml:space="preserve"> </w:t>
      </w:r>
      <w:r w:rsidRPr="006C4886">
        <w:rPr>
          <w:sz w:val="24"/>
          <w:szCs w:val="24"/>
          <w:u w:val="single"/>
        </w:rPr>
        <w:t xml:space="preserve"> </w:t>
      </w:r>
      <w:r w:rsidR="00AF4C5B">
        <w:rPr>
          <w:sz w:val="24"/>
          <w:szCs w:val="24"/>
          <w:u w:val="single"/>
        </w:rPr>
        <w:t xml:space="preserve"> </w:t>
      </w:r>
      <w:r w:rsidRPr="006C4886">
        <w:rPr>
          <w:sz w:val="24"/>
          <w:szCs w:val="24"/>
          <w:u w:val="single"/>
        </w:rPr>
        <w:t xml:space="preserve">  </w:t>
      </w:r>
      <w:r w:rsidR="00AF4C5B">
        <w:rPr>
          <w:sz w:val="24"/>
          <w:szCs w:val="24"/>
          <w:u w:val="single"/>
        </w:rPr>
        <w:t xml:space="preserve">  </w:t>
      </w:r>
      <w:r w:rsidRPr="006C4886">
        <w:rPr>
          <w:sz w:val="24"/>
          <w:szCs w:val="24"/>
          <w:u w:val="single"/>
        </w:rPr>
        <w:t xml:space="preserve"> </w:t>
      </w:r>
      <w:r w:rsidRPr="006C4886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        130°     </w:t>
      </w:r>
      <w:r w:rsidR="00AF4C5B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   </w:t>
      </w:r>
      <w:r w:rsidRPr="006C4886">
        <w:rPr>
          <w:sz w:val="24"/>
          <w:szCs w:val="24"/>
        </w:rPr>
        <w:t xml:space="preserve">  </w:t>
      </w:r>
      <w:r w:rsidR="00BA385D">
        <w:rPr>
          <w:sz w:val="24"/>
          <w:szCs w:val="24"/>
        </w:rPr>
        <w:t xml:space="preserve"> </w:t>
      </w:r>
      <w:r w:rsidRPr="006C488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          </w:t>
      </w:r>
      <w:r w:rsidR="00AF4C5B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             </w:t>
      </w:r>
      <w:r w:rsidRPr="006C4886">
        <w:rPr>
          <w:sz w:val="24"/>
          <w:szCs w:val="24"/>
        </w:rPr>
        <w:t xml:space="preserve">  </w:t>
      </w:r>
      <w:r w:rsidR="00BA385D">
        <w:rPr>
          <w:sz w:val="24"/>
          <w:szCs w:val="24"/>
        </w:rPr>
        <w:t xml:space="preserve"> </w:t>
      </w:r>
      <w:r w:rsidRPr="006C488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Pr="001D364C">
        <w:rPr>
          <w:sz w:val="20"/>
          <w:szCs w:val="20"/>
        </w:rPr>
        <w:t>________</w:t>
      </w:r>
      <w:r w:rsidR="00811B51">
        <w:rPr>
          <w:sz w:val="20"/>
          <w:szCs w:val="20"/>
        </w:rPr>
        <w:t>_</w:t>
      </w:r>
      <w:r w:rsidRPr="001D364C">
        <w:rPr>
          <w:sz w:val="20"/>
          <w:szCs w:val="20"/>
        </w:rPr>
        <w:t>____</w:t>
      </w:r>
      <w:r>
        <w:rPr>
          <w:sz w:val="20"/>
          <w:szCs w:val="20"/>
        </w:rPr>
        <w:t>__</w:t>
      </w:r>
    </w:p>
    <w:p w:rsidR="00FD6ADA" w:rsidRDefault="00FD6ADA" w:rsidP="00FD6ADA">
      <w:pPr>
        <w:rPr>
          <w:b/>
          <w:sz w:val="24"/>
          <w:szCs w:val="24"/>
        </w:rPr>
      </w:pPr>
    </w:p>
    <w:p w:rsidR="008D17F3" w:rsidRDefault="00FD6ADA" w:rsidP="00FD6ADA">
      <w:pPr>
        <w:spacing w:line="240" w:lineRule="auto"/>
        <w:rPr>
          <w:sz w:val="20"/>
          <w:szCs w:val="20"/>
        </w:rPr>
      </w:pPr>
      <w:r w:rsidRPr="006C4886">
        <w:rPr>
          <w:sz w:val="24"/>
          <w:szCs w:val="24"/>
        </w:rPr>
        <w:tab/>
        <w:t xml:space="preserve"> </w:t>
      </w:r>
      <w:r>
        <w:rPr>
          <w:sz w:val="24"/>
          <w:szCs w:val="24"/>
          <w:u w:val="single"/>
        </w:rPr>
        <w:t>180°-30°-15°=</w:t>
      </w:r>
      <w:r w:rsidR="00AF4C5B">
        <w:rPr>
          <w:sz w:val="24"/>
          <w:szCs w:val="24"/>
          <w:u w:val="single"/>
        </w:rPr>
        <w:t xml:space="preserve">  </w:t>
      </w:r>
      <w:r w:rsidR="00072CFA">
        <w:rPr>
          <w:sz w:val="24"/>
          <w:szCs w:val="24"/>
          <w:u w:val="single"/>
        </w:rPr>
        <w:t xml:space="preserve"> </w:t>
      </w:r>
      <w:r w:rsidR="00AF4C5B">
        <w:rPr>
          <w:sz w:val="24"/>
          <w:szCs w:val="24"/>
          <w:u w:val="single"/>
        </w:rPr>
        <w:t xml:space="preserve"> </w:t>
      </w:r>
      <w:r w:rsidRPr="006C4886">
        <w:rPr>
          <w:sz w:val="24"/>
          <w:szCs w:val="24"/>
          <w:u w:val="single"/>
        </w:rPr>
        <w:t xml:space="preserve"> </w:t>
      </w:r>
      <w:r w:rsidRPr="006C4886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 w:rsidR="00072CFA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 120°+10°= </w:t>
      </w:r>
      <w:r w:rsidR="00072CFA">
        <w:rPr>
          <w:sz w:val="24"/>
          <w:szCs w:val="24"/>
          <w:u w:val="single"/>
        </w:rPr>
        <w:t xml:space="preserve"> </w:t>
      </w:r>
      <w:r w:rsidR="00AF4C5B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    </w:t>
      </w:r>
      <w:r w:rsidRPr="006C4886">
        <w:rPr>
          <w:sz w:val="24"/>
          <w:szCs w:val="24"/>
        </w:rPr>
        <w:t xml:space="preserve">   </w:t>
      </w:r>
      <w:r w:rsidR="00BA385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             </w:t>
      </w:r>
      <w:r w:rsidR="00AF4C5B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          </w:t>
      </w:r>
      <w:r w:rsidRPr="006C4886">
        <w:rPr>
          <w:sz w:val="24"/>
          <w:szCs w:val="24"/>
        </w:rPr>
        <w:t xml:space="preserve">   </w:t>
      </w:r>
      <w:r w:rsidR="00BA385D">
        <w:rPr>
          <w:sz w:val="24"/>
          <w:szCs w:val="24"/>
        </w:rPr>
        <w:t xml:space="preserve"> </w:t>
      </w:r>
      <w:r w:rsidRPr="006C488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1D364C">
        <w:rPr>
          <w:sz w:val="20"/>
          <w:szCs w:val="20"/>
        </w:rPr>
        <w:t>________</w:t>
      </w:r>
      <w:r w:rsidR="00811B51">
        <w:rPr>
          <w:sz w:val="20"/>
          <w:szCs w:val="20"/>
        </w:rPr>
        <w:t>_</w:t>
      </w:r>
      <w:r w:rsidRPr="001D364C">
        <w:rPr>
          <w:sz w:val="20"/>
          <w:szCs w:val="20"/>
        </w:rPr>
        <w:t>____</w:t>
      </w:r>
      <w:r>
        <w:rPr>
          <w:sz w:val="20"/>
          <w:szCs w:val="20"/>
        </w:rPr>
        <w:t>__</w:t>
      </w:r>
    </w:p>
    <w:p w:rsidR="00B80C51" w:rsidRDefault="00474518" w:rsidP="00B80C51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58F27A6F" wp14:editId="694FE444">
                <wp:simplePos x="0" y="0"/>
                <wp:positionH relativeFrom="column">
                  <wp:posOffset>-248285</wp:posOffset>
                </wp:positionH>
                <wp:positionV relativeFrom="paragraph">
                  <wp:posOffset>104140</wp:posOffset>
                </wp:positionV>
                <wp:extent cx="556260" cy="360045"/>
                <wp:effectExtent l="0" t="0" r="15240" b="20955"/>
                <wp:wrapNone/>
                <wp:docPr id="517" name="Gruppieren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360045"/>
                          <a:chOff x="0" y="0"/>
                          <a:chExt cx="556260" cy="360045"/>
                        </a:xfrm>
                      </wpg:grpSpPr>
                      <wps:wsp>
                        <wps:cNvPr id="539" name="Textfeld 5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626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576C" w:rsidRPr="008E0ACE" w:rsidRDefault="0097576C" w:rsidP="00474518">
                              <w:pPr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8E0ACE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>Tipp Karte</w:t>
                              </w:r>
                            </w:p>
                          </w:txbxContent>
                        </wps:txbx>
                        <wps:bodyPr rot="0" vert="horz" wrap="square" lIns="0" tIns="0" rIns="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Grafik 5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8" t="4449" r="78008" b="85699"/>
                          <a:stretch/>
                        </pic:blipFill>
                        <pic:spPr bwMode="auto">
                          <a:xfrm>
                            <a:off x="163902" y="138022"/>
                            <a:ext cx="198407" cy="215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517" o:spid="_x0000_s1027" style="position:absolute;margin-left:-19.55pt;margin-top:8.2pt;width:43.8pt;height:28.35pt;z-index:251982848" coordsize="5562,36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wC87dCAAAAAAAOT/2ggJ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PYu5eeKJYwDMB/2Y1/wsSNW3Ut3hNveFuoUYyXEAMIsvCKBAQDcWRgnBmsk7eT&#10;mrQTVNSzOHKeSjrdXVXdPfOs33wf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IGf7NCBAAAAAACQ/2sjJ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YO/uUVYHogCA7lCwtHYJ7kAsXIDrcBWCVjaCS7BQm0j8&#10;iSbexwwkhPe95guvPAMhdyYzEzj15V4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DAH3boQAAAAAAAyP+1ERI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7B37yirA1EAgFfnWlyNlQtwCxZ29u4gja2FAR8YIca8nMsMJPz/&#10;BbvkFpdvQOfkDJwDX32YIU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T+sHd3q4rDUBhA3/9lBJ9BBK/02jfwRkHxpzZp97ALFU+HOTDDEcRZgdI0&#10;jSVZ3m6+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D4xQ4dCAAAAAAA+b82QoI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AHboQAAAAAAAyP+1ERI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7B37ygSAkEAQO8feIk5wMTGMgcwNJzYxA+If2vpgZHdXNnk&#10;FTR2GVTBi5sq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j/s0IEAAAAAAJD/ayMk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5ghw4EAAAAAID8XxshwY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AAe3caotdV/wE8khhKYm2tRLPUtNnaNCRp&#10;Y9I2+742ic1uNopESKkVG6t1g9YXikXcUCy4IIhQaUAUDCKIChVFsaAvxMSqGG2wTTJNs04ymSzn&#10;z/fAeZjGLsr/1aSfC2fuueee5z53PjMvv/x+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">
                <v:shape id="Textfeld 539" o:spid="_x0000_s1028" type="#_x0000_t202" style="position:absolute;width:5562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qWcQA&#10;AADcAAAADwAAAGRycy9kb3ducmV2LnhtbESPQWvCQBSE70L/w/IKvenGShsTs4qVFryI1BTPj+xr&#10;kpp9G3a3Gv99Vyh4HGbmG6ZYDaYTZ3K+taxgOklAEFdWt1wr+Co/xnMQPiBr7CyTgit5WC0fRgXm&#10;2l74k86HUIsIYZ+jgiaEPpfSVw0Z9BPbE0fv2zqDIUpXS+3wEuGmk89J8ioNthwXGuxp01B1Ovya&#10;SHHv5Ruvy+s83f4cq8zt0n2rlXp6HNYLEIGGcA//t7dawcssg9u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D6lnEAAAA3AAAAA8AAAAAAAAAAAAAAAAAmAIAAGRycy9k&#10;b3ducmV2LnhtbFBLBQYAAAAABAAEAPUAAACJAwAAAAA=&#10;">
                  <v:textbox inset="0,0,0">
                    <w:txbxContent>
                      <w:p w:rsidR="0097576C" w:rsidRPr="008E0ACE" w:rsidRDefault="0097576C" w:rsidP="00474518">
                        <w:pPr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  <w:r w:rsidRPr="008E0ACE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>Tipp Karte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43" o:spid="_x0000_s1029" type="#_x0000_t75" style="position:absolute;left:1639;top:1380;width:1984;height:2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/LrrFAAAA3AAAAA8AAABkcnMvZG93bnJldi54bWxEj82LwjAUxO8L/g/hCV4WTeuuH1SjiCC7&#10;lz34cfD4aJ5NsXkpTbT1vzcLgsdhZn7DLNedrcSdGl86VpCOEhDEudMlFwpOx91wDsIHZI2VY1Lw&#10;IA/rVe9jiZl2Le/pfgiFiBD2GSowIdSZlD43ZNGPXE0cvYtrLIYom0LqBtsIt5UcJ8lUWiw5Lhis&#10;aWsovx5uVoH8SWeXMnXnYE47/1dt8mv7OVdq0O82CxCBuvAOv9q/WsHk+wv+z8Qj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/y66xQAAANwAAAAPAAAAAAAAAAAAAAAA&#10;AJ8CAABkcnMvZG93bnJldi54bWxQSwUGAAAAAAQABAD3AAAAkQMAAAAA&#10;">
                  <v:imagedata r:id="rId17" o:title="" croptop="2916f" cropbottom="56164f" cropleft="5989f" cropright="51123f"/>
                  <v:path arrowok="t"/>
                </v:shape>
              </v:group>
            </w:pict>
          </mc:Fallback>
        </mc:AlternateContent>
      </w:r>
    </w:p>
    <w:p w:rsidR="00B80C51" w:rsidRDefault="00B80C51" w:rsidP="00B80C51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320BF2">
        <w:rPr>
          <w:sz w:val="24"/>
          <w:szCs w:val="24"/>
        </w:rPr>
        <w:tab/>
      </w:r>
      <w:r w:rsidR="00072CFA">
        <w:rPr>
          <w:sz w:val="24"/>
          <w:szCs w:val="24"/>
        </w:rPr>
        <w:t>Wenn du</w:t>
      </w:r>
      <w:r>
        <w:rPr>
          <w:sz w:val="24"/>
          <w:szCs w:val="24"/>
        </w:rPr>
        <w:t xml:space="preserve"> einen Tipp brauch</w:t>
      </w:r>
      <w:r w:rsidR="00072CFA">
        <w:rPr>
          <w:sz w:val="24"/>
          <w:szCs w:val="24"/>
        </w:rPr>
        <w:t>s</w:t>
      </w:r>
      <w:r>
        <w:rPr>
          <w:sz w:val="24"/>
          <w:szCs w:val="24"/>
        </w:rPr>
        <w:t xml:space="preserve">t, </w:t>
      </w:r>
      <w:r w:rsidR="00072CFA">
        <w:rPr>
          <w:sz w:val="24"/>
          <w:szCs w:val="24"/>
        </w:rPr>
        <w:t>nimm dir</w:t>
      </w:r>
      <w:r w:rsidR="00864A55">
        <w:rPr>
          <w:sz w:val="24"/>
          <w:szCs w:val="24"/>
        </w:rPr>
        <w:t xml:space="preserve"> eine Tipp-</w:t>
      </w:r>
      <w:r>
        <w:rPr>
          <w:sz w:val="24"/>
          <w:szCs w:val="24"/>
        </w:rPr>
        <w:t>Karte zur Hilfe.</w:t>
      </w:r>
    </w:p>
    <w:p w:rsidR="000F3E77" w:rsidRDefault="000F3E77" w:rsidP="00FD6ADA">
      <w:pPr>
        <w:spacing w:line="240" w:lineRule="auto"/>
        <w:rPr>
          <w:sz w:val="20"/>
          <w:szCs w:val="20"/>
        </w:rPr>
      </w:pPr>
    </w:p>
    <w:p w:rsidR="00B80C51" w:rsidRDefault="00B80C51" w:rsidP="00FD6ADA">
      <w:pPr>
        <w:spacing w:line="240" w:lineRule="auto"/>
        <w:rPr>
          <w:sz w:val="20"/>
          <w:szCs w:val="20"/>
        </w:rPr>
      </w:pPr>
    </w:p>
    <w:p w:rsidR="00B80C51" w:rsidRDefault="00B80C51" w:rsidP="00FD6ADA">
      <w:pPr>
        <w:spacing w:line="240" w:lineRule="auto"/>
        <w:rPr>
          <w:sz w:val="20"/>
          <w:szCs w:val="20"/>
        </w:rPr>
      </w:pPr>
    </w:p>
    <w:p w:rsidR="00B80C51" w:rsidRDefault="00B80C51" w:rsidP="00FD6ADA">
      <w:pPr>
        <w:spacing w:line="240" w:lineRule="auto"/>
        <w:rPr>
          <w:sz w:val="20"/>
          <w:szCs w:val="20"/>
        </w:rPr>
      </w:pPr>
    </w:p>
    <w:p w:rsidR="00B80C51" w:rsidRPr="00440513" w:rsidRDefault="00B034E1" w:rsidP="00FD6ADA">
      <w:pPr>
        <w:spacing w:line="240" w:lineRule="auto"/>
        <w:rPr>
          <w:sz w:val="20"/>
          <w:szCs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DDBB38" wp14:editId="10644ED4">
                <wp:simplePos x="0" y="0"/>
                <wp:positionH relativeFrom="column">
                  <wp:posOffset>-454660</wp:posOffset>
                </wp:positionH>
                <wp:positionV relativeFrom="paragraph">
                  <wp:posOffset>36195</wp:posOffset>
                </wp:positionV>
                <wp:extent cx="396240" cy="396240"/>
                <wp:effectExtent l="19050" t="38100" r="41910" b="41910"/>
                <wp:wrapNone/>
                <wp:docPr id="65" name="Stern mit 5 Zacken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9624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ern mit 5 Zacken 65" o:spid="_x0000_s1026" style="position:absolute;margin-left:-35.8pt;margin-top:2.85pt;width:31.2pt;height:3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24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" path="m,151350r151351,1l198120,r46769,151351l396240,151350,273794,244889r46771,151350l198120,302698,75675,396239,122446,244889,,151350xe" fillcolor="#ffc000">
                <v:stroke joinstyle="miter"/>
                <v:path o:connecttype="custom" o:connectlocs="0,151350;151351,151351;198120,0;244889,151351;396240,151350;273794,244889;320565,396239;198120,302698;75675,396239;122446,244889;0,151350" o:connectangles="0,0,0,0,0,0,0,0,0,0,0"/>
              </v:shape>
            </w:pict>
          </mc:Fallback>
        </mc:AlternateContent>
      </w:r>
    </w:p>
    <w:p w:rsidR="00CD2A5E" w:rsidRPr="00CD2A5E" w:rsidRDefault="00CD2A5E" w:rsidP="00DC4F27">
      <w:pPr>
        <w:pStyle w:val="Listenabsatz"/>
        <w:numPr>
          <w:ilvl w:val="0"/>
          <w:numId w:val="2"/>
        </w:numPr>
        <w:rPr>
          <w:b/>
          <w:sz w:val="24"/>
          <w:szCs w:val="24"/>
        </w:rPr>
      </w:pPr>
      <w:r w:rsidRPr="00CD2A5E">
        <w:rPr>
          <w:b/>
          <w:sz w:val="24"/>
          <w:szCs w:val="24"/>
        </w:rPr>
        <w:t>Rechne und zeichne.</w:t>
      </w:r>
    </w:p>
    <w:p w:rsidR="00CD2A5E" w:rsidRDefault="00CD2A5E" w:rsidP="00CD2A5E">
      <w:pPr>
        <w:rPr>
          <w:sz w:val="24"/>
          <w:szCs w:val="24"/>
        </w:rPr>
      </w:pPr>
    </w:p>
    <w:p w:rsidR="00FD6ADA" w:rsidRPr="00320BF2" w:rsidRDefault="00FD6ADA" w:rsidP="00320BF2">
      <w:pPr>
        <w:pStyle w:val="Listenabsatz"/>
        <w:numPr>
          <w:ilvl w:val="0"/>
          <w:numId w:val="9"/>
        </w:numPr>
        <w:spacing w:line="360" w:lineRule="auto"/>
        <w:ind w:left="714" w:hanging="357"/>
        <w:rPr>
          <w:sz w:val="24"/>
          <w:szCs w:val="24"/>
        </w:rPr>
      </w:pPr>
      <w:r w:rsidRPr="00320BF2">
        <w:rPr>
          <w:sz w:val="24"/>
          <w:szCs w:val="24"/>
        </w:rPr>
        <w:t xml:space="preserve">Es ist 4:30 Uhr. </w:t>
      </w:r>
    </w:p>
    <w:p w:rsidR="00EB6799" w:rsidRPr="00CD2A5E" w:rsidRDefault="00FD6ADA" w:rsidP="00320BF2">
      <w:pPr>
        <w:ind w:firstLine="360"/>
        <w:rPr>
          <w:sz w:val="24"/>
          <w:szCs w:val="24"/>
        </w:rPr>
      </w:pPr>
      <w:r w:rsidRPr="00CD2A5E">
        <w:rPr>
          <w:sz w:val="24"/>
          <w:szCs w:val="24"/>
        </w:rPr>
        <w:t xml:space="preserve">Wie groß ist der </w:t>
      </w:r>
      <w:r w:rsidR="006B1DCA">
        <w:rPr>
          <w:sz w:val="24"/>
          <w:szCs w:val="24"/>
        </w:rPr>
        <w:t xml:space="preserve">kleinere </w:t>
      </w:r>
      <w:r w:rsidRPr="00CD2A5E">
        <w:rPr>
          <w:sz w:val="24"/>
          <w:szCs w:val="24"/>
        </w:rPr>
        <w:t xml:space="preserve">Winkel zwischen </w:t>
      </w:r>
      <w:r w:rsidR="00EB6799" w:rsidRPr="00CD2A5E">
        <w:rPr>
          <w:sz w:val="24"/>
          <w:szCs w:val="24"/>
        </w:rPr>
        <w:t xml:space="preserve">den </w:t>
      </w:r>
    </w:p>
    <w:p w:rsidR="00FD6ADA" w:rsidRPr="00CD2A5E" w:rsidRDefault="00EB6799" w:rsidP="00320BF2">
      <w:pPr>
        <w:ind w:firstLine="360"/>
        <w:rPr>
          <w:sz w:val="24"/>
          <w:szCs w:val="24"/>
        </w:rPr>
      </w:pPr>
      <w:r w:rsidRPr="00CD2A5E">
        <w:rPr>
          <w:sz w:val="24"/>
          <w:szCs w:val="24"/>
        </w:rPr>
        <w:t xml:space="preserve">beiden </w:t>
      </w:r>
      <w:r w:rsidR="00FD6ADA" w:rsidRPr="00CD2A5E">
        <w:rPr>
          <w:sz w:val="24"/>
          <w:szCs w:val="24"/>
        </w:rPr>
        <w:t>Zeiger</w:t>
      </w:r>
      <w:r w:rsidRPr="00CD2A5E">
        <w:rPr>
          <w:sz w:val="24"/>
          <w:szCs w:val="24"/>
        </w:rPr>
        <w:t>n</w:t>
      </w:r>
      <w:r w:rsidR="00FD6ADA" w:rsidRPr="00CD2A5E">
        <w:rPr>
          <w:sz w:val="24"/>
          <w:szCs w:val="24"/>
        </w:rPr>
        <w:t>? ___</w:t>
      </w:r>
      <w:r w:rsidR="009F2454" w:rsidRPr="00CD2A5E">
        <w:rPr>
          <w:sz w:val="24"/>
          <w:szCs w:val="24"/>
        </w:rPr>
        <w:t>________</w:t>
      </w:r>
      <w:r w:rsidRPr="00CD2A5E">
        <w:rPr>
          <w:sz w:val="24"/>
          <w:szCs w:val="24"/>
        </w:rPr>
        <w:t>_________________</w:t>
      </w:r>
      <w:r w:rsidR="009F2454" w:rsidRPr="00CD2A5E">
        <w:rPr>
          <w:sz w:val="24"/>
          <w:szCs w:val="24"/>
        </w:rPr>
        <w:t>____</w:t>
      </w:r>
    </w:p>
    <w:p w:rsidR="00EB6799" w:rsidRDefault="00EB6799" w:rsidP="00FD6ADA">
      <w:pPr>
        <w:pStyle w:val="Listenabsatz"/>
        <w:ind w:left="720"/>
        <w:rPr>
          <w:sz w:val="24"/>
          <w:szCs w:val="24"/>
        </w:rPr>
      </w:pPr>
    </w:p>
    <w:p w:rsidR="00FD6ADA" w:rsidRPr="00CD2A5E" w:rsidRDefault="00FD6ADA" w:rsidP="00320BF2">
      <w:pPr>
        <w:ind w:firstLine="360"/>
        <w:rPr>
          <w:sz w:val="24"/>
          <w:szCs w:val="24"/>
        </w:rPr>
      </w:pPr>
      <w:r w:rsidRPr="00CD2A5E">
        <w:rPr>
          <w:sz w:val="24"/>
          <w:szCs w:val="24"/>
        </w:rPr>
        <w:t xml:space="preserve">Rechnung: </w:t>
      </w:r>
    </w:p>
    <w:p w:rsidR="00FD6ADA" w:rsidRDefault="00320BF2" w:rsidP="00FD6ADA">
      <w:pPr>
        <w:pStyle w:val="Listenabsatz"/>
        <w:spacing w:after="120"/>
        <w:ind w:left="720"/>
        <w:rPr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808768" behindDoc="0" locked="0" layoutInCell="1" allowOverlap="1" wp14:anchorId="0F2B5A33" wp14:editId="0D2FFFE4">
            <wp:simplePos x="0" y="0"/>
            <wp:positionH relativeFrom="column">
              <wp:posOffset>220400</wp:posOffset>
            </wp:positionH>
            <wp:positionV relativeFrom="paragraph">
              <wp:posOffset>-2540</wp:posOffset>
            </wp:positionV>
            <wp:extent cx="3323590" cy="1152525"/>
            <wp:effectExtent l="0" t="0" r="0" b="9525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851"/>
                    <a:stretch/>
                  </pic:blipFill>
                  <pic:spPr bwMode="auto">
                    <a:xfrm>
                      <a:off x="0" y="0"/>
                      <a:ext cx="332359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A5E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41184" behindDoc="0" locked="0" layoutInCell="1" allowOverlap="1" wp14:anchorId="7C3FC00F" wp14:editId="34B7EDD2">
            <wp:simplePos x="0" y="0"/>
            <wp:positionH relativeFrom="column">
              <wp:posOffset>4743422</wp:posOffset>
            </wp:positionH>
            <wp:positionV relativeFrom="paragraph">
              <wp:posOffset>51435</wp:posOffset>
            </wp:positionV>
            <wp:extent cx="937260" cy="935355"/>
            <wp:effectExtent l="0" t="0" r="0" b="0"/>
            <wp:wrapNone/>
            <wp:docPr id="13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A5E" w:rsidRDefault="00CD2A5E" w:rsidP="00CD2A5E">
      <w:pPr>
        <w:rPr>
          <w:sz w:val="24"/>
          <w:szCs w:val="24"/>
        </w:rPr>
      </w:pPr>
    </w:p>
    <w:p w:rsidR="00CD2A5E" w:rsidRDefault="00CD2A5E" w:rsidP="00CD2A5E">
      <w:pPr>
        <w:rPr>
          <w:sz w:val="24"/>
          <w:szCs w:val="24"/>
        </w:rPr>
      </w:pPr>
    </w:p>
    <w:p w:rsidR="00CD2A5E" w:rsidRDefault="00CD2A5E" w:rsidP="00CD2A5E">
      <w:pPr>
        <w:rPr>
          <w:sz w:val="24"/>
          <w:szCs w:val="24"/>
        </w:rPr>
      </w:pPr>
    </w:p>
    <w:p w:rsidR="00CD2A5E" w:rsidRDefault="00CD2A5E" w:rsidP="00CD2A5E">
      <w:pPr>
        <w:rPr>
          <w:sz w:val="24"/>
          <w:szCs w:val="24"/>
        </w:rPr>
      </w:pPr>
    </w:p>
    <w:p w:rsidR="00320BF2" w:rsidRDefault="00320BF2" w:rsidP="00320BF2">
      <w:pPr>
        <w:rPr>
          <w:sz w:val="24"/>
          <w:szCs w:val="24"/>
        </w:rPr>
      </w:pPr>
    </w:p>
    <w:p w:rsidR="000F3E77" w:rsidRDefault="00320BF2" w:rsidP="00320BF2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D6ADA">
        <w:rPr>
          <w:sz w:val="24"/>
          <w:szCs w:val="24"/>
        </w:rPr>
        <w:t>Der Winkel heißt  _______________</w:t>
      </w:r>
      <w:r w:rsidR="004D2692">
        <w:rPr>
          <w:sz w:val="24"/>
          <w:szCs w:val="24"/>
        </w:rPr>
        <w:t>_______________________________</w:t>
      </w:r>
      <w:proofErr w:type="gramStart"/>
      <w:r w:rsidR="00CD2A5E">
        <w:rPr>
          <w:sz w:val="24"/>
          <w:szCs w:val="24"/>
        </w:rPr>
        <w:t>_ .</w:t>
      </w:r>
      <w:proofErr w:type="gramEnd"/>
    </w:p>
    <w:p w:rsidR="00FD6ADA" w:rsidRDefault="00B45636" w:rsidP="00FD6ADA">
      <w:pPr>
        <w:ind w:firstLine="708"/>
        <w:rPr>
          <w:sz w:val="24"/>
          <w:szCs w:val="24"/>
        </w:rPr>
      </w:pPr>
      <w:r w:rsidRPr="00423999">
        <w:rPr>
          <w:rFonts w:cs="Arial"/>
          <w:noProof/>
          <w:color w:val="FFFFFF" w:themeColor="background1"/>
          <w:lang w:eastAsia="de-DE"/>
        </w:rPr>
        <w:drawing>
          <wp:anchor distT="0" distB="0" distL="114300" distR="114300" simplePos="0" relativeHeight="251971584" behindDoc="0" locked="0" layoutInCell="1" allowOverlap="1" wp14:anchorId="49C809C5" wp14:editId="1A2BA096">
            <wp:simplePos x="0" y="0"/>
            <wp:positionH relativeFrom="column">
              <wp:posOffset>-346512</wp:posOffset>
            </wp:positionH>
            <wp:positionV relativeFrom="paragraph">
              <wp:posOffset>145415</wp:posOffset>
            </wp:positionV>
            <wp:extent cx="341630" cy="331470"/>
            <wp:effectExtent l="0" t="0" r="1270" b="0"/>
            <wp:wrapNone/>
            <wp:docPr id="48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D6ADA" w:rsidRPr="00320BF2" w:rsidRDefault="00FD6ADA" w:rsidP="00320BF2">
      <w:pPr>
        <w:pStyle w:val="Listenabsatz"/>
        <w:numPr>
          <w:ilvl w:val="0"/>
          <w:numId w:val="9"/>
        </w:numPr>
        <w:rPr>
          <w:sz w:val="24"/>
          <w:szCs w:val="24"/>
        </w:rPr>
      </w:pPr>
      <w:r w:rsidRPr="00320BF2">
        <w:rPr>
          <w:sz w:val="24"/>
          <w:szCs w:val="24"/>
        </w:rPr>
        <w:t xml:space="preserve">Vergleiche deinen Lösungsweg mit </w:t>
      </w:r>
      <w:r w:rsidR="00864A55">
        <w:rPr>
          <w:sz w:val="24"/>
          <w:szCs w:val="24"/>
        </w:rPr>
        <w:t>dem einer</w:t>
      </w:r>
      <w:r w:rsidRPr="00320BF2">
        <w:rPr>
          <w:sz w:val="24"/>
          <w:szCs w:val="24"/>
        </w:rPr>
        <w:t xml:space="preserve"> Partner</w:t>
      </w:r>
      <w:r w:rsidR="00864A55">
        <w:rPr>
          <w:sz w:val="24"/>
          <w:szCs w:val="24"/>
        </w:rPr>
        <w:t>in / eines Partners</w:t>
      </w:r>
      <w:r w:rsidRPr="00320BF2">
        <w:rPr>
          <w:sz w:val="24"/>
          <w:szCs w:val="24"/>
        </w:rPr>
        <w:t>.</w:t>
      </w:r>
    </w:p>
    <w:p w:rsidR="00FD6ADA" w:rsidRPr="0053787D" w:rsidRDefault="00FD6ADA" w:rsidP="00FD6ADA">
      <w:pPr>
        <w:rPr>
          <w:sz w:val="10"/>
          <w:szCs w:val="10"/>
        </w:rPr>
      </w:pPr>
    </w:p>
    <w:p w:rsidR="00EB6799" w:rsidRDefault="00474518" w:rsidP="00FD6ADA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0B43220C" wp14:editId="297DD9B0">
                <wp:simplePos x="0" y="0"/>
                <wp:positionH relativeFrom="column">
                  <wp:posOffset>441960</wp:posOffset>
                </wp:positionH>
                <wp:positionV relativeFrom="paragraph">
                  <wp:posOffset>110754</wp:posOffset>
                </wp:positionV>
                <wp:extent cx="556260" cy="360045"/>
                <wp:effectExtent l="0" t="0" r="15240" b="20955"/>
                <wp:wrapNone/>
                <wp:docPr id="314" name="Gruppieren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360045"/>
                          <a:chOff x="0" y="0"/>
                          <a:chExt cx="556260" cy="360045"/>
                        </a:xfrm>
                      </wpg:grpSpPr>
                      <wps:wsp>
                        <wps:cNvPr id="316" name="Textfeld 3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626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576C" w:rsidRPr="008E0ACE" w:rsidRDefault="0097576C" w:rsidP="00474518">
                              <w:pPr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>Tipp-</w:t>
                              </w:r>
                              <w:r w:rsidRPr="008E0ACE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>Karte</w:t>
                              </w:r>
                            </w:p>
                          </w:txbxContent>
                        </wps:txbx>
                        <wps:bodyPr rot="0" vert="horz" wrap="square" lIns="0" tIns="0" rIns="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" name="Grafik 4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8" t="4449" r="78008" b="85699"/>
                          <a:stretch/>
                        </pic:blipFill>
                        <pic:spPr bwMode="auto">
                          <a:xfrm>
                            <a:off x="163902" y="138022"/>
                            <a:ext cx="198407" cy="215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314" o:spid="_x0000_s1030" style="position:absolute;margin-left:34.8pt;margin-top:8.7pt;width:43.8pt;height:28.35pt;z-index:251980800" coordsize="5562,36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wC87dCAAAAAAAOT/2ggJ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PYu5eeKJYwDMB/2Y1/wsSNW3Ut3hNveFuoUYyXEAMIsvCKBAQDcWRgnBmsk7eTmrQT&#10;VNSzOHKeSjrdXVXdPfOs33wf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IGf7NCBAAAAAACQ/2sjJ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YO/uUVYHogCA7lCwtHYJ7kAsXIDrcBWCVjaCS7BQm0j8iSbe&#10;xwwkhPe95guvPAMhdyYzEzj15V4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DAH3boQAAAAAAAyP+1ERI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7B37yirA1EAgFfnWlyNlQtwCxZ29u4gja2FAR8YIca8nMsMJPz/Bbvk&#10;FpdvQOfkDJwDX32YIU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T+sHd3q4rDUBhA3/9lBJ9BBK/02jfwRkHxpzZp97ALFU+HOTDDEcRZgdI0jSVZ&#10;3m6+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D4xQ4dCAAAAAAA+b82QoI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AHboQAAAAAAAyP+1ERI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7B37ygSAkEAQO8feIk5wMTGMgcwNJzYxA+If2vpgZHdXNnkFTR2&#10;GVTBi5sq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j/s0IEAAAAAAJD/ayMk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5ghw4EAAAAAID8XxshwY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AAe3caotdV/wE8khhKYm2tRLPUtNnaNCRpY9I2&#10;+742ic1uNopESKkVG6t1g9YXikXcUCy4IIhQaUAUDCKIChVFsaAvxMSqGG2wTTJNs04ymSznz/fA&#10;eZjGLsr/1aSfC2fuueee5z53PjMvv/x+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">
                <v:shape id="Textfeld 316" o:spid="_x0000_s1031" type="#_x0000_t202" style="position:absolute;width:5562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Lgs8MA&#10;AADcAAAADwAAAGRycy9kb3ducmV2LnhtbESPT4vCMBTE74LfITzBm6au4J9qFF0UvCzLWvH8aJ5t&#10;tXkpSdT67c3Cwh6HmfkNs1y3phYPcr6yrGA0TEAQ51ZXXCg4ZfvBDIQPyBpry6TgRR7Wq25niam2&#10;T/6hxzEUIkLYp6igDKFJpfR5SQb90DbE0btYZzBE6QqpHT4j3NTyI0km0mDFcaHEhj5Lym/Hu4kU&#10;t8u2vMles+nhes7n7mv6XWml+r12swARqA3/4b/2QSsYjybweyYeAb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Lgs8MAAADcAAAADwAAAAAAAAAAAAAAAACYAgAAZHJzL2Rv&#10;d25yZXYueG1sUEsFBgAAAAAEAAQA9QAAAIgDAAAAAA==&#10;">
                  <v:textbox inset="0,0,0">
                    <w:txbxContent>
                      <w:p w:rsidR="0097576C" w:rsidRPr="008E0ACE" w:rsidRDefault="0097576C" w:rsidP="00474518">
                        <w:pPr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>Tipp-</w:t>
                        </w:r>
                        <w:r w:rsidRPr="008E0ACE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>Karte</w:t>
                        </w:r>
                      </w:p>
                    </w:txbxContent>
                  </v:textbox>
                </v:shape>
                <v:shape id="Grafik 423" o:spid="_x0000_s1032" type="#_x0000_t75" style="position:absolute;left:1639;top:1380;width:1984;height:2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BxIfEAAAA3AAAAA8AAABkcnMvZG93bnJldi54bWxEj0GLwjAUhO/C/ofwFryIplVxpRpFFmS9&#10;eLB62OOjeTbF5qU0WVv//UYQPA4z8w2z3va2FndqfeVYQTpJQBAXTldcKric9+MlCB+QNdaOScGD&#10;PGw3H4M1Ztp1fKJ7HkoRIewzVGBCaDIpfWHIop+4hjh6V9daDFG2pdQtdhFuazlNkoW0WHFcMNjQ&#10;t6Hilv9ZBfIn/bpWqfsN5rL3x3pX3LrRUqnhZ79bgQjUh3f41T5oBfPpDJ5n4hGQm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BxIfEAAAA3AAAAA8AAAAAAAAAAAAAAAAA&#10;nwIAAGRycy9kb3ducmV2LnhtbFBLBQYAAAAABAAEAPcAAACQAwAAAAA=&#10;">
                  <v:imagedata r:id="rId17" o:title="" croptop="2916f" cropbottom="56164f" cropleft="5989f" cropright="51123f"/>
                  <v:path arrowok="t"/>
                </v:shape>
              </v:group>
            </w:pict>
          </mc:Fallback>
        </mc:AlternateContent>
      </w:r>
    </w:p>
    <w:p w:rsidR="000F3E77" w:rsidRPr="00B80C51" w:rsidRDefault="000F3E77" w:rsidP="00B80C51">
      <w:pPr>
        <w:ind w:left="1418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D6ADA">
        <w:rPr>
          <w:sz w:val="24"/>
          <w:szCs w:val="24"/>
        </w:rPr>
        <w:t xml:space="preserve">Wenn ihr einen Tipp braucht, nehmt </w:t>
      </w:r>
      <w:r w:rsidR="00864A55">
        <w:rPr>
          <w:sz w:val="24"/>
          <w:szCs w:val="24"/>
        </w:rPr>
        <w:t>euch eine Tipp-</w:t>
      </w:r>
      <w:r w:rsidR="00B80C51">
        <w:rPr>
          <w:sz w:val="24"/>
          <w:szCs w:val="24"/>
        </w:rPr>
        <w:t>Karte zur Hilfe.</w:t>
      </w:r>
    </w:p>
    <w:p w:rsidR="000F3E77" w:rsidRDefault="000F3E77" w:rsidP="00FD6ADA">
      <w:pPr>
        <w:rPr>
          <w:b/>
          <w:sz w:val="24"/>
          <w:szCs w:val="24"/>
        </w:rPr>
      </w:pPr>
    </w:p>
    <w:p w:rsidR="00FD6ADA" w:rsidRDefault="00B45636" w:rsidP="00FD6ADA">
      <w:pPr>
        <w:rPr>
          <w:b/>
          <w:sz w:val="24"/>
          <w:szCs w:val="24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975680" behindDoc="0" locked="0" layoutInCell="1" allowOverlap="1" wp14:anchorId="5F2742BD" wp14:editId="00382D9F">
            <wp:simplePos x="0" y="0"/>
            <wp:positionH relativeFrom="column">
              <wp:posOffset>-424403</wp:posOffset>
            </wp:positionH>
            <wp:positionV relativeFrom="paragraph">
              <wp:posOffset>147955</wp:posOffset>
            </wp:positionV>
            <wp:extent cx="465455" cy="335915"/>
            <wp:effectExtent l="0" t="0" r="0" b="6985"/>
            <wp:wrapNone/>
            <wp:docPr id="308" name="Grafik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nu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D6ADA" w:rsidRPr="00320BF2" w:rsidRDefault="009F2454" w:rsidP="00320BF2">
      <w:pPr>
        <w:pStyle w:val="Listenabsatz"/>
        <w:numPr>
          <w:ilvl w:val="0"/>
          <w:numId w:val="9"/>
        </w:numPr>
        <w:spacing w:line="360" w:lineRule="auto"/>
        <w:rPr>
          <w:rFonts w:cs="Arial"/>
          <w:sz w:val="24"/>
          <w:szCs w:val="24"/>
        </w:rPr>
      </w:pPr>
      <w:r w:rsidRPr="00320BF2">
        <w:rPr>
          <w:rFonts w:cs="Arial"/>
          <w:sz w:val="24"/>
          <w:szCs w:val="24"/>
        </w:rPr>
        <w:t>Präsentiert euren</w:t>
      </w:r>
      <w:r w:rsidR="00FD6ADA" w:rsidRPr="00320BF2">
        <w:rPr>
          <w:rFonts w:cs="Arial"/>
          <w:sz w:val="24"/>
          <w:szCs w:val="24"/>
        </w:rPr>
        <w:t xml:space="preserve"> Lösungsweg in der Klasse.</w:t>
      </w:r>
      <w:r w:rsidR="00EB6799" w:rsidRPr="00320BF2">
        <w:rPr>
          <w:noProof/>
          <w:sz w:val="24"/>
          <w:szCs w:val="24"/>
        </w:rPr>
        <w:t xml:space="preserve"> </w:t>
      </w:r>
      <w:r w:rsidR="000F3E77" w:rsidRPr="00320BF2">
        <w:rPr>
          <w:b/>
          <w:sz w:val="24"/>
          <w:szCs w:val="24"/>
        </w:rPr>
        <w:br w:type="page"/>
      </w:r>
    </w:p>
    <w:p w:rsidR="00FD6ADA" w:rsidRPr="00320BF2" w:rsidRDefault="007D0D1D" w:rsidP="00320BF2">
      <w:pPr>
        <w:pStyle w:val="Listenabsatz"/>
        <w:numPr>
          <w:ilvl w:val="0"/>
          <w:numId w:val="9"/>
        </w:numPr>
        <w:spacing w:line="360" w:lineRule="auto"/>
        <w:rPr>
          <w:b/>
          <w:sz w:val="24"/>
          <w:szCs w:val="24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8B8E32" wp14:editId="36DAF2F3">
                <wp:simplePos x="0" y="0"/>
                <wp:positionH relativeFrom="column">
                  <wp:posOffset>-1652270</wp:posOffset>
                </wp:positionH>
                <wp:positionV relativeFrom="paragraph">
                  <wp:posOffset>162891</wp:posOffset>
                </wp:positionV>
                <wp:extent cx="396240" cy="396240"/>
                <wp:effectExtent l="19050" t="38100" r="41910" b="41910"/>
                <wp:wrapNone/>
                <wp:docPr id="61" name="Stern mit 5 Zacken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9624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ern mit 5 Zacken 61" o:spid="_x0000_s1026" style="position:absolute;margin-left:-130.1pt;margin-top:12.85pt;width:31.2pt;height:31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24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" path="m,151350r151351,1l198120,r46769,151351l396240,151350,273794,244889r46771,151350l198120,302698,75675,396239,122446,244889,,151350xe" fillcolor="#ffc000">
                <v:stroke joinstyle="miter"/>
                <v:path o:connecttype="custom" o:connectlocs="0,151350;151351,151351;198120,0;244889,151351;396240,151350;273794,244889;320565,396239;198120,302698;75675,396239;122446,244889;0,151350" o:connectangles="0,0,0,0,0,0,0,0,0,0,0"/>
              </v:shape>
            </w:pict>
          </mc:Fallback>
        </mc:AlternateContent>
      </w:r>
      <w:r w:rsidR="00FD6ADA" w:rsidRPr="00320BF2">
        <w:rPr>
          <w:sz w:val="24"/>
          <w:szCs w:val="24"/>
        </w:rPr>
        <w:t xml:space="preserve">Es ist 3:20 Uhr. </w:t>
      </w:r>
    </w:p>
    <w:p w:rsidR="00FD6ADA" w:rsidRPr="00CD2A5E" w:rsidRDefault="00FD6ADA" w:rsidP="00320BF2">
      <w:pPr>
        <w:ind w:firstLine="360"/>
        <w:rPr>
          <w:sz w:val="24"/>
          <w:szCs w:val="24"/>
        </w:rPr>
      </w:pPr>
      <w:r w:rsidRPr="00CD2A5E">
        <w:rPr>
          <w:sz w:val="24"/>
          <w:szCs w:val="24"/>
        </w:rPr>
        <w:t xml:space="preserve">Wie groß ist der </w:t>
      </w:r>
      <w:r w:rsidR="006B1DCA">
        <w:rPr>
          <w:sz w:val="24"/>
          <w:szCs w:val="24"/>
        </w:rPr>
        <w:t xml:space="preserve">kleinere </w:t>
      </w:r>
      <w:r w:rsidRPr="00CD2A5E">
        <w:rPr>
          <w:sz w:val="24"/>
          <w:szCs w:val="24"/>
        </w:rPr>
        <w:t xml:space="preserve">Winkel zwischen </w:t>
      </w:r>
      <w:r w:rsidR="00B007E4" w:rsidRPr="00CD2A5E">
        <w:rPr>
          <w:sz w:val="24"/>
          <w:szCs w:val="24"/>
        </w:rPr>
        <w:t>den</w:t>
      </w:r>
    </w:p>
    <w:p w:rsidR="00FD6ADA" w:rsidRPr="00CD2A5E" w:rsidRDefault="00B007E4" w:rsidP="00320BF2">
      <w:pPr>
        <w:ind w:firstLine="360"/>
        <w:rPr>
          <w:sz w:val="24"/>
          <w:szCs w:val="24"/>
        </w:rPr>
      </w:pPr>
      <w:r w:rsidRPr="00CD2A5E">
        <w:rPr>
          <w:sz w:val="24"/>
          <w:szCs w:val="24"/>
        </w:rPr>
        <w:t>beiden</w:t>
      </w:r>
      <w:r w:rsidR="00FD6ADA" w:rsidRPr="00CD2A5E">
        <w:rPr>
          <w:sz w:val="24"/>
          <w:szCs w:val="24"/>
        </w:rPr>
        <w:t xml:space="preserve"> Zeiger</w:t>
      </w:r>
      <w:r w:rsidRPr="00CD2A5E">
        <w:rPr>
          <w:sz w:val="24"/>
          <w:szCs w:val="24"/>
        </w:rPr>
        <w:t>n</w:t>
      </w:r>
      <w:r w:rsidR="00FD6ADA" w:rsidRPr="00CD2A5E">
        <w:rPr>
          <w:sz w:val="24"/>
          <w:szCs w:val="24"/>
        </w:rPr>
        <w:t>? _______________________________</w:t>
      </w:r>
    </w:p>
    <w:p w:rsidR="00CD2A5E" w:rsidRDefault="00FD6ADA" w:rsidP="00320BF2">
      <w:pPr>
        <w:ind w:firstLine="360"/>
        <w:rPr>
          <w:sz w:val="24"/>
          <w:szCs w:val="24"/>
        </w:rPr>
      </w:pPr>
      <w:r w:rsidRPr="00CD2A5E">
        <w:rPr>
          <w:sz w:val="24"/>
          <w:szCs w:val="24"/>
        </w:rPr>
        <w:t>Rechnung:</w:t>
      </w:r>
    </w:p>
    <w:p w:rsidR="00CD2A5E" w:rsidRDefault="00320BF2" w:rsidP="00CD2A5E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745280" behindDoc="0" locked="0" layoutInCell="1" allowOverlap="1" wp14:anchorId="54C124AA" wp14:editId="10A879F5">
            <wp:simplePos x="0" y="0"/>
            <wp:positionH relativeFrom="column">
              <wp:posOffset>4660265</wp:posOffset>
            </wp:positionH>
            <wp:positionV relativeFrom="paragraph">
              <wp:posOffset>104140</wp:posOffset>
            </wp:positionV>
            <wp:extent cx="937260" cy="935355"/>
            <wp:effectExtent l="0" t="0" r="0" b="0"/>
            <wp:wrapNone/>
            <wp:docPr id="14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809792" behindDoc="0" locked="0" layoutInCell="1" allowOverlap="1" wp14:anchorId="25D2FF39" wp14:editId="2A95ED66">
            <wp:simplePos x="0" y="0"/>
            <wp:positionH relativeFrom="column">
              <wp:posOffset>274510</wp:posOffset>
            </wp:positionH>
            <wp:positionV relativeFrom="paragraph">
              <wp:posOffset>19685</wp:posOffset>
            </wp:positionV>
            <wp:extent cx="3339465" cy="1156970"/>
            <wp:effectExtent l="0" t="0" r="0" b="5080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78"/>
                    <a:stretch/>
                  </pic:blipFill>
                  <pic:spPr bwMode="auto">
                    <a:xfrm>
                      <a:off x="0" y="0"/>
                      <a:ext cx="3339465" cy="115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A5E" w:rsidRDefault="00CD2A5E" w:rsidP="00CD2A5E">
      <w:pPr>
        <w:rPr>
          <w:sz w:val="24"/>
          <w:szCs w:val="24"/>
        </w:rPr>
      </w:pPr>
    </w:p>
    <w:p w:rsidR="00CD2A5E" w:rsidRDefault="00CD2A5E" w:rsidP="00CD2A5E">
      <w:pPr>
        <w:rPr>
          <w:sz w:val="24"/>
          <w:szCs w:val="24"/>
        </w:rPr>
      </w:pPr>
    </w:p>
    <w:p w:rsidR="00FD6ADA" w:rsidRPr="00CD2A5E" w:rsidRDefault="00FD6ADA" w:rsidP="00CD2A5E">
      <w:pPr>
        <w:rPr>
          <w:sz w:val="24"/>
          <w:szCs w:val="24"/>
        </w:rPr>
      </w:pPr>
      <w:r w:rsidRPr="00CD2A5E">
        <w:rPr>
          <w:sz w:val="24"/>
          <w:szCs w:val="24"/>
        </w:rPr>
        <w:t xml:space="preserve"> </w:t>
      </w:r>
    </w:p>
    <w:p w:rsidR="00FD6ADA" w:rsidRDefault="00FD6ADA" w:rsidP="00FD6ADA">
      <w:pPr>
        <w:pStyle w:val="Listenabsatz"/>
        <w:spacing w:after="120"/>
        <w:ind w:left="720"/>
        <w:rPr>
          <w:sz w:val="24"/>
          <w:szCs w:val="24"/>
        </w:rPr>
      </w:pPr>
    </w:p>
    <w:p w:rsidR="00CD2A5E" w:rsidRDefault="00CD2A5E" w:rsidP="00CD2A5E">
      <w:pPr>
        <w:rPr>
          <w:sz w:val="24"/>
          <w:szCs w:val="24"/>
        </w:rPr>
      </w:pPr>
    </w:p>
    <w:p w:rsidR="00FD6ADA" w:rsidRDefault="00320BF2" w:rsidP="00320BF2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D6ADA">
        <w:rPr>
          <w:sz w:val="24"/>
          <w:szCs w:val="24"/>
        </w:rPr>
        <w:t>Der Winkel heißt  _______________</w:t>
      </w:r>
      <w:r w:rsidR="0099506C">
        <w:rPr>
          <w:sz w:val="24"/>
          <w:szCs w:val="24"/>
        </w:rPr>
        <w:t>_______________________________</w:t>
      </w:r>
      <w:proofErr w:type="gramStart"/>
      <w:r w:rsidR="00FD6ADA">
        <w:rPr>
          <w:sz w:val="24"/>
          <w:szCs w:val="24"/>
        </w:rPr>
        <w:t>_ .</w:t>
      </w:r>
      <w:proofErr w:type="gramEnd"/>
    </w:p>
    <w:p w:rsidR="00B034E1" w:rsidRDefault="00B034E1" w:rsidP="00CD2A5E">
      <w:pPr>
        <w:rPr>
          <w:sz w:val="24"/>
          <w:szCs w:val="24"/>
        </w:rPr>
      </w:pPr>
    </w:p>
    <w:p w:rsidR="00FD6ADA" w:rsidRDefault="00B45636" w:rsidP="00FD6ADA">
      <w:pPr>
        <w:rPr>
          <w:sz w:val="24"/>
          <w:szCs w:val="24"/>
        </w:rPr>
      </w:pPr>
      <w:r w:rsidRPr="00423999">
        <w:rPr>
          <w:rFonts w:cs="Arial"/>
          <w:noProof/>
          <w:color w:val="FFFFFF" w:themeColor="background1"/>
          <w:lang w:eastAsia="de-DE"/>
        </w:rPr>
        <w:drawing>
          <wp:anchor distT="0" distB="0" distL="114300" distR="114300" simplePos="0" relativeHeight="251973632" behindDoc="0" locked="0" layoutInCell="1" allowOverlap="1" wp14:anchorId="2387DF42" wp14:editId="2E8CA94A">
            <wp:simplePos x="0" y="0"/>
            <wp:positionH relativeFrom="column">
              <wp:posOffset>-302895</wp:posOffset>
            </wp:positionH>
            <wp:positionV relativeFrom="paragraph">
              <wp:posOffset>140112</wp:posOffset>
            </wp:positionV>
            <wp:extent cx="341630" cy="331470"/>
            <wp:effectExtent l="0" t="0" r="1270" b="0"/>
            <wp:wrapNone/>
            <wp:docPr id="305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3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D6ADA" w:rsidRPr="00320BF2" w:rsidRDefault="00FD6ADA" w:rsidP="00320BF2">
      <w:pPr>
        <w:pStyle w:val="Listenabsatz"/>
        <w:numPr>
          <w:ilvl w:val="0"/>
          <w:numId w:val="10"/>
        </w:numPr>
        <w:rPr>
          <w:sz w:val="24"/>
          <w:szCs w:val="24"/>
        </w:rPr>
      </w:pPr>
      <w:r w:rsidRPr="00320BF2">
        <w:rPr>
          <w:sz w:val="24"/>
          <w:szCs w:val="24"/>
        </w:rPr>
        <w:t>V</w:t>
      </w:r>
      <w:r w:rsidR="00864A55">
        <w:rPr>
          <w:sz w:val="24"/>
          <w:szCs w:val="24"/>
        </w:rPr>
        <w:t>ergleiche deinen Lösungsweg mit</w:t>
      </w:r>
      <w:r w:rsidR="00864A55" w:rsidRPr="00320BF2">
        <w:rPr>
          <w:sz w:val="24"/>
          <w:szCs w:val="24"/>
        </w:rPr>
        <w:t xml:space="preserve"> </w:t>
      </w:r>
      <w:r w:rsidR="00864A55">
        <w:rPr>
          <w:sz w:val="24"/>
          <w:szCs w:val="24"/>
        </w:rPr>
        <w:t>dem einer</w:t>
      </w:r>
      <w:r w:rsidR="00864A55" w:rsidRPr="00320BF2">
        <w:rPr>
          <w:sz w:val="24"/>
          <w:szCs w:val="24"/>
        </w:rPr>
        <w:t xml:space="preserve"> Partner</w:t>
      </w:r>
      <w:r w:rsidR="00864A55">
        <w:rPr>
          <w:sz w:val="24"/>
          <w:szCs w:val="24"/>
        </w:rPr>
        <w:t>in / eines Partners</w:t>
      </w:r>
      <w:r w:rsidR="00864A55" w:rsidRPr="00320BF2">
        <w:rPr>
          <w:sz w:val="24"/>
          <w:szCs w:val="24"/>
        </w:rPr>
        <w:t>.</w:t>
      </w:r>
    </w:p>
    <w:p w:rsidR="00FD6ADA" w:rsidRPr="0053787D" w:rsidRDefault="00FD6ADA" w:rsidP="00FD6ADA">
      <w:pPr>
        <w:rPr>
          <w:sz w:val="10"/>
          <w:szCs w:val="10"/>
        </w:rPr>
      </w:pPr>
    </w:p>
    <w:p w:rsidR="00CD2A5E" w:rsidRDefault="00CD2A5E" w:rsidP="000F3E77">
      <w:pPr>
        <w:rPr>
          <w:sz w:val="24"/>
          <w:szCs w:val="24"/>
        </w:rPr>
      </w:pPr>
    </w:p>
    <w:p w:rsidR="007B715A" w:rsidRDefault="00474518" w:rsidP="000F3E77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428038</wp:posOffset>
                </wp:positionH>
                <wp:positionV relativeFrom="paragraph">
                  <wp:posOffset>87223</wp:posOffset>
                </wp:positionV>
                <wp:extent cx="556260" cy="360045"/>
                <wp:effectExtent l="0" t="0" r="15240" b="20955"/>
                <wp:wrapNone/>
                <wp:docPr id="313" name="Gruppieren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360045"/>
                          <a:chOff x="0" y="0"/>
                          <a:chExt cx="556260" cy="360045"/>
                        </a:xfrm>
                      </wpg:grpSpPr>
                      <wps:wsp>
                        <wps:cNvPr id="150" name="Textfeld 1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626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576C" w:rsidRPr="008E0ACE" w:rsidRDefault="0097576C" w:rsidP="00B007E4">
                              <w:pPr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>Tipp-</w:t>
                              </w:r>
                              <w:r w:rsidRPr="008E0ACE">
                                <w:rPr>
                                  <w:rFonts w:ascii="Comic Sans MS" w:hAnsi="Comic Sans MS"/>
                                  <w:i/>
                                  <w:sz w:val="16"/>
                                  <w:szCs w:val="16"/>
                                </w:rPr>
                                <w:t>Karte</w:t>
                              </w:r>
                            </w:p>
                          </w:txbxContent>
                        </wps:txbx>
                        <wps:bodyPr rot="0" vert="horz" wrap="square" lIns="0" tIns="0" rIns="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Grafik 3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38" t="4449" r="78008" b="85699"/>
                          <a:stretch/>
                        </pic:blipFill>
                        <pic:spPr bwMode="auto">
                          <a:xfrm>
                            <a:off x="163902" y="138022"/>
                            <a:ext cx="198407" cy="215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313" o:spid="_x0000_s1033" style="position:absolute;margin-left:33.7pt;margin-top:6.85pt;width:43.8pt;height:28.35pt;z-index:251978752" coordsize="5562,36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wC87dCAAAAAAAOT/2ggJ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PYu5eeKJYwDMB/2Y1/wsSNW3Ut3hNveFuoUYyXEAMIsvCKBAQDcWRgnBmsk7eT&#10;mrQTVNSzOHKeSjrdXVXdPfOs33wf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IGf7NCBAAAAAACQ/2sjJ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YO/uUVYHogCA7lCwtHYJ7kAsXIDrcBWCVjaCS7BQm0j8&#10;iSbexwwkhPe95guvPAMhdyYzEzj15V4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DAH3boQAAAAAAAyP+1ERI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7B37yirA1EAgFfnWlyNlQtwCxZ29u4gja2FAR8YIca8nMsMJPz/&#10;BbvkFpdvQOfkDJwDX32YIU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T+sHd3q4rDUBhA3/9lBJ9BBK/02jfwRkHxpzZp97ALFU+HOTDDEcRZgdI0&#10;jSVZ3m6+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D4xQ4dCAAAAAAA+b82QoI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AHboQAAAAAAAyP+1ERI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7B37ygSAkEAQO8feIk5wMTGMgcwNJzYxA+If2vpgZHdXNnk&#10;FTR2GVTBi5sq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j/s0IEAAAAAAJD/ayMk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5ghw4EAAAAAID8XxshwY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AAe3caotdV/wE8khhKYm2tRLPUtNnaNCRp&#10;Y9I2+742ic1uNopESKkVG6t1g9YXikXcUCy4IIhQaUAUDCKIChVFsaAvxMSqGG2wTTJNs04ymSzn&#10;z/fAeZjGLsr/1aSfC2fuueee5z53PjMvv/x+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">
                <v:shape id="Textfeld 150" o:spid="_x0000_s1034" type="#_x0000_t202" style="position:absolute;width:5562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kKfcQA&#10;AADcAAAADwAAAGRycy9kb3ducmV2LnhtbESPQWvCQBCF7wX/wzJCb3Wj0KrRVbS04KUUjXgesmMS&#10;zc6G3a3Gf985FHp7w7z55r3lunetulGIjWcD41EGirj0tuHKwLH4fJmBignZYuuZDDwowno1eFpi&#10;bv2d93Q7pEoJhGOOBuqUulzrWNbkMI58Ryy7sw8Ok4yh0jbgXeCu1ZMse9MOG5YPNXb0XlN5Pfw4&#10;oYSPYsub4jGb7i6nch6+pt+NNeZ52G8WoBL16d/8d72zEv9V4ksZUa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pCn3EAAAA3AAAAA8AAAAAAAAAAAAAAAAAmAIAAGRycy9k&#10;b3ducmV2LnhtbFBLBQYAAAAABAAEAPUAAACJAwAAAAA=&#10;">
                  <v:textbox inset="0,0,0">
                    <w:txbxContent>
                      <w:p w:rsidR="0097576C" w:rsidRPr="008E0ACE" w:rsidRDefault="0097576C" w:rsidP="00B007E4">
                        <w:pPr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>Tipp-</w:t>
                        </w:r>
                        <w:r w:rsidRPr="008E0ACE">
                          <w:rPr>
                            <w:rFonts w:ascii="Comic Sans MS" w:hAnsi="Comic Sans MS"/>
                            <w:i/>
                            <w:sz w:val="16"/>
                            <w:szCs w:val="16"/>
                          </w:rPr>
                          <w:t>Karte</w:t>
                        </w:r>
                      </w:p>
                    </w:txbxContent>
                  </v:textbox>
                </v:shape>
                <v:shape id="Grafik 311" o:spid="_x0000_s1035" type="#_x0000_t75" style="position:absolute;left:1639;top:1380;width:1984;height:2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Z+LPDAAAA3AAAAA8AAABkcnMvZG93bnJldi54bWxEj0GLwjAUhO/C/ofwFryIplFwpWsUWRC9&#10;eND14PHRPJti81KaaLv/fiMIHoeZ+YZZrntXiwe1ofKsQU0yEMSFNxWXGs6/2/ECRIjIBmvPpOGP&#10;AqxXH4Ml5sZ3fKTHKZYiQTjkqMHG2ORShsKSwzDxDXHyrr51GJNsS2la7BLc1XKaZXPpsOK0YLGh&#10;H0vF7XR3GuROfV0r5S/RnrfhUG+KWzdaaD387DffICL18R1+tfdGw0wpeJ5JR0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Zn4s8MAAADcAAAADwAAAAAAAAAAAAAAAACf&#10;AgAAZHJzL2Rvd25yZXYueG1sUEsFBgAAAAAEAAQA9wAAAI8DAAAAAA==&#10;">
                  <v:imagedata r:id="rId17" o:title="" croptop="2916f" cropbottom="56164f" cropleft="5989f" cropright="51123f"/>
                  <v:path arrowok="t"/>
                </v:shape>
              </v:group>
            </w:pict>
          </mc:Fallback>
        </mc:AlternateContent>
      </w:r>
    </w:p>
    <w:p w:rsidR="00FD6ADA" w:rsidRDefault="000F3E77" w:rsidP="00B007E4">
      <w:pPr>
        <w:ind w:left="709" w:firstLine="709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D6ADA">
        <w:rPr>
          <w:sz w:val="24"/>
          <w:szCs w:val="24"/>
        </w:rPr>
        <w:t>Wenn ihr einen Tip</w:t>
      </w:r>
      <w:r w:rsidR="00864A55">
        <w:rPr>
          <w:sz w:val="24"/>
          <w:szCs w:val="24"/>
        </w:rPr>
        <w:t>p braucht, nehmt euch eine Tipp-</w:t>
      </w:r>
      <w:r w:rsidR="00FD6ADA">
        <w:rPr>
          <w:sz w:val="24"/>
          <w:szCs w:val="24"/>
        </w:rPr>
        <w:t>Karte zur Hilfe.</w:t>
      </w:r>
      <w:r w:rsidR="00B007E4" w:rsidRPr="00B007E4">
        <w:rPr>
          <w:rFonts w:cs="Arial"/>
          <w:noProof/>
          <w:sz w:val="20"/>
          <w:szCs w:val="20"/>
          <w:lang w:eastAsia="de-DE"/>
        </w:rPr>
        <w:t xml:space="preserve"> </w:t>
      </w:r>
    </w:p>
    <w:p w:rsidR="00CD2A5E" w:rsidRDefault="00CD2A5E" w:rsidP="00FD6ADA">
      <w:pPr>
        <w:rPr>
          <w:b/>
          <w:sz w:val="24"/>
          <w:szCs w:val="24"/>
        </w:rPr>
      </w:pPr>
    </w:p>
    <w:p w:rsidR="00CD2A5E" w:rsidRDefault="00CD2A5E" w:rsidP="00FD6ADA">
      <w:pPr>
        <w:rPr>
          <w:b/>
          <w:sz w:val="24"/>
          <w:szCs w:val="24"/>
        </w:rPr>
      </w:pPr>
    </w:p>
    <w:p w:rsidR="00FD6ADA" w:rsidRDefault="00B45636" w:rsidP="00FD6ADA">
      <w:pPr>
        <w:rPr>
          <w:b/>
          <w:sz w:val="24"/>
          <w:szCs w:val="24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977728" behindDoc="0" locked="0" layoutInCell="1" allowOverlap="1" wp14:anchorId="07C2C42D" wp14:editId="55ECB016">
            <wp:simplePos x="0" y="0"/>
            <wp:positionH relativeFrom="column">
              <wp:posOffset>-378460</wp:posOffset>
            </wp:positionH>
            <wp:positionV relativeFrom="paragraph">
              <wp:posOffset>164053</wp:posOffset>
            </wp:positionV>
            <wp:extent cx="465455" cy="335915"/>
            <wp:effectExtent l="0" t="0" r="0" b="6985"/>
            <wp:wrapNone/>
            <wp:docPr id="309" name="Grafik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nu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D6ADA" w:rsidRPr="00320BF2" w:rsidRDefault="00FD6ADA" w:rsidP="00320BF2">
      <w:pPr>
        <w:pStyle w:val="Listenabsatz"/>
        <w:numPr>
          <w:ilvl w:val="0"/>
          <w:numId w:val="10"/>
        </w:numPr>
        <w:spacing w:line="360" w:lineRule="auto"/>
        <w:rPr>
          <w:rFonts w:cs="Arial"/>
          <w:sz w:val="24"/>
          <w:szCs w:val="24"/>
        </w:rPr>
      </w:pPr>
      <w:r w:rsidRPr="00320BF2">
        <w:rPr>
          <w:rFonts w:cs="Arial"/>
          <w:sz w:val="24"/>
          <w:szCs w:val="24"/>
        </w:rPr>
        <w:t>Präsentiert euren Lösungsweg in der Klasse.</w:t>
      </w:r>
    </w:p>
    <w:p w:rsidR="00CD2A5E" w:rsidRDefault="00CD2A5E" w:rsidP="000F3E77">
      <w:pPr>
        <w:spacing w:line="360" w:lineRule="auto"/>
        <w:rPr>
          <w:rFonts w:cs="Arial"/>
          <w:sz w:val="24"/>
          <w:szCs w:val="24"/>
        </w:rPr>
      </w:pPr>
    </w:p>
    <w:p w:rsidR="00CD2A5E" w:rsidRDefault="00CD2A5E" w:rsidP="000F3E77">
      <w:pPr>
        <w:spacing w:line="360" w:lineRule="auto"/>
        <w:rPr>
          <w:rFonts w:cs="Arial"/>
          <w:sz w:val="24"/>
          <w:szCs w:val="24"/>
        </w:rPr>
      </w:pPr>
    </w:p>
    <w:p w:rsidR="00CD2A5E" w:rsidRDefault="00CD2A5E" w:rsidP="000F3E77">
      <w:pPr>
        <w:spacing w:line="360" w:lineRule="auto"/>
        <w:rPr>
          <w:rFonts w:cs="Arial"/>
          <w:sz w:val="24"/>
          <w:szCs w:val="24"/>
        </w:rPr>
      </w:pPr>
    </w:p>
    <w:p w:rsidR="005E4811" w:rsidRDefault="005E4811" w:rsidP="000F3E77">
      <w:pPr>
        <w:spacing w:line="360" w:lineRule="auto"/>
        <w:rPr>
          <w:rFonts w:cs="Arial"/>
          <w:sz w:val="24"/>
          <w:szCs w:val="24"/>
        </w:rPr>
      </w:pPr>
    </w:p>
    <w:p w:rsidR="000F3E77" w:rsidRPr="000F3E77" w:rsidRDefault="000F3E77" w:rsidP="000F3E77">
      <w:pPr>
        <w:spacing w:line="360" w:lineRule="auto"/>
        <w:rPr>
          <w:rFonts w:cs="Arial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D2005E" wp14:editId="6464D875">
                <wp:simplePos x="0" y="0"/>
                <wp:positionH relativeFrom="column">
                  <wp:posOffset>-372745</wp:posOffset>
                </wp:positionH>
                <wp:positionV relativeFrom="paragraph">
                  <wp:posOffset>154305</wp:posOffset>
                </wp:positionV>
                <wp:extent cx="396240" cy="396240"/>
                <wp:effectExtent l="19050" t="38100" r="41910" b="41910"/>
                <wp:wrapNone/>
                <wp:docPr id="59" name="Stern mit 5 Zacken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9624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ern mit 5 Zacken 59" o:spid="_x0000_s1026" style="position:absolute;margin-left:-29.35pt;margin-top:12.15pt;width:31.2pt;height:31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24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" path="m,151350r151351,1l198120,r46769,151351l396240,151350,273794,244889r46771,151350l198120,302698,75675,396239,122446,244889,,151350xe" fillcolor="#ffc000">
                <v:stroke joinstyle="miter"/>
                <v:path o:connecttype="custom" o:connectlocs="0,151350;151351,151351;198120,0;244889,151351;396240,151350;273794,244889;320565,396239;198120,302698;75675,396239;122446,244889;0,151350" o:connectangles="0,0,0,0,0,0,0,0,0,0,0"/>
              </v:shape>
            </w:pict>
          </mc:Fallback>
        </mc:AlternateContent>
      </w:r>
    </w:p>
    <w:p w:rsidR="005E4811" w:rsidRPr="005E4811" w:rsidRDefault="00FD6ADA" w:rsidP="00DC4F27">
      <w:pPr>
        <w:pStyle w:val="Listenabsatz"/>
        <w:numPr>
          <w:ilvl w:val="0"/>
          <w:numId w:val="2"/>
        </w:numPr>
        <w:rPr>
          <w:b/>
          <w:sz w:val="24"/>
          <w:szCs w:val="24"/>
        </w:rPr>
      </w:pPr>
      <w:r w:rsidRPr="005E4811">
        <w:rPr>
          <w:b/>
          <w:sz w:val="24"/>
          <w:szCs w:val="24"/>
        </w:rPr>
        <w:t xml:space="preserve">Denke dir eine eigene Aufgabe aus. </w:t>
      </w:r>
    </w:p>
    <w:p w:rsidR="00FD6ADA" w:rsidRPr="000F3E77" w:rsidRDefault="00FD6ADA" w:rsidP="005E4811">
      <w:pPr>
        <w:pStyle w:val="Listenabsatz"/>
        <w:ind w:left="720"/>
        <w:rPr>
          <w:sz w:val="24"/>
          <w:szCs w:val="24"/>
        </w:rPr>
      </w:pPr>
      <w:r w:rsidRPr="000F3E77">
        <w:rPr>
          <w:sz w:val="24"/>
          <w:szCs w:val="24"/>
        </w:rPr>
        <w:t xml:space="preserve">Nutze die Aufgaben </w:t>
      </w:r>
      <w:r w:rsidR="007C53C7">
        <w:rPr>
          <w:sz w:val="24"/>
          <w:szCs w:val="24"/>
        </w:rPr>
        <w:t>5 und 6</w:t>
      </w:r>
      <w:r w:rsidRPr="000F3E77">
        <w:rPr>
          <w:sz w:val="24"/>
          <w:szCs w:val="24"/>
        </w:rPr>
        <w:t xml:space="preserve"> als Hilfe.</w:t>
      </w:r>
    </w:p>
    <w:p w:rsidR="00FD6ADA" w:rsidRDefault="00FD6ADA" w:rsidP="00FD6ADA">
      <w:pPr>
        <w:pStyle w:val="Listenabsatz"/>
        <w:ind w:left="720"/>
        <w:rPr>
          <w:sz w:val="24"/>
          <w:szCs w:val="24"/>
        </w:rPr>
      </w:pPr>
    </w:p>
    <w:p w:rsidR="00FD6ADA" w:rsidRPr="00320BF2" w:rsidRDefault="00FD6ADA" w:rsidP="00320BF2">
      <w:pPr>
        <w:pStyle w:val="Listenabsatz"/>
        <w:numPr>
          <w:ilvl w:val="0"/>
          <w:numId w:val="10"/>
        </w:numPr>
        <w:rPr>
          <w:sz w:val="24"/>
          <w:szCs w:val="24"/>
        </w:rPr>
      </w:pPr>
      <w:r w:rsidRPr="00320BF2">
        <w:rPr>
          <w:sz w:val="24"/>
          <w:szCs w:val="24"/>
        </w:rPr>
        <w:t>Löse die Aufgabe selbst.</w:t>
      </w:r>
    </w:p>
    <w:p w:rsidR="00FD6ADA" w:rsidRDefault="00FD6ADA" w:rsidP="00FD6ADA">
      <w:pPr>
        <w:pStyle w:val="Listenabsatz"/>
        <w:ind w:left="1428"/>
        <w:rPr>
          <w:sz w:val="24"/>
          <w:szCs w:val="24"/>
        </w:rPr>
      </w:pPr>
    </w:p>
    <w:p w:rsidR="000A72D6" w:rsidRPr="00320BF2" w:rsidRDefault="00FD6ADA" w:rsidP="00320BF2">
      <w:pPr>
        <w:pStyle w:val="Listenabsatz"/>
        <w:numPr>
          <w:ilvl w:val="0"/>
          <w:numId w:val="10"/>
        </w:numPr>
        <w:rPr>
          <w:sz w:val="24"/>
          <w:szCs w:val="24"/>
        </w:rPr>
      </w:pPr>
      <w:r w:rsidRPr="00320BF2">
        <w:rPr>
          <w:sz w:val="24"/>
          <w:szCs w:val="24"/>
        </w:rPr>
        <w:t xml:space="preserve">Schreibe sie für ein anderes Kind auf ein kariertes Blatt. </w:t>
      </w:r>
    </w:p>
    <w:p w:rsidR="00FD6ADA" w:rsidRPr="000A72D6" w:rsidRDefault="00A76EC3" w:rsidP="00320BF2">
      <w:pPr>
        <w:ind w:firstLine="709"/>
        <w:rPr>
          <w:sz w:val="24"/>
          <w:szCs w:val="24"/>
        </w:rPr>
      </w:pPr>
      <w:r w:rsidRPr="000A72D6">
        <w:rPr>
          <w:sz w:val="24"/>
          <w:szCs w:val="24"/>
        </w:rPr>
        <w:t>Schreibe die Lösung zur Selbstkontrolle auf die Rückseite.</w:t>
      </w:r>
    </w:p>
    <w:p w:rsidR="00FD6ADA" w:rsidRDefault="00FD6ADA" w:rsidP="00FD6ADA">
      <w:pPr>
        <w:pStyle w:val="Listenabsatz"/>
        <w:rPr>
          <w:sz w:val="24"/>
          <w:szCs w:val="24"/>
        </w:rPr>
      </w:pPr>
    </w:p>
    <w:p w:rsidR="00FD6ADA" w:rsidRPr="00320BF2" w:rsidRDefault="00FD6ADA" w:rsidP="00320BF2">
      <w:pPr>
        <w:pStyle w:val="Listenabsatz"/>
        <w:numPr>
          <w:ilvl w:val="0"/>
          <w:numId w:val="11"/>
        </w:numPr>
        <w:rPr>
          <w:sz w:val="24"/>
          <w:szCs w:val="24"/>
        </w:rPr>
      </w:pPr>
      <w:r w:rsidRPr="00320BF2">
        <w:rPr>
          <w:sz w:val="24"/>
          <w:szCs w:val="24"/>
        </w:rPr>
        <w:t>Überlege dir einen Tipp.</w:t>
      </w:r>
    </w:p>
    <w:p w:rsidR="00FD6ADA" w:rsidRDefault="00FD6ADA" w:rsidP="00FD6ADA">
      <w:pPr>
        <w:rPr>
          <w:b/>
          <w:sz w:val="24"/>
          <w:szCs w:val="24"/>
        </w:rPr>
      </w:pPr>
    </w:p>
    <w:p w:rsidR="00FD6ADA" w:rsidRDefault="00FD6ADA" w:rsidP="00FD6ADA">
      <w:pPr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D6ADA" w:rsidRDefault="00FD6ADA" w:rsidP="00FD6AD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610C18" wp14:editId="6E19E8A1">
                <wp:simplePos x="0" y="0"/>
                <wp:positionH relativeFrom="column">
                  <wp:posOffset>13970</wp:posOffset>
                </wp:positionH>
                <wp:positionV relativeFrom="paragraph">
                  <wp:posOffset>311150</wp:posOffset>
                </wp:positionV>
                <wp:extent cx="5760085" cy="2339340"/>
                <wp:effectExtent l="9525" t="11430" r="12065" b="11430"/>
                <wp:wrapNone/>
                <wp:docPr id="58" name="Textfeld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76C" w:rsidRPr="00BC2A78" w:rsidRDefault="0097576C" w:rsidP="00FD6AD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97576C" w:rsidRDefault="0097576C" w:rsidP="00FD6AD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Tipp-</w:t>
                            </w:r>
                            <w:r w:rsidRPr="008A42A4">
                              <w:rPr>
                                <w:rFonts w:ascii="Comic Sans MS" w:hAnsi="Comic Sans MS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Karte</w:t>
                            </w:r>
                          </w:p>
                          <w:p w:rsidR="0097576C" w:rsidRDefault="0097576C" w:rsidP="00FD6AD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97576C" w:rsidRDefault="0097576C" w:rsidP="00FD6AD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>Überlege, wie groß der Winkel zwischen</w:t>
                            </w:r>
                          </w:p>
                          <w:p w:rsidR="0097576C" w:rsidRDefault="0097576C" w:rsidP="00FD6AD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 xml:space="preserve">den einzelnen Ziffern auf der Uhr </w:t>
                            </w:r>
                          </w:p>
                          <w:p w:rsidR="0097576C" w:rsidRDefault="0097576C" w:rsidP="00BC2A78">
                            <w:pPr>
                              <w:ind w:left="1415" w:firstLine="709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jeweils ist.</w:t>
                            </w:r>
                          </w:p>
                          <w:p w:rsidR="0097576C" w:rsidRDefault="0097576C" w:rsidP="00FD6AD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97576C" w:rsidRPr="008A42A4" w:rsidRDefault="0097576C" w:rsidP="00FD6AD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58" o:spid="_x0000_s1036" type="#_x0000_t202" style="position:absolute;margin-left:1.1pt;margin-top:24.5pt;width:453.55pt;height:18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">
                <v:textbox>
                  <w:txbxContent>
                    <w:p w:rsidR="0097576C" w:rsidRPr="00BC2A78" w:rsidRDefault="0097576C" w:rsidP="00FD6ADA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sz w:val="16"/>
                          <w:szCs w:val="16"/>
                          <w:u w:val="single"/>
                        </w:rPr>
                      </w:pPr>
                    </w:p>
                    <w:p w:rsidR="0097576C" w:rsidRDefault="0097576C" w:rsidP="00FD6ADA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sz w:val="40"/>
                          <w:szCs w:val="40"/>
                          <w:u w:val="single"/>
                        </w:rPr>
                        <w:t>Tipp-</w:t>
                      </w:r>
                      <w:r w:rsidRPr="008A42A4">
                        <w:rPr>
                          <w:rFonts w:ascii="Comic Sans MS" w:hAnsi="Comic Sans MS"/>
                          <w:b/>
                          <w:i/>
                          <w:sz w:val="40"/>
                          <w:szCs w:val="40"/>
                          <w:u w:val="single"/>
                        </w:rPr>
                        <w:t>Karte</w:t>
                      </w:r>
                    </w:p>
                    <w:p w:rsidR="0097576C" w:rsidRDefault="0097576C" w:rsidP="00FD6AD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</w:p>
                    <w:p w:rsidR="0097576C" w:rsidRDefault="0097576C" w:rsidP="00FD6AD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>Überlege, wie groß der Winkel zwischen</w:t>
                      </w:r>
                    </w:p>
                    <w:p w:rsidR="0097576C" w:rsidRDefault="0097576C" w:rsidP="00FD6AD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 xml:space="preserve">den einzelnen Ziffern auf der Uhr </w:t>
                      </w:r>
                    </w:p>
                    <w:p w:rsidR="0097576C" w:rsidRDefault="0097576C" w:rsidP="00BC2A78">
                      <w:pPr>
                        <w:ind w:left="1415" w:firstLine="709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jeweils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ist.</w:t>
                      </w:r>
                    </w:p>
                    <w:p w:rsidR="0097576C" w:rsidRDefault="0097576C" w:rsidP="00FD6AD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97576C" w:rsidRPr="008A42A4" w:rsidRDefault="0097576C" w:rsidP="00FD6AD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FD6ADA" w:rsidRDefault="007E4E1A" w:rsidP="00FD6ADA">
      <w:pPr>
        <w:spacing w:line="240" w:lineRule="auto"/>
        <w:rPr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181D5133" wp14:editId="37C0D2CA">
                <wp:simplePos x="0" y="0"/>
                <wp:positionH relativeFrom="column">
                  <wp:posOffset>133985</wp:posOffset>
                </wp:positionH>
                <wp:positionV relativeFrom="paragraph">
                  <wp:posOffset>141300</wp:posOffset>
                </wp:positionV>
                <wp:extent cx="937895" cy="1214120"/>
                <wp:effectExtent l="0" t="19050" r="0" b="5080"/>
                <wp:wrapNone/>
                <wp:docPr id="300" name="Gruppieren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895" cy="1214120"/>
                          <a:chOff x="0" y="0"/>
                          <a:chExt cx="938213" cy="1214437"/>
                        </a:xfrm>
                      </wpg:grpSpPr>
                      <pic:pic xmlns:pic="http://schemas.openxmlformats.org/drawingml/2006/picture">
                        <pic:nvPicPr>
                          <pic:cNvPr id="301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6225"/>
                            <a:ext cx="938213" cy="938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302" name="Gruppieren 302"/>
                        <wpg:cNvGrpSpPr>
                          <a:grpSpLocks/>
                        </wpg:cNvGrpSpPr>
                        <wpg:grpSpPr bwMode="auto">
                          <a:xfrm>
                            <a:off x="381000" y="0"/>
                            <a:ext cx="460456" cy="745385"/>
                            <a:chOff x="2298" y="2523"/>
                            <a:chExt cx="726" cy="1176"/>
                          </a:xfrm>
                        </wpg:grpSpPr>
                        <wps:wsp>
                          <wps:cNvPr id="303" name="AutoShape 24"/>
                          <wps:cNvSpPr>
                            <a:spLocks noChangeArrowheads="1"/>
                          </wps:cNvSpPr>
                          <wps:spPr bwMode="auto">
                            <a:xfrm rot="11670283">
                              <a:off x="2298" y="2715"/>
                              <a:ext cx="521" cy="98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0000">
                                <a:alpha val="70000"/>
                              </a:srgbClr>
                            </a:solidFill>
                            <a:ln w="9525">
                              <a:solidFill>
                                <a:srgbClr val="FF0000">
                                  <a:alpha val="7000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AutoShape 25"/>
                          <wps:cNvSpPr>
                            <a:spLocks noChangeArrowheads="1"/>
                          </wps:cNvSpPr>
                          <wps:spPr bwMode="auto">
                            <a:xfrm rot="6191174">
                              <a:off x="2414" y="2437"/>
                              <a:ext cx="524" cy="696"/>
                            </a:xfrm>
                            <a:prstGeom prst="moon">
                              <a:avLst>
                                <a:gd name="adj" fmla="val 87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300" o:spid="_x0000_s1026" style="position:absolute;margin-left:10.55pt;margin-top:11.15pt;width:73.85pt;height:95.6pt;z-index:251780096;mso-height-relative:margin" coordsize="9382,12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">
                <v:shape id="Bild 1" o:spid="_x0000_s1027" type="#_x0000_t75" style="position:absolute;top:2762;width:9382;height:9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+IXPEAAAA3AAAAA8AAABkcnMvZG93bnJldi54bWxEj0FrwkAUhO+C/2F5ghfRjRYkRFeRFsUe&#10;etBW8PjMPrPB7NuQXU38991CweMwM98wy3VnK/GgxpeOFUwnCQji3OmSCwU/39txCsIHZI2VY1Lw&#10;JA/rVb+3xEy7lg/0OIZCRAj7DBWYEOpMSp8bsugnriaO3tU1FkOUTSF1g22E20rOkmQuLZYcFwzW&#10;9G4ovx3vVsHuVM/mX2V6/jx8GG3Sy6iQLSk1HHSbBYhAXXiF/9t7reAtmcLfmXg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+IXPEAAAA3AAAAA8AAAAAAAAAAAAAAAAA&#10;nwIAAGRycy9kb3ducmV2LnhtbFBLBQYAAAAABAAEAPcAAACQAwAAAAA=&#10;">
                  <v:imagedata r:id="rId11" o:title=""/>
                  <v:path arrowok="t"/>
                </v:shape>
                <v:group id="Gruppieren 302" o:spid="_x0000_s1028" style="position:absolute;left:3810;width:4604;height:7453" coordorigin="2298,2523" coordsize="726,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AutoShape 24" o:spid="_x0000_s1029" type="#_x0000_t5" style="position:absolute;left:2298;top:2715;width:521;height:984;rotation:-108458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z31sQA&#10;AADcAAAADwAAAGRycy9kb3ducmV2LnhtbESPQWvCQBSE7wX/w/IEL0U3NUU0ukpRCp6Epl68PbLP&#10;JJp9G3dXTf31bqHQ4zAz3zCLVWcacSPna8sK3kYJCOLC6ppLBfvvz+EUhA/IGhvLpOCHPKyWvZcF&#10;Ztre+YtueShFhLDPUEEVQptJ6YuKDPqRbYmjd7TOYIjSlVI7vEe4aeQ4SSbSYM1xocKW1hUV5/xq&#10;FJycle84241T2tA+P7SX18dhotSg333MQQTqwn/4r73VCtIkhd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99bEAAAA3AAAAA8AAAAAAAAAAAAAAAAAmAIAAGRycy9k&#10;b3ducmV2LnhtbFBLBQYAAAAABAAEAPUAAACJAwAAAAA=&#10;" fillcolor="red" strokecolor="red">
                    <v:fill opacity="46003f"/>
                    <v:stroke opacity="46003f"/>
                  </v:shape>
                  <v:shape id="AutoShape 25" o:spid="_x0000_s1030" type="#_x0000_t184" style="position:absolute;left:2414;top:2437;width:524;height:696;rotation:67624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0H8MA&#10;AADcAAAADwAAAGRycy9kb3ducmV2LnhtbESPQWvCQBSE70L/w/IK3nQTbUVSN6GIQi4FtfX+yD6T&#10;kOzbkF1N/PeuIPQ4zMw3zCYbTStu1LvasoJ4HoEgLqyuuVTw97ufrUE4j6yxtUwK7uQgS98mG0y0&#10;HfhIt5MvRYCwS1BB5X2XSOmKigy6ue2Ig3exvUEfZF9K3eMQ4KaViyhaSYM1h4UKO9pWVDSnq1Fg&#10;f9ylOK84PppmzD/37nDY5YNS0/fx+wuEp9H/h1/tXCtYRh/wPBOOgE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k0H8MAAADcAAAADwAAAAAAAAAAAAAAAACYAgAAZHJzL2Rv&#10;d25yZXYueG1sUEsFBgAAAAAEAAQA9QAAAIgDAAAAAA==&#10;" adj="18900" strokecolor="white"/>
                </v:group>
              </v:group>
            </w:pict>
          </mc:Fallback>
        </mc:AlternateContent>
      </w:r>
    </w:p>
    <w:p w:rsidR="00FD6ADA" w:rsidRDefault="00DA3463" w:rsidP="00FD6ADA">
      <w:pPr>
        <w:spacing w:line="240" w:lineRule="auto"/>
        <w:rPr>
          <w:sz w:val="24"/>
          <w:szCs w:val="24"/>
        </w:rPr>
      </w:pPr>
      <w:r>
        <w:rPr>
          <w:rFonts w:ascii="Comic Sans MS" w:hAnsi="Comic Sans MS"/>
          <w:noProof/>
          <w:sz w:val="28"/>
          <w:szCs w:val="28"/>
          <w:lang w:eastAsia="de-DE"/>
        </w:rPr>
        <w:drawing>
          <wp:anchor distT="0" distB="0" distL="114300" distR="114300" simplePos="0" relativeHeight="251983872" behindDoc="0" locked="0" layoutInCell="1" allowOverlap="1" wp14:anchorId="69C8F3E6" wp14:editId="5D41B83D">
            <wp:simplePos x="0" y="0"/>
            <wp:positionH relativeFrom="column">
              <wp:posOffset>4855845</wp:posOffset>
            </wp:positionH>
            <wp:positionV relativeFrom="paragraph">
              <wp:posOffset>4445</wp:posOffset>
            </wp:positionV>
            <wp:extent cx="853440" cy="1086485"/>
            <wp:effectExtent l="0" t="0" r="3810" b="0"/>
            <wp:wrapNone/>
            <wp:docPr id="544" name="Grafik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ADA" w:rsidRDefault="00DA3463" w:rsidP="00FD6ADA">
      <w:pPr>
        <w:spacing w:line="240" w:lineRule="auto"/>
        <w:rPr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FA6B9B7" wp14:editId="5A2F75D9">
                <wp:simplePos x="0" y="0"/>
                <wp:positionH relativeFrom="column">
                  <wp:posOffset>5214249</wp:posOffset>
                </wp:positionH>
                <wp:positionV relativeFrom="paragraph">
                  <wp:posOffset>160020</wp:posOffset>
                </wp:positionV>
                <wp:extent cx="144145" cy="252095"/>
                <wp:effectExtent l="0" t="0" r="8255" b="0"/>
                <wp:wrapNone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76C" w:rsidRPr="00DA3463" w:rsidRDefault="0097576C" w:rsidP="00FD6ADA">
                            <w:pP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3463"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  <w:p w:rsidR="0097576C" w:rsidRPr="00DA3463" w:rsidRDefault="0097576C" w:rsidP="00FD6ADA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57" o:spid="_x0000_s1037" type="#_x0000_t202" style="position:absolute;margin-left:410.55pt;margin-top:12.6pt;width:11.35pt;height:19.8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" fillcolor="white [3212]" stroked="f">
                <v:textbox inset="0,0,0,0">
                  <w:txbxContent>
                    <w:p w:rsidR="0097576C" w:rsidRPr="00DA3463" w:rsidRDefault="0097576C" w:rsidP="00FD6ADA">
                      <w:pPr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3463"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  <w:p w:rsidR="0097576C" w:rsidRPr="00DA3463" w:rsidRDefault="0097576C" w:rsidP="00FD6ADA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7E4E1A" w:rsidP="00FD6AD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AF92BA9" wp14:editId="740CD958">
                <wp:simplePos x="0" y="0"/>
                <wp:positionH relativeFrom="column">
                  <wp:posOffset>134550</wp:posOffset>
                </wp:positionH>
                <wp:positionV relativeFrom="paragraph">
                  <wp:posOffset>64463</wp:posOffset>
                </wp:positionV>
                <wp:extent cx="1213485" cy="937895"/>
                <wp:effectExtent l="0" t="0" r="24765" b="0"/>
                <wp:wrapNone/>
                <wp:docPr id="38" name="Gruppieren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3485" cy="937895"/>
                          <a:chOff x="0" y="0"/>
                          <a:chExt cx="1213623" cy="938254"/>
                        </a:xfrm>
                      </wpg:grpSpPr>
                      <pic:pic xmlns:pic="http://schemas.openxmlformats.org/drawingml/2006/picture">
                        <pic:nvPicPr>
                          <pic:cNvPr id="44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54" cy="938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54" name="Gruppieren 54"/>
                        <wpg:cNvGrpSpPr>
                          <a:grpSpLocks/>
                        </wpg:cNvGrpSpPr>
                        <wpg:grpSpPr bwMode="auto">
                          <a:xfrm>
                            <a:off x="465593" y="381663"/>
                            <a:ext cx="748030" cy="442595"/>
                            <a:chOff x="2430" y="3562"/>
                            <a:chExt cx="1178" cy="697"/>
                          </a:xfrm>
                        </wpg:grpSpPr>
                        <wps:wsp>
                          <wps:cNvPr id="55" name="AutoShape 24"/>
                          <wps:cNvSpPr>
                            <a:spLocks noChangeArrowheads="1"/>
                          </wps:cNvSpPr>
                          <wps:spPr bwMode="auto">
                            <a:xfrm rot="17074021">
                              <a:off x="2661" y="3331"/>
                              <a:ext cx="521" cy="98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0000">
                                <a:alpha val="70000"/>
                              </a:srgbClr>
                            </a:solidFill>
                            <a:ln w="9525">
                              <a:solidFill>
                                <a:srgbClr val="FF0000">
                                  <a:alpha val="7000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AutoShape 25"/>
                          <wps:cNvSpPr>
                            <a:spLocks noChangeArrowheads="1"/>
                          </wps:cNvSpPr>
                          <wps:spPr bwMode="auto">
                            <a:xfrm rot="11625388">
                              <a:off x="3084" y="3562"/>
                              <a:ext cx="524" cy="697"/>
                            </a:xfrm>
                            <a:prstGeom prst="moon">
                              <a:avLst>
                                <a:gd name="adj" fmla="val 875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38" o:spid="_x0000_s1026" style="position:absolute;margin-left:10.6pt;margin-top:5.1pt;width:95.55pt;height:73.85pt;z-index:251683840" coordsize="12136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">
                <v:shape id="Bild 1" o:spid="_x0000_s1027" type="#_x0000_t75" style="position:absolute;width:9382;height:9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W/3HEAAAA2wAAAA8AAABkcnMvZG93bnJldi54bWxEj0FrwkAUhO+C/2F5Qi9SNw0iIboGaanU&#10;Qw/aFjy+Zl+zwezbkF1N/PddQfA4zMw3zKoYbCMu1PnasYKXWQKCuHS65krB99f7cwbCB2SNjWNS&#10;cCUPxXo8WmGuXc97uhxCJSKEfY4KTAhtLqUvDVn0M9cSR+/PdRZDlF0ldYd9hNtGpkmykBZrjgsG&#10;W3o1VJ4OZ6tg+9Omi886O+72b0ab7HdayZ6UepoMmyWIQEN4hO/tD61gPofbl/gD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W/3HEAAAA2wAAAA8AAAAAAAAAAAAAAAAA&#10;nwIAAGRycy9kb3ducmV2LnhtbFBLBQYAAAAABAAEAPcAAACQAwAAAAA=&#10;">
                  <v:imagedata r:id="rId11" o:title=""/>
                  <v:path arrowok="t"/>
                </v:shape>
                <v:group id="Gruppieren 54" o:spid="_x0000_s1028" style="position:absolute;left:4655;top:3816;width:7481;height:4426" coordorigin="2430,3562" coordsize="1178,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AutoShape 24" o:spid="_x0000_s1029" type="#_x0000_t5" style="position:absolute;left:2661;top:3331;width:521;height:984;rotation:-49435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ujcUA&#10;AADbAAAADwAAAGRycy9kb3ducmV2LnhtbESPQWvCQBSE74X+h+UVvBTdRLBo6hpEEbz0oAaCt0f2&#10;mYRm34bsmqT++m5B6HGYmW+YdTqaRvTUudqygngWgSAurK65VJBdDtMlCOeRNTaWScEPOUg3ry9r&#10;TLQd+ET92ZciQNglqKDyvk2kdEVFBt3MtsTBu9nOoA+yK6XucAhw08h5FH1IgzWHhQpb2lVUfJ/v&#10;RsFXXuzHB93yOMv08SFX8/z9apSavI3bTxCeRv8ffraPWsFiAX9fw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a6NxQAAANsAAAAPAAAAAAAAAAAAAAAAAJgCAABkcnMv&#10;ZG93bnJldi54bWxQSwUGAAAAAAQABAD1AAAAigMAAAAA&#10;" fillcolor="red" strokecolor="red">
                    <v:fill opacity="46003f"/>
                    <v:stroke opacity="46003f"/>
                  </v:shape>
                  <v:shape id="AutoShape 25" o:spid="_x0000_s1030" type="#_x0000_t184" style="position:absolute;left:3084;top:3562;width:524;height:697;rotation:-108949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iIHcMA&#10;AADbAAAADwAAAGRycy9kb3ducmV2LnhtbESPwWrDMBBE74X8g9hAbo3cQoxxrYQSCPRW4vrQ42Kt&#10;bWFr5Vpq7OTro0Chx2Fm3jDFYbGDuNDkjWMFL9sEBHHttOFWQfV1es5A+ICscXBMCq7k4bBfPRWY&#10;azfzmS5laEWEsM9RQRfCmEvp644s+q0biaPXuMliiHJqpZ5wjnA7yNckSaVFw3Ghw5GOHdV9+WsV&#10;ePq8pcv39Tj/zJj1/clUTWmU2qyX9zcQgZbwH/5rf2gFuxQeX+IP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iIHcMAAADbAAAADwAAAAAAAAAAAAAAAACYAgAAZHJzL2Rv&#10;d25yZXYueG1sUEsFBgAAAAAEAAQA9QAAAIgDAAAAAA==&#10;" adj="18900" strokecolor="white [3212]"/>
                </v:group>
              </v:group>
            </w:pict>
          </mc:Fallback>
        </mc:AlternateContent>
      </w: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CA493B" w:rsidRDefault="00CA493B" w:rsidP="00FD6ADA">
      <w:pPr>
        <w:spacing w:line="240" w:lineRule="auto"/>
        <w:rPr>
          <w:sz w:val="24"/>
          <w:szCs w:val="24"/>
        </w:rPr>
      </w:pPr>
    </w:p>
    <w:p w:rsidR="007E4E1A" w:rsidRDefault="007E4E1A" w:rsidP="00FD6ADA">
      <w:pPr>
        <w:spacing w:line="240" w:lineRule="auto"/>
        <w:rPr>
          <w:sz w:val="24"/>
          <w:szCs w:val="24"/>
        </w:rPr>
      </w:pPr>
    </w:p>
    <w:p w:rsidR="00CA493B" w:rsidRDefault="00CA493B" w:rsidP="00FD6ADA">
      <w:pPr>
        <w:spacing w:line="240" w:lineRule="auto"/>
        <w:rPr>
          <w:sz w:val="24"/>
          <w:szCs w:val="24"/>
        </w:rPr>
      </w:pPr>
    </w:p>
    <w:p w:rsidR="00CA493B" w:rsidRDefault="0099425F" w:rsidP="00FD6AD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718939" wp14:editId="6EA9FA90">
                <wp:simplePos x="0" y="0"/>
                <wp:positionH relativeFrom="column">
                  <wp:posOffset>31750</wp:posOffset>
                </wp:positionH>
                <wp:positionV relativeFrom="paragraph">
                  <wp:posOffset>132080</wp:posOffset>
                </wp:positionV>
                <wp:extent cx="5760085" cy="2339340"/>
                <wp:effectExtent l="0" t="0" r="12065" b="22860"/>
                <wp:wrapNone/>
                <wp:docPr id="53" name="Textfeld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76C" w:rsidRPr="00262643" w:rsidRDefault="0097576C" w:rsidP="00FD6AD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30"/>
                                <w:szCs w:val="30"/>
                                <w:u w:val="single"/>
                              </w:rPr>
                            </w:pPr>
                          </w:p>
                          <w:p w:rsidR="0097576C" w:rsidRDefault="0097576C" w:rsidP="00FD6AD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Tipp-</w:t>
                            </w:r>
                            <w:r w:rsidRPr="008A42A4">
                              <w:rPr>
                                <w:rFonts w:ascii="Comic Sans MS" w:hAnsi="Comic Sans MS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 xml:space="preserve">Karte </w:t>
                            </w:r>
                          </w:p>
                          <w:p w:rsidR="0097576C" w:rsidRDefault="0097576C" w:rsidP="00FD6AD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97576C" w:rsidRDefault="0097576C" w:rsidP="00FD6AD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  <w:t xml:space="preserve">Überlege, wie weit der kleine Zeiger </w:t>
                            </w:r>
                          </w:p>
                          <w:p w:rsidR="0097576C" w:rsidRDefault="0097576C" w:rsidP="00D04764">
                            <w:pPr>
                              <w:ind w:left="1416" w:firstLine="708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bereits in Richtung 5 auf der Uhr </w:t>
                            </w:r>
                          </w:p>
                          <w:p w:rsidR="0097576C" w:rsidRDefault="0097576C" w:rsidP="00D04764">
                            <w:pPr>
                              <w:ind w:left="1416" w:firstLine="708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gewandert ist.</w:t>
                            </w:r>
                          </w:p>
                          <w:p w:rsidR="0097576C" w:rsidRDefault="0097576C" w:rsidP="00FD6AD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97576C" w:rsidRPr="008A42A4" w:rsidRDefault="0097576C" w:rsidP="00FD6ADA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53" o:spid="_x0000_s1038" type="#_x0000_t202" style="position:absolute;margin-left:2.5pt;margin-top:10.4pt;width:453.55pt;height:18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">
                <v:textbox>
                  <w:txbxContent>
                    <w:p w:rsidR="0097576C" w:rsidRPr="00262643" w:rsidRDefault="0097576C" w:rsidP="00FD6ADA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sz w:val="30"/>
                          <w:szCs w:val="30"/>
                          <w:u w:val="single"/>
                        </w:rPr>
                      </w:pPr>
                    </w:p>
                    <w:p w:rsidR="0097576C" w:rsidRDefault="0097576C" w:rsidP="00FD6ADA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sz w:val="40"/>
                          <w:szCs w:val="40"/>
                          <w:u w:val="single"/>
                        </w:rPr>
                        <w:t>Tipp-</w:t>
                      </w:r>
                      <w:r w:rsidRPr="008A42A4">
                        <w:rPr>
                          <w:rFonts w:ascii="Comic Sans MS" w:hAnsi="Comic Sans MS"/>
                          <w:b/>
                          <w:i/>
                          <w:sz w:val="40"/>
                          <w:szCs w:val="40"/>
                          <w:u w:val="single"/>
                        </w:rPr>
                        <w:t xml:space="preserve">Karte </w:t>
                      </w:r>
                    </w:p>
                    <w:p w:rsidR="0097576C" w:rsidRDefault="0097576C" w:rsidP="00FD6AD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</w:p>
                    <w:p w:rsidR="0097576C" w:rsidRDefault="0097576C" w:rsidP="00FD6AD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  <w:t xml:space="preserve">Überlege, wie weit der kleine Zeiger </w:t>
                      </w:r>
                    </w:p>
                    <w:p w:rsidR="0097576C" w:rsidRDefault="0097576C" w:rsidP="00D04764">
                      <w:pPr>
                        <w:ind w:left="1416" w:firstLine="708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bereits in Richtung 5 auf der Uhr </w:t>
                      </w:r>
                    </w:p>
                    <w:p w:rsidR="0097576C" w:rsidRDefault="0097576C" w:rsidP="00D04764">
                      <w:pPr>
                        <w:ind w:left="1416" w:firstLine="708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gewandert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ist.</w:t>
                      </w:r>
                    </w:p>
                    <w:p w:rsidR="0097576C" w:rsidRDefault="0097576C" w:rsidP="00FD6AD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97576C" w:rsidRPr="008A42A4" w:rsidRDefault="0097576C" w:rsidP="00FD6ADA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CA493B" w:rsidRDefault="00DA3463" w:rsidP="00FD6ADA">
      <w:pPr>
        <w:spacing w:line="240" w:lineRule="auto"/>
        <w:rPr>
          <w:sz w:val="24"/>
          <w:szCs w:val="24"/>
        </w:rPr>
      </w:pPr>
      <w:r>
        <w:rPr>
          <w:rFonts w:ascii="Comic Sans MS" w:hAnsi="Comic Sans MS"/>
          <w:noProof/>
          <w:sz w:val="28"/>
          <w:szCs w:val="28"/>
          <w:lang w:eastAsia="de-DE"/>
        </w:rPr>
        <w:drawing>
          <wp:anchor distT="0" distB="0" distL="114300" distR="114300" simplePos="0" relativeHeight="251988992" behindDoc="0" locked="0" layoutInCell="1" allowOverlap="1" wp14:anchorId="7E0DE9D8" wp14:editId="76D0F1E9">
            <wp:simplePos x="0" y="0"/>
            <wp:positionH relativeFrom="column">
              <wp:posOffset>4852670</wp:posOffset>
            </wp:positionH>
            <wp:positionV relativeFrom="paragraph">
              <wp:posOffset>73025</wp:posOffset>
            </wp:positionV>
            <wp:extent cx="853440" cy="1086485"/>
            <wp:effectExtent l="0" t="0" r="3810" b="0"/>
            <wp:wrapNone/>
            <wp:docPr id="546" name="Grafik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93B" w:rsidRDefault="00CA493B" w:rsidP="00FD6ADA">
      <w:pPr>
        <w:spacing w:line="240" w:lineRule="auto"/>
        <w:rPr>
          <w:sz w:val="24"/>
          <w:szCs w:val="24"/>
        </w:rPr>
      </w:pPr>
    </w:p>
    <w:p w:rsidR="00CA493B" w:rsidRDefault="00DA3463" w:rsidP="00FD6ADA">
      <w:pPr>
        <w:spacing w:line="240" w:lineRule="auto"/>
        <w:rPr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0CADA97" wp14:editId="51308043">
                <wp:simplePos x="0" y="0"/>
                <wp:positionH relativeFrom="column">
                  <wp:posOffset>5218430</wp:posOffset>
                </wp:positionH>
                <wp:positionV relativeFrom="paragraph">
                  <wp:posOffset>44714</wp:posOffset>
                </wp:positionV>
                <wp:extent cx="144145" cy="252095"/>
                <wp:effectExtent l="0" t="0" r="8255" b="0"/>
                <wp:wrapNone/>
                <wp:docPr id="545" name="Textfeld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" cy="252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76C" w:rsidRPr="00DA3463" w:rsidRDefault="0097576C" w:rsidP="00DA3463">
                            <w:pP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:rsidR="0097576C" w:rsidRPr="00DA3463" w:rsidRDefault="0097576C" w:rsidP="00DA3463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545" o:spid="_x0000_s1039" type="#_x0000_t202" style="position:absolute;margin-left:410.9pt;margin-top:3.5pt;width:11.35pt;height:19.8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" fillcolor="white [3212]" stroked="f">
                <v:textbox inset="0,0,0,0">
                  <w:txbxContent>
                    <w:p w:rsidR="0097576C" w:rsidRPr="00DA3463" w:rsidRDefault="0097576C" w:rsidP="00DA3463">
                      <w:pPr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  <w:p w:rsidR="0097576C" w:rsidRPr="00DA3463" w:rsidRDefault="0097576C" w:rsidP="00DA3463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493B" w:rsidRDefault="00CA493B" w:rsidP="00FD6ADA">
      <w:pPr>
        <w:spacing w:line="240" w:lineRule="auto"/>
        <w:rPr>
          <w:sz w:val="24"/>
          <w:szCs w:val="24"/>
        </w:rPr>
      </w:pPr>
    </w:p>
    <w:p w:rsidR="00CA493B" w:rsidRDefault="0099425F" w:rsidP="00FD6ADA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AEEAEB6" wp14:editId="71B15C53">
                <wp:simplePos x="0" y="0"/>
                <wp:positionH relativeFrom="column">
                  <wp:posOffset>245539</wp:posOffset>
                </wp:positionH>
                <wp:positionV relativeFrom="paragraph">
                  <wp:posOffset>113170</wp:posOffset>
                </wp:positionV>
                <wp:extent cx="1079202" cy="1042086"/>
                <wp:effectExtent l="0" t="0" r="6985" b="0"/>
                <wp:wrapNone/>
                <wp:docPr id="701" name="Gruppieren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202" cy="1042086"/>
                          <a:chOff x="0" y="0"/>
                          <a:chExt cx="1079202" cy="1042086"/>
                        </a:xfrm>
                      </wpg:grpSpPr>
                      <wpg:grpSp>
                        <wpg:cNvPr id="700" name="Gruppieren 700"/>
                        <wpg:cNvGrpSpPr/>
                        <wpg:grpSpPr>
                          <a:xfrm>
                            <a:off x="0" y="0"/>
                            <a:ext cx="998855" cy="937895"/>
                            <a:chOff x="0" y="0"/>
                            <a:chExt cx="999088" cy="938151"/>
                          </a:xfrm>
                        </wpg:grpSpPr>
                        <pic:pic xmlns:pic="http://schemas.openxmlformats.org/drawingml/2006/picture">
                          <pic:nvPicPr>
                            <pic:cNvPr id="47" name="Bild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38151" cy="9381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49" name="AutoShape 27"/>
                          <wps:cNvSpPr>
                            <a:spLocks noChangeArrowheads="1"/>
                          </wps:cNvSpPr>
                          <wps:spPr bwMode="auto">
                            <a:xfrm rot="18057527">
                              <a:off x="617517" y="380011"/>
                              <a:ext cx="151090" cy="612052"/>
                            </a:xfrm>
                            <a:prstGeom prst="triangle">
                              <a:avLst>
                                <a:gd name="adj" fmla="val 100000"/>
                              </a:avLst>
                            </a:prstGeom>
                            <a:solidFill>
                              <a:srgbClr val="FF0000">
                                <a:alpha val="70000"/>
                              </a:srgbClr>
                            </a:solidFill>
                            <a:ln w="9525">
                              <a:solidFill>
                                <a:srgbClr val="FF0000">
                                  <a:alpha val="7000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Gerade Verbindung mit Pfeil 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200" y="445325"/>
                              <a:ext cx="179657" cy="17967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" name="AutoShape 28"/>
                        <wps:cNvSpPr>
                          <a:spLocks noChangeArrowheads="1"/>
                        </wps:cNvSpPr>
                        <wps:spPr bwMode="auto">
                          <a:xfrm rot="13302737">
                            <a:off x="754082" y="712521"/>
                            <a:ext cx="325120" cy="329565"/>
                          </a:xfrm>
                          <a:prstGeom prst="moon">
                            <a:avLst>
                              <a:gd name="adj" fmla="val 87500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701" o:spid="_x0000_s1026" style="position:absolute;margin-left:19.35pt;margin-top:8.9pt;width:85pt;height:82.05pt;z-index:251698176;mso-width-relative:margin;mso-height-relative:margin" coordsize="10792,10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">
                <v:group id="Gruppieren 700" o:spid="_x0000_s1027" style="position:absolute;width:9988;height:9378" coordsize="9990,9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Bild 1" o:spid="_x0000_s1028" type="#_x0000_t75" style="position:absolute;width:9381;height:9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EYQbEAAAA2wAAAA8AAABkcnMvZG93bnJldi54bWxEj09rwkAUxO8Fv8PyhF6KbipFQ3QVsbTU&#10;gwf/gcdn9pkNZt+G7Nak374rCB6HmfkNM1t0thI3anzpWMH7MAFBnDtdcqHgsP8apCB8QNZYOSYF&#10;f+RhMe+9zDDTruUt3XahEBHCPkMFJoQ6k9Lnhiz6oauJo3dxjcUQZVNI3WAb4baSoyQZS4slxwWD&#10;Na0M5dfdr1XwfaxH402ZntbbT6NNen4rZEtKvfa75RREoC48w4/2j1bwMYH7l/gD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EYQbEAAAA2wAAAA8AAAAAAAAAAAAAAAAA&#10;nwIAAGRycy9kb3ducmV2LnhtbFBLBQYAAAAABAAEAPcAAACQAwAAAAA=&#10;">
                    <v:imagedata r:id="rId11" o:title=""/>
                    <v:path arrowok="t"/>
                  </v:shape>
                  <v:shape id="AutoShape 27" o:spid="_x0000_s1029" type="#_x0000_t5" style="position:absolute;left:6174;top:3800;width:1511;height:6120;rotation:-38693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hdsUA&#10;AADbAAAADwAAAGRycy9kb3ducmV2LnhtbESPQWvCQBSE70L/w/IEL0U3kbaY1FWKaOlNq4LXZ/Y1&#10;CWbfhuxGo7++Kwgeh5n5hpnOO1OJMzWutKwgHkUgiDOrS84V7Her4QSE88gaK8uk4EoO5rOX3hRT&#10;bS/8S+etz0WAsEtRQeF9nUrpsoIMupGtiYP3ZxuDPsgml7rBS4CbSo6j6EMaLDksFFjToqDstG2N&#10;gvfX9W4fJ8lx08Z42FTtd35bjpUa9LuvTxCeOv8MP9o/WsFbAvcv4Q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iF2xQAAANsAAAAPAAAAAAAAAAAAAAAAAJgCAABkcnMv&#10;ZG93bnJldi54bWxQSwUGAAAAAAQABAD1AAAAigMAAAAA&#10;" adj="21600" fillcolor="red" strokecolor="red">
                    <v:fill opacity="46003f"/>
                    <v:stroke opacity="46003f"/>
                  </v:shape>
                  <v:shape id="Gerade Verbindung mit Pfeil 51" o:spid="_x0000_s1030" type="#_x0000_t32" style="position:absolute;left:4572;top:4453;width:1796;height:17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4locIAAADbAAAADwAAAGRycy9kb3ducmV2LnhtbESPQWvCQBSE7wX/w/IEb3WjoITUVYog&#10;evCi7aHHR/Y1SZt9G3afMfn3bqHgcZiZb5jNbnCt6inExrOBxTwDRVx623Bl4PPj8JqDioJssfVM&#10;BkaKsNtOXjZYWH/nC/VXqVSCcCzQQC3SFVrHsiaHce474uR9++BQkgyVtgHvCe5avcyytXbYcFqo&#10;saN9TeXv9eYM9J2cjzR+5T9nL8FS3i/HizZmNh3e30AJDfIM/7dP1sBqAX9f0g/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x4locIAAADbAAAADwAAAAAAAAAAAAAA&#10;AAChAgAAZHJzL2Rvd25yZXYueG1sUEsFBgAAAAAEAAQA+QAAAJADAAAAAA==&#10;" strokeweight="2.25pt">
                    <v:stroke endarrow="block"/>
                  </v:shape>
                </v:group>
                <v:shape id="AutoShape 28" o:spid="_x0000_s1031" type="#_x0000_t184" style="position:absolute;left:7540;top:7125;width:3252;height:3295;rotation:-90628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MQb8A&#10;AADbAAAADwAAAGRycy9kb3ducmV2LnhtbERPTYvCMBC9L/gfwgje1lRB0WoUEYT1smIVwdvQjE21&#10;mZQmW+u/3xwEj4/3vVx3thItNb50rGA0TEAQ506XXCg4n3bfMxA+IGusHJOCF3lYr3pfS0y1e/KR&#10;2iwUIoawT1GBCaFOpfS5IYt+6GriyN1cYzFE2BRSN/iM4baS4ySZSoslxwaDNW0N5Y/szyqw+naY&#10;X9rfPd/n5hEm9eWVXcdKDfrdZgEiUBc+4rf7RyuYxPXxS/wB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hoxBvwAAANsAAAAPAAAAAAAAAAAAAAAAAJgCAABkcnMvZG93bnJl&#10;di54bWxQSwUGAAAAAAQABAD1AAAAhAMAAAAA&#10;" adj="18900" fillcolor="white [3212]" strokecolor="white [3212]"/>
              </v:group>
            </w:pict>
          </mc:Fallback>
        </mc:AlternateContent>
      </w:r>
    </w:p>
    <w:p w:rsidR="00CA493B" w:rsidRDefault="00CA493B" w:rsidP="00FD6ADA">
      <w:pPr>
        <w:spacing w:line="240" w:lineRule="auto"/>
        <w:rPr>
          <w:sz w:val="24"/>
          <w:szCs w:val="24"/>
        </w:rPr>
      </w:pPr>
    </w:p>
    <w:p w:rsidR="00CA493B" w:rsidRDefault="00CA493B" w:rsidP="00FD6ADA">
      <w:pPr>
        <w:spacing w:line="240" w:lineRule="auto"/>
        <w:rPr>
          <w:sz w:val="24"/>
          <w:szCs w:val="24"/>
        </w:rPr>
      </w:pPr>
    </w:p>
    <w:p w:rsidR="00CA493B" w:rsidRDefault="00CA493B" w:rsidP="00FD6ADA">
      <w:pPr>
        <w:spacing w:line="240" w:lineRule="auto"/>
        <w:rPr>
          <w:sz w:val="24"/>
          <w:szCs w:val="24"/>
        </w:rPr>
      </w:pPr>
    </w:p>
    <w:p w:rsidR="00CA493B" w:rsidRDefault="00CA493B" w:rsidP="00FD6ADA">
      <w:pPr>
        <w:spacing w:line="240" w:lineRule="auto"/>
        <w:rPr>
          <w:sz w:val="24"/>
          <w:szCs w:val="24"/>
        </w:rPr>
      </w:pPr>
    </w:p>
    <w:p w:rsidR="00CA493B" w:rsidRDefault="00CA493B" w:rsidP="00FD6ADA">
      <w:pPr>
        <w:spacing w:line="240" w:lineRule="auto"/>
        <w:rPr>
          <w:sz w:val="24"/>
          <w:szCs w:val="24"/>
        </w:rPr>
      </w:pPr>
    </w:p>
    <w:p w:rsidR="00CA493B" w:rsidRDefault="00CA493B" w:rsidP="00FD6ADA">
      <w:pPr>
        <w:spacing w:line="240" w:lineRule="auto"/>
        <w:rPr>
          <w:sz w:val="24"/>
          <w:szCs w:val="24"/>
        </w:rPr>
      </w:pPr>
    </w:p>
    <w:p w:rsidR="00CA493B" w:rsidRDefault="00CA493B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FD6ADA" w:rsidRDefault="00FD6ADA" w:rsidP="00FD6ADA">
      <w:pPr>
        <w:spacing w:line="240" w:lineRule="auto"/>
        <w:rPr>
          <w:sz w:val="24"/>
          <w:szCs w:val="24"/>
        </w:rPr>
      </w:pPr>
    </w:p>
    <w:p w:rsidR="00024337" w:rsidRDefault="00024337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95DEA" w:rsidRDefault="00E37195" w:rsidP="00095DEA">
      <w:pPr>
        <w:spacing w:before="60" w:after="1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Lösungen</w:t>
      </w:r>
    </w:p>
    <w:p w:rsidR="00E37195" w:rsidRPr="002D5AA9" w:rsidRDefault="00E37195" w:rsidP="00E37195">
      <w:pPr>
        <w:pStyle w:val="Listenabsatz"/>
        <w:numPr>
          <w:ilvl w:val="0"/>
          <w:numId w:val="13"/>
        </w:numPr>
        <w:spacing w:before="60" w:after="120"/>
        <w:rPr>
          <w:b/>
          <w:sz w:val="24"/>
          <w:szCs w:val="24"/>
        </w:rPr>
      </w:pPr>
      <w:r w:rsidRPr="002D5AA9">
        <w:rPr>
          <w:b/>
          <w:sz w:val="24"/>
          <w:szCs w:val="24"/>
        </w:rPr>
        <w:t>Gib die Uhrzeiten und Winkel an.</w:t>
      </w:r>
    </w:p>
    <w:p w:rsidR="00E37195" w:rsidRPr="00E37195" w:rsidRDefault="00E37195" w:rsidP="00E37195">
      <w:pPr>
        <w:pStyle w:val="Listenabsatz"/>
        <w:numPr>
          <w:ilvl w:val="0"/>
          <w:numId w:val="4"/>
        </w:numPr>
        <w:ind w:left="714" w:hanging="357"/>
        <w:rPr>
          <w:sz w:val="24"/>
          <w:szCs w:val="24"/>
          <w:u w:val="single"/>
        </w:rPr>
      </w:pPr>
      <w:r w:rsidRPr="00DC4F27">
        <w:rPr>
          <w:sz w:val="24"/>
          <w:szCs w:val="24"/>
        </w:rPr>
        <w:t xml:space="preserve">Wie spät ist es? </w:t>
      </w:r>
      <w:r w:rsidRPr="00E37195">
        <w:rPr>
          <w:color w:val="A6A6A6" w:themeColor="background1" w:themeShade="A6"/>
          <w:sz w:val="24"/>
          <w:szCs w:val="24"/>
          <w:u w:val="single"/>
        </w:rPr>
        <w:t>Es ist 18:00 Uhr, 06:00 Uhr, 6 Uhr</w:t>
      </w:r>
      <w:r w:rsidRPr="00E37195">
        <w:rPr>
          <w:sz w:val="24"/>
          <w:szCs w:val="24"/>
          <w:u w:val="single"/>
        </w:rPr>
        <w:t xml:space="preserve"> </w:t>
      </w:r>
    </w:p>
    <w:p w:rsidR="00E37195" w:rsidRPr="00DC4F27" w:rsidRDefault="00E37195" w:rsidP="00E37195">
      <w:pPr>
        <w:pStyle w:val="Listenabsatz"/>
        <w:numPr>
          <w:ilvl w:val="0"/>
          <w:numId w:val="4"/>
        </w:numPr>
        <w:rPr>
          <w:sz w:val="24"/>
          <w:szCs w:val="24"/>
        </w:rPr>
      </w:pPr>
      <w:r w:rsidRPr="00DC4F27">
        <w:rPr>
          <w:sz w:val="24"/>
          <w:szCs w:val="24"/>
        </w:rPr>
        <w:t xml:space="preserve">Wie groß ist der markierte Winkel zwischen </w:t>
      </w:r>
    </w:p>
    <w:p w:rsidR="00E37195" w:rsidRPr="00E37195" w:rsidRDefault="00E37195" w:rsidP="00E37195">
      <w:pPr>
        <w:ind w:firstLine="709"/>
        <w:rPr>
          <w:color w:val="A6A6A6" w:themeColor="background1" w:themeShade="A6"/>
          <w:sz w:val="24"/>
          <w:szCs w:val="24"/>
          <w:u w:val="single"/>
        </w:rPr>
      </w:pPr>
      <w:r w:rsidRPr="00CD2A5E">
        <w:rPr>
          <w:sz w:val="24"/>
          <w:szCs w:val="24"/>
        </w:rPr>
        <w:t xml:space="preserve">dem kleinen und dem großen Zeiger? </w:t>
      </w:r>
      <w:r>
        <w:rPr>
          <w:sz w:val="24"/>
          <w:szCs w:val="24"/>
        </w:rPr>
        <w:t xml:space="preserve"> </w:t>
      </w:r>
      <w:r w:rsidRPr="00E37195">
        <w:rPr>
          <w:color w:val="A6A6A6" w:themeColor="background1" w:themeShade="A6"/>
          <w:sz w:val="24"/>
          <w:szCs w:val="24"/>
          <w:u w:val="single"/>
        </w:rPr>
        <w:t>180°</w:t>
      </w:r>
    </w:p>
    <w:p w:rsidR="00E37195" w:rsidRDefault="00E37195" w:rsidP="00E37195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65CAD616" wp14:editId="3183FB49">
                <wp:simplePos x="0" y="0"/>
                <wp:positionH relativeFrom="column">
                  <wp:posOffset>518795</wp:posOffset>
                </wp:positionH>
                <wp:positionV relativeFrom="paragraph">
                  <wp:posOffset>109220</wp:posOffset>
                </wp:positionV>
                <wp:extent cx="1744345" cy="1077595"/>
                <wp:effectExtent l="0" t="57150" r="27305" b="0"/>
                <wp:wrapNone/>
                <wp:docPr id="37" name="Gruppieren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345" cy="1077595"/>
                          <a:chOff x="0" y="0"/>
                          <a:chExt cx="1744345" cy="1077595"/>
                        </a:xfrm>
                      </wpg:grpSpPr>
                      <pic:pic xmlns:pic="http://schemas.openxmlformats.org/drawingml/2006/picture">
                        <pic:nvPicPr>
                          <pic:cNvPr id="39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42" name="Gruppieren 42"/>
                        <wpg:cNvGrpSpPr>
                          <a:grpSpLocks/>
                        </wpg:cNvGrpSpPr>
                        <wpg:grpSpPr bwMode="auto">
                          <a:xfrm>
                            <a:off x="438150" y="0"/>
                            <a:ext cx="1306195" cy="1077595"/>
                            <a:chOff x="2335" y="4465"/>
                            <a:chExt cx="2057" cy="1697"/>
                          </a:xfrm>
                        </wpg:grpSpPr>
                        <wps:wsp>
                          <wps:cNvPr id="60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95" y="4560"/>
                              <a:ext cx="740" cy="1372"/>
                            </a:xfrm>
                            <a:prstGeom prst="rect">
                              <a:avLst/>
                            </a:prstGeom>
                            <a:solidFill>
                              <a:srgbClr val="FF0000">
                                <a:alpha val="55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505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AutoShape 18"/>
                          <wps:cNvSpPr>
                            <a:spLocks noChangeArrowheads="1"/>
                          </wps:cNvSpPr>
                          <wps:spPr bwMode="auto">
                            <a:xfrm rot="11026254">
                              <a:off x="2379" y="4465"/>
                              <a:ext cx="2013" cy="1697"/>
                            </a:xfrm>
                            <a:prstGeom prst="moon">
                              <a:avLst>
                                <a:gd name="adj" fmla="val 6350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rc 19"/>
                          <wps:cNvSpPr>
                            <a:spLocks/>
                          </wps:cNvSpPr>
                          <wps:spPr bwMode="auto">
                            <a:xfrm>
                              <a:off x="2366" y="4529"/>
                              <a:ext cx="755" cy="84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2988"/>
                                <a:gd name="T2" fmla="*/ 21555 w 21600"/>
                                <a:gd name="T3" fmla="*/ 22988 h 22988"/>
                                <a:gd name="T4" fmla="*/ 0 w 21600"/>
                                <a:gd name="T5" fmla="*/ 21600 h 229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2988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2063"/>
                                    <a:pt x="21585" y="22525"/>
                                    <a:pt x="21555" y="22988"/>
                                  </a:cubicBezTo>
                                </a:path>
                                <a:path w="21600" h="22988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22063"/>
                                    <a:pt x="21585" y="22525"/>
                                    <a:pt x="21555" y="22988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Arc 20"/>
                          <wps:cNvSpPr>
                            <a:spLocks/>
                          </wps:cNvSpPr>
                          <wps:spPr bwMode="auto">
                            <a:xfrm rot="5400000">
                              <a:off x="2349" y="5195"/>
                              <a:ext cx="757" cy="7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235 0 0"/>
                                <a:gd name="G2" fmla="+- 21600 0 0"/>
                                <a:gd name="T0" fmla="*/ 3956 w 21600"/>
                                <a:gd name="T1" fmla="*/ 0 h 21235"/>
                                <a:gd name="T2" fmla="*/ 21600 w 21600"/>
                                <a:gd name="T3" fmla="*/ 21235 h 21235"/>
                                <a:gd name="T4" fmla="*/ 0 w 21600"/>
                                <a:gd name="T5" fmla="*/ 21235 h 212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235" fill="none" extrusionOk="0">
                                  <a:moveTo>
                                    <a:pt x="3955" y="0"/>
                                  </a:moveTo>
                                  <a:cubicBezTo>
                                    <a:pt x="14183" y="1905"/>
                                    <a:pt x="21600" y="10831"/>
                                    <a:pt x="21600" y="21235"/>
                                  </a:cubicBezTo>
                                </a:path>
                                <a:path w="21600" h="21235" stroke="0" extrusionOk="0">
                                  <a:moveTo>
                                    <a:pt x="3955" y="0"/>
                                  </a:moveTo>
                                  <a:cubicBezTo>
                                    <a:pt x="14183" y="1905"/>
                                    <a:pt x="21600" y="10831"/>
                                    <a:pt x="21600" y="21235"/>
                                  </a:cubicBezTo>
                                  <a:lnTo>
                                    <a:pt x="0" y="212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9" name="Gerade Verbindung mit Pfeil 289"/>
                        <wps:cNvCnPr>
                          <a:cxnSpLocks noChangeShapeType="1"/>
                        </wps:cNvCnPr>
                        <wps:spPr bwMode="auto">
                          <a:xfrm flipV="1">
                            <a:off x="476250" y="123825"/>
                            <a:ext cx="635" cy="36131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Gerade Verbindung mit Pfeil 290"/>
                        <wps:cNvCnPr>
                          <a:cxnSpLocks noChangeShapeType="1"/>
                        </wps:cNvCnPr>
                        <wps:spPr bwMode="auto">
                          <a:xfrm>
                            <a:off x="476250" y="447675"/>
                            <a:ext cx="1270" cy="27686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7" o:spid="_x0000_s1026" style="position:absolute;margin-left:40.85pt;margin-top:8.6pt;width:137.35pt;height:84.85pt;z-index:251813888" coordsize="17443,10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">
                <v:shape id="Bild 1" o:spid="_x0000_s1027" type="#_x0000_t75" style="position:absolute;top:285;width:9334;height: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RI5LFAAAA2wAAAA8AAABkcnMvZG93bnJldi54bWxEj0FrwkAUhO8F/8PyhF6KbmpB0piNSEXR&#10;Qw/aCj2+Zp/ZYPZtyG5N+u/dgtDjMDPfMPlysI24UudrxwqepwkI4tLpmisFnx+bSQrCB2SNjWNS&#10;8EselsXoIcdMu54PdD2GSkQI+wwVmBDaTEpfGrLop64ljt7ZdRZDlF0ldYd9hNtGzpJkLi3WHBcM&#10;tvRmqLwcf6yC7amdzd/r9Gt/WBtt0u+nSvak1ON4WC1ABBrCf/je3mkFL6/w9yX+AFn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SOSxQAAANsAAAAPAAAAAAAAAAAAAAAA&#10;AJ8CAABkcnMvZG93bnJldi54bWxQSwUGAAAAAAQABAD3AAAAkQMAAAAA&#10;">
                  <v:imagedata r:id="rId11" o:title=""/>
                  <v:path arrowok="t"/>
                </v:shape>
                <v:group id="Gruppieren 42" o:spid="_x0000_s1028" style="position:absolute;left:4381;width:13062;height:10775" coordorigin="2335,4465" coordsize="2057,1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rect id="Rectangle 17" o:spid="_x0000_s1029" style="position:absolute;left:2395;top:4560;width:740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o7ZsIA&#10;AADbAAAADwAAAGRycy9kb3ducmV2LnhtbERPTWuDQBC9B/IflgnkFtemkAbjKiFpIZdCa3poboM7&#10;VdGdNe5W7b/vHgo9Pt53ms+mEyMNrrGs4CGKQRCXVjdcKfi4vmz2IJxH1thZJgU/5CDPlosUE20n&#10;fqex8JUIIewSVFB73ydSurImgy6yPXHgvuxg0Ac4VFIPOIVw08ltHO+kwYZDQ409nWoq2+LbKNDP&#10;p6fj+fx4a9+mT9Pd9fjaolRqvZqPBxCeZv8v/nNftIJdWB++hB8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yjtmwgAAANsAAAAPAAAAAAAAAAAAAAAAAJgCAABkcnMvZG93&#10;bnJldi54bWxQSwUGAAAAAAQABAD1AAAAhwMAAAAA&#10;" fillcolor="red" stroked="f" strokecolor="#ff5050">
                    <v:fill opacity="35980f"/>
                  </v:rect>
                  <v:shape id="AutoShape 18" o:spid="_x0000_s1030" type="#_x0000_t184" style="position:absolute;left:2379;top:4465;width:2013;height:1697;rotation:-1154935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fp78A&#10;AADbAAAADwAAAGRycy9kb3ducmV2LnhtbESPwQrCMBBE74L/EFbwZtN6UKnGIoLgwYNWP2Bp1rbY&#10;bEoTtfr1RhA8DjPzhlllvWnEgzpXW1aQRDEI4sLqmksFl/NusgDhPLLGxjIpeJGDbD0crDDV9skn&#10;euS+FAHCLkUFlfdtKqUrKjLoItsSB+9qO4M+yK6UusNngJtGTuN4Jg3WHBYqbGlbUXHL70bBm/v3&#10;oT7luHBtMj+6+fawM7lS41G/WYLw1Pt/+NfeawWzKXy/hB8g1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29+nvwAAANsAAAAPAAAAAAAAAAAAAAAAAJgCAABkcnMvZG93bnJl&#10;di54bWxQSwUGAAAAAAQABAD1AAAAhAMAAAAA&#10;" adj="13717" strokecolor="white"/>
                  <v:shape id="Arc 19" o:spid="_x0000_s1031" style="position:absolute;left:2366;top:4529;width:755;height:846;visibility:visible;mso-wrap-style:square;v-text-anchor:top" coordsize="21600,22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OOMAA&#10;AADbAAAADwAAAGRycy9kb3ducmV2LnhtbESPS4vCMBSF98L8h3AH3GmqgkjHKDIouHBTH8z2klzb&#10;MM1NaWKt/94IgsvDeXyc5bp3teioDdazgsk4A0GsvbFcKjifdqMFiBCRDdaeScGDAqxXX4Ml5sbf&#10;uaDuGEuRRjjkqKCKscmlDLoih2HsG+LkXX3rMCbZltK0eE/jrpbTLJtLh5YTocKGfivS/8ebS5Bi&#10;d7hY1Ps/s7kWutxO0HYXpYbf/eYHRKQ+fsLv9t4omM/g9SX9A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2OOMAAAADbAAAADwAAAAAAAAAAAAAAAACYAgAAZHJzL2Rvd25y&#10;ZXYueG1sUEsFBgAAAAAEAAQA9QAAAIUDAAAAAA==&#10;" path="m-1,nfc11929,,21600,9670,21600,21600v,463,-15,925,-45,1388em-1,nsc11929,,21600,9670,21600,21600v,463,-15,925,-45,1388l,21600,-1,xe" filled="f" strokeweight="1.5pt">
                    <v:path arrowok="t" o:extrusionok="f" o:connecttype="custom" o:connectlocs="0,0;753,846;0,795" o:connectangles="0,0,0"/>
                  </v:shape>
                  <v:shape id="Arc 20" o:spid="_x0000_s1032" style="position:absolute;left:2349;top:5195;width:757;height:786;rotation:90;visibility:visible;mso-wrap-style:square;v-text-anchor:top" coordsize="21600,2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6728EA&#10;AADcAAAADwAAAGRycy9kb3ducmV2LnhtbERPy4rCMBTdD/gP4QqzG1MdFKnGUhTBQVB0ZuHy0tw+&#10;aHNTmqgdv94sBJeH814mvWnEjTpXWVYwHkUgiDOrKy4U/P1uv+YgnEfW2FgmBf/kIFkNPpYYa3vn&#10;E93OvhAhhF2MCkrv21hKl5Vk0I1sSxy43HYGfYBdIXWH9xBuGjmJopk0WHFoKLGldUlZfb4aBbzP&#10;L/X3tDodU96Q/Xm06SGfKvU57NMFCE+9f4tf7p1WMJmH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Ou9vBAAAA3AAAAA8AAAAAAAAAAAAAAAAAmAIAAGRycy9kb3du&#10;cmV2LnhtbFBLBQYAAAAABAAEAPUAAACGAwAAAAA=&#10;" path="m3955,nfc14183,1905,21600,10831,21600,21235em3955,nsc14183,1905,21600,10831,21600,21235l,21235,3955,xe" filled="f" strokeweight="1.5pt">
                    <v:path arrowok="t" o:extrusionok="f" o:connecttype="custom" o:connectlocs="139,0;757,786;0,786" o:connectangles="0,0,0"/>
                  </v:shape>
                </v:group>
                <v:shape id="Gerade Verbindung mit Pfeil 289" o:spid="_x0000_s1033" type="#_x0000_t32" style="position:absolute;left:4762;top:1238;width:6;height:36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+ZMUAAADcAAAADwAAAGRycy9kb3ducmV2LnhtbESPQWsCMRSE7wX/Q3iCt5pVsOjWKGor&#10;KPSy6sHeHpvXzdLNy5JEXf99IxQ8DjPzDTNfdrYRV/KhdqxgNMxAEJdO11wpOB23r1MQISJrbByT&#10;gjsFWC56L3PMtbtxQddDrESCcMhRgYmxzaUMpSGLYeha4uT9OG8xJukrqT3eEtw2cpxlb9JizWnB&#10;YEsbQ+Xv4WIVrFf7ws8+vnaf56w5m9H3pS4mpNSg363eQUTq4jP8395pBePpDB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Z+ZMUAAADcAAAADwAAAAAAAAAA&#10;AAAAAAChAgAAZHJzL2Rvd25yZXYueG1sUEsFBgAAAAAEAAQA+QAAAJMDAAAAAA==&#10;" strokeweight="1.5pt">
                  <v:stroke startarrow="oval" endarrow="block"/>
                </v:shape>
                <v:shape id="Gerade Verbindung mit Pfeil 290" o:spid="_x0000_s1034" type="#_x0000_t32" style="position:absolute;left:4762;top:4476;width:13;height:27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KIzr8AAADcAAAADwAAAGRycy9kb3ducmV2LnhtbERPPW/CMBDdK/EfrENiKw4ZUJpiEEJC&#10;7cAC7dDxFB9JID5H9hGSf18PlTo+ve/NbnSdGijE1rOB1TIDRVx523Jt4Pvr+FqAioJssfNMBiaK&#10;sNvOXjZYWv/kMw0XqVUK4ViigUakL7WOVUMO49L3xIm7+uBQEgy1tgGfKdx1Os+ytXbYcmposKdD&#10;Q9X98nAGhl5OHzT9FLeTl2CpGPLprI1ZzMf9OyihUf7Ff+5PayB/S/PTmXQE9P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9KIzr8AAADcAAAADwAAAAAAAAAAAAAAAACh&#10;AgAAZHJzL2Rvd25yZXYueG1sUEsFBgAAAAAEAAQA+QAAAI0DAAAAAA==&#10;" strokeweight="2.25pt">
                  <v:stroke endarrow="block"/>
                </v:shape>
              </v:group>
            </w:pict>
          </mc:Fallback>
        </mc:AlternateContent>
      </w:r>
    </w:p>
    <w:p w:rsidR="00E37195" w:rsidRDefault="00E37195" w:rsidP="00E37195">
      <w:pPr>
        <w:rPr>
          <w:sz w:val="24"/>
          <w:szCs w:val="24"/>
        </w:rPr>
      </w:pPr>
    </w:p>
    <w:p w:rsidR="00E37195" w:rsidRDefault="00E37195" w:rsidP="00E37195">
      <w:pPr>
        <w:rPr>
          <w:sz w:val="24"/>
          <w:szCs w:val="24"/>
        </w:rPr>
      </w:pPr>
    </w:p>
    <w:p w:rsidR="00E37195" w:rsidRDefault="00E37195" w:rsidP="00E37195">
      <w:pPr>
        <w:rPr>
          <w:sz w:val="24"/>
          <w:szCs w:val="24"/>
        </w:rPr>
      </w:pPr>
    </w:p>
    <w:p w:rsidR="00E37195" w:rsidRDefault="00E37195" w:rsidP="00E37195">
      <w:pPr>
        <w:rPr>
          <w:sz w:val="24"/>
          <w:szCs w:val="24"/>
        </w:rPr>
      </w:pPr>
    </w:p>
    <w:p w:rsidR="00E37195" w:rsidRDefault="00E37195" w:rsidP="00E37195">
      <w:pPr>
        <w:rPr>
          <w:sz w:val="24"/>
          <w:szCs w:val="24"/>
        </w:rPr>
      </w:pPr>
    </w:p>
    <w:p w:rsidR="00E37195" w:rsidRDefault="00E37195" w:rsidP="00E37195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E37195" w:rsidRPr="00DC4F27" w:rsidRDefault="00E37195" w:rsidP="00E37195">
      <w:pPr>
        <w:pStyle w:val="Listenabsatz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Der Winkel heißt </w:t>
      </w:r>
      <w:r>
        <w:rPr>
          <w:color w:val="A6A6A6" w:themeColor="background1" w:themeShade="A6"/>
          <w:sz w:val="24"/>
          <w:szCs w:val="24"/>
          <w:u w:val="single"/>
        </w:rPr>
        <w:t xml:space="preserve"> gestreckter Winkel. </w:t>
      </w:r>
    </w:p>
    <w:p w:rsidR="00E37195" w:rsidRDefault="00E37195" w:rsidP="00E37195">
      <w:pPr>
        <w:rPr>
          <w:sz w:val="24"/>
          <w:szCs w:val="24"/>
        </w:rPr>
      </w:pPr>
    </w:p>
    <w:p w:rsidR="00E37195" w:rsidRDefault="00E37195" w:rsidP="00E37195">
      <w:pPr>
        <w:rPr>
          <w:sz w:val="24"/>
          <w:szCs w:val="24"/>
        </w:rPr>
      </w:pPr>
    </w:p>
    <w:p w:rsidR="00E37195" w:rsidRPr="00DC4F27" w:rsidRDefault="00E37195" w:rsidP="00E37195">
      <w:pPr>
        <w:pStyle w:val="Listenabsatz"/>
        <w:numPr>
          <w:ilvl w:val="0"/>
          <w:numId w:val="5"/>
        </w:numPr>
        <w:rPr>
          <w:sz w:val="24"/>
          <w:szCs w:val="24"/>
        </w:rPr>
      </w:pPr>
      <w:r w:rsidRPr="00DC4F27">
        <w:rPr>
          <w:sz w:val="24"/>
          <w:szCs w:val="24"/>
        </w:rPr>
        <w:t xml:space="preserve">Wie spät ist es? </w:t>
      </w:r>
      <w:r>
        <w:rPr>
          <w:color w:val="A6A6A6" w:themeColor="background1" w:themeShade="A6"/>
          <w:sz w:val="24"/>
          <w:szCs w:val="24"/>
          <w:u w:val="single"/>
        </w:rPr>
        <w:t xml:space="preserve">12:00 Uhr, 00:00 Uhr, 12 Uhr. </w:t>
      </w:r>
      <w:r w:rsidRPr="00DC4F27">
        <w:rPr>
          <w:sz w:val="24"/>
          <w:szCs w:val="24"/>
        </w:rPr>
        <w:t xml:space="preserve"> </w:t>
      </w:r>
    </w:p>
    <w:p w:rsidR="00E37195" w:rsidRPr="00DC4F27" w:rsidRDefault="00E37195" w:rsidP="00E37195">
      <w:pPr>
        <w:pStyle w:val="Listenabsatz"/>
        <w:numPr>
          <w:ilvl w:val="0"/>
          <w:numId w:val="5"/>
        </w:numPr>
        <w:rPr>
          <w:sz w:val="24"/>
          <w:szCs w:val="24"/>
        </w:rPr>
      </w:pPr>
      <w:r w:rsidRPr="00DC4F27">
        <w:rPr>
          <w:sz w:val="24"/>
          <w:szCs w:val="24"/>
        </w:rPr>
        <w:t xml:space="preserve">Wie groß ist der markierte Winkel zwischen </w:t>
      </w:r>
    </w:p>
    <w:p w:rsidR="00E37195" w:rsidRPr="00CD2A5E" w:rsidRDefault="00E37195" w:rsidP="00E37195">
      <w:pPr>
        <w:ind w:firstLine="709"/>
        <w:rPr>
          <w:sz w:val="24"/>
          <w:szCs w:val="24"/>
        </w:rPr>
      </w:pPr>
      <w:r w:rsidRPr="00CD2A5E">
        <w:rPr>
          <w:sz w:val="24"/>
          <w:szCs w:val="24"/>
        </w:rPr>
        <w:t xml:space="preserve">dem kleinen und dem großen Zeiger? </w:t>
      </w:r>
      <w:r>
        <w:rPr>
          <w:color w:val="A6A6A6" w:themeColor="background1" w:themeShade="A6"/>
          <w:sz w:val="24"/>
          <w:szCs w:val="24"/>
          <w:u w:val="single"/>
        </w:rPr>
        <w:t>360°</w:t>
      </w:r>
    </w:p>
    <w:p w:rsidR="00E37195" w:rsidRDefault="00E37195" w:rsidP="00E37195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2F4BEB93" wp14:editId="0E9927E5">
                <wp:simplePos x="0" y="0"/>
                <wp:positionH relativeFrom="column">
                  <wp:posOffset>652145</wp:posOffset>
                </wp:positionH>
                <wp:positionV relativeFrom="paragraph">
                  <wp:posOffset>163830</wp:posOffset>
                </wp:positionV>
                <wp:extent cx="933450" cy="933450"/>
                <wp:effectExtent l="0" t="0" r="0" b="0"/>
                <wp:wrapNone/>
                <wp:docPr id="291" name="Gruppieren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933450"/>
                          <a:chOff x="0" y="0"/>
                          <a:chExt cx="933450" cy="933450"/>
                        </a:xfrm>
                      </wpg:grpSpPr>
                      <wpg:grpSp>
                        <wpg:cNvPr id="292" name="Gruppieren 292"/>
                        <wpg:cNvGrpSpPr/>
                        <wpg:grpSpPr>
                          <a:xfrm>
                            <a:off x="0" y="0"/>
                            <a:ext cx="933450" cy="933450"/>
                            <a:chOff x="0" y="0"/>
                            <a:chExt cx="933450" cy="933450"/>
                          </a:xfrm>
                        </wpg:grpSpPr>
                        <pic:pic xmlns:pic="http://schemas.openxmlformats.org/drawingml/2006/picture">
                          <pic:nvPicPr>
                            <pic:cNvPr id="293" name="Bild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33450" cy="933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294" name="Gerade Verbindung mit Pfeil 2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6250" y="85725"/>
                              <a:ext cx="0" cy="3822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Gerade Verbindung mit Pfeil 2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76250" y="209550"/>
                              <a:ext cx="0" cy="24574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9" name="Ellipse 299"/>
                        <wps:cNvSpPr>
                          <a:spLocks noChangeArrowheads="1"/>
                        </wps:cNvSpPr>
                        <wps:spPr bwMode="auto">
                          <a:xfrm>
                            <a:off x="19050" y="19050"/>
                            <a:ext cx="899795" cy="883920"/>
                          </a:xfrm>
                          <a:prstGeom prst="ellipse">
                            <a:avLst/>
                          </a:prstGeom>
                          <a:solidFill>
                            <a:srgbClr val="FF0000">
                              <a:alpha val="55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91" o:spid="_x0000_s1026" style="position:absolute;margin-left:51.35pt;margin-top:12.9pt;width:73.5pt;height:73.5pt;z-index:251812864" coordsize="9334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">
                <v:group id="Gruppieren 292" o:spid="_x0000_s1027" style="position:absolute;width:9334;height:9334" coordsize="9334,9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Bild 1" o:spid="_x0000_s1028" type="#_x0000_t75" style="position:absolute;width:9334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LgIXGAAAA3AAAAA8AAABkcnMvZG93bnJldi54bWxEj0FrwkAUhO8F/8PyCr2UujGCpNFVxFLR&#10;Qw/GFnp8zT6zodm3Ibs18d+7BcHjMDPfMIvVYBtxps7XjhVMxgkI4tLpmisFn8f3lwyED8gaG8ek&#10;4EIeVsvRwwJz7Xo+0LkIlYgQ9jkqMCG0uZS+NGTRj11LHL2T6yyGKLtK6g77CLeNTJNkJi3WHBcM&#10;trQxVP4Wf1bB9qtNZx919r0/vBltsp/nSvak1NPjsJ6DCDSEe/jW3mkF6esU/s/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uAhcYAAADcAAAADwAAAAAAAAAAAAAA&#10;AACfAgAAZHJzL2Rvd25yZXYueG1sUEsFBgAAAAAEAAQA9wAAAJIDAAAAAA==&#10;">
                    <v:imagedata r:id="rId11" o:title=""/>
                    <v:path arrowok="t"/>
                  </v:shape>
                  <v:shape id="Gerade Verbindung mit Pfeil 294" o:spid="_x0000_s1029" type="#_x0000_t32" style="position:absolute;left:4762;top:857;width:0;height:38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Y5jcQAAADcAAAADwAAAGRycy9kb3ducmV2LnhtbESP0YrCMBRE3wX/IVxh3zRVllWrUURd&#10;UFkfqn7Apbm2xeamNlmt+/VGEPZxmJkzzHTemFLcqHaFZQX9XgSCOLW64EzB6fjdHYFwHlljaZkU&#10;PMjBfNZuTTHW9s4J3Q4+EwHCLkYFufdVLKVLczLoerYiDt7Z1gZ9kHUmdY33ADelHETRlzRYcFjI&#10;saJlTunl8GsUbHnZnPcrmSZ+KNeP6+5vvPk5KvXRaRYTEJ4a/x9+tzdawWD8Ca8z4QjI2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hjmNxAAAANwAAAAPAAAAAAAAAAAA&#10;AAAAAKECAABkcnMvZG93bnJldi54bWxQSwUGAAAAAAQABAD5AAAAkgMAAAAA&#10;">
                    <v:stroke startarrow="oval" endarrow="block"/>
                  </v:shape>
                  <v:shape id="Gerade Verbindung mit Pfeil 295" o:spid="_x0000_s1030" type="#_x0000_t32" style="position:absolute;left:4762;top:2095;width:0;height:24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uJ0MQAAADcAAAADwAAAGRycy9kb3ducmV2LnhtbESPQWsCMRSE74X+h/AEbzWrULFbo0jL&#10;Vk+C1np+3Tx3g5uXdBN1/fdGEHocZuYbZjrvbCPO1AbjWMFwkIEgLp02XCnYfRcvExAhImtsHJOC&#10;KwWYz56fpphrd+ENnbexEgnCIUcFdYw+lzKUNVkMA+eJk3dwrcWYZFtJ3eIlwW0jR1k2lhYNp4Ua&#10;PX3UVB63J6vg968ohju+mr1Z+5/SLb/G/nOvVL/XLd5BROrif/jRXmkFo7dX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C4nQxAAAANwAAAAPAAAAAAAAAAAA&#10;AAAAAKECAABkcnMvZG93bnJldi54bWxQSwUGAAAAAAQABAD5AAAAkgMAAAAA&#10;" strokeweight="2.25pt">
                    <v:stroke startarrow="oval" endarrow="block"/>
                  </v:shape>
                </v:group>
                <v:oval id="Ellipse 299" o:spid="_x0000_s1031" style="position:absolute;left:190;top:190;width:8998;height:8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ShcYA&#10;AADcAAAADwAAAGRycy9kb3ducmV2LnhtbESPQWvCQBSE7wX/w/KE3upGC6Kpq4igja1QmhbE2yP7&#10;zAazb0N2a9J/7wqFHoeZ+YZZrHpbiyu1vnKsYDxKQBAXTldcKvj+2j7NQPiArLF2TAp+ycNqOXhY&#10;YKpdx590zUMpIoR9igpMCE0qpS8MWfQj1xBH7+xaiyHKtpS6xS7CbS0nSTKVFiuOCwYb2hgqLvmP&#10;VfDeH0+HD3rVY97Pqt1zk3VvJlPqcdivX0AE6sN/+K+daQWT+Rzu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oShcYAAADcAAAADwAAAAAAAAAAAAAAAACYAgAAZHJz&#10;L2Rvd25yZXYueG1sUEsFBgAAAAAEAAQA9QAAAIsDAAAAAA==&#10;" fillcolor="red">
                  <v:fill opacity="35980f"/>
                </v:oval>
              </v:group>
            </w:pict>
          </mc:Fallback>
        </mc:AlternateContent>
      </w:r>
    </w:p>
    <w:p w:rsidR="00E37195" w:rsidRDefault="00E37195" w:rsidP="00E37195">
      <w:pPr>
        <w:rPr>
          <w:sz w:val="24"/>
          <w:szCs w:val="24"/>
        </w:rPr>
      </w:pPr>
    </w:p>
    <w:p w:rsidR="00E37195" w:rsidRDefault="00E37195" w:rsidP="00E37195">
      <w:pPr>
        <w:rPr>
          <w:sz w:val="24"/>
          <w:szCs w:val="24"/>
        </w:rPr>
      </w:pPr>
    </w:p>
    <w:p w:rsidR="00E37195" w:rsidRDefault="00E37195" w:rsidP="00E37195">
      <w:pPr>
        <w:rPr>
          <w:sz w:val="24"/>
          <w:szCs w:val="24"/>
        </w:rPr>
      </w:pPr>
    </w:p>
    <w:p w:rsidR="00E37195" w:rsidRDefault="00E37195" w:rsidP="00E37195">
      <w:pPr>
        <w:rPr>
          <w:sz w:val="24"/>
          <w:szCs w:val="24"/>
        </w:rPr>
      </w:pPr>
    </w:p>
    <w:p w:rsidR="00E37195" w:rsidRDefault="00E37195" w:rsidP="00E37195">
      <w:pPr>
        <w:rPr>
          <w:sz w:val="24"/>
          <w:szCs w:val="24"/>
        </w:rPr>
      </w:pPr>
    </w:p>
    <w:p w:rsidR="00E37195" w:rsidRDefault="00E37195" w:rsidP="00E37195">
      <w:pPr>
        <w:rPr>
          <w:b/>
          <w:sz w:val="24"/>
          <w:szCs w:val="24"/>
        </w:rPr>
      </w:pPr>
    </w:p>
    <w:p w:rsidR="00E37195" w:rsidRPr="00DC4F27" w:rsidRDefault="00E37195" w:rsidP="00E37195">
      <w:pPr>
        <w:pStyle w:val="Listenabsatz"/>
        <w:numPr>
          <w:ilvl w:val="0"/>
          <w:numId w:val="6"/>
        </w:numPr>
        <w:rPr>
          <w:b/>
          <w:sz w:val="24"/>
          <w:szCs w:val="24"/>
        </w:rPr>
      </w:pPr>
      <w:r w:rsidRPr="00DC4F27">
        <w:rPr>
          <w:sz w:val="24"/>
          <w:szCs w:val="24"/>
        </w:rPr>
        <w:t xml:space="preserve">Der Winkel heißt  </w:t>
      </w:r>
      <w:r>
        <w:rPr>
          <w:color w:val="A6A6A6" w:themeColor="background1" w:themeShade="A6"/>
          <w:sz w:val="24"/>
          <w:szCs w:val="24"/>
          <w:u w:val="single"/>
        </w:rPr>
        <w:t>Vollwinkel.</w:t>
      </w:r>
    </w:p>
    <w:p w:rsidR="00E37195" w:rsidRDefault="00E37195" w:rsidP="00E37195">
      <w:pPr>
        <w:rPr>
          <w:b/>
          <w:sz w:val="24"/>
          <w:szCs w:val="24"/>
        </w:rPr>
      </w:pPr>
    </w:p>
    <w:p w:rsidR="00E37195" w:rsidRDefault="00E37195" w:rsidP="00E37195">
      <w:pPr>
        <w:rPr>
          <w:b/>
          <w:sz w:val="24"/>
          <w:szCs w:val="24"/>
        </w:rPr>
      </w:pPr>
    </w:p>
    <w:p w:rsidR="00E37195" w:rsidRPr="00DC4F27" w:rsidRDefault="00E37195" w:rsidP="00E37195">
      <w:pPr>
        <w:pStyle w:val="Listenabsatz"/>
        <w:numPr>
          <w:ilvl w:val="0"/>
          <w:numId w:val="6"/>
        </w:numPr>
        <w:rPr>
          <w:sz w:val="24"/>
          <w:szCs w:val="24"/>
        </w:rPr>
      </w:pPr>
      <w:r w:rsidRPr="00DC4F27">
        <w:rPr>
          <w:sz w:val="24"/>
          <w:szCs w:val="24"/>
        </w:rPr>
        <w:t xml:space="preserve">Wie spät ist es? </w:t>
      </w:r>
      <w:r>
        <w:rPr>
          <w:color w:val="A6A6A6" w:themeColor="background1" w:themeShade="A6"/>
          <w:sz w:val="24"/>
          <w:szCs w:val="24"/>
          <w:u w:val="single"/>
        </w:rPr>
        <w:t xml:space="preserve"> 15:00 Uhr, 03:00 Uhr, 3 Uhr</w:t>
      </w:r>
    </w:p>
    <w:p w:rsidR="00E37195" w:rsidRPr="00DC4F27" w:rsidRDefault="00E37195" w:rsidP="00E37195">
      <w:pPr>
        <w:pStyle w:val="Listenabsatz"/>
        <w:numPr>
          <w:ilvl w:val="0"/>
          <w:numId w:val="6"/>
        </w:numPr>
        <w:rPr>
          <w:sz w:val="24"/>
          <w:szCs w:val="24"/>
        </w:rPr>
      </w:pPr>
      <w:r w:rsidRPr="00DC4F27">
        <w:rPr>
          <w:sz w:val="24"/>
          <w:szCs w:val="24"/>
        </w:rPr>
        <w:t xml:space="preserve">Wie groß ist der markierte Winkel zwischen </w:t>
      </w:r>
    </w:p>
    <w:p w:rsidR="00E37195" w:rsidRPr="00CD2A5E" w:rsidRDefault="00E37195" w:rsidP="00E37195">
      <w:pPr>
        <w:ind w:firstLine="709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249C263A" wp14:editId="15735517">
                <wp:simplePos x="0" y="0"/>
                <wp:positionH relativeFrom="column">
                  <wp:posOffset>681592</wp:posOffset>
                </wp:positionH>
                <wp:positionV relativeFrom="paragraph">
                  <wp:posOffset>86360</wp:posOffset>
                </wp:positionV>
                <wp:extent cx="1031875" cy="1162050"/>
                <wp:effectExtent l="0" t="0" r="53975" b="0"/>
                <wp:wrapNone/>
                <wp:docPr id="306" name="Gruppieren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875" cy="1162050"/>
                          <a:chOff x="0" y="0"/>
                          <a:chExt cx="1031875" cy="1162050"/>
                        </a:xfrm>
                      </wpg:grpSpPr>
                      <pic:pic xmlns:pic="http://schemas.openxmlformats.org/drawingml/2006/picture">
                        <pic:nvPicPr>
                          <pic:cNvPr id="310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60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312" name="Gruppieren 312"/>
                        <wpg:cNvGrpSpPr>
                          <a:grpSpLocks/>
                        </wpg:cNvGrpSpPr>
                        <wpg:grpSpPr bwMode="auto">
                          <a:xfrm>
                            <a:off x="466725" y="0"/>
                            <a:ext cx="565150" cy="704215"/>
                            <a:chOff x="2512" y="12582"/>
                            <a:chExt cx="890" cy="1109"/>
                          </a:xfrm>
                        </wpg:grpSpPr>
                        <wpg:grpSp>
                          <wpg:cNvPr id="318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2512" y="12945"/>
                              <a:ext cx="724" cy="746"/>
                              <a:chOff x="2512" y="12945"/>
                              <a:chExt cx="724" cy="746"/>
                            </a:xfrm>
                          </wpg:grpSpPr>
                          <wps:wsp>
                            <wps:cNvPr id="319" name="AutoShape 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12" y="13074"/>
                                <a:ext cx="0" cy="6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AutoShape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12" y="13676"/>
                                <a:ext cx="3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27" y="12945"/>
                                <a:ext cx="709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5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505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Arc 10"/>
                            <wps:cNvSpPr>
                              <a:spLocks/>
                            </wps:cNvSpPr>
                            <wps:spPr bwMode="auto">
                              <a:xfrm>
                                <a:off x="2512" y="12960"/>
                                <a:ext cx="709" cy="731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0" name="AutoShape 11"/>
                          <wps:cNvSpPr>
                            <a:spLocks noChangeArrowheads="1"/>
                          </wps:cNvSpPr>
                          <wps:spPr bwMode="auto">
                            <a:xfrm rot="8219054">
                              <a:off x="2802" y="12582"/>
                              <a:ext cx="600" cy="1076"/>
                            </a:xfrm>
                            <a:prstGeom prst="moon">
                              <a:avLst>
                                <a:gd name="adj" fmla="val 62565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306" o:spid="_x0000_s1026" style="position:absolute;margin-left:53.65pt;margin-top:6.8pt;width:81.25pt;height:91.5pt;z-index:-251504640" coordsize="10318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">
                <v:shape id="Bild 1" o:spid="_x0000_s1027" type="#_x0000_t75" style="position:absolute;top:2286;width:9334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rEjXDAAAA3AAAAA8AAABkcnMvZG93bnJldi54bWxET89rwjAUvg/8H8ITvAxNdVBK1yiiTNxh&#10;h3YTdnxr3ppi81KazNb/fjkMdvz4fhe7yXbiRoNvHStYrxIQxLXTLTcKPt5flhkIH5A1do5JwZ08&#10;7LazhwJz7UYu6VaFRsQQ9jkqMCH0uZS+NmTRr1xPHLlvN1gMEQ6N1AOOMdx2cpMkqbTYcmww2NPB&#10;UH2tfqyC06XfpG9t9vlaHo022ddjI0dSajGf9s8gAk3hX/znPmsFT+s4P56JR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sSNcMAAADcAAAADwAAAAAAAAAAAAAAAACf&#10;AgAAZHJzL2Rvd25yZXYueG1sUEsFBgAAAAAEAAQA9wAAAI8DAAAAAA==&#10;">
                  <v:imagedata r:id="rId11" o:title=""/>
                  <v:path arrowok="t"/>
                </v:shape>
                <v:group id="Gruppieren 312" o:spid="_x0000_s1028" style="position:absolute;left:4667;width:5651;height:7042" coordorigin="2512,12582" coordsize="890,1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group id="Group 6" o:spid="_x0000_s1029" style="position:absolute;left:2512;top:12945;width:724;height:746" coordorigin="2512,12945" coordsize="724,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<v:shape id="AutoShape 7" o:spid="_x0000_s1030" type="#_x0000_t32" style="position:absolute;left:2512;top:13074;width:0;height:6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3kfsUAAADcAAAADwAAAGRycy9kb3ducmV2LnhtbESPT2sCMRTE70K/Q3iF3mp2Wyx1NYr9&#10;BxZ6WfWgt8fmuVncvCxJ1PXbG6HgcZiZ3zDTeW9bcSIfGscK8mEGgrhyuuFawWb98/wOIkRkja1j&#10;UnChAPPZw2CKhXZnLum0irVIEA4FKjAxdoWUoTJkMQxdR5y8vfMWY5K+ltrjOcFtK1+y7E1abDgt&#10;GOzo01B1WB2tgo/Fb+nHX3/L723Wbk2+OzbliJR6euwXExCR+ngP/7eXWsFrPobbmXQE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3kfsUAAADcAAAADwAAAAAAAAAA&#10;AAAAAAChAgAAZHJzL2Rvd25yZXYueG1sUEsFBgAAAAAEAAQA+QAAAJMDAAAAAA==&#10;" strokeweight="1.5pt">
                      <v:stroke startarrow="oval" endarrow="block"/>
                    </v:shape>
                    <v:shape id="AutoShape 8" o:spid="_x0000_s1031" type="#_x0000_t32" style="position:absolute;left:2512;top:13676;width:3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w758MAAADcAAAADwAAAGRycy9kb3ducmV2LnhtbESPvW7DMAyE9wB9B4EFuiVyPbSBYyUI&#10;WhTo0CU/D0BYjOUfUYakxu7bl0OBbiTuePexPix+VHeKqQts4HlTgCJugu24NXC9fKy3oFJGtjgG&#10;JgM/lOCwf1jVWNkw84nu59wqCeFUoQGX81RpnRpHHtMmTMSi3UL0mGWNrbYRZwn3oy6L4kV77Fga&#10;HE705qgZzt/eQHO6uvdb3w+vYSp1/zUfcxtnY54el+MOVKYl/5v/rj+t4JdCK8/IBHr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cO+fDAAAA3AAAAA8AAAAAAAAAAAAA&#10;AAAAoQIAAGRycy9kb3ducmV2LnhtbFBLBQYAAAAABAAEAPkAAACRAwAAAAA=&#10;" strokeweight="2.25pt">
                      <v:stroke startarrow="oval" endarrow="block"/>
                    </v:shape>
                    <v:rect id="Rectangle 9" o:spid="_x0000_s1032" style="position:absolute;left:2527;top:12945;width:709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ursMA&#10;AADcAAAADwAAAGRycy9kb3ducmV2LnhtbERPS2vCQBC+F/wPywjedKNCa6ObID6gl0K1PdTbkB2T&#10;kOxszK5J+u+7BaG3+fies0kHU4uOWldaVjCfRSCIM6tLzhV8fR6nKxDOI2usLZOCH3KQJqOnDcba&#10;9nyi7uxzEULYxaig8L6JpXRZQQbdzDbEgbva1qAPsM2lbrEP4aaWiyh6lgZLDg0FNrQrKKvOd6NA&#10;H3Yv2/1+eak++m9T33T3XqFUajIetmsQngb/L36433SYv3iFv2fCB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hursMAAADcAAAADwAAAAAAAAAAAAAAAACYAgAAZHJzL2Rv&#10;d25yZXYueG1sUEsFBgAAAAAEAAQA9QAAAIgDAAAAAA==&#10;" fillcolor="red" stroked="f" strokecolor="#ff5050">
                      <v:fill opacity="35980f"/>
                    </v:rect>
                    <v:shape id="Arc 10" o:spid="_x0000_s1033" style="position:absolute;left:2512;top:12960;width:709;height:73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7scQA&#10;AADcAAAADwAAAGRycy9kb3ducmV2LnhtbERPTWvCQBC9F/wPywheim5qoGh0FSm0CD1IU+l5zI7Z&#10;YHY2zW6T2F/vFgre5vE+Z70dbC06an3lWMHTLAFBXDhdcang+Pk6XYDwAVlj7ZgUXMnDdjN6WGOm&#10;Xc8f1OWhFDGEfYYKTAhNJqUvDFn0M9cQR+7sWoshwraUusU+httazpPkWVqsODYYbOjFUHHJf6yC&#10;w/nx+vaV77rj9+8i3WP/vjSnk1KT8bBbgQg0hLv4373XcX6awt8z8QK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+7HEAAAA3AAAAA8AAAAAAAAAAAAAAAAAmAIAAGRycy9k&#10;b3ducmV2LnhtbFBLBQYAAAAABAAEAPUAAACJAwAAAAA=&#10;" path="m-1,nfc11929,,21600,9670,21600,21600em-1,nsc11929,,21600,9670,21600,21600l,21600,-1,xe" filled="f" strokeweight="1.5pt">
                      <v:path arrowok="t" o:extrusionok="f" o:connecttype="custom" o:connectlocs="0,0;709,731;0,731" o:connectangles="0,0,0"/>
                    </v:shape>
                  </v:group>
                  <v:shape id="AutoShape 11" o:spid="_x0000_s1034" type="#_x0000_t184" style="position:absolute;left:2802;top:12582;width:600;height:1076;rotation:89773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ChgsUA&#10;AADcAAAADwAAAGRycy9kb3ducmV2LnhtbESPQWvCQBCF74X+h2UKvdVNpUhJXYMUAoKHYiriccxO&#10;k+DubMxuNfrrnUOhtxnem/e+mRejd+pMQ+wCG3idZKCI62A7bgxsv8uXd1AxIVt0gcnAlSIUi8eH&#10;OeY2XHhD5yo1SkI45migTanPtY51Sx7jJPTEov2EwWOSdWi0HfAi4d7paZbNtMeOpaHFnj5bqo/V&#10;rzfwtT+4at0F78JuO9X+dChvs7Uxz0/j8gNUojH9m/+uV1bw3wR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KGCxQAAANwAAAAPAAAAAAAAAAAAAAAAAJgCAABkcnMv&#10;ZG93bnJldi54bWxQSwUGAAAAAAQABAD1AAAAigMAAAAA&#10;" adj="13514" strokecolor="white"/>
                </v:group>
              </v:group>
            </w:pict>
          </mc:Fallback>
        </mc:AlternateContent>
      </w:r>
      <w:r w:rsidRPr="00CD2A5E">
        <w:rPr>
          <w:sz w:val="24"/>
          <w:szCs w:val="24"/>
        </w:rPr>
        <w:t xml:space="preserve">dem kleinen und dem großen Zeiger? </w:t>
      </w:r>
      <w:r>
        <w:rPr>
          <w:color w:val="A6A6A6" w:themeColor="background1" w:themeShade="A6"/>
          <w:sz w:val="24"/>
          <w:szCs w:val="24"/>
          <w:u w:val="single"/>
        </w:rPr>
        <w:t>90°</w:t>
      </w:r>
    </w:p>
    <w:p w:rsidR="00E37195" w:rsidRDefault="00E37195" w:rsidP="00E37195">
      <w:pPr>
        <w:rPr>
          <w:sz w:val="24"/>
          <w:szCs w:val="24"/>
        </w:rPr>
      </w:pPr>
    </w:p>
    <w:p w:rsidR="00E37195" w:rsidRDefault="00E37195" w:rsidP="00E37195">
      <w:pPr>
        <w:rPr>
          <w:sz w:val="24"/>
          <w:szCs w:val="24"/>
        </w:rPr>
      </w:pPr>
    </w:p>
    <w:p w:rsidR="00E37195" w:rsidRDefault="0011506D" w:rsidP="0011506D">
      <w:pPr>
        <w:tabs>
          <w:tab w:val="left" w:pos="2063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E37195" w:rsidRDefault="00E37195" w:rsidP="00E37195">
      <w:pPr>
        <w:tabs>
          <w:tab w:val="center" w:pos="453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E37195" w:rsidRDefault="00E37195" w:rsidP="00E37195">
      <w:pPr>
        <w:rPr>
          <w:sz w:val="24"/>
          <w:szCs w:val="24"/>
        </w:rPr>
      </w:pPr>
    </w:p>
    <w:p w:rsidR="00E37195" w:rsidRDefault="00E37195" w:rsidP="00E37195">
      <w:pPr>
        <w:spacing w:after="120"/>
        <w:rPr>
          <w:sz w:val="24"/>
          <w:szCs w:val="24"/>
        </w:rPr>
      </w:pPr>
    </w:p>
    <w:p w:rsidR="00E37195" w:rsidRDefault="00E37195" w:rsidP="00E37195">
      <w:pPr>
        <w:spacing w:line="240" w:lineRule="auto"/>
        <w:rPr>
          <w:color w:val="A6A6A6" w:themeColor="background1" w:themeShade="A6"/>
          <w:sz w:val="24"/>
          <w:szCs w:val="24"/>
          <w:u w:val="single"/>
        </w:rPr>
      </w:pPr>
      <w:r w:rsidRPr="00DC4F27">
        <w:rPr>
          <w:sz w:val="24"/>
          <w:szCs w:val="24"/>
        </w:rPr>
        <w:t xml:space="preserve">Der Winkel heißt  </w:t>
      </w:r>
      <w:r>
        <w:rPr>
          <w:color w:val="A6A6A6" w:themeColor="background1" w:themeShade="A6"/>
          <w:sz w:val="24"/>
          <w:szCs w:val="24"/>
          <w:u w:val="single"/>
        </w:rPr>
        <w:t>rechter Winkel.</w:t>
      </w:r>
    </w:p>
    <w:p w:rsidR="00024337" w:rsidRDefault="00024337">
      <w:pPr>
        <w:spacing w:line="240" w:lineRule="auto"/>
        <w:rPr>
          <w:color w:val="A6A6A6" w:themeColor="background1" w:themeShade="A6"/>
          <w:sz w:val="24"/>
          <w:szCs w:val="24"/>
          <w:u w:val="single"/>
        </w:rPr>
      </w:pPr>
      <w:r>
        <w:rPr>
          <w:color w:val="A6A6A6" w:themeColor="background1" w:themeShade="A6"/>
          <w:sz w:val="24"/>
          <w:szCs w:val="24"/>
          <w:u w:val="single"/>
        </w:rPr>
        <w:br w:type="page"/>
      </w:r>
    </w:p>
    <w:p w:rsidR="007F6C7F" w:rsidRPr="002D5AA9" w:rsidRDefault="007F6C7F" w:rsidP="007F6C7F">
      <w:pPr>
        <w:pStyle w:val="Listenabsatz"/>
        <w:numPr>
          <w:ilvl w:val="0"/>
          <w:numId w:val="13"/>
        </w:numPr>
        <w:rPr>
          <w:b/>
          <w:sz w:val="24"/>
          <w:szCs w:val="24"/>
        </w:rPr>
      </w:pPr>
      <w:bookmarkStart w:id="0" w:name="_GoBack"/>
      <w:bookmarkEnd w:id="0"/>
      <w:r w:rsidRPr="002D5AA9">
        <w:rPr>
          <w:b/>
          <w:sz w:val="24"/>
          <w:szCs w:val="24"/>
        </w:rPr>
        <w:lastRenderedPageBreak/>
        <w:t xml:space="preserve">Finde passende Uhrzeiten. </w:t>
      </w:r>
    </w:p>
    <w:p w:rsidR="007F6C7F" w:rsidRPr="00CD2A5E" w:rsidRDefault="007F6C7F" w:rsidP="007F6C7F">
      <w:pPr>
        <w:rPr>
          <w:b/>
          <w:sz w:val="24"/>
          <w:szCs w:val="24"/>
        </w:rPr>
      </w:pPr>
    </w:p>
    <w:p w:rsidR="007F6C7F" w:rsidRPr="004F3625" w:rsidRDefault="007F6C7F" w:rsidP="007F6C7F">
      <w:pPr>
        <w:pStyle w:val="Listenabsatz"/>
        <w:numPr>
          <w:ilvl w:val="0"/>
          <w:numId w:val="7"/>
        </w:numPr>
        <w:spacing w:after="120"/>
        <w:rPr>
          <w:sz w:val="24"/>
          <w:szCs w:val="24"/>
        </w:rPr>
      </w:pPr>
      <w:r w:rsidRPr="004F3625">
        <w:rPr>
          <w:sz w:val="24"/>
          <w:szCs w:val="24"/>
        </w:rPr>
        <w:t xml:space="preserve">Zeichne die Zeiger und trage die Uhrzeit ein. </w:t>
      </w:r>
    </w:p>
    <w:p w:rsidR="007F6C7F" w:rsidRPr="004F3625" w:rsidRDefault="007F6C7F" w:rsidP="007F6C7F">
      <w:pPr>
        <w:pStyle w:val="Listenabsatz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Die Zeiger sollen einen</w:t>
      </w:r>
      <w:r w:rsidRPr="004F3625">
        <w:rPr>
          <w:sz w:val="24"/>
          <w:szCs w:val="24"/>
        </w:rPr>
        <w:t xml:space="preserve"> </w:t>
      </w:r>
      <w:r w:rsidRPr="004F3625">
        <w:rPr>
          <w:b/>
          <w:i/>
          <w:sz w:val="24"/>
          <w:szCs w:val="24"/>
        </w:rPr>
        <w:t>spitzen Winkel</w:t>
      </w:r>
      <w:r w:rsidRPr="004F3625">
        <w:rPr>
          <w:sz w:val="24"/>
          <w:szCs w:val="24"/>
        </w:rPr>
        <w:t xml:space="preserve"> </w:t>
      </w:r>
      <w:r>
        <w:rPr>
          <w:sz w:val="24"/>
          <w:szCs w:val="24"/>
        </w:rPr>
        <w:t>bilden!</w:t>
      </w:r>
    </w:p>
    <w:p w:rsidR="007F6C7F" w:rsidRDefault="00942680" w:rsidP="007F6C7F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6353F6CD" wp14:editId="272FFB07">
                <wp:simplePos x="0" y="0"/>
                <wp:positionH relativeFrom="column">
                  <wp:posOffset>3152529</wp:posOffset>
                </wp:positionH>
                <wp:positionV relativeFrom="paragraph">
                  <wp:posOffset>168275</wp:posOffset>
                </wp:positionV>
                <wp:extent cx="934872" cy="934872"/>
                <wp:effectExtent l="0" t="0" r="0" b="0"/>
                <wp:wrapNone/>
                <wp:docPr id="431" name="Gruppieren 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872" cy="934872"/>
                          <a:chOff x="0" y="0"/>
                          <a:chExt cx="934872" cy="934872"/>
                        </a:xfrm>
                      </wpg:grpSpPr>
                      <pic:pic xmlns:pic="http://schemas.openxmlformats.org/drawingml/2006/picture">
                        <pic:nvPicPr>
                          <pic:cNvPr id="407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72" cy="934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25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64024" y="464024"/>
                            <a:ext cx="0" cy="38862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64024" y="470848"/>
                            <a:ext cx="190500" cy="15786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31" o:spid="_x0000_s1026" style="position:absolute;margin-left:248.25pt;margin-top:13.25pt;width:73.6pt;height:73.6pt;z-index:251842560" coordsize="9348,9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">
                <v:shape id="Bild 1" o:spid="_x0000_s1027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x0fnFAAAA3AAAAA8AAABkcnMvZG93bnJldi54bWxEj09rwkAUxO+FfoflFXopulGKhugqolTq&#10;wYP/wOMz+5oNzb4N2dWk374rCB6HmfkNM513thI3anzpWMGgn4Agzp0uuVBwPHz1UhA+IGusHJOC&#10;P/Iwn72+TDHTruUd3fahEBHCPkMFJoQ6k9Lnhiz6vquJo/fjGoshyqaQusE2wm0lh0kykhZLjgsG&#10;a1oayn/3V6tgfaqHo22Znje7ldEmvXwUsiWl3t+6xQREoC48w4/2t1bwmYzhfiYeATn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cdH5xQAAANwAAAAPAAAAAAAAAAAAAAAA&#10;AJ8CAABkcnMvZG93bnJldi54bWxQSwUGAAAAAAQABAD3AAAAkQMAAAAA&#10;">
                  <v:imagedata r:id="rId11" o:title=""/>
                  <v:path arrowok="t"/>
                </v:shape>
                <v:shape id="AutoShape 7" o:spid="_x0000_s1028" type="#_x0000_t32" style="position:absolute;left:4640;top:4640;width:0;height:38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Z6WMUAAADcAAAADwAAAGRycy9kb3ducmV2LnhtbESPQUvDQBSE70L/w/IK3uymVaPEbkKR&#10;ih6E0ir0+sw+k8Xs27i7TeK/dwWhx2FmvmHW1WQ7MZAPxrGC5SIDQVw7bbhR8P72dHUPIkRkjZ1j&#10;UvBDAapydrHGQruR9zQcYiMShEOBCtoY+0LKULdkMSxcT5y8T+ctxiR9I7XHMcFtJ1dZlkuLhtNC&#10;iz09tlR/HU5Wgf/OR0PHj/3pbjBye707vm71s1KX82nzACLSFM/h//aLVnCzuoW/M+kIy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Z6WMUAAADcAAAADwAAAAAAAAAA&#10;AAAAAAChAgAAZHJzL2Rvd25yZXYueG1sUEsFBgAAAAAEAAQA+QAAAJMDAAAAAA==&#10;" strokeweight="1.5pt">
                  <v:stroke startarrow="oval" endarrow="block"/>
                </v:shape>
                <v:shape id="AutoShape 7" o:spid="_x0000_s1029" type="#_x0000_t32" style="position:absolute;left:4640;top:4708;width:1905;height:15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TkL8UAAADcAAAADwAAAGRycy9kb3ducmV2LnhtbESPQWsCMRSE74X+h/AKvdVstaxlNUop&#10;SnsQilrw+ty87oZuXrZJ3F3/vREKHoeZ+YaZLwfbiI58MI4VPI8yEMSl04YrBd/79dMriBCRNTaO&#10;ScGZAiwX93dzLLTreUvdLlYiQTgUqKCOsS2kDGVNFsPItcTJ+3HeYkzSV1J77BPcNnKcZbm0aDgt&#10;1NjSe03l7+5kFfi/vDd0OG5P087I1eTrsFnpD6UeH4a3GYhIQ7yF/9ufWsHLOIfrmXQE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TkL8UAAADcAAAADwAAAAAAAAAA&#10;AAAAAAChAgAAZHJzL2Rvd25yZXYueG1sUEsFBgAAAAAEAAQA+QAAAJMDAAAAAA==&#10;" strokeweight="1.5pt">
                  <v:stroke startarrow="oval" endarrow="block"/>
                </v:shape>
              </v:group>
            </w:pict>
          </mc:Fallback>
        </mc:AlternateContent>
      </w:r>
    </w:p>
    <w:p w:rsidR="007F6C7F" w:rsidRDefault="00D7019D" w:rsidP="007F6C7F">
      <w:pPr>
        <w:spacing w:line="240" w:lineRule="auto"/>
        <w:rPr>
          <w:sz w:val="24"/>
          <w:szCs w:val="24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6D919AAB" wp14:editId="05E77F12">
                <wp:simplePos x="0" y="0"/>
                <wp:positionH relativeFrom="column">
                  <wp:posOffset>525145</wp:posOffset>
                </wp:positionH>
                <wp:positionV relativeFrom="paragraph">
                  <wp:posOffset>6985</wp:posOffset>
                </wp:positionV>
                <wp:extent cx="934720" cy="934720"/>
                <wp:effectExtent l="0" t="0" r="0" b="0"/>
                <wp:wrapNone/>
                <wp:docPr id="433" name="Gruppieren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20" cy="934720"/>
                          <a:chOff x="0" y="0"/>
                          <a:chExt cx="934872" cy="934872"/>
                        </a:xfrm>
                      </wpg:grpSpPr>
                      <pic:pic xmlns:pic="http://schemas.openxmlformats.org/drawingml/2006/picture">
                        <pic:nvPicPr>
                          <pic:cNvPr id="405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72" cy="934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20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4024" y="68239"/>
                            <a:ext cx="0" cy="38227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4024" y="272955"/>
                            <a:ext cx="136478" cy="18401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33" o:spid="_x0000_s1026" style="position:absolute;margin-left:41.35pt;margin-top:.55pt;width:73.6pt;height:73.6pt;z-index:251834368" coordsize="9348,9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">
                <v:shape id="Bild 1" o:spid="_x0000_s1027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v6hXFAAAA3AAAAA8AAABkcnMvZG93bnJldi54bWxEj09rwkAUxO9Cv8PyCr2IbpRWQnQVUSr1&#10;0IP/wOMz+5oNzb4N2dWk374rCB6HmfkNM1t0thI3anzpWMFomIAgzp0uuVBwPHwOUhA+IGusHJOC&#10;P/KwmL/0Zphp1/KObvtQiAhhn6ECE0KdSelzQxb90NXE0ftxjcUQZVNI3WAb4baS4ySZSIslxwWD&#10;Na0M5b/7q1WwOdXjyXeZnre7tdEmvfQL2ZJSb6/dcgoiUBee4Uf7Syt4Tz7gfiYeAT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7+oVxQAAANwAAAAPAAAAAAAAAAAAAAAA&#10;AJ8CAABkcnMvZG93bnJldi54bWxQSwUGAAAAAAQABAD3AAAAkQMAAAAA&#10;">
                  <v:imagedata r:id="rId11" o:title=""/>
                  <v:path arrowok="t"/>
                </v:shape>
                <v:shape id="AutoShape 7" o:spid="_x0000_s1028" type="#_x0000_t32" style="position:absolute;left:4640;top:682;width:0;height:38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FKO8IAAADcAAAADwAAAGRycy9kb3ducmV2LnhtbERPTWsCMRC9F/ofwhS81axSi12NolZB&#10;wctqD3obNtPN0s1kSaKu/94chB4f73s672wjruRD7VjBoJ+BIC6drrlS8HPcvI9BhIissXFMCu4U&#10;YD57fZlirt2NC7oeYiVSCIccFZgY21zKUBqyGPquJU7cr/MWY4K+ktrjLYXbRg6z7FNarDk1GGxp&#10;Zaj8O1ysguViV/iv7/12fcqakxmcL3UxIqV6b91iAiJSF//FT/dWK/gYpvnpTDoC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0FKO8IAAADcAAAADwAAAAAAAAAAAAAA&#10;AAChAgAAZHJzL2Rvd25yZXYueG1sUEsFBgAAAAAEAAQA+QAAAJADAAAAAA==&#10;" strokeweight="1.5pt">
                  <v:stroke startarrow="oval" endarrow="block"/>
                </v:shape>
                <v:shape id="AutoShape 7" o:spid="_x0000_s1029" type="#_x0000_t32" style="position:absolute;left:4640;top:2729;width:1365;height:1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3voMYAAADcAAAADwAAAGRycy9kb3ducmV2LnhtbESPT2sCMRTE7wW/Q3iCt5pdsaVujeKf&#10;Fiz0stqDvT02r5vFzcuSRN1+eyMUehxm5jfMfNnbVlzIh8axgnycgSCunG64VvB1eH98AREissbW&#10;MSn4pQDLxeBhjoV2Vy7pso+1SBAOBSowMXaFlKEyZDGMXUecvB/nLcYkfS21x2uC21ZOsuxZWmw4&#10;LRjsaGOoOu3PVsF69VH62fZz93bM2qPJv89N+URKjYb96hVEpD7+h//aO61gOsnhfiYd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N76DGAAAA3AAAAA8AAAAAAAAA&#10;AAAAAAAAoQIAAGRycy9kb3ducmV2LnhtbFBLBQYAAAAABAAEAPkAAACUAwAAAAA=&#10;" strokeweight="1.5pt">
                  <v:stroke startarrow="oval" endarrow="block"/>
                </v:shape>
              </v:group>
            </w:pict>
          </mc:Fallback>
        </mc:AlternateContent>
      </w:r>
      <w:r w:rsidR="00942680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0AAF9A7A" wp14:editId="0DC5F179">
                <wp:simplePos x="0" y="0"/>
                <wp:positionH relativeFrom="column">
                  <wp:posOffset>4735716</wp:posOffset>
                </wp:positionH>
                <wp:positionV relativeFrom="paragraph">
                  <wp:posOffset>47625</wp:posOffset>
                </wp:positionV>
                <wp:extent cx="934720" cy="934720"/>
                <wp:effectExtent l="0" t="0" r="0" b="0"/>
                <wp:wrapNone/>
                <wp:docPr id="430" name="Gruppieren 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20" cy="934720"/>
                          <a:chOff x="0" y="0"/>
                          <a:chExt cx="934872" cy="934871"/>
                        </a:xfrm>
                      </wpg:grpSpPr>
                      <pic:pic xmlns:pic="http://schemas.openxmlformats.org/drawingml/2006/picture">
                        <pic:nvPicPr>
                          <pic:cNvPr id="408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72" cy="93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429" name="Gruppieren 429"/>
                        <wpg:cNvGrpSpPr/>
                        <wpg:grpSpPr>
                          <a:xfrm>
                            <a:off x="354842" y="75062"/>
                            <a:ext cx="109182" cy="381635"/>
                            <a:chOff x="34120" y="0"/>
                            <a:chExt cx="109182" cy="381635"/>
                          </a:xfrm>
                        </wpg:grpSpPr>
                        <wps:wsp>
                          <wps:cNvPr id="427" name="AutoShape 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3302" y="0"/>
                              <a:ext cx="0" cy="38163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8" name="AutoShape 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120" y="156905"/>
                              <a:ext cx="108770" cy="22315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430" o:spid="_x0000_s1026" style="position:absolute;margin-left:372.9pt;margin-top:3.75pt;width:73.6pt;height:73.6pt;z-index:251846656" coordsize="9348,9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">
                <v:shape id="Bild 1" o:spid="_x0000_s1027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uRYvDAAAA3AAAAA8AAABkcnMvZG93bnJldi54bWxET89rwjAUvg/8H8ITdhmaKiKlNoooG/Ow&#10;Q+sGHp/NW1PWvJQma7v/fjkMdvz4fueHybZioN43jhWslgkI4srphmsF79fnRQrCB2SNrWNS8EMe&#10;DvvZQ46ZdiMXNJShFjGEfYYKTAhdJqWvDFn0S9cRR+7T9RZDhH0tdY9jDLetXCfJVlpsODYY7Ohk&#10;qPoqv62Cl49uvX1r0tulOBtt0vtTLUdS6nE+HXcgAk3hX/znftUKNklcG8/EIyD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5Fi8MAAADcAAAADwAAAAAAAAAAAAAAAACf&#10;AgAAZHJzL2Rvd25yZXYueG1sUEsFBgAAAAAEAAQA9wAAAI8DAAAAAA==&#10;">
                  <v:imagedata r:id="rId11" o:title=""/>
                  <v:path arrowok="t"/>
                </v:shape>
                <v:group id="Gruppieren 429" o:spid="_x0000_s1028" style="position:absolute;left:3548;top:750;width:1092;height:3816" coordorigin="34120" coordsize="109182,381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AutoShape 7" o:spid="_x0000_s1029" type="#_x0000_t32" style="position:absolute;left:143302;width:0;height:3816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jST8UAAADcAAAADwAAAGRycy9kb3ducmV2LnhtbESPzWsCMRTE74L/Q3iF3jSr9HNrFD9B&#10;oZe1PdjbY/O6Wdy8LEnU7X9vCoLHYWZ+w0xmnW3EmXyoHSsYDTMQxKXTNVcKvr82gzcQISJrbByT&#10;gj8KMJv2exPMtbtwQed9rESCcMhRgYmxzaUMpSGLYeha4uT9Om8xJukrqT1eEtw2cpxlL9JizWnB&#10;YEtLQ+Vxf7IKFvNd4d9Xn9v1IWsOZvRzqotnUurxoZt/gIjUxXv41t5qBU/jV/g/k46A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jST8UAAADcAAAADwAAAAAAAAAA&#10;AAAAAAChAgAAZHJzL2Rvd25yZXYueG1sUEsFBgAAAAAEAAQA+QAAAJMDAAAAAA==&#10;" strokeweight="1.5pt">
                    <v:stroke startarrow="oval" endarrow="block"/>
                  </v:shape>
                  <v:shape id="AutoShape 7" o:spid="_x0000_s1030" type="#_x0000_t32" style="position:absolute;left:34120;top:156905;width:108770;height:22315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bQXsIAAADcAAAADwAAAGRycy9kb3ducmV2LnhtbERPTWuDQBC9F/IflgnkEupaKaXYbEJI&#10;0Hi0pof2NrhTlbqz4m7V/PvsodDj433vDovpxUSj6ywreIpiEMS11R03Cj6u2eMrCOeRNfaWScGN&#10;HBz2q4cdptrO/E5T5RsRQtilqKD1fkildHVLBl1kB+LAfdvRoA9wbKQecQ7hppdJHL9Igx2HhhYH&#10;OrVU/1S/RkFWmvxi8yz5KvPi/HlqtrMvtkpt1svxDYSnxf+L/9yFVvCchLXhTDgCcn8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bQXsIAAADcAAAADwAAAAAAAAAAAAAA&#10;AAChAgAAZHJzL2Rvd25yZXYueG1sUEsFBgAAAAAEAAQA+QAAAJADAAAAAA==&#10;" strokeweight="1.5pt">
                    <v:stroke startarrow="oval" endarrow="block"/>
                  </v:shape>
                </v:group>
              </v:group>
            </w:pict>
          </mc:Fallback>
        </mc:AlternateContent>
      </w:r>
      <w:r w:rsidR="00942680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7DCD5671" wp14:editId="497A22B0">
                <wp:simplePos x="0" y="0"/>
                <wp:positionH relativeFrom="column">
                  <wp:posOffset>1903095</wp:posOffset>
                </wp:positionH>
                <wp:positionV relativeFrom="paragraph">
                  <wp:posOffset>46990</wp:posOffset>
                </wp:positionV>
                <wp:extent cx="934720" cy="934720"/>
                <wp:effectExtent l="0" t="0" r="0" b="0"/>
                <wp:wrapNone/>
                <wp:docPr id="432" name="Gruppieren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20" cy="934720"/>
                          <a:chOff x="0" y="0"/>
                          <a:chExt cx="934872" cy="934872"/>
                        </a:xfrm>
                      </wpg:grpSpPr>
                      <pic:pic xmlns:pic="http://schemas.openxmlformats.org/drawingml/2006/picture">
                        <pic:nvPicPr>
                          <pic:cNvPr id="406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72" cy="934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22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4024" y="361666"/>
                            <a:ext cx="190500" cy="9461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4024" y="75063"/>
                            <a:ext cx="0" cy="38227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32" o:spid="_x0000_s1026" style="position:absolute;margin-left:149.85pt;margin-top:3.7pt;width:73.6pt;height:73.6pt;z-index:251838464" coordsize="9348,9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">
                <v:shape id="Bild 1" o:spid="_x0000_s1027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9dGLFAAAA3AAAAA8AAABkcnMvZG93bnJldi54bWxEj09rwkAUxO8Fv8PyBC9FN5USQuoqYlHs&#10;oQf/gcfX7Gs2NPs2ZFcTv31XEDwOM/MbZrbobS2u1PrKsYK3SQKCuHC64lLB8bAeZyB8QNZYOyYF&#10;N/KwmA9eZphr1/GOrvtQighhn6MCE0KTS+kLQxb9xDXE0ft1rcUQZVtK3WIX4baW0yRJpcWK44LB&#10;hlaGir/9xSrYnJpp+l1l56/dp9Em+3ktZUdKjYb98gNEoD48w4/2Vit4T1K4n4lHQM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PXRixQAAANwAAAAPAAAAAAAAAAAAAAAA&#10;AJ8CAABkcnMvZG93bnJldi54bWxQSwUGAAAAAAQABAD3AAAAkQMAAAAA&#10;">
                  <v:imagedata r:id="rId11" o:title=""/>
                  <v:path arrowok="t"/>
                </v:shape>
                <v:shape id="AutoShape 7" o:spid="_x0000_s1028" type="#_x0000_t32" style="position:absolute;left:4640;top:3616;width:1905;height:94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9x18YAAADcAAAADwAAAGRycy9kb3ducmV2LnhtbESPT2sCMRTE7wW/Q3iCt5p1saVujeKf&#10;Fiz0stqDvT02r5vFzcuSRN1+eyMUehxm5jfMfNnbVlzIh8axgsk4A0FcOd1wreDr8P74AiJEZI2t&#10;Y1LwSwGWi8HDHAvtrlzSZR9rkSAcClRgYuwKKUNlyGIYu444eT/OW4xJ+lpqj9cEt63Ms+xZWmw4&#10;LRjsaGOoOu3PVsF69VH62fZz93bM2qOZfJ+b8omUGg371SuISH38D/+1d1rBNM/hfiYd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fcdfGAAAA3AAAAA8AAAAAAAAA&#10;AAAAAAAAoQIAAGRycy9kb3ducmV2LnhtbFBLBQYAAAAABAAEAPkAAACUAwAAAAA=&#10;" strokeweight="1.5pt">
                  <v:stroke startarrow="oval" endarrow="block"/>
                </v:shape>
                <v:shape id="AutoShape 7" o:spid="_x0000_s1029" type="#_x0000_t32" style="position:absolute;left:4640;top:750;width:0;height:38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pMOMYAAADcAAAADwAAAGRycy9kb3ducmV2LnhtbESPQWsCMRSE70L/Q3iF3mpWUbFbo6ht&#10;QcHLrj3Y22Pzulm6eVmSqOu/bwoFj8PMfMMsVr1txYV8aBwrGA0zEMSV0w3XCj6PH89zECEia2wd&#10;k4IbBVgtHwYLzLW7ckGXMtYiQTjkqMDE2OVShsqQxTB0HXHyvp23GJP0tdQerwluWznOspm02HBa&#10;MNjR1lD1U56tgs16X/iXt8Pu/ZS1JzP6OjfFlJR6euzXryAi9fEe/m/vtILJeAJ/Z9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6TDjGAAAA3AAAAA8AAAAAAAAA&#10;AAAAAAAAoQIAAGRycy9kb3ducmV2LnhtbFBLBQYAAAAABAAEAPkAAACUAwAAAAA=&#10;" strokeweight="1.5pt">
                  <v:stroke startarrow="oval" endarrow="block"/>
                </v:shape>
              </v:group>
            </w:pict>
          </mc:Fallback>
        </mc:AlternateContent>
      </w:r>
    </w:p>
    <w:p w:rsidR="007F6C7F" w:rsidRDefault="007F6C7F" w:rsidP="007F6C7F">
      <w:pPr>
        <w:spacing w:line="240" w:lineRule="auto"/>
        <w:rPr>
          <w:sz w:val="24"/>
          <w:szCs w:val="24"/>
        </w:rPr>
      </w:pPr>
    </w:p>
    <w:p w:rsidR="007F6C7F" w:rsidRDefault="007F6C7F" w:rsidP="007F6C7F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815936" behindDoc="0" locked="0" layoutInCell="1" allowOverlap="1" wp14:anchorId="0EEAFEDF" wp14:editId="68407724">
            <wp:simplePos x="0" y="0"/>
            <wp:positionH relativeFrom="column">
              <wp:posOffset>1123950</wp:posOffset>
            </wp:positionH>
            <wp:positionV relativeFrom="paragraph">
              <wp:posOffset>9230995</wp:posOffset>
            </wp:positionV>
            <wp:extent cx="935990" cy="935990"/>
            <wp:effectExtent l="19050" t="0" r="0" b="0"/>
            <wp:wrapNone/>
            <wp:docPr id="411" name="Bild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C7F" w:rsidRDefault="007F6C7F" w:rsidP="007F6C7F">
      <w:pPr>
        <w:spacing w:line="240" w:lineRule="auto"/>
        <w:rPr>
          <w:sz w:val="24"/>
          <w:szCs w:val="24"/>
        </w:rPr>
      </w:pPr>
    </w:p>
    <w:p w:rsidR="007F6C7F" w:rsidRDefault="007F6C7F" w:rsidP="007F6C7F">
      <w:pPr>
        <w:spacing w:line="240" w:lineRule="auto"/>
        <w:rPr>
          <w:sz w:val="24"/>
          <w:szCs w:val="24"/>
        </w:rPr>
      </w:pPr>
    </w:p>
    <w:p w:rsidR="007F6C7F" w:rsidRDefault="007F6C7F" w:rsidP="007F6C7F">
      <w:pPr>
        <w:spacing w:line="240" w:lineRule="auto"/>
        <w:rPr>
          <w:sz w:val="24"/>
          <w:szCs w:val="24"/>
        </w:rPr>
      </w:pPr>
    </w:p>
    <w:p w:rsidR="007F6C7F" w:rsidRPr="00942680" w:rsidRDefault="007F6C7F" w:rsidP="007F6C7F">
      <w:pPr>
        <w:spacing w:line="240" w:lineRule="auto"/>
        <w:rPr>
          <w:color w:val="A6A6A6" w:themeColor="background1" w:themeShade="A6"/>
          <w:sz w:val="24"/>
          <w:szCs w:val="24"/>
          <w:u w:val="single"/>
        </w:rPr>
      </w:pPr>
      <w:r>
        <w:rPr>
          <w:sz w:val="24"/>
          <w:szCs w:val="24"/>
        </w:rPr>
        <w:t xml:space="preserve">Uhrzeit: </w:t>
      </w:r>
      <w:r w:rsidR="00942680">
        <w:rPr>
          <w:color w:val="A6A6A6" w:themeColor="background1" w:themeShade="A6"/>
          <w:sz w:val="24"/>
          <w:szCs w:val="24"/>
          <w:u w:val="single"/>
        </w:rPr>
        <w:t>13:00, 01:00Uhr</w:t>
      </w:r>
      <w:r w:rsidR="00942680">
        <w:rPr>
          <w:sz w:val="24"/>
          <w:szCs w:val="24"/>
        </w:rPr>
        <w:t xml:space="preserve"> </w:t>
      </w:r>
      <w:r w:rsidR="00942680">
        <w:rPr>
          <w:color w:val="A6A6A6" w:themeColor="background1" w:themeShade="A6"/>
          <w:sz w:val="24"/>
          <w:szCs w:val="24"/>
          <w:u w:val="single"/>
        </w:rPr>
        <w:t>14:00, 02:00Uhr</w:t>
      </w:r>
      <w:r w:rsidR="00942680">
        <w:rPr>
          <w:color w:val="A6A6A6" w:themeColor="background1" w:themeShade="A6"/>
          <w:sz w:val="24"/>
          <w:szCs w:val="24"/>
        </w:rPr>
        <w:t xml:space="preserve">  </w:t>
      </w:r>
      <w:r w:rsidR="00942680">
        <w:rPr>
          <w:color w:val="A6A6A6" w:themeColor="background1" w:themeShade="A6"/>
          <w:sz w:val="24"/>
          <w:szCs w:val="24"/>
          <w:u w:val="single"/>
        </w:rPr>
        <w:t xml:space="preserve">16:30, 04:30Uhr, halb 5 </w:t>
      </w:r>
      <w:r w:rsidR="00942680">
        <w:rPr>
          <w:color w:val="A6A6A6" w:themeColor="background1" w:themeShade="A6"/>
          <w:sz w:val="24"/>
          <w:szCs w:val="24"/>
        </w:rPr>
        <w:t xml:space="preserve">    </w:t>
      </w:r>
      <w:r w:rsidR="00942680">
        <w:rPr>
          <w:color w:val="A6A6A6" w:themeColor="background1" w:themeShade="A6"/>
          <w:sz w:val="24"/>
          <w:szCs w:val="24"/>
          <w:u w:val="single"/>
        </w:rPr>
        <w:t>23:00,11:00Uhr</w:t>
      </w:r>
    </w:p>
    <w:p w:rsidR="007F6C7F" w:rsidRPr="00E32E65" w:rsidRDefault="007F6C7F" w:rsidP="007F6C7F">
      <w:pPr>
        <w:rPr>
          <w:sz w:val="24"/>
          <w:szCs w:val="24"/>
        </w:rPr>
      </w:pPr>
    </w:p>
    <w:p w:rsidR="007F6C7F" w:rsidRPr="004F3625" w:rsidRDefault="007F6C7F" w:rsidP="007F6C7F">
      <w:pPr>
        <w:pStyle w:val="Listenabsatz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Die Zeiger sollen einen</w:t>
      </w:r>
      <w:r w:rsidRPr="004F3625">
        <w:rPr>
          <w:sz w:val="24"/>
          <w:szCs w:val="24"/>
        </w:rPr>
        <w:t xml:space="preserve"> </w:t>
      </w:r>
      <w:r w:rsidRPr="004F3625">
        <w:rPr>
          <w:b/>
          <w:i/>
          <w:sz w:val="24"/>
          <w:szCs w:val="24"/>
        </w:rPr>
        <w:t>stumpfen Winkel</w:t>
      </w:r>
      <w:r w:rsidRPr="004F3625">
        <w:rPr>
          <w:sz w:val="24"/>
          <w:szCs w:val="24"/>
        </w:rPr>
        <w:t xml:space="preserve"> </w:t>
      </w:r>
      <w:r>
        <w:rPr>
          <w:sz w:val="24"/>
          <w:szCs w:val="24"/>
        </w:rPr>
        <w:t>bilden!</w:t>
      </w:r>
    </w:p>
    <w:p w:rsidR="007F6C7F" w:rsidRDefault="00D7019D" w:rsidP="007F6C7F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3082764</wp:posOffset>
                </wp:positionH>
                <wp:positionV relativeFrom="paragraph">
                  <wp:posOffset>167640</wp:posOffset>
                </wp:positionV>
                <wp:extent cx="934872" cy="934871"/>
                <wp:effectExtent l="0" t="0" r="0" b="0"/>
                <wp:wrapNone/>
                <wp:docPr id="444" name="Gruppieren 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872" cy="934871"/>
                          <a:chOff x="0" y="0"/>
                          <a:chExt cx="934872" cy="934871"/>
                        </a:xfrm>
                      </wpg:grpSpPr>
                      <pic:pic xmlns:pic="http://schemas.openxmlformats.org/drawingml/2006/picture">
                        <pic:nvPicPr>
                          <pic:cNvPr id="414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72" cy="93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39" name="AutoShap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307075" y="470847"/>
                            <a:ext cx="156353" cy="21825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4024" y="81886"/>
                            <a:ext cx="0" cy="38163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44" o:spid="_x0000_s1026" style="position:absolute;margin-left:242.75pt;margin-top:13.2pt;width:73.6pt;height:73.6pt;z-index:251858944" coordsize="9348,9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">
                <v:shape id="Bild 1" o:spid="_x0000_s1027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62VPFAAAA3AAAAA8AAABkcnMvZG93bnJldi54bWxEj0FrwkAUhO+F/oflFbwU3SgiIWaVUrHo&#10;wYPagsdn9pkNZt+G7NbEf+8WCh6HmfmGyZe9rcWNWl85VjAeJSCIC6crLhV8H9fDFIQPyBprx6Tg&#10;Th6Wi9eXHDPtOt7T7RBKESHsM1RgQmgyKX1hyKIfuYY4ehfXWgxRtqXULXYRbms5SZKZtFhxXDDY&#10;0Keh4nr4tQq+fprJbFelp+1+ZbRJz++l7EipwVv/MQcRqA/P8H97oxVMx1P4OxOP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etlTxQAAANwAAAAPAAAAAAAAAAAAAAAA&#10;AJ8CAABkcnMvZG93bnJldi54bWxQSwUGAAAAAAQABAD3AAAAkQMAAAAA&#10;">
                  <v:imagedata r:id="rId11" o:title=""/>
                  <v:path arrowok="t"/>
                </v:shape>
                <v:shape id="AutoShape 7" o:spid="_x0000_s1028" type="#_x0000_t32" style="position:absolute;left:3070;top:4708;width:1564;height:21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J1e8UAAADcAAAADwAAAGRycy9kb3ducmV2LnhtbESPT2sCMRTE74LfITyhN81qtdStUew/&#10;UOhlbQ/29ti8bhY3L0sSdf32jSB4HGbmN8xi1dlGnMiH2rGC8SgDQVw6XXOl4Of7c/gMIkRkjY1j&#10;UnChAKtlv7fAXLszF3TaxUokCIccFZgY21zKUBqyGEauJU7en/MWY5K+ktrjOcFtIydZ9iQt1pwW&#10;DLb0Zqg87I5Wwet6W/j5+9fmY581ezP+PdbFjJR6GHTrFxCRungP39obrWD6OIfrmXQ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J1e8UAAADcAAAADwAAAAAAAAAA&#10;AAAAAAChAgAAZHJzL2Rvd25yZXYueG1sUEsFBgAAAAAEAAQA+QAAAJMDAAAAAA==&#10;" strokeweight="1.5pt">
                  <v:stroke startarrow="oval" endarrow="block"/>
                </v:shape>
                <v:shape id="AutoShape 7" o:spid="_x0000_s1029" type="#_x0000_t32" style="position:absolute;left:4640;top:818;width:0;height:381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6vm8IAAADcAAAADwAAAGRycy9kb3ducmV2LnhtbERPy2oCMRTdF/oP4Rbc1YyixY5G8QkW&#10;3Ix2obvL5HYydHIzJFHHvzeLQpeH854tOtuIG/lQO1Yw6GcgiEuna64UfJ927xMQISJrbByTggcF&#10;WMxfX2aYa3fngm7HWIkUwiFHBSbGNpcylIYshr5riRP347zFmKCvpPZ4T+G2kcMs+5AWa04NBlta&#10;Gyp/j1erYLX8Kvzn5rDfnrPmbAaXa12MSaneW7ecgojUxX/xn3uvFYxGaX46k46A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6vm8IAAADcAAAADwAAAAAAAAAAAAAA&#10;AAChAgAAZHJzL2Rvd25yZXYueG1sUEsFBgAAAAAEAAQA+QAAAJADAAAAAA==&#10;" strokeweight="1.5pt">
                  <v:stroke startarrow="oval" endarrow="block"/>
                </v:shape>
              </v:group>
            </w:pict>
          </mc:Fallback>
        </mc:AlternateContent>
      </w:r>
    </w:p>
    <w:p w:rsidR="007F6C7F" w:rsidRDefault="00D7019D" w:rsidP="007F6C7F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12B623A7" wp14:editId="70827018">
                <wp:simplePos x="0" y="0"/>
                <wp:positionH relativeFrom="column">
                  <wp:posOffset>640715</wp:posOffset>
                </wp:positionH>
                <wp:positionV relativeFrom="paragraph">
                  <wp:posOffset>6350</wp:posOffset>
                </wp:positionV>
                <wp:extent cx="934720" cy="934720"/>
                <wp:effectExtent l="0" t="0" r="0" b="0"/>
                <wp:wrapNone/>
                <wp:docPr id="436" name="Gruppieren 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20" cy="934720"/>
                          <a:chOff x="0" y="0"/>
                          <a:chExt cx="934872" cy="934872"/>
                        </a:xfrm>
                      </wpg:grpSpPr>
                      <pic:pic xmlns:pic="http://schemas.openxmlformats.org/drawingml/2006/picture">
                        <pic:nvPicPr>
                          <pic:cNvPr id="412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72" cy="934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34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64024" y="450377"/>
                            <a:ext cx="197485" cy="12319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4024" y="75063"/>
                            <a:ext cx="0" cy="3822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36" o:spid="_x0000_s1026" style="position:absolute;margin-left:50.45pt;margin-top:.5pt;width:73.6pt;height:73.6pt;z-index:251850752" coordsize="9348,9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">
                <v:shape id="Bild 1" o:spid="_x0000_s1027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f5LzGAAAA3AAAAA8AAABkcnMvZG93bnJldi54bWxEj0FrwkAUhO+F/oflFXopdWMQCdFNKC0W&#10;PfSgbcHjM/vMhmbfhuxq4r/vCoLHYWa+YZblaFtxpt43jhVMJwkI4srphmsFP9+r1wyED8gaW8ek&#10;4EIeyuLxYYm5dgNv6bwLtYgQ9jkqMCF0uZS+MmTRT1xHHL2j6y2GKPta6h6HCLetTJNkLi02HBcM&#10;dvRuqPrbnayCz98unX812X6z/TDaZIeXWg6k1PPT+LYAEWgM9/CtvdYKZtMUrmfiEZD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N/kvMYAAADcAAAADwAAAAAAAAAAAAAA&#10;AACfAgAAZHJzL2Rvd25yZXYueG1sUEsFBgAAAAAEAAQA9wAAAJIDAAAAAA==&#10;">
                  <v:imagedata r:id="rId11" o:title=""/>
                  <v:path arrowok="t"/>
                </v:shape>
                <v:shape id="AutoShape 7" o:spid="_x0000_s1028" type="#_x0000_t32" style="position:absolute;left:4640;top:4503;width:1975;height:12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NJHsUAAADcAAAADwAAAGRycy9kb3ducmV2LnhtbESPQWsCMRSE7wX/Q3hCbzVbFSurUUqx&#10;6EEo2oLX5+a5G7p5WZO4u/33jVDocZiZb5jlure1aMkH41jB8ygDQVw4bbhU8PX5/jQHESKyxtox&#10;KfihAOvV4GGJuXYdH6g9xlIkCIccFVQxNrmUoajIYhi5hjh5F+ctxiR9KbXHLsFtLcdZNpMWDaeF&#10;Cht6q6j4Pt6sAn+ddYZO58PtpTVyM/k47Td6q9TjsH9dgIjUx//wX3unFUwnU7ifS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NJHsUAAADcAAAADwAAAAAAAAAA&#10;AAAAAAChAgAAZHJzL2Rvd25yZXYueG1sUEsFBgAAAAAEAAQA+QAAAJMDAAAAAA==&#10;" strokeweight="1.5pt">
                  <v:stroke startarrow="oval" endarrow="block"/>
                </v:shape>
                <v:shape id="AutoShape 7" o:spid="_x0000_s1029" type="#_x0000_t32" style="position:absolute;left:4640;top:750;width:0;height:382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9/fsYAAADcAAAADwAAAGRycy9kb3ducmV2LnhtbESPQWsCMRSE74L/IbyCN81qa2m3RtFa&#10;QaGXtT3Y22PzulncvCxJ1PXfNwXB4zAz3zCzRWcbcSYfascKxqMMBHHpdM2Vgu+vzfAFRIjIGhvH&#10;pOBKARbzfm+GuXYXLui8j5VIEA45KjAxtrmUoTRkMYxcS5y8X+ctxiR9JbXHS4LbRk6y7FlarDkt&#10;GGzp3VB53J+sgtVyV/jX9ef245A1BzP+OdXFlJQaPHTLNxCRungP39pbreDpcQr/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vf37GAAAA3AAAAA8AAAAAAAAA&#10;AAAAAAAAoQIAAGRycy9kb3ducmV2LnhtbFBLBQYAAAAABAAEAPkAAACUAwAAAAA=&#10;" strokeweight="1.5pt">
                  <v:stroke startarrow="oval" endarrow="block"/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44CA4121" wp14:editId="1E315B7E">
                <wp:simplePos x="0" y="0"/>
                <wp:positionH relativeFrom="column">
                  <wp:posOffset>1903095</wp:posOffset>
                </wp:positionH>
                <wp:positionV relativeFrom="paragraph">
                  <wp:posOffset>6350</wp:posOffset>
                </wp:positionV>
                <wp:extent cx="934720" cy="934720"/>
                <wp:effectExtent l="0" t="0" r="0" b="0"/>
                <wp:wrapNone/>
                <wp:docPr id="443" name="Gruppieren 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20" cy="934720"/>
                          <a:chOff x="0" y="0"/>
                          <a:chExt cx="934872" cy="934872"/>
                        </a:xfrm>
                      </wpg:grpSpPr>
                      <pic:pic xmlns:pic="http://schemas.openxmlformats.org/drawingml/2006/picture">
                        <pic:nvPicPr>
                          <pic:cNvPr id="413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72" cy="934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37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4024" y="75063"/>
                            <a:ext cx="0" cy="38163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70848" y="464024"/>
                            <a:ext cx="129654" cy="21154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43" o:spid="_x0000_s1026" style="position:absolute;margin-left:149.85pt;margin-top:.5pt;width:73.6pt;height:73.6pt;z-index:251854848" coordsize="9348,9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">
                <v:shape id="Bild 1" o:spid="_x0000_s1027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TQSfFAAAA3AAAAA8AAABkcnMvZG93bnJldi54bWxEj09rwkAUxO+C32F5hV5EN9oiIbqKtFTq&#10;oQf/QY+v2Wc2NPs2ZFcTv70rCB6HmfkNM192thIXanzpWMF4lIAgzp0uuVBw2H8NUxA+IGusHJOC&#10;K3lYLvq9OWbatbylyy4UIkLYZ6jAhFBnUvrckEU/cjVx9E6usRiibAqpG2wj3FZykiRTabHkuGCw&#10;pg9D+f/ubBWsj/Vk+lOmv5vtp9Em/RsUsiWlXl+61QxEoC48w4/2t1bwPn6D+5l4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k0EnxQAAANwAAAAPAAAAAAAAAAAAAAAA&#10;AJ8CAABkcnMvZG93bnJldi54bWxQSwUGAAAAAAQABAD3AAAAkQMAAAAA&#10;">
                  <v:imagedata r:id="rId11" o:title=""/>
                  <v:path arrowok="t"/>
                </v:shape>
                <v:shape id="AutoShape 7" o:spid="_x0000_s1028" type="#_x0000_t32" style="position:absolute;left:4640;top:750;width:0;height:38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FEksYAAADcAAAADwAAAGRycy9kb3ducmV2LnhtbESPT2sCMRTE7wW/Q3iCt5q1ttquRrH/&#10;QMHL2h709tg8N4ublyWJuv32jVDocZiZ3zDzZWcbcSEfascKRsMMBHHpdM2Vgu+vz/tnECEia2wc&#10;k4IfCrBc9O7mmGt35YIuu1iJBOGQowITY5tLGUpDFsPQtcTJOzpvMSbpK6k9XhPcNvIhyybSYs1p&#10;wWBLb4bK0+5sFbyuNoV/ed+uP/ZZszejw7kunkipQb9bzUBE6uJ/+K+91goex1O4nU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xRJLGAAAA3AAAAA8AAAAAAAAA&#10;AAAAAAAAoQIAAGRycy9kb3ducmV2LnhtbFBLBQYAAAAABAAEAPkAAACUAwAAAAA=&#10;" strokeweight="1.5pt">
                  <v:stroke startarrow="oval" endarrow="block"/>
                </v:shape>
                <v:shape id="AutoShape 7" o:spid="_x0000_s1029" type="#_x0000_t32" style="position:absolute;left:4708;top:4640;width:1297;height:21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5DG8IAAADcAAAADwAAAGRycy9kb3ducmV2LnhtbERPy2oCMRTdF/oP4Rbc1YxarEyNUoqi&#10;C6H4ALfXye1McHIzJnFm+vdmUejycN7zZW9r0ZIPxrGC0TADQVw4bbhUcDquX2cgQkTWWDsmBb8U&#10;YLl4fppjrl3He2oPsRQphEOOCqoYm1zKUFRkMQxdQ5y4H+ctxgR9KbXHLoXbWo6zbCotGk4NFTb0&#10;VVFxPdytAn+bdobOl/39vTVyNfk+71Z6o9Tgpf/8ABGpj//iP/dWK3ibpLXpTD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5DG8IAAADcAAAADwAAAAAAAAAAAAAA&#10;AAChAgAAZHJzL2Rvd25yZXYueG1sUEsFBgAAAAAEAAQA+QAAAJADAAAAAA==&#10;" strokeweight="1.5pt">
                  <v:stroke startarrow="oval" endarrow="block"/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668FB5B5" wp14:editId="323ABECA">
                <wp:simplePos x="0" y="0"/>
                <wp:positionH relativeFrom="column">
                  <wp:posOffset>4326094</wp:posOffset>
                </wp:positionH>
                <wp:positionV relativeFrom="paragraph">
                  <wp:posOffset>5715</wp:posOffset>
                </wp:positionV>
                <wp:extent cx="934871" cy="934872"/>
                <wp:effectExtent l="0" t="0" r="0" b="0"/>
                <wp:wrapNone/>
                <wp:docPr id="445" name="Gruppieren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871" cy="934872"/>
                          <a:chOff x="0" y="0"/>
                          <a:chExt cx="934871" cy="934872"/>
                        </a:xfrm>
                      </wpg:grpSpPr>
                      <pic:pic xmlns:pic="http://schemas.openxmlformats.org/drawingml/2006/picture">
                        <pic:nvPicPr>
                          <pic:cNvPr id="415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71" cy="934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41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4024" y="88711"/>
                            <a:ext cx="0" cy="38163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AutoShap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232012" y="470848"/>
                            <a:ext cx="232743" cy="1225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45" o:spid="_x0000_s1026" style="position:absolute;margin-left:340.65pt;margin-top:.45pt;width:73.6pt;height:73.6pt;z-index:251863040" coordsize="9348,9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">
                <v:shape id="Bild 1" o:spid="_x0000_s1027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2fMjFAAAA3AAAAA8AAABkcnMvZG93bnJldi54bWxEj09rwkAUxO+C32F5hV5EN0orIbqKtFTq&#10;oQf/QY+v2Wc2NPs2ZFcTv70rCB6HmfkNM192thIXanzpWMF4lIAgzp0uuVBw2H8NUxA+IGusHJOC&#10;K3lYLvq9OWbatbylyy4UIkLYZ6jAhFBnUvrckEU/cjVx9E6usRiibAqpG2wj3FZykiRTabHkuGCw&#10;pg9D+f/ubBWsj/Vk+lOmv5vtp9Em/RsUsiWlXl+61QxEoC48w4/2t1bwNn6H+5l4BO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NnzIxQAAANwAAAAPAAAAAAAAAAAAAAAA&#10;AJ8CAABkcnMvZG93bnJldi54bWxQSwUGAAAAAAQABAD3AAAAkQMAAAAA&#10;">
                  <v:imagedata r:id="rId11" o:title=""/>
                  <v:path arrowok="t"/>
                </v:shape>
                <v:shape id="AutoShape 7" o:spid="_x0000_s1028" type="#_x0000_t32" style="position:absolute;left:4640;top:887;width:0;height:38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IKAMYAAADcAAAADwAAAGRycy9kb3ducmV2LnhtbESPT2sCMRTE7wW/Q3iCt5pdsaVujeKf&#10;Fiz0stqDvT02r5vFzcuSRN1+eyMUehxm5jfMfNnbVlzIh8axgnycgSCunG64VvB1eH98AREissbW&#10;MSn4pQDLxeBhjoV2Vy7pso+1SBAOBSowMXaFlKEyZDGMXUecvB/nLcYkfS21x2uC21ZOsuxZWmw4&#10;LRjsaGOoOu3PVsF69VH62fZz93bM2qPJv89N+URKjYb96hVEpD7+h//aO61gOs3hfiYd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SCgDGAAAA3AAAAA8AAAAAAAAA&#10;AAAAAAAAoQIAAGRycy9kb3ducmV2LnhtbFBLBQYAAAAABAAEAPkAAACUAwAAAAA=&#10;" strokeweight="1.5pt">
                  <v:stroke startarrow="oval" endarrow="block"/>
                </v:shape>
                <v:shape id="AutoShape 7" o:spid="_x0000_s1029" type="#_x0000_t32" style="position:absolute;left:2320;top:4708;width:2327;height:1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CUd8YAAADcAAAADwAAAGRycy9kb3ducmV2LnhtbESPQWsCMRSE70L/Q3iF3mpWUbFbo6ht&#10;QcHLrj3Y22Pzulm6eVmSqOu/bwoFj8PMfMMsVr1txYV8aBwrGA0zEMSV0w3XCj6PH89zECEia2wd&#10;k4IbBVgtHwYLzLW7ckGXMtYiQTjkqMDE2OVShsqQxTB0HXHyvp23GJP0tdQerwluWznOspm02HBa&#10;MNjR1lD1U56tgs16X/iXt8Pu/ZS1JzP6OjfFlJR6euzXryAi9fEe/m/vtILJZAx/Z9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AlHfGAAAA3AAAAA8AAAAAAAAA&#10;AAAAAAAAoQIAAGRycy9kb3ducmV2LnhtbFBLBQYAAAAABAAEAPkAAACUAwAAAAA=&#10;" strokeweight="1.5pt">
                  <v:stroke startarrow="oval" endarrow="block"/>
                </v:shape>
              </v:group>
            </w:pict>
          </mc:Fallback>
        </mc:AlternateContent>
      </w:r>
    </w:p>
    <w:p w:rsidR="007F6C7F" w:rsidRDefault="007F6C7F" w:rsidP="007F6C7F">
      <w:pPr>
        <w:spacing w:line="240" w:lineRule="auto"/>
        <w:rPr>
          <w:sz w:val="24"/>
          <w:szCs w:val="24"/>
        </w:rPr>
      </w:pPr>
    </w:p>
    <w:p w:rsidR="007F6C7F" w:rsidRDefault="007F6C7F" w:rsidP="007F6C7F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821056" behindDoc="0" locked="0" layoutInCell="1" allowOverlap="1" wp14:anchorId="5DE28E63" wp14:editId="577D5CBB">
            <wp:simplePos x="0" y="0"/>
            <wp:positionH relativeFrom="column">
              <wp:posOffset>1123950</wp:posOffset>
            </wp:positionH>
            <wp:positionV relativeFrom="paragraph">
              <wp:posOffset>9230995</wp:posOffset>
            </wp:positionV>
            <wp:extent cx="935990" cy="935990"/>
            <wp:effectExtent l="19050" t="0" r="0" b="0"/>
            <wp:wrapNone/>
            <wp:docPr id="416" name="Bild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C7F" w:rsidRDefault="007F6C7F" w:rsidP="007F6C7F">
      <w:pPr>
        <w:spacing w:line="240" w:lineRule="auto"/>
        <w:rPr>
          <w:sz w:val="24"/>
          <w:szCs w:val="24"/>
        </w:rPr>
      </w:pPr>
    </w:p>
    <w:p w:rsidR="007F6C7F" w:rsidRDefault="007F6C7F" w:rsidP="007F6C7F">
      <w:pPr>
        <w:spacing w:line="240" w:lineRule="auto"/>
        <w:rPr>
          <w:sz w:val="24"/>
          <w:szCs w:val="24"/>
        </w:rPr>
      </w:pPr>
    </w:p>
    <w:p w:rsidR="007F6C7F" w:rsidRDefault="007F6C7F" w:rsidP="007F6C7F">
      <w:pPr>
        <w:spacing w:line="240" w:lineRule="auto"/>
        <w:rPr>
          <w:sz w:val="24"/>
          <w:szCs w:val="24"/>
        </w:rPr>
      </w:pPr>
    </w:p>
    <w:p w:rsidR="007F6C7F" w:rsidRPr="00D7019D" w:rsidRDefault="007F6C7F" w:rsidP="007F6C7F">
      <w:pPr>
        <w:spacing w:line="240" w:lineRule="auto"/>
        <w:rPr>
          <w:color w:val="A6A6A6" w:themeColor="background1" w:themeShade="A6"/>
          <w:sz w:val="24"/>
          <w:szCs w:val="24"/>
          <w:u w:val="single"/>
        </w:rPr>
      </w:pPr>
      <w:r>
        <w:rPr>
          <w:sz w:val="24"/>
          <w:szCs w:val="24"/>
        </w:rPr>
        <w:t xml:space="preserve"> Uhrzeit:</w:t>
      </w:r>
      <w:r w:rsidR="009904FE">
        <w:rPr>
          <w:sz w:val="24"/>
          <w:szCs w:val="24"/>
        </w:rPr>
        <w:t xml:space="preserve"> </w:t>
      </w:r>
      <w:r w:rsidR="00D7019D">
        <w:rPr>
          <w:color w:val="A6A6A6" w:themeColor="background1" w:themeShade="A6"/>
          <w:sz w:val="24"/>
          <w:szCs w:val="24"/>
          <w:u w:val="single"/>
        </w:rPr>
        <w:t>16:00, 04:00Uhr</w:t>
      </w:r>
      <w:r w:rsidR="00D7019D">
        <w:rPr>
          <w:color w:val="A6A6A6" w:themeColor="background1" w:themeShade="A6"/>
          <w:sz w:val="24"/>
          <w:szCs w:val="24"/>
        </w:rPr>
        <w:t xml:space="preserve">    </w:t>
      </w:r>
      <w:r w:rsidR="00D7019D">
        <w:rPr>
          <w:color w:val="A6A6A6" w:themeColor="background1" w:themeShade="A6"/>
          <w:sz w:val="24"/>
          <w:szCs w:val="24"/>
          <w:u w:val="single"/>
        </w:rPr>
        <w:t>17:00,05:00Uhr</w:t>
      </w:r>
      <w:r w:rsidR="00D7019D">
        <w:rPr>
          <w:color w:val="A6A6A6" w:themeColor="background1" w:themeShade="A6"/>
          <w:sz w:val="24"/>
          <w:szCs w:val="24"/>
        </w:rPr>
        <w:t xml:space="preserve">    </w:t>
      </w:r>
      <w:r w:rsidR="00D7019D">
        <w:rPr>
          <w:color w:val="A6A6A6" w:themeColor="background1" w:themeShade="A6"/>
          <w:sz w:val="24"/>
          <w:szCs w:val="24"/>
          <w:u w:val="single"/>
        </w:rPr>
        <w:t>19:00,07:00Uhr</w:t>
      </w:r>
      <w:r w:rsidR="00D7019D">
        <w:rPr>
          <w:color w:val="A6A6A6" w:themeColor="background1" w:themeShade="A6"/>
          <w:sz w:val="24"/>
          <w:szCs w:val="24"/>
        </w:rPr>
        <w:t xml:space="preserve">     </w:t>
      </w:r>
      <w:r w:rsidR="00D7019D">
        <w:rPr>
          <w:color w:val="A6A6A6" w:themeColor="background1" w:themeShade="A6"/>
          <w:sz w:val="24"/>
          <w:szCs w:val="24"/>
          <w:u w:val="single"/>
        </w:rPr>
        <w:t>20:00,08:00Uhr</w:t>
      </w:r>
    </w:p>
    <w:p w:rsidR="007F6C7F" w:rsidRPr="00E32E65" w:rsidRDefault="00D7019D" w:rsidP="007F6C7F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F6C7F" w:rsidRPr="004F3625" w:rsidRDefault="007F6C7F" w:rsidP="007F6C7F">
      <w:pPr>
        <w:pStyle w:val="Listenabsatz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Die Zeiger sollen einen</w:t>
      </w:r>
      <w:r w:rsidRPr="004F3625">
        <w:rPr>
          <w:sz w:val="24"/>
          <w:szCs w:val="24"/>
        </w:rPr>
        <w:t xml:space="preserve"> </w:t>
      </w:r>
      <w:r w:rsidRPr="004F3625">
        <w:rPr>
          <w:b/>
          <w:i/>
          <w:sz w:val="24"/>
          <w:szCs w:val="24"/>
        </w:rPr>
        <w:t>rechten Winkel</w:t>
      </w:r>
      <w:r w:rsidRPr="004F3625">
        <w:rPr>
          <w:sz w:val="24"/>
          <w:szCs w:val="24"/>
        </w:rPr>
        <w:t xml:space="preserve"> </w:t>
      </w:r>
      <w:r>
        <w:rPr>
          <w:sz w:val="24"/>
          <w:szCs w:val="24"/>
        </w:rPr>
        <w:t>bilden!</w:t>
      </w:r>
    </w:p>
    <w:p w:rsidR="007F6C7F" w:rsidRDefault="007F6C7F" w:rsidP="007F6C7F">
      <w:pPr>
        <w:spacing w:line="240" w:lineRule="auto"/>
        <w:rPr>
          <w:sz w:val="24"/>
          <w:szCs w:val="24"/>
        </w:rPr>
      </w:pPr>
    </w:p>
    <w:p w:rsidR="007F6C7F" w:rsidRDefault="00653980" w:rsidP="007F6C7F">
      <w:pPr>
        <w:spacing w:line="240" w:lineRule="auto"/>
        <w:rPr>
          <w:sz w:val="24"/>
          <w:szCs w:val="24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1CDAD4FD" wp14:editId="1229A1D7">
                <wp:simplePos x="0" y="0"/>
                <wp:positionH relativeFrom="column">
                  <wp:posOffset>2188845</wp:posOffset>
                </wp:positionH>
                <wp:positionV relativeFrom="paragraph">
                  <wp:posOffset>6985</wp:posOffset>
                </wp:positionV>
                <wp:extent cx="934720" cy="934720"/>
                <wp:effectExtent l="0" t="0" r="0" b="0"/>
                <wp:wrapNone/>
                <wp:docPr id="450" name="Gruppieren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20" cy="934720"/>
                          <a:chOff x="0" y="0"/>
                          <a:chExt cx="934871" cy="934871"/>
                        </a:xfrm>
                      </wpg:grpSpPr>
                      <pic:pic xmlns:pic="http://schemas.openxmlformats.org/drawingml/2006/picture">
                        <pic:nvPicPr>
                          <pic:cNvPr id="418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71" cy="93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47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64023" y="470847"/>
                            <a:ext cx="285929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4023" y="88710"/>
                            <a:ext cx="0" cy="38100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50" o:spid="_x0000_s1026" style="position:absolute;margin-left:172.35pt;margin-top:.55pt;width:73.6pt;height:73.6pt;z-index:251869184" coordsize="9348,9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">
                <v:shape id="Bild 1" o:spid="_x0000_s1027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301bDAAAA3AAAAA8AAABkcnMvZG93bnJldi54bWxET89rwjAUvg/8H8ITvAxNlVFK1yiiTNxh&#10;h3YTdnxr3ppi81KazNb/fjkMdvz4fhe7yXbiRoNvHStYrxIQxLXTLTcKPt5flhkIH5A1do5JwZ08&#10;7LazhwJz7UYu6VaFRsQQ9jkqMCH0uZS+NmTRr1xPHLlvN1gMEQ6N1AOOMdx2cpMkqbTYcmww2NPB&#10;UH2tfqyC06XfpG9t9vlaHo022ddjI0dSajGf9s8gAk3hX/znPmsFT+u4Np6JR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fTVsMAAADcAAAADwAAAAAAAAAAAAAAAACf&#10;AgAAZHJzL2Rvd25yZXYueG1sUEsFBgAAAAAEAAQA9wAAAI8DAAAAAA==&#10;">
                  <v:imagedata r:id="rId11" o:title=""/>
                  <v:path arrowok="t"/>
                </v:shape>
                <v:shape id="AutoShape 7" o:spid="_x0000_s1028" type="#_x0000_t32" style="position:absolute;left:4640;top:4708;width:28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ekFMUAAADcAAAADwAAAGRycy9kb3ducmV2LnhtbESPT2sCMRTE74LfITyhN81aRcvWKCJK&#10;eygU/4DX183rbnDzsk3i7vbbN4VCj8PM/IZZbXpbi5Z8MI4VTCcZCOLCacOlgsv5MH4CESKyxtox&#10;KfimAJv1cLDCXLuOj9SeYikShEOOCqoYm1zKUFRkMUxcQ5y8T+ctxiR9KbXHLsFtLR+zbCEtGk4L&#10;FTa0q6i4ne5Wgf9adIauH8f7sjVyP3u/vu31i1IPo377DCJSH//Df+1XrWA+X8LvmXQ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ekFMUAAADcAAAADwAAAAAAAAAA&#10;AAAAAAChAgAAZHJzL2Rvd25yZXYueG1sUEsFBgAAAAAEAAQA+QAAAJMDAAAAAA==&#10;" strokeweight="1.5pt">
                  <v:stroke startarrow="oval" endarrow="block"/>
                </v:shape>
                <v:shape id="AutoShape 7" o:spid="_x0000_s1029" type="#_x0000_t32" style="position:absolute;left:4640;top:887;width:0;height:38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jncIAAADcAAAADwAAAGRycy9kb3ducmV2LnhtbERPy2oCMRTdF/oP4Rbc1YyixY5G8QkW&#10;3Ix2obvL5HYydHIzJFHHvzeLQpeH854tOtuIG/lQO1Yw6GcgiEuna64UfJ927xMQISJrbByTggcF&#10;WMxfX2aYa3fngm7HWIkUwiFHBSbGNpcylIYshr5riRP347zFmKCvpPZ4T+G2kcMs+5AWa04NBlta&#10;Gyp/j1erYLX8Kvzn5rDfnrPmbAaXa12MSaneW7ecgojUxX/xn3uvFYxGaW06k46A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OijncIAAADcAAAADwAAAAAAAAAAAAAA&#10;AAChAgAAZHJzL2Rvd25yZXYueG1sUEsFBgAAAAAEAAQA+QAAAJADAAAAAA==&#10;" strokeweight="1.5pt">
                  <v:stroke startarrow="oval" endarrow="block"/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49E5DC98" wp14:editId="124C86C4">
                <wp:simplePos x="0" y="0"/>
                <wp:positionH relativeFrom="column">
                  <wp:posOffset>669063</wp:posOffset>
                </wp:positionH>
                <wp:positionV relativeFrom="paragraph">
                  <wp:posOffset>7099</wp:posOffset>
                </wp:positionV>
                <wp:extent cx="934871" cy="934871"/>
                <wp:effectExtent l="0" t="0" r="0" b="0"/>
                <wp:wrapNone/>
                <wp:docPr id="451" name="Gruppieren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871" cy="934871"/>
                          <a:chOff x="0" y="0"/>
                          <a:chExt cx="934871" cy="934871"/>
                        </a:xfrm>
                      </wpg:grpSpPr>
                      <pic:pic xmlns:pic="http://schemas.openxmlformats.org/drawingml/2006/picture">
                        <pic:nvPicPr>
                          <pic:cNvPr id="417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71" cy="93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46" name="AutoShape 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0597" y="464024"/>
                            <a:ext cx="286603" cy="113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457200" y="81886"/>
                            <a:ext cx="0" cy="38100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51" o:spid="_x0000_s1026" style="position:absolute;margin-left:52.7pt;margin-top:.55pt;width:73.6pt;height:73.6pt;z-index:251871232" coordsize="9348,9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">
                <v:shape id="Bild 1" o:spid="_x0000_s1027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oRyTFAAAA3AAAAA8AAABkcnMvZG93bnJldi54bWxEj09rwkAUxO8Fv8PyCr0U3ShFQ3QVaanU&#10;gwf/QY+v2Wc2NPs2ZFcTv70rCB6HmfkNM1t0thIXanzpWMFwkIAgzp0uuVBw2H/3UxA+IGusHJOC&#10;K3lYzHsvM8y0a3lLl10oRISwz1CBCaHOpPS5IYt+4Gri6J1cYzFE2RRSN9hGuK3kKEnG0mLJccFg&#10;TZ+G8v/d2SpYHevReFOmv+vtl9Em/XsvZEtKvb12yymIQF14hh/tH63gYziB+5l4BO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qEckxQAAANwAAAAPAAAAAAAAAAAAAAAA&#10;AJ8CAABkcnMvZG93bnJldi54bWxQSwUGAAAAAAQABAD3AAAAkQMAAAAA&#10;">
                  <v:imagedata r:id="rId11" o:title=""/>
                  <v:path arrowok="t"/>
                </v:shape>
                <v:shape id="AutoShape 7" o:spid="_x0000_s1028" type="#_x0000_t32" style="position:absolute;left:1705;top:4640;width:2867;height:1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oEF8UAAADcAAAADwAAAGRycy9kb3ducmV2LnhtbESPQWuDQBSE74X8h+UFegl1TZBQbDYh&#10;JGg9WptDenu4rypx34q7jfbfdwuFHoeZ+YbZHWbTizuNrrOsYB3FIIhrqztuFFzes6dnEM4ja+wt&#10;k4JvcnDYLx52mGo78RvdK9+IAGGXooLW+yGV0tUtGXSRHYiD92lHgz7IsZF6xCnATS83cbyVBjsO&#10;Cy0OdGqpvlVfRkFWmvzV5tnmo8yL8/XUrCZfrJR6XM7HFxCeZv8f/msXWkGSbOH3TDgCc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oEF8UAAADcAAAADwAAAAAAAAAA&#10;AAAAAAChAgAAZHJzL2Rvd25yZXYueG1sUEsFBgAAAAAEAAQA+QAAAJMDAAAAAA==&#10;" strokeweight="1.5pt">
                  <v:stroke startarrow="oval" endarrow="block"/>
                </v:shape>
                <v:shape id="AutoShape 7" o:spid="_x0000_s1029" type="#_x0000_t32" style="position:absolute;left:4572;top:818;width:0;height:38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QGBsYAAADcAAAADwAAAGRycy9kb3ducmV2LnhtbESPT2sCMRTE74V+h/AK3jSraKlbo1j/&#10;gAUvu+3B3h6b183SzcuSRF2/fVMQehxm5jfMYtXbVlzIh8axgvEoA0FcOd1wreDzYz98AREissbW&#10;MSm4UYDV8vFhgbl2Vy7oUsZaJAiHHBWYGLtcylAZshhGriNO3rfzFmOSvpba4zXBbSsnWfYsLTac&#10;Fgx2tDFU/ZRnq+Bt/V74+fZ42J2y9mTGX+emmJFSg6d+/QoiUh//w/f2QSuYTufwdyYd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kBgbGAAAA3AAAAA8AAAAAAAAA&#10;AAAAAAAAoQIAAGRycy9kb3ducmV2LnhtbFBLBQYAAAAABAAEAPkAAACUAwAAAAA=&#10;" strokeweight="1.5pt">
                  <v:stroke startarrow="oval" endarrow="block"/>
                </v:shape>
              </v:group>
            </w:pict>
          </mc:Fallback>
        </mc:AlternateContent>
      </w:r>
      <w:r>
        <w:rPr>
          <w:noProof/>
          <w:sz w:val="24"/>
          <w:szCs w:val="24"/>
          <w:lang w:eastAsia="de-DE"/>
        </w:rPr>
        <w:t xml:space="preserve">                  </w:t>
      </w:r>
    </w:p>
    <w:p w:rsidR="007F6C7F" w:rsidRDefault="007F6C7F" w:rsidP="007F6C7F">
      <w:pPr>
        <w:spacing w:line="240" w:lineRule="auto"/>
        <w:rPr>
          <w:sz w:val="24"/>
          <w:szCs w:val="24"/>
        </w:rPr>
      </w:pPr>
    </w:p>
    <w:p w:rsidR="007F6C7F" w:rsidRDefault="007F6C7F" w:rsidP="007F6C7F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826176" behindDoc="0" locked="0" layoutInCell="1" allowOverlap="1" wp14:anchorId="49E98A4A" wp14:editId="1F6B1738">
            <wp:simplePos x="0" y="0"/>
            <wp:positionH relativeFrom="column">
              <wp:posOffset>1123950</wp:posOffset>
            </wp:positionH>
            <wp:positionV relativeFrom="paragraph">
              <wp:posOffset>9230995</wp:posOffset>
            </wp:positionV>
            <wp:extent cx="935990" cy="935990"/>
            <wp:effectExtent l="19050" t="0" r="0" b="0"/>
            <wp:wrapNone/>
            <wp:docPr id="419" name="Bild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6C7F" w:rsidRDefault="007F6C7F" w:rsidP="007F6C7F">
      <w:pPr>
        <w:spacing w:line="240" w:lineRule="auto"/>
        <w:rPr>
          <w:sz w:val="24"/>
          <w:szCs w:val="24"/>
        </w:rPr>
      </w:pPr>
    </w:p>
    <w:p w:rsidR="007F6C7F" w:rsidRDefault="007F6C7F" w:rsidP="007F6C7F">
      <w:pPr>
        <w:spacing w:line="240" w:lineRule="auto"/>
        <w:rPr>
          <w:sz w:val="24"/>
          <w:szCs w:val="24"/>
        </w:rPr>
      </w:pPr>
    </w:p>
    <w:p w:rsidR="007F6C7F" w:rsidRDefault="007F6C7F" w:rsidP="007F6C7F">
      <w:pPr>
        <w:spacing w:line="240" w:lineRule="auto"/>
        <w:rPr>
          <w:sz w:val="24"/>
          <w:szCs w:val="24"/>
        </w:rPr>
      </w:pPr>
    </w:p>
    <w:p w:rsidR="007F6C7F" w:rsidRPr="00653980" w:rsidRDefault="007F6C7F" w:rsidP="007F6C7F">
      <w:pPr>
        <w:spacing w:line="240" w:lineRule="auto"/>
        <w:rPr>
          <w:color w:val="A6A6A6" w:themeColor="background1" w:themeShade="A6"/>
          <w:sz w:val="24"/>
          <w:szCs w:val="24"/>
          <w:u w:val="single"/>
        </w:rPr>
      </w:pPr>
      <w:r>
        <w:rPr>
          <w:sz w:val="24"/>
          <w:szCs w:val="24"/>
        </w:rPr>
        <w:t xml:space="preserve"> Uhrzeit: </w:t>
      </w:r>
      <w:r w:rsidR="00653980">
        <w:rPr>
          <w:color w:val="A6A6A6" w:themeColor="background1" w:themeShade="A6"/>
          <w:sz w:val="24"/>
          <w:szCs w:val="24"/>
          <w:u w:val="single"/>
        </w:rPr>
        <w:t>21:00, 09:00Uhr</w:t>
      </w:r>
      <w:r w:rsidR="00653980">
        <w:rPr>
          <w:color w:val="A6A6A6" w:themeColor="background1" w:themeShade="A6"/>
          <w:sz w:val="24"/>
          <w:szCs w:val="24"/>
        </w:rPr>
        <w:t xml:space="preserve">         </w:t>
      </w:r>
      <w:r w:rsidR="00653980" w:rsidRPr="00653980">
        <w:rPr>
          <w:color w:val="A6A6A6" w:themeColor="background1" w:themeShade="A6"/>
          <w:sz w:val="24"/>
          <w:szCs w:val="24"/>
          <w:u w:val="single"/>
        </w:rPr>
        <w:t>15:00, 03:00Uhr</w:t>
      </w:r>
    </w:p>
    <w:p w:rsidR="007F6C7F" w:rsidRDefault="007F6C7F" w:rsidP="007F6C7F">
      <w:pPr>
        <w:spacing w:after="120"/>
        <w:rPr>
          <w:b/>
          <w:sz w:val="24"/>
          <w:szCs w:val="24"/>
        </w:rPr>
      </w:pPr>
    </w:p>
    <w:p w:rsidR="007F6C7F" w:rsidRDefault="007F6C7F" w:rsidP="007F6C7F">
      <w:pPr>
        <w:spacing w:after="120"/>
        <w:rPr>
          <w:b/>
          <w:sz w:val="24"/>
          <w:szCs w:val="24"/>
        </w:rPr>
      </w:pPr>
    </w:p>
    <w:p w:rsidR="007F6C7F" w:rsidRDefault="007F6C7F" w:rsidP="007F6C7F">
      <w:pPr>
        <w:pStyle w:val="Listenabsatz"/>
        <w:numPr>
          <w:ilvl w:val="0"/>
          <w:numId w:val="1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Gib die Größe der markierten Winkel an.</w:t>
      </w:r>
    </w:p>
    <w:p w:rsidR="007F6C7F" w:rsidRPr="00720912" w:rsidRDefault="007F6C7F" w:rsidP="007F6C7F">
      <w:pPr>
        <w:ind w:left="360"/>
        <w:rPr>
          <w:b/>
          <w:sz w:val="24"/>
          <w:szCs w:val="24"/>
        </w:rPr>
      </w:pPr>
    </w:p>
    <w:p w:rsidR="007F6C7F" w:rsidRDefault="007F6C7F" w:rsidP="007F6C7F">
      <w:pPr>
        <w:rPr>
          <w:sz w:val="24"/>
          <w:szCs w:val="24"/>
        </w:rPr>
      </w:pPr>
      <w:r>
        <w:rPr>
          <w:sz w:val="24"/>
          <w:szCs w:val="24"/>
        </w:rPr>
        <w:t xml:space="preserve">Der große Zeiger ist auf der Uhr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Der große Zeiger ist auf der Uhr</w:t>
      </w:r>
    </w:p>
    <w:p w:rsidR="007F6C7F" w:rsidRDefault="00E82726" w:rsidP="007F6C7F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AD4966A" wp14:editId="789B44D5">
                <wp:simplePos x="0" y="0"/>
                <wp:positionH relativeFrom="column">
                  <wp:posOffset>585470</wp:posOffset>
                </wp:positionH>
                <wp:positionV relativeFrom="paragraph">
                  <wp:posOffset>177004</wp:posOffset>
                </wp:positionV>
                <wp:extent cx="1041400" cy="1162050"/>
                <wp:effectExtent l="0" t="0" r="44450" b="0"/>
                <wp:wrapNone/>
                <wp:docPr id="397" name="Gruppieren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400" cy="1162050"/>
                          <a:chOff x="0" y="0"/>
                          <a:chExt cx="1041400" cy="1162050"/>
                        </a:xfrm>
                      </wpg:grpSpPr>
                      <wpg:grpSp>
                        <wpg:cNvPr id="398" name="Gruppieren 398"/>
                        <wpg:cNvGrpSpPr/>
                        <wpg:grpSpPr>
                          <a:xfrm>
                            <a:off x="0" y="0"/>
                            <a:ext cx="1041400" cy="1162050"/>
                            <a:chOff x="0" y="0"/>
                            <a:chExt cx="1041400" cy="1162050"/>
                          </a:xfrm>
                        </wpg:grpSpPr>
                        <wpg:grpSp>
                          <wpg:cNvPr id="399" name="Gruppieren 399"/>
                          <wpg:cNvGrpSpPr/>
                          <wpg:grpSpPr>
                            <a:xfrm>
                              <a:off x="0" y="0"/>
                              <a:ext cx="1041400" cy="1162050"/>
                              <a:chOff x="0" y="0"/>
                              <a:chExt cx="1041400" cy="1162050"/>
                            </a:xfrm>
                          </wpg:grpSpPr>
                          <pic:pic xmlns:pic="http://schemas.openxmlformats.org/drawingml/2006/picture">
                            <pic:nvPicPr>
                              <pic:cNvPr id="400" name="Bild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28600"/>
                                <a:ext cx="939800" cy="933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s:wsp>
                            <wps:cNvPr id="401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9900" y="241300"/>
                                <a:ext cx="467995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55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505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" name="AutoShape 11"/>
                            <wps:cNvSpPr>
                              <a:spLocks noChangeArrowheads="1"/>
                            </wps:cNvSpPr>
                            <wps:spPr bwMode="auto">
                              <a:xfrm rot="8219054">
                                <a:off x="660400" y="0"/>
                                <a:ext cx="381000" cy="683260"/>
                              </a:xfrm>
                              <a:prstGeom prst="moon">
                                <a:avLst>
                                  <a:gd name="adj" fmla="val 6256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03" name="Arc 10"/>
                          <wps:cNvSpPr>
                            <a:spLocks/>
                          </wps:cNvSpPr>
                          <wps:spPr bwMode="auto">
                            <a:xfrm>
                              <a:off x="457200" y="234950"/>
                              <a:ext cx="467995" cy="46418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4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66725" y="695325"/>
                            <a:ext cx="40005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97" o:spid="_x0000_s1026" style="position:absolute;margin-left:46.1pt;margin-top:13.95pt;width:82pt;height:91.5pt;z-index:251829248" coordsize="10414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">
                <v:group id="Gruppieren 398" o:spid="_x0000_s1027" style="position:absolute;width:10414;height:11620" coordsize="10414,1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group id="Gruppieren 399" o:spid="_x0000_s1028" style="position:absolute;width:10414;height:11620" coordsize="10414,1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  <v:shape id="Bild 1" o:spid="_x0000_s1029" type="#_x0000_t75" style="position:absolute;top:2286;width:9398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YSY3DAAAA3AAAAA8AAABkcnMvZG93bnJldi54bWxET89rwjAUvg/8H8ITdhmaKiKlNoooG/Ow&#10;Q+sGHp/NW1PWvJQma7v/fjkMdvz4fueHybZioN43jhWslgkI4srphmsF79fnRQrCB2SNrWNS8EMe&#10;DvvZQ46ZdiMXNJShFjGEfYYKTAhdJqWvDFn0S9cRR+7T9RZDhH0tdY9jDLetXCfJVlpsODYY7Ohk&#10;qPoqv62Cl49uvX1r0tulOBtt0vtTLUdS6nE+HXcgAk3hX/znftUKNkmcH8/EIyD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hJjcMAAADcAAAADwAAAAAAAAAAAAAAAACf&#10;AgAAZHJzL2Rvd25yZXYueG1sUEsFBgAAAAAEAAQA9wAAAI8DAAAAAA==&#10;">
                      <v:imagedata r:id="rId11" o:title=""/>
                      <v:path arrowok="t"/>
                    </v:shape>
                    <v:rect id="Rectangle 9" o:spid="_x0000_s1030" style="position:absolute;left:4699;top:2413;width:467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dTMUA&#10;AADcAAAADwAAAGRycy9kb3ducmV2LnhtbESPT2vCQBTE7wW/w/IEb7pRSy3RVcQ/0ItQbQ/19sg+&#10;k5Ds25hdk/jtXUHocZiZ3zCLVWdK0VDtcssKxqMIBHFidc6pgt+f/fAThPPIGkvLpOBODlbL3tsC&#10;Y21bPlJz8qkIEHYxKsi8r2IpXZKRQTeyFXHwLrY26IOsU6lrbAPclHISRR/SYM5hIcOKNhklxelm&#10;FOjdZrbebqfn4rv9M+VVN4cCpVKDfreeg/DU+f/wq/2lFbxHY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Z1MxQAAANwAAAAPAAAAAAAAAAAAAAAAAJgCAABkcnMv&#10;ZG93bnJldi54bWxQSwUGAAAAAAQABAD1AAAAigMAAAAA&#10;" fillcolor="red" stroked="f" strokecolor="#ff5050">
                      <v:fill opacity="35980f"/>
                    </v:rect>
                    <v:shape id="AutoShape 11" o:spid="_x0000_s1031" type="#_x0000_t184" style="position:absolute;left:6604;width:3810;height:6832;rotation:89773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AKsUA&#10;AADcAAAADwAAAGRycy9kb3ducmV2LnhtbESPQWvCQBSE7wX/w/IK3ppNg4QSXUUEoeBBmop4fMm+&#10;JqG7b2N2a2J/fbdQ6HGYmW+Y1WayRtxo8J1jBc9JCoK4drrjRsHpff/0AsIHZI3GMSm4k4fNevaw&#10;wkK7kd/oVoZGRAj7AhW0IfSFlL5uyaJPXE8cvQ83WAxRDo3UA44Rbo3M0jSXFjuOCy32tGup/iy/&#10;rILjpTLloXPWuPMpk/Za7b/zg1Lzx2m7BBFoCv/hv/arVrBIM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oAqxQAAANwAAAAPAAAAAAAAAAAAAAAAAJgCAABkcnMv&#10;ZG93bnJldi54bWxQSwUGAAAAAAQABAD1AAAAigMAAAAA&#10;" adj="13514" strokecolor="white"/>
                  </v:group>
                  <v:shape id="Arc 10" o:spid="_x0000_s1032" style="position:absolute;left:4572;top:2349;width:4679;height:464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SiMYA&#10;AADcAAAADwAAAGRycy9kb3ducmV2LnhtbESPQWvCQBSE74L/YXkFL1I3aik2dRUpKEIP0lR6fmaf&#10;2dDs2zS7JtFf3xUKPQ4z8w2zXPe2Ei01vnSsYDpJQBDnTpdcKDh+bh8XIHxA1lg5JgVX8rBeDQdL&#10;TLXr+IPaLBQiQtinqMCEUKdS+tyQRT9xNXH0zq6xGKJsCqkb7CLcVnKWJM/SYslxwWBNb4by7+xi&#10;FRzO4+vuK9u0x5/bYr7H7v3FnE5KjR76zSuIQH34D/+191rBUzKH+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CSiMYAAADcAAAADwAAAAAAAAAAAAAAAACYAgAAZHJz&#10;L2Rvd25yZXYueG1sUEsFBgAAAAAEAAQA9QAAAIsDAAAAAA==&#10;" path="m-1,nfc11929,,21600,9670,21600,21600em-1,nsc11929,,21600,9670,21600,21600l,21600,-1,xe" filled="f" strokeweight="1.5pt">
                    <v:path arrowok="t" o:extrusionok="f" o:connecttype="custom" o:connectlocs="0,0;467995,464185;0,464185" o:connectangles="0,0,0"/>
                  </v:shape>
                </v:group>
                <v:shape id="AutoShape 7" o:spid="_x0000_s1033" type="#_x0000_t32" style="position:absolute;left:4667;top:6953;width:40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+Do8UAAADcAAAADwAAAGRycy9kb3ducmV2LnhtbESPT2sCMRTE7wW/Q3hCbzVrKypbo0ix&#10;6EEo/gGvr5vX3dDNyzaJu9tv3wgFj8PM/IZZrHpbi5Z8MI4VjEcZCOLCacOlgvPp/WkOIkRkjbVj&#10;UvBLAVbLwcMCc+06PlB7jKVIEA45KqhibHIpQ1GRxTByDXHyvpy3GJP0pdQeuwS3tXzOsqm0aDgt&#10;VNjQW0XF9/FqFfifaWfo8nm4zlojNy8fl/1Gb5V6HPbrVxCR+ngP/7d3WsEkm8DtTD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+Do8UAAADcAAAADwAAAAAAAAAA&#10;AAAAAAChAgAAZHJzL2Rvd25yZXYueG1sUEsFBgAAAAAEAAQA+QAAAJMDAAAAAA==&#10;" strokeweight="1.5pt">
                  <v:stroke startarrow="oval" endarrow="block"/>
                </v:shape>
              </v:group>
            </w:pict>
          </mc:Fallback>
        </mc:AlternateContent>
      </w:r>
      <w:r w:rsidR="007F6C7F"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4E8BBD79" wp14:editId="61F0B820">
                <wp:simplePos x="0" y="0"/>
                <wp:positionH relativeFrom="column">
                  <wp:posOffset>3531870</wp:posOffset>
                </wp:positionH>
                <wp:positionV relativeFrom="paragraph">
                  <wp:posOffset>165100</wp:posOffset>
                </wp:positionV>
                <wp:extent cx="937895" cy="1214120"/>
                <wp:effectExtent l="0" t="19050" r="0" b="5080"/>
                <wp:wrapNone/>
                <wp:docPr id="142" name="Gruppieren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895" cy="1214120"/>
                          <a:chOff x="0" y="0"/>
                          <a:chExt cx="937895" cy="1214120"/>
                        </a:xfrm>
                      </wpg:grpSpPr>
                      <wpg:grpSp>
                        <wpg:cNvPr id="144" name="Gruppieren 144"/>
                        <wpg:cNvGrpSpPr/>
                        <wpg:grpSpPr>
                          <a:xfrm>
                            <a:off x="0" y="0"/>
                            <a:ext cx="937895" cy="1214120"/>
                            <a:chOff x="0" y="0"/>
                            <a:chExt cx="938213" cy="1214437"/>
                          </a:xfrm>
                        </wpg:grpSpPr>
                        <pic:pic xmlns:pic="http://schemas.openxmlformats.org/drawingml/2006/picture">
                          <pic:nvPicPr>
                            <pic:cNvPr id="145" name="Bild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76225"/>
                              <a:ext cx="938213" cy="9382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g:grpSp>
                          <wpg:cNvPr id="146" name="Gruppieren 146"/>
                          <wpg:cNvGrpSpPr>
                            <a:grpSpLocks/>
                          </wpg:cNvGrpSpPr>
                          <wpg:grpSpPr bwMode="auto">
                            <a:xfrm>
                              <a:off x="381000" y="0"/>
                              <a:ext cx="460456" cy="745385"/>
                              <a:chOff x="2298" y="2523"/>
                              <a:chExt cx="726" cy="1176"/>
                            </a:xfrm>
                          </wpg:grpSpPr>
                          <wps:wsp>
                            <wps:cNvPr id="159" name="AutoShape 24"/>
                            <wps:cNvSpPr>
                              <a:spLocks noChangeArrowheads="1"/>
                            </wps:cNvSpPr>
                            <wps:spPr bwMode="auto">
                              <a:xfrm rot="11670283">
                                <a:off x="2298" y="2715"/>
                                <a:ext cx="521" cy="984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>
                                  <a:alpha val="70000"/>
                                </a:srgbClr>
                              </a:solidFill>
                              <a:ln w="9525">
                                <a:solidFill>
                                  <a:srgbClr val="FF0000">
                                    <a:alpha val="7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" name="AutoShape 25"/>
                            <wps:cNvSpPr>
                              <a:spLocks noChangeArrowheads="1"/>
                            </wps:cNvSpPr>
                            <wps:spPr bwMode="auto">
                              <a:xfrm rot="6191174">
                                <a:off x="2414" y="2437"/>
                                <a:ext cx="524" cy="696"/>
                              </a:xfrm>
                              <a:prstGeom prst="moon">
                                <a:avLst>
                                  <a:gd name="adj" fmla="val 87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96" name="AutoShape 7"/>
                        <wps:cNvCnPr>
                          <a:cxnSpLocks noChangeShapeType="1"/>
                        </wps:cNvCnPr>
                        <wps:spPr bwMode="auto">
                          <a:xfrm flipV="1">
                            <a:off x="457200" y="387350"/>
                            <a:ext cx="209550" cy="34544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42" o:spid="_x0000_s1026" style="position:absolute;margin-left:278.1pt;margin-top:13pt;width:73.85pt;height:95.6pt;z-index:251830272" coordsize="9378,12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">
                <v:group id="Gruppieren 144" o:spid="_x0000_s1027" style="position:absolute;width:9378;height:12141" coordsize="9382,12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Bild 1" o:spid="_x0000_s1028" type="#_x0000_t75" style="position:absolute;top:2762;width:9382;height:9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r8FHDAAAA3AAAAA8AAABkcnMvZG93bnJldi54bWxET0trwkAQvgv+h2WEXkQ3lVZCdBWxtNRD&#10;D77A45gds8HsbMhuTfrvu4LgbT6+58yXna3EjRpfOlbwOk5AEOdOl1woOOw/RykIH5A1Vo5JwR95&#10;WC76vTlm2rW8pdsuFCKGsM9QgQmhzqT0uSGLfuxq4shdXGMxRNgUUjfYxnBbyUmSTKXFkmODwZrW&#10;hvLr7tcq+DrWk+lPmZ422w+jTXoeFrIlpV4G3WoGIlAXnuKH+1vH+W/vcH8mXi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vwUcMAAADcAAAADwAAAAAAAAAAAAAAAACf&#10;AgAAZHJzL2Rvd25yZXYueG1sUEsFBgAAAAAEAAQA9wAAAI8DAAAAAA==&#10;">
                    <v:imagedata r:id="rId11" o:title=""/>
                    <v:path arrowok="t"/>
                  </v:shape>
                  <v:group id="Gruppieren 146" o:spid="_x0000_s1029" style="position:absolute;left:3810;width:4604;height:7453" coordorigin="2298,2523" coordsize="726,1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<v:shape id="AutoShape 24" o:spid="_x0000_s1030" type="#_x0000_t5" style="position:absolute;left:2298;top:2715;width:521;height:984;rotation:-1084589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BwMMA&#10;AADcAAAADwAAAGRycy9kb3ducmV2LnhtbERPTWsCMRC9F/wPYQQvRbNaFV2NUiyFngquXrwNm3F3&#10;dTPZJqmu/vqmIHibx/uc5bo1tbiQ85VlBcNBAoI4t7riQsF+99mfgfABWWNtmRTcyMN61XlZYqrt&#10;lbd0yUIhYgj7FBWUITSplD4vyaAf2IY4ckfrDIYIXSG1w2sMN7UcJclUGqw4NpTY0Kak/Jz9GgUn&#10;Z+UY59+jN/qgfXZofl7vh6lSvW77vgARqA1P8cP9peP8yRz+n4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OBwMMAAADcAAAADwAAAAAAAAAAAAAAAACYAgAAZHJzL2Rv&#10;d25yZXYueG1sUEsFBgAAAAAEAAQA9QAAAIgDAAAAAA==&#10;" fillcolor="red" strokecolor="red">
                      <v:fill opacity="46003f"/>
                      <v:stroke opacity="46003f"/>
                    </v:shape>
                    <v:shape id="AutoShape 25" o:spid="_x0000_s1031" type="#_x0000_t184" style="position:absolute;left:2414;top:2437;width:524;height:696;rotation:67624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8EA8AA&#10;AADcAAAADwAAAGRycy9kb3ducmV2LnhtbESPzarCMBSE94LvEI7gTlOvKFqNIheFbgR/94fm2Bab&#10;k9JEW9/eCILLYWa+YZbr1pTiSbUrLCsYDSMQxKnVBWcKLufdYAbCeWSNpWVS8CIH61W3s8RY24aP&#10;9Dz5TAQIuxgV5N5XsZQuzcmgG9qKOHg3Wxv0QdaZ1DU2AW5K+RdFU2mw4LCQY0X/OaX308MosHt3&#10;S69THh3NvU0mO3c4bJNGqX6v3SxAeGr9L/xtJ1rBeD6Bz5lwBO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8EA8AAAADcAAAADwAAAAAAAAAAAAAAAACYAgAAZHJzL2Rvd25y&#10;ZXYueG1sUEsFBgAAAAAEAAQA9QAAAIUDAAAAAA==&#10;" adj="18900" strokecolor="white"/>
                  </v:group>
                </v:group>
                <v:shape id="AutoShape 7" o:spid="_x0000_s1032" type="#_x0000_t32" style="position:absolute;left:4572;top:3873;width:2095;height:345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FzVsYAAADcAAAADwAAAGRycy9kb3ducmV2LnhtbESPQWsCMRSE7wX/Q3hCb5rVUqlbo6ht&#10;wYKX3fZgb4/N62Zx87IkUdd/bwpCj8PMfMMsVr1txZl8aBwrmIwzEMSV0w3XCr6/PkYvIEJE1tg6&#10;JgVXCrBaDh4WmGt34YLOZaxFgnDIUYGJsculDJUhi2HsOuLk/TpvMSbpa6k9XhLctnKaZTNpseG0&#10;YLCjraHqWJ6sgs36s/Dzt/3u/ZC1BzP5OTXFMyn1OOzXryAi9fE/fG/vtIKn+Qz+zq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xc1bGAAAA3AAAAA8AAAAAAAAA&#10;AAAAAAAAoQIAAGRycy9kb3ducmV2LnhtbFBLBQYAAAAABAAEAPkAAACUAwAAAAA=&#10;" strokeweight="1.5pt">
                  <v:stroke startarrow="oval" endarrow="block"/>
                </v:shape>
              </v:group>
            </w:pict>
          </mc:Fallback>
        </mc:AlternateContent>
      </w:r>
      <w:r w:rsidR="007F6C7F">
        <w:rPr>
          <w:sz w:val="24"/>
          <w:szCs w:val="24"/>
        </w:rPr>
        <w:t>15 Minuten weiter gewandert.</w:t>
      </w:r>
      <w:r w:rsidR="007F6C7F">
        <w:rPr>
          <w:sz w:val="24"/>
          <w:szCs w:val="24"/>
        </w:rPr>
        <w:tab/>
      </w:r>
      <w:r w:rsidR="007F6C7F">
        <w:rPr>
          <w:sz w:val="24"/>
          <w:szCs w:val="24"/>
        </w:rPr>
        <w:tab/>
        <w:t xml:space="preserve">        </w:t>
      </w:r>
      <w:r w:rsidR="007F6C7F">
        <w:rPr>
          <w:sz w:val="24"/>
          <w:szCs w:val="24"/>
        </w:rPr>
        <w:tab/>
        <w:t>5 Minuten weiter gewandert.</w:t>
      </w:r>
    </w:p>
    <w:p w:rsidR="007F6C7F" w:rsidRDefault="007F6C7F" w:rsidP="007F6C7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:rsidR="007F6C7F" w:rsidRDefault="007F6C7F" w:rsidP="007F6C7F">
      <w:pPr>
        <w:spacing w:line="240" w:lineRule="auto"/>
        <w:rPr>
          <w:sz w:val="24"/>
          <w:szCs w:val="24"/>
        </w:rPr>
      </w:pPr>
    </w:p>
    <w:p w:rsidR="007F6C7F" w:rsidRDefault="007F6C7F" w:rsidP="007F6C7F">
      <w:pPr>
        <w:spacing w:line="240" w:lineRule="auto"/>
        <w:rPr>
          <w:sz w:val="24"/>
          <w:szCs w:val="24"/>
        </w:rPr>
      </w:pPr>
    </w:p>
    <w:p w:rsidR="007F6C7F" w:rsidRDefault="007F6C7F" w:rsidP="007F6C7F">
      <w:pPr>
        <w:spacing w:line="240" w:lineRule="auto"/>
        <w:rPr>
          <w:sz w:val="24"/>
          <w:szCs w:val="24"/>
        </w:rPr>
      </w:pPr>
    </w:p>
    <w:p w:rsidR="007F6C7F" w:rsidRDefault="007F6C7F" w:rsidP="007F6C7F">
      <w:pPr>
        <w:spacing w:line="240" w:lineRule="auto"/>
        <w:rPr>
          <w:sz w:val="24"/>
          <w:szCs w:val="24"/>
        </w:rPr>
      </w:pPr>
    </w:p>
    <w:p w:rsidR="007F6C7F" w:rsidRDefault="007F6C7F" w:rsidP="007F6C7F">
      <w:pPr>
        <w:spacing w:line="240" w:lineRule="auto"/>
        <w:rPr>
          <w:sz w:val="24"/>
          <w:szCs w:val="24"/>
        </w:rPr>
      </w:pPr>
    </w:p>
    <w:p w:rsidR="007F6C7F" w:rsidRDefault="007F6C7F" w:rsidP="007F6C7F">
      <w:pPr>
        <w:spacing w:line="240" w:lineRule="auto"/>
        <w:rPr>
          <w:sz w:val="24"/>
          <w:szCs w:val="24"/>
        </w:rPr>
      </w:pPr>
    </w:p>
    <w:p w:rsidR="007F6C7F" w:rsidRDefault="007F6C7F" w:rsidP="007F6C7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Die vom Zeiger überstrichene Fläche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Die vom Zeiger überstrichene Fläche </w:t>
      </w:r>
    </w:p>
    <w:p w:rsidR="007F6C7F" w:rsidRPr="004E62BD" w:rsidRDefault="007F6C7F" w:rsidP="007F6C7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hat einen Winkel von: </w:t>
      </w:r>
      <w:r w:rsidR="00A61630">
        <w:rPr>
          <w:color w:val="A6A6A6" w:themeColor="background1" w:themeShade="A6"/>
          <w:sz w:val="24"/>
          <w:szCs w:val="24"/>
          <w:u w:val="single"/>
        </w:rPr>
        <w:t>90°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15D89">
        <w:rPr>
          <w:sz w:val="24"/>
          <w:szCs w:val="24"/>
        </w:rPr>
        <w:tab/>
      </w:r>
      <w:r>
        <w:rPr>
          <w:sz w:val="24"/>
          <w:szCs w:val="24"/>
        </w:rPr>
        <w:t xml:space="preserve">hat einen Winkel von: </w:t>
      </w:r>
      <w:r w:rsidR="00A61630">
        <w:rPr>
          <w:color w:val="A6A6A6" w:themeColor="background1" w:themeShade="A6"/>
          <w:sz w:val="24"/>
          <w:szCs w:val="24"/>
          <w:u w:val="single"/>
        </w:rPr>
        <w:t>30°</w:t>
      </w:r>
      <w:r>
        <w:rPr>
          <w:sz w:val="24"/>
          <w:szCs w:val="24"/>
        </w:rPr>
        <w:t xml:space="preserve"> </w:t>
      </w:r>
    </w:p>
    <w:p w:rsidR="006A2E42" w:rsidRPr="006A2E42" w:rsidRDefault="006A2E42" w:rsidP="006A2E42">
      <w:pPr>
        <w:pStyle w:val="Listenabsatz"/>
        <w:numPr>
          <w:ilvl w:val="0"/>
          <w:numId w:val="13"/>
        </w:numPr>
        <w:rPr>
          <w:b/>
          <w:sz w:val="24"/>
          <w:szCs w:val="24"/>
        </w:rPr>
      </w:pPr>
      <w:r w:rsidRPr="006A2E42">
        <w:rPr>
          <w:b/>
          <w:sz w:val="24"/>
          <w:szCs w:val="24"/>
        </w:rPr>
        <w:lastRenderedPageBreak/>
        <w:t>Rechne die Größe der Winkel aus.</w:t>
      </w:r>
    </w:p>
    <w:p w:rsidR="006A2E42" w:rsidRPr="000B38A7" w:rsidRDefault="006A2E42" w:rsidP="006A2E42">
      <w:pPr>
        <w:ind w:left="360"/>
        <w:rPr>
          <w:b/>
          <w:sz w:val="24"/>
          <w:szCs w:val="24"/>
        </w:rPr>
      </w:pPr>
    </w:p>
    <w:p w:rsidR="006A2E42" w:rsidRDefault="006A2E42" w:rsidP="006A2E42">
      <w:pPr>
        <w:spacing w:line="240" w:lineRule="auto"/>
        <w:ind w:left="360"/>
        <w:rPr>
          <w:sz w:val="24"/>
          <w:szCs w:val="24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7DA31391" wp14:editId="74328ACC">
                <wp:simplePos x="0" y="0"/>
                <wp:positionH relativeFrom="column">
                  <wp:posOffset>1251997</wp:posOffset>
                </wp:positionH>
                <wp:positionV relativeFrom="paragraph">
                  <wp:posOffset>1270</wp:posOffset>
                </wp:positionV>
                <wp:extent cx="851535" cy="814705"/>
                <wp:effectExtent l="0" t="0" r="24765" b="118745"/>
                <wp:wrapNone/>
                <wp:docPr id="34" name="Gruppieren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1535" cy="814705"/>
                          <a:chOff x="0" y="0"/>
                          <a:chExt cx="1010341" cy="991346"/>
                        </a:xfrm>
                      </wpg:grpSpPr>
                      <wpg:grpSp>
                        <wpg:cNvPr id="35" name="Gruppieren 35"/>
                        <wpg:cNvGrpSpPr/>
                        <wpg:grpSpPr>
                          <a:xfrm>
                            <a:off x="0" y="0"/>
                            <a:ext cx="934720" cy="991346"/>
                            <a:chOff x="0" y="0"/>
                            <a:chExt cx="934871" cy="991788"/>
                          </a:xfrm>
                        </wpg:grpSpPr>
                        <pic:pic xmlns:pic="http://schemas.openxmlformats.org/drawingml/2006/picture">
                          <pic:nvPicPr>
                            <pic:cNvPr id="41" name="Bild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34871" cy="9348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g:grpSp>
                          <wpg:cNvPr id="43" name="Gruppieren 43"/>
                          <wpg:cNvGrpSpPr/>
                          <wpg:grpSpPr>
                            <a:xfrm>
                              <a:off x="470847" y="464024"/>
                              <a:ext cx="203200" cy="341630"/>
                              <a:chOff x="123825" y="0"/>
                              <a:chExt cx="204765" cy="341630"/>
                            </a:xfrm>
                          </wpg:grpSpPr>
                          <wps:wsp>
                            <wps:cNvPr id="45" name="Gerade Verbindung mit Pfeil 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5096" y="0"/>
                                <a:ext cx="203494" cy="1899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Gerade Verbindung mit Pfeil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23825" y="0"/>
                                <a:ext cx="0" cy="341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" name="Gruppieren 52"/>
                          <wpg:cNvGrpSpPr>
                            <a:grpSpLocks/>
                          </wpg:cNvGrpSpPr>
                          <wpg:grpSpPr bwMode="auto">
                            <a:xfrm rot="19030755">
                              <a:off x="260708" y="772078"/>
                              <a:ext cx="664210" cy="219710"/>
                              <a:chOff x="7739" y="14055"/>
                              <a:chExt cx="1046" cy="346"/>
                            </a:xfrm>
                          </wpg:grpSpPr>
                          <wps:wsp>
                            <wps:cNvPr id="64" name="AutoShape 61"/>
                            <wps:cNvSpPr>
                              <a:spLocks noChangeArrowheads="1"/>
                            </wps:cNvSpPr>
                            <wps:spPr bwMode="auto">
                              <a:xfrm rot="18849939">
                                <a:off x="7847" y="13991"/>
                                <a:ext cx="302" cy="518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" name="Arc 62"/>
                            <wps:cNvSpPr>
                              <a:spLocks/>
                            </wps:cNvSpPr>
                            <wps:spPr bwMode="auto">
                              <a:xfrm rot="12742485" flipH="1">
                                <a:off x="7981" y="14055"/>
                                <a:ext cx="425" cy="170"/>
                              </a:xfrm>
                              <a:custGeom>
                                <a:avLst/>
                                <a:gdLst>
                                  <a:gd name="G0" fmla="+- 15779 0 0"/>
                                  <a:gd name="G1" fmla="+- 21600 0 0"/>
                                  <a:gd name="G2" fmla="+- 21600 0 0"/>
                                  <a:gd name="T0" fmla="*/ 0 w 29129"/>
                                  <a:gd name="T1" fmla="*/ 6849 h 21600"/>
                                  <a:gd name="T2" fmla="*/ 29129 w 29129"/>
                                  <a:gd name="T3" fmla="*/ 4619 h 21600"/>
                                  <a:gd name="T4" fmla="*/ 15779 w 29129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9129" h="21600" fill="none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0620" y="0"/>
                                      <a:pt x="25322" y="1626"/>
                                      <a:pt x="29128" y="4619"/>
                                    </a:cubicBezTo>
                                  </a:path>
                                  <a:path w="29129" h="21600" stroke="0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0620" y="0"/>
                                      <a:pt x="25322" y="1626"/>
                                      <a:pt x="29128" y="4619"/>
                                    </a:cubicBezTo>
                                    <a:lnTo>
                                      <a:pt x="1577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" name="Arc 63"/>
                            <wps:cNvSpPr>
                              <a:spLocks/>
                            </wps:cNvSpPr>
                            <wps:spPr bwMode="auto">
                              <a:xfrm rot="10681421" flipH="1">
                                <a:off x="8360" y="14214"/>
                                <a:ext cx="425" cy="113"/>
                              </a:xfrm>
                              <a:custGeom>
                                <a:avLst/>
                                <a:gdLst>
                                  <a:gd name="G0" fmla="+- 15779 0 0"/>
                                  <a:gd name="G1" fmla="+- 21600 0 0"/>
                                  <a:gd name="G2" fmla="+- 21600 0 0"/>
                                  <a:gd name="T0" fmla="*/ 0 w 29129"/>
                                  <a:gd name="T1" fmla="*/ 6849 h 21600"/>
                                  <a:gd name="T2" fmla="*/ 29129 w 29129"/>
                                  <a:gd name="T3" fmla="*/ 4619 h 21600"/>
                                  <a:gd name="T4" fmla="*/ 15779 w 29129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9129" h="21600" fill="none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0620" y="0"/>
                                      <a:pt x="25322" y="1626"/>
                                      <a:pt x="29128" y="4619"/>
                                    </a:cubicBezTo>
                                  </a:path>
                                  <a:path w="29129" h="21600" stroke="0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0620" y="0"/>
                                      <a:pt x="25322" y="1626"/>
                                      <a:pt x="29128" y="4619"/>
                                    </a:cubicBezTo>
                                    <a:lnTo>
                                      <a:pt x="1577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49" name="AutoShape 61"/>
                        <wps:cNvSpPr>
                          <a:spLocks noChangeArrowheads="1"/>
                        </wps:cNvSpPr>
                        <wps:spPr bwMode="auto">
                          <a:xfrm rot="13678426">
                            <a:off x="750626" y="716508"/>
                            <a:ext cx="191135" cy="328295"/>
                          </a:xfrm>
                          <a:prstGeom prst="flowChartOnlineStorag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rc 62"/>
                        <wps:cNvSpPr>
                          <a:spLocks/>
                        </wps:cNvSpPr>
                        <wps:spPr bwMode="auto">
                          <a:xfrm rot="8161633" flipH="1">
                            <a:off x="593678" y="723332"/>
                            <a:ext cx="269240" cy="107315"/>
                          </a:xfrm>
                          <a:custGeom>
                            <a:avLst/>
                            <a:gdLst>
                              <a:gd name="G0" fmla="+- 15779 0 0"/>
                              <a:gd name="G1" fmla="+- 21600 0 0"/>
                              <a:gd name="G2" fmla="+- 21600 0 0"/>
                              <a:gd name="T0" fmla="*/ 0 w 29129"/>
                              <a:gd name="T1" fmla="*/ 6849 h 21600"/>
                              <a:gd name="T2" fmla="*/ 29129 w 29129"/>
                              <a:gd name="T3" fmla="*/ 4619 h 21600"/>
                              <a:gd name="T4" fmla="*/ 15779 w 2912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129" h="21600" fill="none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</a:path>
                              <a:path w="29129" h="21600" stroke="0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  <a:lnTo>
                                  <a:pt x="1577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34" o:spid="_x0000_s1026" style="position:absolute;margin-left:98.6pt;margin-top:.1pt;width:67.05pt;height:64.15pt;z-index:251994112;mso-width-relative:margin;mso-height-relative:margin" coordsize="10103,9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">
                <v:group id="Gruppieren 35" o:spid="_x0000_s1027" style="position:absolute;width:9347;height:9913" coordsize="9348,9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Bild 1" o:spid="_x0000_s1028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hXOnEAAAA2wAAAA8AAABkcnMvZG93bnJldi54bWxEj0+LwjAUxO/CfofwFvYimiqLlGqURXHZ&#10;PXjwH3h8Ns+mbPNSmmi7394IgsdhZn7DzBadrcSNGl86VjAaJiCIc6dLLhQc9utBCsIHZI2VY1Lw&#10;Tx4W87feDDPtWt7SbRcKESHsM1RgQqgzKX1uyKIfupo4ehfXWAxRNoXUDbYRbis5TpKJtFhyXDBY&#10;09JQ/re7WgXfx3o82ZTp6Xe7Mtqk534hW1Lq4737moII1IVX+Nn+0Qo+R/D4En+A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hXOnEAAAA2wAAAA8AAAAAAAAAAAAAAAAA&#10;nwIAAGRycy9kb3ducmV2LnhtbFBLBQYAAAAABAAEAPcAAACQAwAAAAA=&#10;">
                    <v:imagedata r:id="rId11" o:title=""/>
                    <v:path arrowok="t"/>
                  </v:shape>
                  <v:group id="Gruppieren 43" o:spid="_x0000_s1029" style="position:absolute;left:4708;top:4640;width:2032;height:3416" coordorigin="123825" coordsize="204765,341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shape id="Gerade Verbindung mit Pfeil 45" o:spid="_x0000_s1030" type="#_x0000_t32" style="position:absolute;left:125096;width:203494;height:1899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y1f8MAAADbAAAADwAAAGRycy9kb3ducmV2LnhtbESPzWrDMBCE74G8g9hAb7Hc0AbjRgml&#10;UNpDLvk55LhYW9uttTLS1rHfvioEchxm5htmsxtdpwYKsfVs4DHLQRFX3rZcGzif3pcFqCjIFjvP&#10;ZGCiCLvtfLbB0vorH2g4Sq0ShGOJBhqRvtQ6Vg05jJnviZP35YNDSTLU2ga8Jrjr9CrP19phy2mh&#10;wZ7eGqp+jr/OwNDL/oOmS/G99xIsFcNqOmhjHhbj6wsooVHu4Vv70xp4eob/L+kH6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8tX/DAAAA2wAAAA8AAAAAAAAAAAAA&#10;AAAAoQIAAGRycy9kb3ducmV2LnhtbFBLBQYAAAAABAAEAPkAAACRAwAAAAA=&#10;" strokeweight="2.25pt">
                      <v:stroke endarrow="block"/>
                    </v:shape>
                    <v:shape id="Gerade Verbindung mit Pfeil 46" o:spid="_x0000_s1031" type="#_x0000_t32" style="position:absolute;left:123825;width:0;height:341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/HU8UAAADbAAAADwAAAGRycy9kb3ducmV2LnhtbESPzWrDMBCE74W8g9hAb43cH9zgWA4h&#10;pLSHQklayHVjbWxRa+VKiu2+fVUo9DjMzDdMuZ5sJwbywThWcLvIQBDXThtuFHy8P90sQYSIrLFz&#10;TAq+KcC6ml2VWGg38p6GQ2xEgnAoUEEbY19IGeqWLIaF64mTd3beYkzSN1J7HBPcdvIuy3Jp0XBa&#10;aLGnbUv15+FiFfivfDR0PO0vj4ORu/u34+tOPyt1PZ82KxCRpvgf/mu/aAUPOfx+ST9AV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/HU8UAAADbAAAADwAAAAAAAAAA&#10;AAAAAAChAgAAZHJzL2Rvd25yZXYueG1sUEsFBgAAAAAEAAQA+QAAAJMDAAAAAA==&#10;" strokeweight="1.5pt">
                      <v:stroke startarrow="oval" endarrow="block"/>
                    </v:shape>
                  </v:group>
                  <v:group id="Gruppieren 52" o:spid="_x0000_s1032" style="position:absolute;left:2607;top:7720;width:6642;height:2197;rotation:-2806301fd" coordorigin="7739,14055" coordsize="104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PAFQwwAAANsAAAAP&#10;AAAAAAAAAAAAAAAAAKoCAABkcnMvZG93bnJldi54bWxQSwUGAAAAAAQABAD6AAAAmgMAAAAA&#10;">
                    <v:shape id="AutoShape 61" o:spid="_x0000_s1033" type="#_x0000_t130" style="position:absolute;left:7847;top:13991;width:302;height:518;rotation:-30038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AT8EA&#10;AADbAAAADwAAAGRycy9kb3ducmV2LnhtbESP3YrCMBCF7wXfIYzgnaaKK1KNooIgIoK14O3QjG2x&#10;mZQmavXpzcLCXh6+88NZrFpTiSc1rrSsYDSMQBBnVpecK0gvu8EMhPPIGivLpOBNDlbLbmeBsbYv&#10;PtMz8bkIJexiVFB4X8dSuqwgg25oa+LAbrYx6INscqkbfIVyU8lxFE2lwZLDQoE1bQvK7snDKDje&#10;rml9qJJ9+pOd2tNnHMjmrFS/167nIDy1/t/8l95rBdMJ/H4JP0Au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owE/BAAAA2wAAAA8AAAAAAAAAAAAAAAAAmAIAAGRycy9kb3du&#10;cmV2LnhtbFBLBQYAAAAABAAEAPUAAACGAwAAAAA=&#10;" strokecolor="white"/>
                    <v:shape id="Arc 62" o:spid="_x0000_s1034" style="position:absolute;left:7981;top:14055;width:425;height:170;rotation:9674768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QK0cEA&#10;AADcAAAADwAAAGRycy9kb3ducmV2LnhtbERPzUrDQBC+C32HZQQvYjdaDZJ2W6RF8ODFmAcYstMk&#10;mJ1Js9M0vr0rCN7m4/udzW4OvZlojJ2wg/tlBoa4Ft9x46D6fL17BhMV2WMvTA6+KcJuu7jaYOHl&#10;wh80ldqYFMKxQAet6lBYG+uWAsalDMSJO8oYUBMcG+tHvKTw0NuHLMttwI5TQ4sD7Vuqv8pzcLBf&#10;vZeVTlI/HSrxt5Llms8n526u55c1GKVZ/8V/7jef5j+u4PeZdIHd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0CtHBAAAA3AAAAA8AAAAAAAAAAAAAAAAAmAIAAGRycy9kb3du&#10;cmV2LnhtbFBLBQYAAAAABAAEAPUAAACGAwAAAAA=&#10;" path="m,6849nfc4084,2479,9797,-1,15779,v4841,,9543,1626,13349,4619em,6849nsc4084,2479,9797,-1,15779,v4841,,9543,1626,13349,4619l15779,21600,,6849xe" filled="f" strokeweight="2.25pt">
                      <v:path arrowok="t" o:extrusionok="f" o:connecttype="custom" o:connectlocs="0,54;425,36;230,170" o:connectangles="0,0,0"/>
                    </v:shape>
                    <v:shape id="Arc 63" o:spid="_x0000_s1035" style="position:absolute;left:8360;top:14214;width:425;height:113;rotation:-1166696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8ERcQA&#10;AADcAAAADwAAAGRycy9kb3ducmV2LnhtbERPTWvCQBC9C/0PyxS86SZFqkTXUAoV8SDVCtXbkB2z&#10;0exszK6a9td3C4Xe5vE+Z5Z3thY3an3lWEE6TEAQF05XXCrYfbwNJiB8QNZYOyYFX+Qhnz/0Zphp&#10;d+cN3bahFDGEfYYKTAhNJqUvDFn0Q9cQR+7oWoshwraUusV7DLe1fEqSZ2mx4thgsKFXQ8V5e7UK&#10;PtP3zXKBu/VqPGHcH74v5uRWSvUfu5cpiEBd+Bf/uZc6zh+N4feZeIG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PBEXEAAAA3AAAAA8AAAAAAAAAAAAAAAAAmAIAAGRycy9k&#10;b3ducmV2LnhtbFBLBQYAAAAABAAEAPUAAACJAwAAAAA=&#10;" path="m,6849nfc4084,2479,9797,-1,15779,v4841,,9543,1626,13349,4619em,6849nsc4084,2479,9797,-1,15779,v4841,,9543,1626,13349,4619l15779,21600,,6849xe" filled="f" strokeweight="2.25pt">
                      <v:path arrowok="t" o:extrusionok="f" o:connecttype="custom" o:connectlocs="0,36;425,24;230,113" o:connectangles="0,0,0"/>
                    </v:shape>
                  </v:group>
                </v:group>
                <v:shape id="AutoShape 61" o:spid="_x0000_s1036" type="#_x0000_t130" style="position:absolute;left:7506;top:7164;width:1912;height:3283;rotation:-86524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iCsYA&#10;AADcAAAADwAAAGRycy9kb3ducmV2LnhtbESPQWsCMRCF74L/IYzgTbNqUbsaRQraCj24toceh824&#10;WdxMtpuo239vBKG3Gd6b971ZrltbiSs1vnSsYDRMQBDnTpdcKPj+2g7mIHxA1lg5JgV/5GG96naW&#10;mGp344yux1CIGMI+RQUmhDqV0ueGLPqhq4mjdnKNxRDXppC6wVsMt5UcJ8lUWiw5EgzW9GYoPx8v&#10;NkJ+pvnk9/3zPJvIQ2XCvshGu4NS/V67WYAI1IZ/8/P6Q8f6L6/weCZO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QiCsYAAADcAAAADwAAAAAAAAAAAAAAAACYAgAAZHJz&#10;L2Rvd25yZXYueG1sUEsFBgAAAAAEAAQA9QAAAIsDAAAAAA==&#10;" strokecolor="white"/>
                <v:shape id="Arc 62" o:spid="_x0000_s1037" style="position:absolute;left:5936;top:7233;width:2693;height:1073;rotation:-891468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ZhsUA&#10;AADcAAAADwAAAGRycy9kb3ducmV2LnhtbERPTWsCMRC9C/6HMEIvRbNWKu1qFGkpWkqRag96Gzbj&#10;7upmsiSpu/XXm0LB2zze50znranEmZwvLSsYDhIQxJnVJecKvrdv/ScQPiBrrCyTgl/yMJ91O1NM&#10;tW34i86bkIsYwj5FBUUIdSqlzwoy6Ae2Jo7cwTqDIUKXS+2wieGmkg9JMpYGS44NBdb0UlB22vwY&#10;Bc3h/bJb7p/X7cis0N3Lo//4fFXqrtcuJiACteEm/nevdJz/OIS/Z+IF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xmGxQAAANwAAAAPAAAAAAAAAAAAAAAAAJgCAABkcnMv&#10;ZG93bnJldi54bWxQSwUGAAAAAAQABAD1AAAAigMAAAAA&#10;" path="m,6849nfc4084,2479,9797,-1,15779,v4841,,9543,1626,13349,4619em,6849nsc4084,2479,9797,-1,15779,v4841,,9543,1626,13349,4619l15779,21600,,6849xe" filled="f" strokeweight="2.25pt">
                  <v:path arrowok="t" o:extrusionok="f" o:connecttype="custom" o:connectlocs="0,34028;269240,22949;145846,107315" o:connectangles="0,0,0"/>
                </v:shape>
              </v:group>
            </w:pict>
          </mc:Fallback>
        </mc:AlternateContent>
      </w:r>
    </w:p>
    <w:p w:rsidR="006A2E42" w:rsidRDefault="006A2E42" w:rsidP="006A2E42">
      <w:pPr>
        <w:spacing w:line="240" w:lineRule="auto"/>
        <w:ind w:left="360"/>
        <w:rPr>
          <w:b/>
          <w:sz w:val="24"/>
          <w:szCs w:val="24"/>
        </w:rPr>
      </w:pPr>
    </w:p>
    <w:p w:rsidR="006A2E42" w:rsidRDefault="006A2E42" w:rsidP="006A2E4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Es ist 4:30 Uhr.</w:t>
      </w:r>
    </w:p>
    <w:p w:rsidR="006A2E42" w:rsidRDefault="006A2E42" w:rsidP="006A2E42">
      <w:pPr>
        <w:spacing w:line="240" w:lineRule="auto"/>
        <w:ind w:left="360"/>
        <w:rPr>
          <w:sz w:val="24"/>
          <w:szCs w:val="24"/>
        </w:rPr>
      </w:pPr>
    </w:p>
    <w:p w:rsidR="006A2E42" w:rsidRDefault="006A2E42" w:rsidP="006A2E42">
      <w:pPr>
        <w:spacing w:line="240" w:lineRule="auto"/>
        <w:ind w:left="360"/>
        <w:rPr>
          <w:sz w:val="24"/>
          <w:szCs w:val="24"/>
        </w:rPr>
      </w:pPr>
    </w:p>
    <w:p w:rsidR="006A2E42" w:rsidRPr="002448A0" w:rsidRDefault="006A2E42" w:rsidP="006A2E42">
      <w:pPr>
        <w:pStyle w:val="Listenabsatz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DC141E">
        <w:rPr>
          <w:sz w:val="24"/>
          <w:szCs w:val="24"/>
        </w:rPr>
        <w:t xml:space="preserve">Der kleine Zeiger ist bereits den </w:t>
      </w:r>
      <w:r w:rsidRPr="00DC141E">
        <w:rPr>
          <w:sz w:val="24"/>
          <w:szCs w:val="24"/>
          <w:u w:val="single"/>
        </w:rPr>
        <w:t>halben Weg</w:t>
      </w:r>
      <w:r>
        <w:rPr>
          <w:sz w:val="24"/>
          <w:szCs w:val="24"/>
          <w:u w:val="single"/>
        </w:rPr>
        <w:t xml:space="preserve"> </w:t>
      </w:r>
      <w:r w:rsidRPr="002448A0">
        <w:rPr>
          <w:sz w:val="24"/>
          <w:szCs w:val="24"/>
        </w:rPr>
        <w:t>(die Hälfte einer Stunde)</w:t>
      </w:r>
    </w:p>
    <w:p w:rsidR="006A2E42" w:rsidRPr="002448A0" w:rsidRDefault="006A2E42" w:rsidP="006A2E42">
      <w:pPr>
        <w:pStyle w:val="Listenabsatz"/>
        <w:spacing w:line="240" w:lineRule="auto"/>
        <w:ind w:left="720"/>
        <w:rPr>
          <w:sz w:val="24"/>
          <w:szCs w:val="24"/>
        </w:rPr>
      </w:pPr>
      <w:r w:rsidRPr="00DC141E">
        <w:rPr>
          <w:sz w:val="24"/>
          <w:szCs w:val="24"/>
        </w:rPr>
        <w:t xml:space="preserve">von der 4 </w:t>
      </w:r>
      <w:r>
        <w:rPr>
          <w:noProof/>
          <w:lang w:eastAsia="de-DE"/>
        </w:rPr>
        <w:drawing>
          <wp:anchor distT="0" distB="0" distL="114300" distR="114300" simplePos="0" relativeHeight="252000256" behindDoc="0" locked="0" layoutInCell="1" allowOverlap="1" wp14:anchorId="5203AE51" wp14:editId="72433D27">
            <wp:simplePos x="0" y="0"/>
            <wp:positionH relativeFrom="column">
              <wp:posOffset>5102225</wp:posOffset>
            </wp:positionH>
            <wp:positionV relativeFrom="paragraph">
              <wp:posOffset>115570</wp:posOffset>
            </wp:positionV>
            <wp:extent cx="597535" cy="552450"/>
            <wp:effectExtent l="0" t="0" r="0" b="0"/>
            <wp:wrapNone/>
            <wp:docPr id="667" name="Grafik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A0">
        <w:rPr>
          <w:sz w:val="24"/>
          <w:szCs w:val="24"/>
        </w:rPr>
        <w:t xml:space="preserve">in Richtung 5 weiter gewandert. </w:t>
      </w:r>
    </w:p>
    <w:p w:rsidR="006A2E42" w:rsidRPr="00DC141E" w:rsidRDefault="006A2E42" w:rsidP="006A2E42">
      <w:pPr>
        <w:pStyle w:val="Listenabsatz"/>
        <w:spacing w:line="240" w:lineRule="auto"/>
        <w:ind w:left="720"/>
        <w:rPr>
          <w:sz w:val="24"/>
          <w:szCs w:val="24"/>
        </w:rPr>
      </w:pPr>
    </w:p>
    <w:p w:rsidR="006A2E42" w:rsidRPr="00DC141E" w:rsidRDefault="006A2E42" w:rsidP="006A2E42">
      <w:pPr>
        <w:pStyle w:val="Listenabsatz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DC141E">
        <w:rPr>
          <w:sz w:val="24"/>
          <w:szCs w:val="24"/>
        </w:rPr>
        <w:t xml:space="preserve">Der Winkel zwischen zwei Ziffern </w:t>
      </w:r>
      <w:r>
        <w:rPr>
          <w:sz w:val="24"/>
          <w:szCs w:val="24"/>
        </w:rPr>
        <w:t xml:space="preserve">(zwischen 4 und 5) </w:t>
      </w:r>
      <w:r w:rsidRPr="00DC141E">
        <w:rPr>
          <w:sz w:val="24"/>
          <w:szCs w:val="24"/>
        </w:rPr>
        <w:t>beträgt 30°.</w:t>
      </w:r>
    </w:p>
    <w:p w:rsidR="006A2E42" w:rsidRDefault="006A2E42" w:rsidP="006A2E42">
      <w:pPr>
        <w:spacing w:line="240" w:lineRule="auto"/>
        <w:ind w:left="360"/>
        <w:rPr>
          <w:sz w:val="24"/>
          <w:szCs w:val="24"/>
        </w:rPr>
      </w:pPr>
    </w:p>
    <w:p w:rsidR="006A2E42" w:rsidRDefault="00D2545C" w:rsidP="006A2E42">
      <w:pPr>
        <w:spacing w:line="24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24761669" wp14:editId="61467CC1">
                <wp:simplePos x="0" y="0"/>
                <wp:positionH relativeFrom="column">
                  <wp:posOffset>4998720</wp:posOffset>
                </wp:positionH>
                <wp:positionV relativeFrom="paragraph">
                  <wp:posOffset>161925</wp:posOffset>
                </wp:positionV>
                <wp:extent cx="1008380" cy="990600"/>
                <wp:effectExtent l="0" t="0" r="20320" b="133350"/>
                <wp:wrapNone/>
                <wp:docPr id="731" name="Gruppieren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8380" cy="990600"/>
                          <a:chOff x="0" y="0"/>
                          <a:chExt cx="1008934" cy="990600"/>
                        </a:xfrm>
                      </wpg:grpSpPr>
                      <wpg:grpSp>
                        <wpg:cNvPr id="732" name="Gruppieren 732"/>
                        <wpg:cNvGrpSpPr/>
                        <wpg:grpSpPr>
                          <a:xfrm>
                            <a:off x="0" y="0"/>
                            <a:ext cx="1008934" cy="990600"/>
                            <a:chOff x="0" y="0"/>
                            <a:chExt cx="1008934" cy="990600"/>
                          </a:xfrm>
                        </wpg:grpSpPr>
                        <wpg:grpSp>
                          <wpg:cNvPr id="733" name="Gruppieren 733"/>
                          <wpg:cNvGrpSpPr/>
                          <wpg:grpSpPr>
                            <a:xfrm>
                              <a:off x="0" y="0"/>
                              <a:ext cx="934668" cy="990600"/>
                              <a:chOff x="0" y="0"/>
                              <a:chExt cx="934668" cy="990600"/>
                            </a:xfrm>
                          </wpg:grpSpPr>
                          <wpg:grpSp>
                            <wpg:cNvPr id="734" name="Gruppieren 734"/>
                            <wpg:cNvGrpSpPr/>
                            <wpg:grpSpPr>
                              <a:xfrm>
                                <a:off x="0" y="0"/>
                                <a:ext cx="934668" cy="990600"/>
                                <a:chOff x="0" y="0"/>
                                <a:chExt cx="934871" cy="9917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5" name="Bild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871" cy="9348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g:grpSp>
                              <wpg:cNvPr id="736" name="Gruppieren 736"/>
                              <wpg:cNvGrpSpPr/>
                              <wpg:grpSpPr>
                                <a:xfrm>
                                  <a:off x="470847" y="464024"/>
                                  <a:ext cx="203200" cy="341630"/>
                                  <a:chOff x="123825" y="0"/>
                                  <a:chExt cx="204765" cy="341630"/>
                                </a:xfrm>
                              </wpg:grpSpPr>
                              <wps:wsp>
                                <wps:cNvPr id="737" name="Gerade Verbindung mit Pfeil 7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5096" y="0"/>
                                    <a:ext cx="203494" cy="18997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" name="Gerade Verbindung mit Pfeil 7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3825" y="0"/>
                                    <a:ext cx="0" cy="3416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oval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39" name="Gruppieren 739"/>
                              <wpg:cNvGrpSpPr>
                                <a:grpSpLocks/>
                              </wpg:cNvGrpSpPr>
                              <wpg:grpSpPr bwMode="auto">
                                <a:xfrm rot="19030755">
                                  <a:off x="260708" y="772078"/>
                                  <a:ext cx="664210" cy="219710"/>
                                  <a:chOff x="7739" y="14055"/>
                                  <a:chExt cx="1046" cy="346"/>
                                </a:xfrm>
                              </wpg:grpSpPr>
                              <wps:wsp>
                                <wps:cNvPr id="740" name="AutoShape 61"/>
                                <wps:cNvSpPr>
                                  <a:spLocks noChangeArrowheads="1"/>
                                </wps:cNvSpPr>
                                <wps:spPr bwMode="auto">
                                  <a:xfrm rot="18849939">
                                    <a:off x="7847" y="13991"/>
                                    <a:ext cx="302" cy="518"/>
                                  </a:xfrm>
                                  <a:prstGeom prst="flowChartOnlineStorag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1" name="Arc 62"/>
                                <wps:cNvSpPr>
                                  <a:spLocks/>
                                </wps:cNvSpPr>
                                <wps:spPr bwMode="auto">
                                  <a:xfrm rot="12742485" flipH="1">
                                    <a:off x="7981" y="14055"/>
                                    <a:ext cx="425" cy="170"/>
                                  </a:xfrm>
                                  <a:custGeom>
                                    <a:avLst/>
                                    <a:gdLst>
                                      <a:gd name="G0" fmla="+- 15779 0 0"/>
                                      <a:gd name="G1" fmla="+- 21600 0 0"/>
                                      <a:gd name="G2" fmla="+- 21600 0 0"/>
                                      <a:gd name="T0" fmla="*/ 0 w 29129"/>
                                      <a:gd name="T1" fmla="*/ 6849 h 21600"/>
                                      <a:gd name="T2" fmla="*/ 29129 w 29129"/>
                                      <a:gd name="T3" fmla="*/ 4619 h 21600"/>
                                      <a:gd name="T4" fmla="*/ 15779 w 2912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9129" h="21600" fill="none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</a:path>
                                      <a:path w="29129" h="21600" stroke="0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  <a:lnTo>
                                          <a:pt x="1577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2" name="Arc 63"/>
                                <wps:cNvSpPr>
                                  <a:spLocks/>
                                </wps:cNvSpPr>
                                <wps:spPr bwMode="auto">
                                  <a:xfrm rot="10681421" flipH="1">
                                    <a:off x="8360" y="14214"/>
                                    <a:ext cx="425" cy="113"/>
                                  </a:xfrm>
                                  <a:custGeom>
                                    <a:avLst/>
                                    <a:gdLst>
                                      <a:gd name="G0" fmla="+- 15779 0 0"/>
                                      <a:gd name="G1" fmla="+- 21600 0 0"/>
                                      <a:gd name="G2" fmla="+- 21600 0 0"/>
                                      <a:gd name="T0" fmla="*/ 0 w 29129"/>
                                      <a:gd name="T1" fmla="*/ 6849 h 21600"/>
                                      <a:gd name="T2" fmla="*/ 29129 w 29129"/>
                                      <a:gd name="T3" fmla="*/ 4619 h 21600"/>
                                      <a:gd name="T4" fmla="*/ 15779 w 2912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9129" h="21600" fill="none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</a:path>
                                      <a:path w="29129" h="21600" stroke="0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  <a:lnTo>
                                          <a:pt x="1577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743" name="AutoShape 27"/>
                            <wps:cNvSpPr>
                              <a:spLocks noChangeArrowheads="1"/>
                            </wps:cNvSpPr>
                            <wps:spPr bwMode="auto">
                              <a:xfrm rot="18042734">
                                <a:off x="584603" y="412485"/>
                                <a:ext cx="122400" cy="442800"/>
                              </a:xfrm>
                              <a:prstGeom prst="triangle">
                                <a:avLst>
                                  <a:gd name="adj" fmla="val 10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>
                                    <a:alpha val="7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44" name="AutoShape 61"/>
                          <wps:cNvSpPr>
                            <a:spLocks noChangeArrowheads="1"/>
                          </wps:cNvSpPr>
                          <wps:spPr bwMode="auto">
                            <a:xfrm rot="13678426">
                              <a:off x="749300" y="717550"/>
                              <a:ext cx="190991" cy="328277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5" name="Arc 62"/>
                        <wps:cNvSpPr>
                          <a:spLocks/>
                        </wps:cNvSpPr>
                        <wps:spPr bwMode="auto">
                          <a:xfrm rot="8161633" flipH="1">
                            <a:off x="609600" y="711200"/>
                            <a:ext cx="268605" cy="106680"/>
                          </a:xfrm>
                          <a:custGeom>
                            <a:avLst/>
                            <a:gdLst>
                              <a:gd name="G0" fmla="+- 15779 0 0"/>
                              <a:gd name="G1" fmla="+- 21600 0 0"/>
                              <a:gd name="G2" fmla="+- 21600 0 0"/>
                              <a:gd name="T0" fmla="*/ 0 w 29129"/>
                              <a:gd name="T1" fmla="*/ 6849 h 21600"/>
                              <a:gd name="T2" fmla="*/ 29129 w 29129"/>
                              <a:gd name="T3" fmla="*/ 4619 h 21600"/>
                              <a:gd name="T4" fmla="*/ 15779 w 2912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129" h="21600" fill="none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</a:path>
                              <a:path w="29129" h="21600" stroke="0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  <a:lnTo>
                                  <a:pt x="1577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731" o:spid="_x0000_s1026" style="position:absolute;margin-left:393.6pt;margin-top:12.75pt;width:79.4pt;height:78pt;z-index:252016640" coordsize="10089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">
                <v:group id="Gruppieren 732" o:spid="_x0000_s1027" style="position:absolute;width:10089;height:9906" coordsize="10089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group id="Gruppieren 733" o:spid="_x0000_s1028" style="position:absolute;width:9346;height:9906" coordsize="934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  <v:group id="Gruppieren 734" o:spid="_x0000_s1029" style="position:absolute;width:9346;height:9906" coordsize="9348,9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    <v:shape id="Bild 1" o:spid="_x0000_s1030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mQdTGAAAA3AAAAA8AAABkcnMvZG93bnJldi54bWxEj09rwkAUxO8Fv8PyhF6KbqpUQ3SVorTY&#10;Qw/+A4/P7DMbzL4N2a2J394tFHocZuY3zHzZ2UrcqPGlYwWvwwQEce50yYWCw/5jkILwAVlj5ZgU&#10;3MnDctF7mmOmXctbuu1CISKEfYYKTAh1JqXPDVn0Q1cTR+/iGoshyqaQusE2wm0lR0kykRZLjgsG&#10;a1oZyq+7H6vg81iPJt9levraro026fmlkC0p9dzv3mcgAnXhP/zX3mgF0/Eb/J6JR0A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6ZB1MYAAADcAAAADwAAAAAAAAAAAAAA&#10;AACfAgAAZHJzL2Rvd25yZXYueG1sUEsFBgAAAAAEAAQA9wAAAJIDAAAAAA==&#10;">
                        <v:imagedata r:id="rId11" o:title=""/>
                        <v:path arrowok="t"/>
                      </v:shape>
                      <v:group id="Gruppieren 736" o:spid="_x0000_s1031" style="position:absolute;left:4708;top:4640;width:2032;height:3416" coordorigin="123825" coordsize="204765,341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      <v:shape id="Gerade Verbindung mit Pfeil 737" o:spid="_x0000_s1032" type="#_x0000_t32" style="position:absolute;left:125096;width:203494;height:1899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PsBMMAAADcAAAADwAAAGRycy9kb3ducmV2LnhtbESPQWvCQBSE70L/w/IKvemmFjSkrlIK&#10;RQ9etB56fGSfSWz2bdh9jcm/dwWhx2FmvmFWm8G1qqcQG88GXmcZKOLS24YrA6fvr2kOKgqyxdYz&#10;GRgpwmb9NFlhYf2VD9QfpVIJwrFAA7VIV2gdy5ocxpnviJN39sGhJBkqbQNeE9y1ep5lC+2w4bRQ&#10;Y0efNZW/xz9noO9kv6XxJ7/svQRLeT8fD9qYl+fh4x2U0CD/4Ud7Zw0s35ZwP5OOgF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z7ATDAAAA3AAAAA8AAAAAAAAAAAAA&#10;AAAAoQIAAGRycy9kb3ducmV2LnhtbFBLBQYAAAAABAAEAPkAAACRAwAAAAA=&#10;" strokeweight="2.25pt">
                          <v:stroke endarrow="block"/>
                        </v:shape>
                        <v:shape id="Gerade Verbindung mit Pfeil 738" o:spid="_x0000_s1033" type="#_x0000_t32" style="position:absolute;left:123825;width:0;height:341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siZ8EAAADcAAAADwAAAGRycy9kb3ducmV2LnhtbERPz2vCMBS+D/wfwhO8zdQJOqpRRBQ9&#10;DIZO8Ppsnm2weemS2Hb//XIY7Pjx/V6ue1uLlnwwjhVMxhkI4sJpw6WCy9f+9R1EiMgaa8ek4IcC&#10;rFeDlyXm2nV8ovYcS5FCOOSooIqxyaUMRUUWw9g1xIm7O28xJuhLqT12KdzW8i3LZtKi4dRQYUPb&#10;iorH+WkV+O9ZZ+h6Oz3nrZG76ef1Y6cPSo2G/WYBIlIf/8V/7qNWMJ+mtelMOgJy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SyJnwQAAANwAAAAPAAAAAAAAAAAAAAAA&#10;AKECAABkcnMvZG93bnJldi54bWxQSwUGAAAAAAQABAD5AAAAjwMAAAAA&#10;" strokeweight="1.5pt">
                          <v:stroke startarrow="oval" endarrow="block"/>
                        </v:shape>
                      </v:group>
                      <v:group id="Gruppieren 739" o:spid="_x0000_s1034" style="position:absolute;left:2607;top:7720;width:6642;height:2197;rotation:-2806301fd" coordorigin="7739,14055" coordsize="104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1a507FAAAA3AAA&#10;AA8AAAAAAAAAAAAAAAAAqgIAAGRycy9kb3ducmV2LnhtbFBLBQYAAAAABAAEAPoAAACcAwAAAAA=&#10;">
                        <v:shape id="AutoShape 61" o:spid="_x0000_s1035" type="#_x0000_t130" style="position:absolute;left:7847;top:13991;width:302;height:518;rotation:-30038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+gG8EA&#10;AADcAAAADwAAAGRycy9kb3ducmV2LnhtbERPTWvCQBC9F/wPywi91Y2iVaKraEGQUgRjwOuQHZNg&#10;djZkt5r21zuHQo+P973a9K5Rd+pC7dnAeJSAIi68rbk0kJ/3bwtQISJbbDyTgR8KsFkPXlaYWv/g&#10;E92zWCoJ4ZCigSrGNtU6FBU5DCPfEgt39Z3DKLArte3wIeGu0ZMkedcOa5aGClv6qKi4Zd/OwNf1&#10;krefTXbIZ8WxP/5OhNmdjHkd9tslqEh9/Bf/uQ/WwHwq8+WMHAG9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oBvBAAAA3AAAAA8AAAAAAAAAAAAAAAAAmAIAAGRycy9kb3du&#10;cmV2LnhtbFBLBQYAAAAABAAEAPUAAACGAwAAAAA=&#10;" strokecolor="white"/>
                        <v:shape id="Arc 62" o:spid="_x0000_s1036" style="position:absolute;left:7981;top:14055;width:425;height:170;rotation:9674768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zxcQA&#10;AADcAAAADwAAAGRycy9kb3ducmV2LnhtbESPX0vDQBDE34V+h2MLvoi91D9RYq9FKoIPvjTmAyy5&#10;NQnmdmNuTdNv3xMEH4eZ+Q2z2c2hNxONsRN2sF5lYIhr8R03DqqP1+tHMFGRPfbC5OBEEXbbxcUG&#10;Cy9HPtBUamMShGOBDlrVobA21i0FjCsZiJP3KWNATXJsrB/xmOChtzdZltuAHaeFFgfat1R/lT/B&#10;wf72vax0kvr+pRJ/JVmu+fzt3OVyfn4CozTrf/iv/eYdPNyt4fdMOgJ2e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h88XEAAAA3AAAAA8AAAAAAAAAAAAAAAAAmAIAAGRycy9k&#10;b3ducmV2LnhtbFBLBQYAAAAABAAEAPUAAACJAwAAAAA=&#10;" path="m,6849nfc4084,2479,9797,-1,15779,v4841,,9543,1626,13349,4619em,6849nsc4084,2479,9797,-1,15779,v4841,,9543,1626,13349,4619l15779,21600,,6849xe" filled="f" strokeweight="2.25pt">
                          <v:path arrowok="t" o:extrusionok="f" o:connecttype="custom" o:connectlocs="0,54;425,36;230,170" o:connectangles="0,0,0"/>
                        </v:shape>
                        <v:shape id="Arc 63" o:spid="_x0000_s1037" style="position:absolute;left:8360;top:14214;width:425;height:113;rotation:-1166696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lJcYA&#10;AADcAAAADwAAAGRycy9kb3ducmV2LnhtbESPQWvCQBSE74X+h+UVeqsbpVSJrkEEi3goagX19sg+&#10;s9Hs2zS7jam/visUehxm5htmknW2Ei01vnSsoN9LQBDnTpdcKNh9Ll5GIHxA1lg5JgU/5CGbPj5M&#10;MNXuyhtqt6EQEcI+RQUmhDqV0ueGLPqeq4mjd3KNxRBlU0jd4DXCbSUHSfImLZYcFwzWNDeUX7bf&#10;VsG+v94s33H3sRqOGA/H25c5u5VSz0/dbAwiUBf+w3/tpVYwfB3A/Uw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NlJcYAAADcAAAADwAAAAAAAAAAAAAAAACYAgAAZHJz&#10;L2Rvd25yZXYueG1sUEsFBgAAAAAEAAQA9QAAAIsDAAAAAA==&#10;" path="m,6849nfc4084,2479,9797,-1,15779,v4841,,9543,1626,13349,4619em,6849nsc4084,2479,9797,-1,15779,v4841,,9543,1626,13349,4619l15779,21600,,6849xe" filled="f" strokeweight="2.25pt">
                          <v:path arrowok="t" o:extrusionok="f" o:connecttype="custom" o:connectlocs="0,36;425,24;230,113" o:connectangles="0,0,0"/>
                        </v:shape>
                      </v:group>
                    </v:group>
                    <v:shape id="AutoShape 27" o:spid="_x0000_s1038" type="#_x0000_t5" style="position:absolute;left:5846;top:4124;width:1224;height:4428;rotation:-388548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8QsMQA&#10;AADcAAAADwAAAGRycy9kb3ducmV2LnhtbESPQWvCQBSE70L/w/IKXkQ3SaVKmo2EgtCbNC09P7PP&#10;Tdrs25BdNf33bqHgcZiZb5hiN9leXGj0nWMF6SoBQdw43bFR8PmxX25B+ICssXdMCn7Jw658mBWY&#10;a3fld7rUwYgIYZ+jgjaEIZfSNy1Z9Cs3EEfv5EaLIcrRSD3iNcJtL7MkeZYWO44LLQ702lLzU5+t&#10;AsrS/Ybqr6w52OxYpZX5poVRav44VS8gAk3hHv5vv2kFm/UT/J2JR0C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/ELDEAAAA3AAAAA8AAAAAAAAAAAAAAAAAmAIAAGRycy9k&#10;b3ducmV2LnhtbFBLBQYAAAAABAAEAPUAAACJAwAAAAA=&#10;" adj="21600" fillcolor="red" strokecolor="red">
                      <v:stroke opacity="46003f"/>
                    </v:shape>
                  </v:group>
                  <v:shape id="AutoShape 61" o:spid="_x0000_s1039" type="#_x0000_t130" style="position:absolute;left:7493;top:7174;width:1910;height:3283;rotation:-86524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5PbMQA&#10;AADcAAAADwAAAGRycy9kb3ducmV2LnhtbESPS4vCMBSF94L/IVzBnaY+UKlGEWGcEWbha+Hy0lyb&#10;YnPTaTLa+fdmQHB5OI+Ps1g1thR3qn3hWMGgn4AgzpwuOFdwPn30ZiB8QNZYOiYFf+RhtWy3Fphq&#10;9+AD3Y8hF3GEfYoKTAhVKqXPDFn0fVcRR+/qaoshyjqXusZHHLelHCbJRFosOBIMVrQxlN2OvzZC&#10;LpNs9PP5fZuO5L40YZcfBtu9Ut1Os56DCNSEd/jV/tIKpuMx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+T2zEAAAA3AAAAA8AAAAAAAAAAAAAAAAAmAIAAGRycy9k&#10;b3ducmV2LnhtbFBLBQYAAAAABAAEAPUAAACJAwAAAAA=&#10;" strokecolor="white"/>
                </v:group>
                <v:shape id="Arc 62" o:spid="_x0000_s1040" style="position:absolute;left:6096;top:7112;width:2686;height:1066;rotation:-891468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LoMkA&#10;AADcAAAADwAAAGRycy9kb3ducmV2LnhtbESPT2sCMRTE74V+h/AKvRTN2j/arkYRRbSUUqo91Ntj&#10;89xd3bwsSXTXfnpTKPQ4zMxvmNGkNZU4kfOlZQW9bgKCOLO65FzB12bReQbhA7LGyjIpOJOHyfj6&#10;aoSptg1/0mkdchEh7FNUUIRQp1L6rCCDvmtr4ujtrDMYonS51A6bCDeVvE+SvjRYclwosKZZQdlh&#10;fTQKmt3rz/dy+/LRPpgVuju592/vc6Vub9rpEESgNvyH/9orrWDw+AS/Z+IRkO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QpLoMkAAADcAAAADwAAAAAAAAAAAAAAAACYAgAA&#10;ZHJzL2Rvd25yZXYueG1sUEsFBgAAAAAEAAQA9QAAAI4DAAAAAA==&#10;" path="m,6849nfc4084,2479,9797,-1,15779,v4841,,9543,1626,13349,4619em,6849nsc4084,2479,9797,-1,15779,v4841,,9543,1626,13349,4619l15779,21600,,6849xe" filled="f" strokeweight="2.25pt">
                  <v:path arrowok="t" o:extrusionok="f" o:connecttype="custom" o:connectlocs="0,33826;268605,22813;145502,106680" o:connectangles="0,0,0"/>
                </v:shape>
              </v:group>
            </w:pict>
          </mc:Fallback>
        </mc:AlternateContent>
      </w:r>
    </w:p>
    <w:p w:rsidR="006A2E42" w:rsidRPr="00DC141E" w:rsidRDefault="006A2E42" w:rsidP="006A2E42">
      <w:pPr>
        <w:pStyle w:val="Listenabsatz"/>
        <w:numPr>
          <w:ilvl w:val="0"/>
          <w:numId w:val="8"/>
        </w:numPr>
        <w:spacing w:after="120" w:line="24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 xml:space="preserve">Wie groß ist </w:t>
      </w:r>
      <w:r w:rsidRPr="00DC141E">
        <w:rPr>
          <w:sz w:val="24"/>
          <w:szCs w:val="24"/>
        </w:rPr>
        <w:t>der Winkel zwisc</w:t>
      </w:r>
      <w:r w:rsidR="00D2545C">
        <w:rPr>
          <w:sz w:val="24"/>
          <w:szCs w:val="24"/>
        </w:rPr>
        <w:t>hen dem kleinen Zeiger und der 4</w:t>
      </w:r>
      <w:r w:rsidRPr="00DC141E">
        <w:rPr>
          <w:sz w:val="24"/>
          <w:szCs w:val="24"/>
        </w:rPr>
        <w:t>?</w:t>
      </w:r>
      <w:r w:rsidR="00D2545C" w:rsidRPr="00D2545C">
        <w:rPr>
          <w:noProof/>
          <w:sz w:val="24"/>
          <w:szCs w:val="24"/>
          <w:lang w:eastAsia="de-DE"/>
        </w:rPr>
        <w:t xml:space="preserve"> </w:t>
      </w:r>
    </w:p>
    <w:p w:rsidR="006A2E42" w:rsidRDefault="006A2E42" w:rsidP="006A2E42">
      <w:pPr>
        <w:spacing w:line="240" w:lineRule="auto"/>
        <w:ind w:firstLine="709"/>
        <w:rPr>
          <w:b/>
          <w:sz w:val="24"/>
          <w:szCs w:val="24"/>
        </w:rPr>
      </w:pPr>
      <w:r>
        <w:rPr>
          <w:color w:val="A6A6A6" w:themeColor="background1" w:themeShade="A6"/>
          <w:sz w:val="24"/>
          <w:szCs w:val="24"/>
          <w:u w:val="single"/>
        </w:rPr>
        <w:t xml:space="preserve">   15 °   .</w:t>
      </w:r>
    </w:p>
    <w:p w:rsidR="006A2E42" w:rsidRDefault="006A2E42" w:rsidP="006A2E42">
      <w:pPr>
        <w:spacing w:line="240" w:lineRule="auto"/>
        <w:rPr>
          <w:b/>
          <w:sz w:val="24"/>
          <w:szCs w:val="24"/>
        </w:rPr>
      </w:pPr>
    </w:p>
    <w:p w:rsidR="006A2E42" w:rsidRDefault="006A2E42" w:rsidP="006A2E42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35EFB6B2" wp14:editId="484091EC">
                <wp:simplePos x="0" y="0"/>
                <wp:positionH relativeFrom="column">
                  <wp:posOffset>1260475</wp:posOffset>
                </wp:positionH>
                <wp:positionV relativeFrom="paragraph">
                  <wp:posOffset>155987</wp:posOffset>
                </wp:positionV>
                <wp:extent cx="842645" cy="829945"/>
                <wp:effectExtent l="0" t="0" r="71755" b="103505"/>
                <wp:wrapNone/>
                <wp:docPr id="552" name="Gruppieren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645" cy="829945"/>
                          <a:chOff x="0" y="0"/>
                          <a:chExt cx="1010285" cy="991072"/>
                        </a:xfrm>
                      </wpg:grpSpPr>
                      <wpg:grpSp>
                        <wpg:cNvPr id="553" name="Gruppieren 553"/>
                        <wpg:cNvGrpSpPr/>
                        <wpg:grpSpPr>
                          <a:xfrm>
                            <a:off x="0" y="0"/>
                            <a:ext cx="1010285" cy="991072"/>
                            <a:chOff x="0" y="0"/>
                            <a:chExt cx="1010285" cy="991072"/>
                          </a:xfrm>
                        </wpg:grpSpPr>
                        <wpg:grpSp>
                          <wpg:cNvPr id="554" name="Gruppieren 554"/>
                          <wpg:cNvGrpSpPr/>
                          <wpg:grpSpPr>
                            <a:xfrm>
                              <a:off x="0" y="0"/>
                              <a:ext cx="1010285" cy="991072"/>
                              <a:chOff x="0" y="0"/>
                              <a:chExt cx="1010341" cy="991346"/>
                            </a:xfrm>
                          </wpg:grpSpPr>
                          <wpg:grpSp>
                            <wpg:cNvPr id="555" name="Gruppieren 555"/>
                            <wpg:cNvGrpSpPr/>
                            <wpg:grpSpPr>
                              <a:xfrm>
                                <a:off x="0" y="0"/>
                                <a:ext cx="934720" cy="991346"/>
                                <a:chOff x="0" y="0"/>
                                <a:chExt cx="934871" cy="9917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6" name="Bild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871" cy="9348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g:grpSp>
                              <wpg:cNvPr id="557" name="Gruppieren 557"/>
                              <wpg:cNvGrpSpPr/>
                              <wpg:grpSpPr>
                                <a:xfrm>
                                  <a:off x="470847" y="463582"/>
                                  <a:ext cx="290914" cy="180572"/>
                                  <a:chOff x="123825" y="-442"/>
                                  <a:chExt cx="293154" cy="180572"/>
                                </a:xfrm>
                              </wpg:grpSpPr>
                              <wps:wsp>
                                <wps:cNvPr id="558" name="Gerade Verbindung mit Pfeil 55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5096" y="-442"/>
                                    <a:ext cx="203494" cy="17995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9" name="Gerade Verbindung mit Pfeil 5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3825" y="0"/>
                                    <a:ext cx="293154" cy="18013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oval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60" name="Gruppieren 560"/>
                              <wpg:cNvGrpSpPr>
                                <a:grpSpLocks/>
                              </wpg:cNvGrpSpPr>
                              <wpg:grpSpPr bwMode="auto">
                                <a:xfrm rot="19030755">
                                  <a:off x="260708" y="772078"/>
                                  <a:ext cx="664210" cy="219710"/>
                                  <a:chOff x="7739" y="14055"/>
                                  <a:chExt cx="1046" cy="346"/>
                                </a:xfrm>
                              </wpg:grpSpPr>
                              <wps:wsp>
                                <wps:cNvPr id="561" name="AutoShape 61"/>
                                <wps:cNvSpPr>
                                  <a:spLocks noChangeArrowheads="1"/>
                                </wps:cNvSpPr>
                                <wps:spPr bwMode="auto">
                                  <a:xfrm rot="18849939">
                                    <a:off x="7847" y="13991"/>
                                    <a:ext cx="302" cy="518"/>
                                  </a:xfrm>
                                  <a:prstGeom prst="flowChartOnlineStorag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2" name="Arc 62"/>
                                <wps:cNvSpPr>
                                  <a:spLocks/>
                                </wps:cNvSpPr>
                                <wps:spPr bwMode="auto">
                                  <a:xfrm rot="12742485" flipH="1">
                                    <a:off x="7981" y="14055"/>
                                    <a:ext cx="425" cy="170"/>
                                  </a:xfrm>
                                  <a:custGeom>
                                    <a:avLst/>
                                    <a:gdLst>
                                      <a:gd name="G0" fmla="+- 15779 0 0"/>
                                      <a:gd name="G1" fmla="+- 21600 0 0"/>
                                      <a:gd name="G2" fmla="+- 21600 0 0"/>
                                      <a:gd name="T0" fmla="*/ 0 w 29129"/>
                                      <a:gd name="T1" fmla="*/ 6849 h 21600"/>
                                      <a:gd name="T2" fmla="*/ 29129 w 29129"/>
                                      <a:gd name="T3" fmla="*/ 4619 h 21600"/>
                                      <a:gd name="T4" fmla="*/ 15779 w 2912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9129" h="21600" fill="none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</a:path>
                                      <a:path w="29129" h="21600" stroke="0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  <a:lnTo>
                                          <a:pt x="1577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63" name="Arc 63"/>
                                <wps:cNvSpPr>
                                  <a:spLocks/>
                                </wps:cNvSpPr>
                                <wps:spPr bwMode="auto">
                                  <a:xfrm rot="10681421" flipH="1">
                                    <a:off x="8360" y="14214"/>
                                    <a:ext cx="425" cy="113"/>
                                  </a:xfrm>
                                  <a:custGeom>
                                    <a:avLst/>
                                    <a:gdLst>
                                      <a:gd name="G0" fmla="+- 15779 0 0"/>
                                      <a:gd name="G1" fmla="+- 21600 0 0"/>
                                      <a:gd name="G2" fmla="+- 21600 0 0"/>
                                      <a:gd name="T0" fmla="*/ 0 w 29129"/>
                                      <a:gd name="T1" fmla="*/ 6849 h 21600"/>
                                      <a:gd name="T2" fmla="*/ 29129 w 29129"/>
                                      <a:gd name="T3" fmla="*/ 4619 h 21600"/>
                                      <a:gd name="T4" fmla="*/ 15779 w 2912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9129" h="21600" fill="none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</a:path>
                                      <a:path w="29129" h="21600" stroke="0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  <a:lnTo>
                                          <a:pt x="1577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64" name="AutoShape 61"/>
                            <wps:cNvSpPr>
                              <a:spLocks noChangeArrowheads="1"/>
                            </wps:cNvSpPr>
                            <wps:spPr bwMode="auto">
                              <a:xfrm rot="13678426">
                                <a:off x="750626" y="716508"/>
                                <a:ext cx="191135" cy="328295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6" name="Arc 62"/>
                            <wps:cNvSpPr>
                              <a:spLocks/>
                            </wps:cNvSpPr>
                            <wps:spPr bwMode="auto">
                              <a:xfrm rot="8161633" flipH="1">
                                <a:off x="593678" y="723332"/>
                                <a:ext cx="269240" cy="107315"/>
                              </a:xfrm>
                              <a:custGeom>
                                <a:avLst/>
                                <a:gdLst>
                                  <a:gd name="G0" fmla="+- 15779 0 0"/>
                                  <a:gd name="G1" fmla="+- 21600 0 0"/>
                                  <a:gd name="G2" fmla="+- 21600 0 0"/>
                                  <a:gd name="T0" fmla="*/ 0 w 29129"/>
                                  <a:gd name="T1" fmla="*/ 6849 h 21600"/>
                                  <a:gd name="T2" fmla="*/ 29129 w 29129"/>
                                  <a:gd name="T3" fmla="*/ 4619 h 21600"/>
                                  <a:gd name="T4" fmla="*/ 15779 w 29129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9129" h="21600" fill="none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0620" y="0"/>
                                      <a:pt x="25322" y="1626"/>
                                      <a:pt x="29128" y="4619"/>
                                    </a:cubicBezTo>
                                  </a:path>
                                  <a:path w="29129" h="21600" stroke="0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0620" y="0"/>
                                      <a:pt x="25322" y="1626"/>
                                      <a:pt x="29128" y="4619"/>
                                    </a:cubicBezTo>
                                    <a:lnTo>
                                      <a:pt x="1577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71" name="AutoShape 61"/>
                          <wps:cNvSpPr>
                            <a:spLocks noChangeArrowheads="1"/>
                          </wps:cNvSpPr>
                          <wps:spPr bwMode="auto">
                            <a:xfrm rot="13019057">
                              <a:off x="819397" y="617517"/>
                              <a:ext cx="190500" cy="327660"/>
                            </a:xfrm>
                            <a:prstGeom prst="flowChartOnlineStorag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4" name="Arc 63"/>
                        <wps:cNvSpPr>
                          <a:spLocks/>
                        </wps:cNvSpPr>
                        <wps:spPr bwMode="auto">
                          <a:xfrm rot="8227781" flipH="1">
                            <a:off x="611580" y="748146"/>
                            <a:ext cx="269875" cy="71755"/>
                          </a:xfrm>
                          <a:custGeom>
                            <a:avLst/>
                            <a:gdLst>
                              <a:gd name="G0" fmla="+- 15779 0 0"/>
                              <a:gd name="G1" fmla="+- 21600 0 0"/>
                              <a:gd name="G2" fmla="+- 21600 0 0"/>
                              <a:gd name="T0" fmla="*/ 0 w 29129"/>
                              <a:gd name="T1" fmla="*/ 6849 h 21600"/>
                              <a:gd name="T2" fmla="*/ 29129 w 29129"/>
                              <a:gd name="T3" fmla="*/ 4619 h 21600"/>
                              <a:gd name="T4" fmla="*/ 15779 w 2912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129" h="21600" fill="none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</a:path>
                              <a:path w="29129" h="21600" stroke="0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  <a:lnTo>
                                  <a:pt x="1577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552" o:spid="_x0000_s1026" style="position:absolute;margin-left:99.25pt;margin-top:12.3pt;width:66.35pt;height:65.35pt;z-index:251997184;mso-width-relative:margin;mso-height-relative:margin" coordsize="10102,9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">
                <v:group id="Gruppieren 553" o:spid="_x0000_s1027" style="position:absolute;width:10102;height:9910" coordsize="10102,9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group id="Gruppieren 554" o:spid="_x0000_s1028" style="position:absolute;width:10102;height:9910" coordsize="10103,9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  <v:group id="Gruppieren 555" o:spid="_x0000_s1029" style="position:absolute;width:9347;height:9913" coordsize="9348,9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    <v:shape id="Bild 1" o:spid="_x0000_s1030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vVOLGAAAA3AAAAA8AAABkcnMvZG93bnJldi54bWxEj0FrwkAUhO+F/oflFXopumnAEKKriNJS&#10;Dz1oK3h8Zp/ZYPZtyG6T+O+7hYLHYWa+YRar0Taip87XjhW8ThMQxKXTNVcKvr/eJjkIH5A1No5J&#10;wY08rJaPDwsstBt4T/0hVCJC2BeowITQFlL60pBFP3UtcfQurrMYouwqqTscItw2Mk2STFqsOS4Y&#10;bGljqLwefqyC92ObZp91ftrtt0ab/PxSyYGUen4a13MQgcZwD/+3P7SC2SyDvzPxCM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29U4sYAAADcAAAADwAAAAAAAAAAAAAA&#10;AACfAgAAZHJzL2Rvd25yZXYueG1sUEsFBgAAAAAEAAQA9wAAAJIDAAAAAA==&#10;">
                        <v:imagedata r:id="rId11" o:title=""/>
                        <v:path arrowok="t"/>
                      </v:shape>
                      <v:group id="Gruppieren 557" o:spid="_x0000_s1031" style="position:absolute;left:4708;top:4635;width:2909;height:1806" coordorigin="123825,-442" coordsize="293154,180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      <v:shape id="Gerade Verbindung mit Pfeil 558" o:spid="_x0000_s1032" type="#_x0000_t32" style="position:absolute;left:125096;top:-442;width:203494;height:1799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fzN78AAADcAAAADwAAAGRycy9kb3ducmV2LnhtbERPTWvCQBC9C/6HZQredFPBEqKrlILo&#10;wYu2B49DdkzSZmfD7hiTf+8ehB4f73uzG1yregqx8WzgfZGBIi69bbgy8PO9n+egoiBbbD2TgZEi&#10;7LbTyQYL6x98pv4ilUohHAs0UIt0hdaxrMlhXPiOOHE3HxxKgqHSNuAjhbtWL7PsQztsODXU2NFX&#10;TeXf5e4M9J2cDjRe89+Tl2Ap75fjWRszexs+16CEBvkXv9xHa2C1SmvTmXQE9P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rfzN78AAADcAAAADwAAAAAAAAAAAAAAAACh&#10;AgAAZHJzL2Rvd25yZXYueG1sUEsFBgAAAAAEAAQA+QAAAI0DAAAAAA==&#10;" strokeweight="2.25pt">
                          <v:stroke endarrow="block"/>
                        </v:shape>
                        <v:shape id="Gerade Verbindung mit Pfeil 559" o:spid="_x0000_s1033" type="#_x0000_t32" style="position:absolute;left:123825;width:293154;height:1801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wMvcUAAADcAAAADwAAAGRycy9kb3ducmV2LnhtbESPQWsCMRSE74L/ITyhN81q0bZbo4hY&#10;2kOhaAteXzevu8HNy5rE3e2/N0Khx2FmvmGW697WoiUfjGMF00kGgrhw2nCp4OvzZfwIIkRkjbVj&#10;UvBLAdar4WCJuXYd76k9xFIkCIccFVQxNrmUoajIYpi4hjh5P85bjEn6UmqPXYLbWs6ybCEtGk4L&#10;FTa0rag4HS5WgT8vOkPH7/3loTVyd/9xfN/pV6XuRv3mGUSkPv6H/9pvWsF8/gS3M+kIyN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BwMvcUAAADcAAAADwAAAAAAAAAA&#10;AAAAAAChAgAAZHJzL2Rvd25yZXYueG1sUEsFBgAAAAAEAAQA+QAAAJMDAAAAAA==&#10;" strokeweight="1.5pt">
                          <v:stroke startarrow="oval" endarrow="block"/>
                        </v:shape>
                      </v:group>
                      <v:group id="Gruppieren 560" o:spid="_x0000_s1034" style="position:absolute;left:2607;top:7720;width:6642;height:2197;rotation:-2806301fd" coordorigin="7739,14055" coordsize="104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8hcPL8EAAADcAAAADwAA&#10;AAAAAAAAAAAAAACqAgAAZHJzL2Rvd25yZXYueG1sUEsFBgAAAAAEAAQA+gAAAJgDAAAAAA==&#10;">
                        <v:shape id="AutoShape 61" o:spid="_x0000_s1035" type="#_x0000_t130" style="position:absolute;left:7847;top:13991;width:302;height:518;rotation:-30038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3AcMA&#10;AADcAAAADwAAAGRycy9kb3ducmV2LnhtbESPX2vCMBTF3wd+h3CFvc1UoWVUo6gwkDEK1oKvl+ba&#10;Fpub0mS2+ukXQdjj4Xf+cFab0bTiRr1rLCuYzyIQxKXVDVcKitPXxycI55E1tpZJwZ0cbNaTtxWm&#10;2g58pFvuKxFK2KWooPa+S6V0ZU0G3cx2xIFdbG/QB9lXUvc4hHLTykUUJdJgw2Ghxo72NZXX/Nco&#10;+Lmci+67zQ9FXGZj9lgEsjsq9T4dt0sQnkb/b36lD1pBnMzheS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I3AcMAAADcAAAADwAAAAAAAAAAAAAAAACYAgAAZHJzL2Rv&#10;d25yZXYueG1sUEsFBgAAAAAEAAQA9QAAAIgDAAAAAA==&#10;" strokecolor="white"/>
                        <v:shape id="Arc 62" o:spid="_x0000_s1036" style="position:absolute;left:7981;top:14055;width:425;height:170;rotation:9674768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JfM8MA&#10;AADcAAAADwAAAGRycy9kb3ducmV2LnhtbESPUUvDQBCE3wX/w7GCL2IvVhok7bWUloIPvhjzA5bc&#10;moTmdtPcmsZ/7wmCj8PMfMNsdnPozURj7IQdPC0yMMS1+I4bB9XH6fEFTFRkj70wOfimCLvt7c0G&#10;Cy9Xfqep1MYkCMcCHbSqQ2FtrFsKGBcyECfvU8aAmuTYWD/iNcFDb5dZltuAHaeFFgc6tFSfy6/g&#10;4PD8VlY6Sb06VuIfJMs1ny/O3d/N+zUYpVn/w3/tV+9glS/h90w6Anb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JfM8MAAADcAAAADwAAAAAAAAAAAAAAAACYAgAAZHJzL2Rv&#10;d25yZXYueG1sUEsFBgAAAAAEAAQA9QAAAIgDAAAAAA==&#10;" path="m,6849nfc4084,2479,9797,-1,15779,v4841,,9543,1626,13349,4619em,6849nsc4084,2479,9797,-1,15779,v4841,,9543,1626,13349,4619l15779,21600,,6849xe" filled="f" strokeweight="2.25pt">
                          <v:path arrowok="t" o:extrusionok="f" o:connecttype="custom" o:connectlocs="0,54;425,36;230,170" o:connectangles="0,0,0"/>
                        </v:shape>
                        <v:shape id="Arc 63" o:spid="_x0000_s1037" style="position:absolute;left:8360;top:14214;width:425;height:113;rotation:-1166696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7yP8cA&#10;AADcAAAADwAAAGRycy9kb3ducmV2LnhtbESPW2sCMRSE3wv9D+EU+lazWrywNYoILeKDeAPt22Fz&#10;3KxuTrabVLf+elMQfBxm5htmOG5sKc5U+8KxgnYrAUGcOV1wrmC7+XwbgPABWWPpmBT8kYfx6Plp&#10;iKl2F17ReR1yESHsU1RgQqhSKX1myKJvuYo4egdXWwxR1rnUNV4i3JaykyQ9abHguGCwoqmh7LT+&#10;tQp27eVq9oXbxbw/YNx/X3/M0c2Ven1pJh8gAjXhEb63Z1pBt/cO/2fiEZC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O8j/HAAAA3AAAAA8AAAAAAAAAAAAAAAAAmAIAAGRy&#10;cy9kb3ducmV2LnhtbFBLBQYAAAAABAAEAPUAAACMAwAAAAA=&#10;" path="m,6849nfc4084,2479,9797,-1,15779,v4841,,9543,1626,13349,4619em,6849nsc4084,2479,9797,-1,15779,v4841,,9543,1626,13349,4619l15779,21600,,6849xe" filled="f" strokeweight="2.25pt">
                          <v:path arrowok="t" o:extrusionok="f" o:connecttype="custom" o:connectlocs="0,36;425,24;230,113" o:connectangles="0,0,0"/>
                        </v:shape>
                      </v:group>
                    </v:group>
                    <v:shape id="AutoShape 61" o:spid="_x0000_s1038" type="#_x0000_t130" style="position:absolute;left:7506;top:7164;width:1912;height:3283;rotation:-86524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997cUA&#10;AADcAAAADwAAAGRycy9kb3ducmV2LnhtbESPzWrCQBSF9wXfYbiF7upEranEjCKC2kIXal24vGRu&#10;MyGZOzEz1fTtOwWhy8P5+Tj5sreNuFLnK8cKRsMEBHHhdMWlgtPn5nkGwgdkjY1jUvBDHpaLwUOO&#10;mXY3PtD1GEoRR9hnqMCE0GZS+sKQRT90LXH0vlxnMUTZlVJ3eIvjtpHjJEmlxYojwWBLa0NFffy2&#10;EXJOi8ll91G/TuS+MeG9PIy2e6WeHvvVHESgPvyH7+03rWCavsD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33txQAAANwAAAAPAAAAAAAAAAAAAAAAAJgCAABkcnMv&#10;ZG93bnJldi54bWxQSwUGAAAAAAQABAD1AAAAigMAAAAA&#10;" strokecolor="white"/>
                    <v:shape id="Arc 62" o:spid="_x0000_s1039" style="position:absolute;left:5936;top:7233;width:2693;height:1073;rotation:-891468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nnVsgA&#10;AADcAAAADwAAAGRycy9kb3ducmV2LnhtbESPQWvCQBSE7wX/w/IKvRTdWDHY1FXEUqpIKWoP7e2R&#10;fSbR7NuwuzWxv74rFHocZuYbZjrvTC3O5HxlWcFwkIAgzq2uuFDwsX/pT0D4gKyxtkwKLuRhPuvd&#10;TDHTtuUtnXehEBHCPkMFZQhNJqXPSzLoB7Yhjt7BOoMhSldI7bCNcFPLhyRJpcGK40KJDS1Lyk+7&#10;b6OgPax/Pl+/Ht+7kVmhu5dHv3l7Vurutls8gQjUhf/wX3ulFYzTFK5n4hG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qedWyAAAANwAAAAPAAAAAAAAAAAAAAAAAJgCAABk&#10;cnMvZG93bnJldi54bWxQSwUGAAAAAAQABAD1AAAAjQMAAAAA&#10;" path="m,6849nfc4084,2479,9797,-1,15779,v4841,,9543,1626,13349,4619em,6849nsc4084,2479,9797,-1,15779,v4841,,9543,1626,13349,4619l15779,21600,,6849xe" filled="f" strokeweight="2.25pt">
                      <v:path arrowok="t" o:extrusionok="f" o:connecttype="custom" o:connectlocs="0,34028;269240,22949;145846,107315" o:connectangles="0,0,0"/>
                    </v:shape>
                  </v:group>
                  <v:shape id="AutoShape 61" o:spid="_x0000_s1040" type="#_x0000_t130" style="position:absolute;left:8193;top:6175;width:1905;height:3276;rotation:-93726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YK8cA&#10;AADcAAAADwAAAGRycy9kb3ducmV2LnhtbESP3UoDMRSE7wXfIRyhdzbbFq2sTUvtD4ilxVaxt4fN&#10;6WZxc7JN4nZ9eyMIXg4z8w0zmXW2Fi35UDlWMOhnIIgLpysuFby/rW8fQISIrLF2TAq+KcBsen01&#10;wVy7C++pPcRSJAiHHBWYGJtcylAYshj6riFO3sl5izFJX0rt8ZLgtpbDLLuXFitOCwYbWhgqPg9f&#10;VsH5aV7ERTbaLX378nEcvZrNartXqnfTzR9BROrif/iv/awV3I0H8HsmHQE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qGCvHAAAA3AAAAA8AAAAAAAAAAAAAAAAAmAIAAGRy&#10;cy9kb3ducmV2LnhtbFBLBQYAAAAABAAEAPUAAACMAwAAAAA=&#10;" fillcolor="window" strokecolor="white"/>
                </v:group>
                <v:shape id="Arc 63" o:spid="_x0000_s1041" style="position:absolute;left:6115;top:7481;width:2699;height:718;rotation:-8986931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FiMQA&#10;AADcAAAADwAAAGRycy9kb3ducmV2LnhtbESPS2vDMBCE74H+B7GFXEIjN48S3CihNQRyzItAb4u1&#10;tUWslbDkxP33VSCQ4zAz3zDLdW8bcaU2GMcK3scZCOLSacOVgtNx87YAESKyxsYxKfijAOvVy2CJ&#10;uXY33tP1ECuRIBxyVFDH6HMpQ1mTxTB2njh5v661GJNsK6lbvCW4beQkyz6kRcNpoUZPRU3l5dBZ&#10;Bd9dd5x6Pk/MpdhtR9lP4WlnlBq+9l+fICL18Rl+tLdawXwxg/uZd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0BYjEAAAA3AAAAA8AAAAAAAAAAAAAAAAAmAIAAGRycy9k&#10;b3ducmV2LnhtbFBLBQYAAAAABAAEAPUAAACJAwAAAAA=&#10;" path="m,6849nfc4084,2479,9797,-1,15779,v4841,,9543,1626,13349,4619em,6849nsc4084,2479,9797,-1,15779,v4841,,9543,1626,13349,4619l15779,21600,,6849xe" filled="f" strokeweight="2.25pt">
                  <v:path arrowok="t" o:extrusionok="f" o:connecttype="custom" o:connectlocs="0,22752;269875,15344;146190,71755" o:connectangles="0,0,0"/>
                </v:shape>
              </v:group>
            </w:pict>
          </mc:Fallback>
        </mc:AlternateContent>
      </w:r>
    </w:p>
    <w:p w:rsidR="006A2E42" w:rsidRDefault="006A2E42" w:rsidP="006A2E42">
      <w:pPr>
        <w:spacing w:line="240" w:lineRule="auto"/>
        <w:rPr>
          <w:b/>
          <w:sz w:val="24"/>
          <w:szCs w:val="24"/>
        </w:rPr>
      </w:pPr>
    </w:p>
    <w:p w:rsidR="006A2E42" w:rsidRDefault="006A2E42" w:rsidP="006A2E42">
      <w:pPr>
        <w:spacing w:line="240" w:lineRule="auto"/>
        <w:rPr>
          <w:b/>
          <w:sz w:val="24"/>
          <w:szCs w:val="24"/>
        </w:rPr>
      </w:pPr>
    </w:p>
    <w:p w:rsidR="006A2E42" w:rsidRDefault="006A2E42" w:rsidP="006A2E4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Es ist 4:20 Uhr.</w:t>
      </w:r>
      <w:r w:rsidRPr="00715F53">
        <w:rPr>
          <w:b/>
          <w:noProof/>
          <w:sz w:val="24"/>
          <w:szCs w:val="24"/>
          <w:lang w:eastAsia="de-DE"/>
        </w:rPr>
        <w:t xml:space="preserve"> </w:t>
      </w:r>
    </w:p>
    <w:p w:rsidR="006A2E42" w:rsidRDefault="006A2E42" w:rsidP="006A2E42">
      <w:pPr>
        <w:spacing w:line="240" w:lineRule="auto"/>
        <w:ind w:left="360"/>
        <w:rPr>
          <w:b/>
          <w:sz w:val="24"/>
          <w:szCs w:val="24"/>
        </w:rPr>
      </w:pPr>
    </w:p>
    <w:p w:rsidR="006A2E42" w:rsidRDefault="006A2E42" w:rsidP="006A2E42">
      <w:pPr>
        <w:spacing w:line="240" w:lineRule="auto"/>
        <w:ind w:left="360"/>
        <w:rPr>
          <w:sz w:val="24"/>
          <w:szCs w:val="24"/>
        </w:rPr>
      </w:pPr>
    </w:p>
    <w:p w:rsidR="006A2E42" w:rsidRDefault="006A2E42" w:rsidP="006A2E42">
      <w:pPr>
        <w:pStyle w:val="Listenabsatz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DC141E">
        <w:rPr>
          <w:sz w:val="24"/>
          <w:szCs w:val="24"/>
        </w:rPr>
        <w:t xml:space="preserve">Der kleine Zeiger ist bereits </w:t>
      </w:r>
      <w:r w:rsidRPr="00BA7E1D">
        <w:rPr>
          <w:sz w:val="24"/>
          <w:szCs w:val="24"/>
          <w:u w:val="single"/>
        </w:rPr>
        <w:t>ein Drittel des</w:t>
      </w:r>
      <w:r w:rsidRPr="00DC141E">
        <w:rPr>
          <w:sz w:val="24"/>
          <w:szCs w:val="24"/>
          <w:u w:val="single"/>
        </w:rPr>
        <w:t xml:space="preserve"> Weg</w:t>
      </w:r>
      <w:r>
        <w:rPr>
          <w:sz w:val="24"/>
          <w:szCs w:val="24"/>
          <w:u w:val="single"/>
        </w:rPr>
        <w:t>es</w:t>
      </w:r>
      <w:r w:rsidRPr="00DC141E">
        <w:rPr>
          <w:sz w:val="24"/>
          <w:szCs w:val="24"/>
        </w:rPr>
        <w:t xml:space="preserve"> </w:t>
      </w:r>
      <w:r w:rsidRPr="002448A0">
        <w:rPr>
          <w:sz w:val="24"/>
          <w:szCs w:val="24"/>
        </w:rPr>
        <w:t>(</w:t>
      </w:r>
      <w:r>
        <w:rPr>
          <w:sz w:val="24"/>
          <w:szCs w:val="24"/>
        </w:rPr>
        <w:t>ein Drittel</w:t>
      </w:r>
      <w:r w:rsidRPr="002448A0">
        <w:rPr>
          <w:sz w:val="24"/>
          <w:szCs w:val="24"/>
        </w:rPr>
        <w:t xml:space="preserve"> einer Stunde)</w:t>
      </w:r>
    </w:p>
    <w:p w:rsidR="006A2E42" w:rsidRPr="002448A0" w:rsidRDefault="006A2E42" w:rsidP="006A2E42">
      <w:pPr>
        <w:pStyle w:val="Listenabsatz"/>
        <w:spacing w:line="240" w:lineRule="auto"/>
        <w:ind w:left="720"/>
        <w:rPr>
          <w:sz w:val="24"/>
          <w:szCs w:val="24"/>
        </w:rPr>
      </w:pPr>
      <w:r w:rsidRPr="00DC141E">
        <w:rPr>
          <w:sz w:val="24"/>
          <w:szCs w:val="24"/>
        </w:rPr>
        <w:t xml:space="preserve">von der 4 </w:t>
      </w:r>
      <w:r w:rsidRPr="002448A0">
        <w:rPr>
          <w:sz w:val="24"/>
          <w:szCs w:val="24"/>
        </w:rPr>
        <w:t xml:space="preserve">in Richtung 5 weiter gewandert. </w:t>
      </w:r>
    </w:p>
    <w:p w:rsidR="006A2E42" w:rsidRPr="00715F53" w:rsidRDefault="006A2E42" w:rsidP="006A2E42">
      <w:pPr>
        <w:pStyle w:val="Listenabsatz"/>
        <w:spacing w:line="240" w:lineRule="auto"/>
        <w:ind w:left="720"/>
        <w:rPr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2001280" behindDoc="0" locked="0" layoutInCell="1" allowOverlap="1" wp14:anchorId="702ADA9B" wp14:editId="37115E47">
            <wp:simplePos x="0" y="0"/>
            <wp:positionH relativeFrom="column">
              <wp:posOffset>5173799</wp:posOffset>
            </wp:positionH>
            <wp:positionV relativeFrom="paragraph">
              <wp:posOffset>-4</wp:posOffset>
            </wp:positionV>
            <wp:extent cx="591433" cy="557443"/>
            <wp:effectExtent l="0" t="0" r="0" b="0"/>
            <wp:wrapNone/>
            <wp:docPr id="668" name="Grafik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72" cy="55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Zwei Drittel des Weges bis </w:t>
      </w:r>
      <w:r w:rsidRPr="00715F53">
        <w:rPr>
          <w:sz w:val="24"/>
          <w:szCs w:val="24"/>
        </w:rPr>
        <w:t>zur Ziffer 5 fehlen noch.</w:t>
      </w:r>
    </w:p>
    <w:p w:rsidR="006A2E42" w:rsidRPr="00DC141E" w:rsidRDefault="006A2E42" w:rsidP="006A2E42">
      <w:pPr>
        <w:pStyle w:val="Listenabsatz"/>
        <w:spacing w:line="240" w:lineRule="auto"/>
        <w:ind w:left="720"/>
        <w:rPr>
          <w:sz w:val="24"/>
          <w:szCs w:val="24"/>
        </w:rPr>
      </w:pPr>
    </w:p>
    <w:p w:rsidR="006A2E42" w:rsidRPr="00DC141E" w:rsidRDefault="006A2E42" w:rsidP="006A2E42">
      <w:pPr>
        <w:pStyle w:val="Listenabsatz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DC141E">
        <w:rPr>
          <w:sz w:val="24"/>
          <w:szCs w:val="24"/>
        </w:rPr>
        <w:t xml:space="preserve">Der Winkel zwischen zwei Ziffern </w:t>
      </w:r>
      <w:r>
        <w:rPr>
          <w:sz w:val="24"/>
          <w:szCs w:val="24"/>
        </w:rPr>
        <w:t xml:space="preserve">(zwischen 4 und 5) </w:t>
      </w:r>
      <w:r w:rsidRPr="00DC141E">
        <w:rPr>
          <w:sz w:val="24"/>
          <w:szCs w:val="24"/>
        </w:rPr>
        <w:t>beträgt 30°.</w:t>
      </w:r>
    </w:p>
    <w:p w:rsidR="006A2E42" w:rsidRDefault="00E36684" w:rsidP="006A2E42">
      <w:pPr>
        <w:spacing w:line="24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2D648718" wp14:editId="049F7206">
                <wp:simplePos x="0" y="0"/>
                <wp:positionH relativeFrom="column">
                  <wp:posOffset>5012690</wp:posOffset>
                </wp:positionH>
                <wp:positionV relativeFrom="paragraph">
                  <wp:posOffset>157480</wp:posOffset>
                </wp:positionV>
                <wp:extent cx="1010285" cy="990600"/>
                <wp:effectExtent l="0" t="0" r="75565" b="133350"/>
                <wp:wrapNone/>
                <wp:docPr id="716" name="Gruppieren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285" cy="990600"/>
                          <a:chOff x="0" y="0"/>
                          <a:chExt cx="1010285" cy="990600"/>
                        </a:xfrm>
                      </wpg:grpSpPr>
                      <wpg:grpSp>
                        <wpg:cNvPr id="717" name="Gruppieren 717"/>
                        <wpg:cNvGrpSpPr/>
                        <wpg:grpSpPr>
                          <a:xfrm>
                            <a:off x="0" y="0"/>
                            <a:ext cx="1010285" cy="990600"/>
                            <a:chOff x="0" y="0"/>
                            <a:chExt cx="1010341" cy="991346"/>
                          </a:xfrm>
                        </wpg:grpSpPr>
                        <wpg:grpSp>
                          <wpg:cNvPr id="718" name="Gruppieren 718"/>
                          <wpg:cNvGrpSpPr/>
                          <wpg:grpSpPr>
                            <a:xfrm>
                              <a:off x="0" y="0"/>
                              <a:ext cx="934720" cy="991346"/>
                              <a:chOff x="0" y="0"/>
                              <a:chExt cx="934871" cy="991788"/>
                            </a:xfrm>
                          </wpg:grpSpPr>
                          <pic:pic xmlns:pic="http://schemas.openxmlformats.org/drawingml/2006/picture">
                            <pic:nvPicPr>
                              <pic:cNvPr id="719" name="Bild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4871" cy="9348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g:grpSp>
                            <wpg:cNvPr id="720" name="Gruppieren 720"/>
                            <wpg:cNvGrpSpPr/>
                            <wpg:grpSpPr>
                              <a:xfrm>
                                <a:off x="470847" y="463582"/>
                                <a:ext cx="290914" cy="180572"/>
                                <a:chOff x="123825" y="-442"/>
                                <a:chExt cx="293154" cy="180572"/>
                              </a:xfrm>
                            </wpg:grpSpPr>
                            <wps:wsp>
                              <wps:cNvPr id="721" name="Gerade Verbindung mit Pfeil 7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096" y="-442"/>
                                  <a:ext cx="203494" cy="17995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2" name="Gerade Verbindung mit Pfeil 7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825" y="0"/>
                                  <a:ext cx="293154" cy="18013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23" name="Gruppieren 723"/>
                            <wpg:cNvGrpSpPr>
                              <a:grpSpLocks/>
                            </wpg:cNvGrpSpPr>
                            <wpg:grpSpPr bwMode="auto">
                              <a:xfrm rot="19030755">
                                <a:off x="260708" y="772078"/>
                                <a:ext cx="664210" cy="219710"/>
                                <a:chOff x="7739" y="14055"/>
                                <a:chExt cx="1046" cy="346"/>
                              </a:xfrm>
                            </wpg:grpSpPr>
                            <wps:wsp>
                              <wps:cNvPr id="724" name="AutoShape 61"/>
                              <wps:cNvSpPr>
                                <a:spLocks noChangeArrowheads="1"/>
                              </wps:cNvSpPr>
                              <wps:spPr bwMode="auto">
                                <a:xfrm rot="18849939">
                                  <a:off x="7847" y="13991"/>
                                  <a:ext cx="302" cy="518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5" name="Arc 62"/>
                              <wps:cNvSpPr>
                                <a:spLocks/>
                              </wps:cNvSpPr>
                              <wps:spPr bwMode="auto">
                                <a:xfrm rot="12742485" flipH="1">
                                  <a:off x="7981" y="14055"/>
                                  <a:ext cx="425" cy="170"/>
                                </a:xfrm>
                                <a:custGeom>
                                  <a:avLst/>
                                  <a:gdLst>
                                    <a:gd name="G0" fmla="+- 15779 0 0"/>
                                    <a:gd name="G1" fmla="+- 21600 0 0"/>
                                    <a:gd name="G2" fmla="+- 21600 0 0"/>
                                    <a:gd name="T0" fmla="*/ 0 w 29129"/>
                                    <a:gd name="T1" fmla="*/ 6849 h 21600"/>
                                    <a:gd name="T2" fmla="*/ 29129 w 29129"/>
                                    <a:gd name="T3" fmla="*/ 4619 h 21600"/>
                                    <a:gd name="T4" fmla="*/ 15779 w 29129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9129" h="21600" fill="none" extrusionOk="0">
                                      <a:moveTo>
                                        <a:pt x="0" y="6849"/>
                                      </a:moveTo>
                                      <a:cubicBezTo>
                                        <a:pt x="4084" y="2479"/>
                                        <a:pt x="9797" y="-1"/>
                                        <a:pt x="15779" y="0"/>
                                      </a:cubicBezTo>
                                      <a:cubicBezTo>
                                        <a:pt x="20620" y="0"/>
                                        <a:pt x="25322" y="1626"/>
                                        <a:pt x="29128" y="4619"/>
                                      </a:cubicBezTo>
                                    </a:path>
                                    <a:path w="29129" h="21600" stroke="0" extrusionOk="0">
                                      <a:moveTo>
                                        <a:pt x="0" y="6849"/>
                                      </a:moveTo>
                                      <a:cubicBezTo>
                                        <a:pt x="4084" y="2479"/>
                                        <a:pt x="9797" y="-1"/>
                                        <a:pt x="15779" y="0"/>
                                      </a:cubicBezTo>
                                      <a:cubicBezTo>
                                        <a:pt x="20620" y="0"/>
                                        <a:pt x="25322" y="1626"/>
                                        <a:pt x="29128" y="4619"/>
                                      </a:cubicBezTo>
                                      <a:lnTo>
                                        <a:pt x="15779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6" name="Arc 63"/>
                              <wps:cNvSpPr>
                                <a:spLocks/>
                              </wps:cNvSpPr>
                              <wps:spPr bwMode="auto">
                                <a:xfrm rot="10681421" flipH="1">
                                  <a:off x="8360" y="14214"/>
                                  <a:ext cx="425" cy="113"/>
                                </a:xfrm>
                                <a:custGeom>
                                  <a:avLst/>
                                  <a:gdLst>
                                    <a:gd name="G0" fmla="+- 15779 0 0"/>
                                    <a:gd name="G1" fmla="+- 21600 0 0"/>
                                    <a:gd name="G2" fmla="+- 21600 0 0"/>
                                    <a:gd name="T0" fmla="*/ 0 w 29129"/>
                                    <a:gd name="T1" fmla="*/ 6849 h 21600"/>
                                    <a:gd name="T2" fmla="*/ 29129 w 29129"/>
                                    <a:gd name="T3" fmla="*/ 4619 h 21600"/>
                                    <a:gd name="T4" fmla="*/ 15779 w 29129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9129" h="21600" fill="none" extrusionOk="0">
                                      <a:moveTo>
                                        <a:pt x="0" y="6849"/>
                                      </a:moveTo>
                                      <a:cubicBezTo>
                                        <a:pt x="4084" y="2479"/>
                                        <a:pt x="9797" y="-1"/>
                                        <a:pt x="15779" y="0"/>
                                      </a:cubicBezTo>
                                      <a:cubicBezTo>
                                        <a:pt x="20620" y="0"/>
                                        <a:pt x="25322" y="1626"/>
                                        <a:pt x="29128" y="4619"/>
                                      </a:cubicBezTo>
                                    </a:path>
                                    <a:path w="29129" h="21600" stroke="0" extrusionOk="0">
                                      <a:moveTo>
                                        <a:pt x="0" y="6849"/>
                                      </a:moveTo>
                                      <a:cubicBezTo>
                                        <a:pt x="4084" y="2479"/>
                                        <a:pt x="9797" y="-1"/>
                                        <a:pt x="15779" y="0"/>
                                      </a:cubicBezTo>
                                      <a:cubicBezTo>
                                        <a:pt x="20620" y="0"/>
                                        <a:pt x="25322" y="1626"/>
                                        <a:pt x="29128" y="4619"/>
                                      </a:cubicBezTo>
                                      <a:lnTo>
                                        <a:pt x="15779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27" name="AutoShape 61"/>
                          <wps:cNvSpPr>
                            <a:spLocks noChangeArrowheads="1"/>
                          </wps:cNvSpPr>
                          <wps:spPr bwMode="auto">
                            <a:xfrm rot="13678426">
                              <a:off x="750626" y="716508"/>
                              <a:ext cx="191135" cy="328295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Arc 62"/>
                          <wps:cNvSpPr>
                            <a:spLocks/>
                          </wps:cNvSpPr>
                          <wps:spPr bwMode="auto">
                            <a:xfrm rot="8161633" flipH="1">
                              <a:off x="593678" y="723332"/>
                              <a:ext cx="269240" cy="107315"/>
                            </a:xfrm>
                            <a:custGeom>
                              <a:avLst/>
                              <a:gdLst>
                                <a:gd name="G0" fmla="+- 15779 0 0"/>
                                <a:gd name="G1" fmla="+- 21600 0 0"/>
                                <a:gd name="G2" fmla="+- 21600 0 0"/>
                                <a:gd name="T0" fmla="*/ 0 w 29129"/>
                                <a:gd name="T1" fmla="*/ 6849 h 21600"/>
                                <a:gd name="T2" fmla="*/ 29129 w 29129"/>
                                <a:gd name="T3" fmla="*/ 4619 h 21600"/>
                                <a:gd name="T4" fmla="*/ 15779 w 29129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129" h="21600" fill="none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0620" y="0"/>
                                    <a:pt x="25322" y="1626"/>
                                    <a:pt x="29128" y="4619"/>
                                  </a:cubicBezTo>
                                </a:path>
                                <a:path w="29129" h="21600" stroke="0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0620" y="0"/>
                                    <a:pt x="25322" y="1626"/>
                                    <a:pt x="29128" y="4619"/>
                                  </a:cubicBezTo>
                                  <a:lnTo>
                                    <a:pt x="1577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29" name="AutoShape 61"/>
                        <wps:cNvSpPr>
                          <a:spLocks noChangeArrowheads="1"/>
                        </wps:cNvSpPr>
                        <wps:spPr bwMode="auto">
                          <a:xfrm rot="13019057">
                            <a:off x="819150" y="615950"/>
                            <a:ext cx="190500" cy="327504"/>
                          </a:xfrm>
                          <a:prstGeom prst="flowChartOnlineStorage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AutoShape 27"/>
                        <wps:cNvSpPr>
                          <a:spLocks noChangeArrowheads="1"/>
                        </wps:cNvSpPr>
                        <wps:spPr bwMode="auto">
                          <a:xfrm rot="18042734">
                            <a:off x="628650" y="400050"/>
                            <a:ext cx="64800" cy="44259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>
                                <a:alpha val="7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716" o:spid="_x0000_s1026" style="position:absolute;margin-left:394.7pt;margin-top:12.4pt;width:79.55pt;height:78pt;z-index:252014592" coordsize="10102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">
                <v:group id="Gruppieren 717" o:spid="_x0000_s1027" style="position:absolute;width:10102;height:9906" coordsize="10103,9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group id="Gruppieren 718" o:spid="_x0000_s1028" style="position:absolute;width:9347;height:9913" coordsize="9348,9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  <v:shape id="Bild 1" o:spid="_x0000_s1029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eF7HFAAAA3AAAAA8AAABkcnMvZG93bnJldi54bWxEj0FrwkAUhO+F/oflFbwU3ejBxugqpaLo&#10;oQdtBY/P7Gs2NPs2ZFcT/70rCB6HmfmGmS06W4kLNb50rGA4SEAQ506XXCj4/Vn1UxA+IGusHJOC&#10;K3lYzF9fZphp1/KOLvtQiAhhn6ECE0KdSelzQxb9wNXE0ftzjcUQZVNI3WAb4baSoyQZS4slxwWD&#10;NX0Zyv/3Z6tgfahH4+8yPW53S6NNenovZEtK9d66zymIQF14hh/tjVbwMZzA/Uw8An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XhexxQAAANwAAAAPAAAAAAAAAAAAAAAA&#10;AJ8CAABkcnMvZG93bnJldi54bWxQSwUGAAAAAAQABAD3AAAAkQMAAAAA&#10;">
                      <v:imagedata r:id="rId11" o:title=""/>
                      <v:path arrowok="t"/>
                    </v:shape>
                    <v:group id="Gruppieren 720" o:spid="_x0000_s1030" style="position:absolute;left:4708;top:4635;width:2909;height:1806" coordorigin="123825,-442" coordsize="293154,180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    <v:shape id="Gerade Verbindung mit Pfeil 721" o:spid="_x0000_s1031" type="#_x0000_t32" style="position:absolute;left:125096;top:-442;width:203494;height:1799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9HNsMAAADcAAAADwAAAGRycy9kb3ducmV2LnhtbESPzWrDMBCE74W+g9hCb7UcHxrjRAmh&#10;UNpDLvk55LhYW9uNtTLS1rHfvioUchxm5htmvZ1cr0YKsfNsYJHloIhrbztuDJxP7y8lqCjIFnvP&#10;ZGCmCNvN48MaK+tvfKDxKI1KEI4VGmhFhkrrWLfkMGZ+IE7elw8OJcnQaBvwluCu10Wev2qHHaeF&#10;Fgd6a6m+Hn+cgXGQ/QfNl/J77yVYKsdiPmhjnp+m3QqU0CT38H/70xpYFgv4O5OOgN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PRzbDAAAA3AAAAA8AAAAAAAAAAAAA&#10;AAAAoQIAAGRycy9kb3ducmV2LnhtbFBLBQYAAAAABAAEAPkAAACRAwAAAAA=&#10;" strokeweight="2.25pt">
                        <v:stroke endarrow="block"/>
                      </v:shape>
                      <v:shape id="Gerade Verbindung mit Pfeil 722" o:spid="_x0000_s1032" type="#_x0000_t32" style="position:absolute;left:123825;width:293154;height:1801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qDUMUAAADcAAAADwAAAGRycy9kb3ducmV2LnhtbESPQWsCMRSE70L/Q3iF3jTbFbSsRilF&#10;sYeCaAteXzfP3dDNy5rE3e2/N4WCx2FmvmGW68E2oiMfjGMFz5MMBHHptOFKwdfndvwCIkRkjY1j&#10;UvBLAdarh9ESC+16PlB3jJVIEA4FKqhjbAspQ1mTxTBxLXHyzs5bjEn6SmqPfYLbRuZZNpMWDaeF&#10;Glt6q6n8OV6tAn+Z9YZO34frvDNyM92fPjZ6p9TT4/C6ABFpiPfwf/tdK5jnOfydS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qDUMUAAADcAAAADwAAAAAAAAAA&#10;AAAAAAChAgAAZHJzL2Rvd25yZXYueG1sUEsFBgAAAAAEAAQA+QAAAJMDAAAAAA==&#10;" strokeweight="1.5pt">
                        <v:stroke startarrow="oval" endarrow="block"/>
                      </v:shape>
                    </v:group>
                    <v:group id="Gruppieren 723" o:spid="_x0000_s1033" style="position:absolute;left:2607;top:7720;width:6642;height:2197;rotation:-2806301fd" coordorigin="7739,14055" coordsize="104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lrRnnFAAAA3AAA&#10;AA8AAAAAAAAAAAAAAAAAqgIAAGRycy9kb3ducmV2LnhtbFBLBQYAAAAABAAEAPoAAACcAwAAAAA=&#10;">
                      <v:shape id="AutoShape 61" o:spid="_x0000_s1034" type="#_x0000_t130" style="position:absolute;left:7847;top:13991;width:302;height:518;rotation:-30038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DuMMA&#10;AADcAAAADwAAAGRycy9kb3ducmV2LnhtbESPW4vCMBCF3xf8D2GEfVtTizeqUVQQZFkEa8HXoRnb&#10;YjMpTdTu/nqzIPh4+M6Fs1h1phZ3al1lWcFwEIEgzq2uuFCQnXZfMxDOI2usLZOCX3KwWvY+Fpho&#10;++Aj3VNfiFDCLkEFpfdNIqXLSzLoBrYhDuxiW4M+yLaQusVHKDe1jKNoIg1WHBZKbGhbUn5Nb0bB&#10;z+WcNd91us/G+aE7/MWBbI5Kffa79RyEp86/za/0XiuYxiP4PxOO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tDuMMAAADcAAAADwAAAAAAAAAAAAAAAACYAgAAZHJzL2Rv&#10;d25yZXYueG1sUEsFBgAAAAAEAAQA9QAAAIgDAAAAAA==&#10;" strokecolor="white"/>
                      <v:shape id="Arc 62" o:spid="_x0000_s1035" style="position:absolute;left:7981;top:14055;width:425;height:170;rotation:9674768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QZsQA&#10;AADcAAAADwAAAGRycy9kb3ducmV2LnhtbESPUUvDQBCE3wX/w7GCL9JerDSV2GspFcEHX0zzA5bc&#10;mgRzu2luTeO/9wTBx2FmvmG2+zn0ZqIxdsIO7pcZGOJafMeNg+r0sngEExXZYy9MDr4pwn53fbXF&#10;wsuF32kqtTEJwrFAB63qUFgb65YCxqUMxMn7kDGgJjk21o94SfDQ21WW5TZgx2mhxYGOLdWf5Vdw&#10;cHx4KyudpF4/V+LvJMs1n8/O3d7MhycwSrP+h//ar97BZrWG3zPpCN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FEGbEAAAA3AAAAA8AAAAAAAAAAAAAAAAAmAIAAGRycy9k&#10;b3ducmV2LnhtbFBLBQYAAAAABAAEAPUAAACJAwAAAAA=&#10;" path="m,6849nfc4084,2479,9797,-1,15779,v4841,,9543,1626,13349,4619em,6849nsc4084,2479,9797,-1,15779,v4841,,9543,1626,13349,4619l15779,21600,,6849xe" filled="f" strokeweight="2.25pt">
                        <v:path arrowok="t" o:extrusionok="f" o:connecttype="custom" o:connectlocs="0,54;425,36;230,170" o:connectangles="0,0,0"/>
                      </v:shape>
                      <v:shape id="Arc 63" o:spid="_x0000_s1036" style="position:absolute;left:8360;top:14214;width:425;height:113;rotation:-1166696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eGhsYA&#10;AADcAAAADwAAAGRycy9kb3ducmV2LnhtbESPT2sCMRTE7wW/Q3hCbzWrB5XVKFJQxEPxz0L19tg8&#10;N2s3L9tNqms/vSkIPQ4z8xtmOm9tJa7U+NKxgn4vAUGcO11yoSA7LN/GIHxA1lg5JgV38jCfdV6m&#10;mGp34x1d96EQEcI+RQUmhDqV0ueGLPqeq4mjd3aNxRBlU0jd4C3CbSUHSTKUFkuOCwZrejeUf+1/&#10;rILP/na3XmH2sRmNGY+n329zcRulXrvtYgIiUBv+w8/2WisYDYbwdyYe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eGhsYAAADcAAAADwAAAAAAAAAAAAAAAACYAgAAZHJz&#10;L2Rvd25yZXYueG1sUEsFBgAAAAAEAAQA9QAAAIsDAAAAAA==&#10;" path="m,6849nfc4084,2479,9797,-1,15779,v4841,,9543,1626,13349,4619em,6849nsc4084,2479,9797,-1,15779,v4841,,9543,1626,13349,4619l15779,21600,,6849xe" filled="f" strokeweight="2.25pt">
                        <v:path arrowok="t" o:extrusionok="f" o:connecttype="custom" o:connectlocs="0,36;425,24;230,113" o:connectangles="0,0,0"/>
                      </v:shape>
                    </v:group>
                  </v:group>
                  <v:shape id="AutoShape 61" o:spid="_x0000_s1037" type="#_x0000_t130" style="position:absolute;left:7506;top:7164;width:1912;height:3283;rotation:-86524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M0u8QA&#10;AADcAAAADwAAAGRycy9kb3ducmV2LnhtbESPS4vCMBSF98L8h3AH3GmqgpVqlEHwMeBCnVm4vDR3&#10;mmJzU5uonX9vBMHl4Tw+zmzR2krcqPGlYwWDfgKCOHe65ELB78+qNwHhA7LGyjEp+CcPi/lHZ4aZ&#10;dnc+0O0YChFH2GeowIRQZ1L63JBF33c1cfT+XGMxRNkUUjd4j+O2ksMkGUuLJUeCwZqWhvLz8Woj&#10;5DTOR5fN7pyO5L4y4bs4DNZ7pbqf7dcURKA2vMOv9lYrSIcp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zNLvEAAAA3AAAAA8AAAAAAAAAAAAAAAAAmAIAAGRycy9k&#10;b3ducmV2LnhtbFBLBQYAAAAABAAEAPUAAACJAwAAAAA=&#10;" strokecolor="white"/>
                  <v:shape id="Arc 62" o:spid="_x0000_s1038" style="position:absolute;left:5936;top:7233;width:2693;height:1073;rotation:-891468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BnsQA&#10;AADcAAAADwAAAGRycy9kb3ducmV2LnhtbERPz2vCMBS+C/4P4QleRNM52Fw1ytgQHTJEt8O8PZpn&#10;W21eShJtt79+OQgeP77fs0VrKnEl50vLCh5GCQjizOqScwXfX8vhBIQPyBory6Tglzws5t3ODFNt&#10;G97RdR9yEUPYp6igCKFOpfRZQQb9yNbEkTtaZzBE6HKpHTYx3FRynCRP0mDJsaHAmt4Kys77i1HQ&#10;HD/+flaHl237aNboBvLkN5/vSvV77esURKA23MU391oreB7HtfFMP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UAZ7EAAAA3AAAAA8AAAAAAAAAAAAAAAAAmAIAAGRycy9k&#10;b3ducmV2LnhtbFBLBQYAAAAABAAEAPUAAACJAwAAAAA=&#10;" path="m,6849nfc4084,2479,9797,-1,15779,v4841,,9543,1626,13349,4619em,6849nsc4084,2479,9797,-1,15779,v4841,,9543,1626,13349,4619l15779,21600,,6849xe" filled="f" strokeweight="2.25pt">
                    <v:path arrowok="t" o:extrusionok="f" o:connecttype="custom" o:connectlocs="0,34028;269240,22949;145846,107315" o:connectangles="0,0,0"/>
                  </v:shape>
                </v:group>
                <v:shape id="AutoShape 61" o:spid="_x0000_s1039" type="#_x0000_t130" style="position:absolute;left:8191;top:6159;width:1905;height:3275;rotation:-93726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tV0ccA&#10;AADcAAAADwAAAGRycy9kb3ducmV2LnhtbESP3UoDMRSE74W+QzhC72zWFrRdm5ZaFUSx9A97e9ic&#10;bpZuTrZJ3K5vbwTBy2FmvmGm887WoiUfKscKbgcZCOLC6YpLBfvdy80YRIjIGmvHpOCbAsxnvasp&#10;5tpdeEPtNpYiQTjkqMDE2ORShsKQxTBwDXHyjs5bjEn6UmqPlwS3tRxm2Z20WHFaMNjQ0lBx2n5Z&#10;BefHRRGX2Wj15Nu3z8Nobd6fPzZK9a+7xQOISF38D/+1X7WC++EEfs+k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rVdHHAAAA3AAAAA8AAAAAAAAAAAAAAAAAmAIAAGRy&#10;cy9kb3ducmV2LnhtbFBLBQYAAAAABAAEAPUAAACMAwAAAAA=&#10;" fillcolor="window" strokecolor="white"/>
                <v:shape id="AutoShape 27" o:spid="_x0000_s1040" type="#_x0000_t5" style="position:absolute;left:6286;top:4000;width:648;height:4426;rotation:-388548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9usAA&#10;AADcAAAADwAAAGRycy9kb3ducmV2LnhtbERPz2uDMBS+F/Y/hDfYpdSohTlc0yKDQm+jrvT8Zl6j&#10;m3kRk6r775fDYMeP7/fusNheTDT6zrGCLElBEDdOd2wUXD6OmxcQPiBr7B2Tgh/ycNg/rHZYajfz&#10;maY6GBFD2JeooA1hKKX0TUsWfeIG4sjd3GgxRDgaqUecY7jtZZ6mz9Jix7GhxYHeWmq+67tVQHl2&#10;LKi+5s27zT+rrDJftDZKPT0u1SuIQEv4F/+5T1pBsY3z45l4BO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v9usAAAADcAAAADwAAAAAAAAAAAAAAAACYAgAAZHJzL2Rvd25y&#10;ZXYueG1sUEsFBgAAAAAEAAQA9QAAAIUDAAAAAA==&#10;" adj="21600" fillcolor="red" strokecolor="red">
                  <v:stroke opacity="46003f"/>
                </v:shape>
              </v:group>
            </w:pict>
          </mc:Fallback>
        </mc:AlternateContent>
      </w:r>
    </w:p>
    <w:p w:rsidR="006A2E42" w:rsidRDefault="006A2E42" w:rsidP="006A2E42">
      <w:pPr>
        <w:spacing w:line="240" w:lineRule="auto"/>
        <w:ind w:left="360"/>
        <w:rPr>
          <w:sz w:val="24"/>
          <w:szCs w:val="24"/>
        </w:rPr>
      </w:pPr>
    </w:p>
    <w:p w:rsidR="006A2E42" w:rsidRPr="00DC141E" w:rsidRDefault="006A2E42" w:rsidP="006A2E42">
      <w:pPr>
        <w:pStyle w:val="Listenabsatz"/>
        <w:numPr>
          <w:ilvl w:val="0"/>
          <w:numId w:val="8"/>
        </w:numPr>
        <w:spacing w:after="120" w:line="240" w:lineRule="auto"/>
        <w:ind w:left="714" w:hanging="357"/>
        <w:rPr>
          <w:sz w:val="24"/>
          <w:szCs w:val="24"/>
        </w:rPr>
      </w:pPr>
      <w:r w:rsidRPr="00DC141E">
        <w:rPr>
          <w:sz w:val="24"/>
          <w:szCs w:val="24"/>
        </w:rPr>
        <w:t>Wie groß ist der Winkel zwisc</w:t>
      </w:r>
      <w:r w:rsidR="00E36684">
        <w:rPr>
          <w:sz w:val="24"/>
          <w:szCs w:val="24"/>
        </w:rPr>
        <w:t>hen dem kleinen Zeiger und der 4</w:t>
      </w:r>
      <w:r w:rsidRPr="00DC141E">
        <w:rPr>
          <w:sz w:val="24"/>
          <w:szCs w:val="24"/>
        </w:rPr>
        <w:t>?</w:t>
      </w:r>
    </w:p>
    <w:p w:rsidR="006A2E42" w:rsidRPr="006A2E42" w:rsidRDefault="00E36684" w:rsidP="006A2E42">
      <w:pPr>
        <w:pStyle w:val="Listenabsatz"/>
        <w:spacing w:line="240" w:lineRule="auto"/>
        <w:ind w:left="720"/>
        <w:rPr>
          <w:b/>
          <w:sz w:val="24"/>
          <w:szCs w:val="24"/>
        </w:rPr>
      </w:pPr>
      <w:r>
        <w:rPr>
          <w:color w:val="A6A6A6" w:themeColor="background1" w:themeShade="A6"/>
          <w:sz w:val="24"/>
          <w:szCs w:val="24"/>
          <w:u w:val="single"/>
        </w:rPr>
        <w:t xml:space="preserve">   1</w:t>
      </w:r>
      <w:r w:rsidR="006A2E42">
        <w:rPr>
          <w:color w:val="A6A6A6" w:themeColor="background1" w:themeShade="A6"/>
          <w:sz w:val="24"/>
          <w:szCs w:val="24"/>
          <w:u w:val="single"/>
        </w:rPr>
        <w:t>0</w:t>
      </w:r>
      <w:r w:rsidR="006A2E42" w:rsidRPr="006A2E42">
        <w:rPr>
          <w:color w:val="A6A6A6" w:themeColor="background1" w:themeShade="A6"/>
          <w:sz w:val="24"/>
          <w:szCs w:val="24"/>
          <w:u w:val="single"/>
        </w:rPr>
        <w:t xml:space="preserve"> °   .</w:t>
      </w:r>
    </w:p>
    <w:p w:rsidR="006A2E42" w:rsidRDefault="006A2E42" w:rsidP="006A2E42">
      <w:pPr>
        <w:spacing w:line="240" w:lineRule="auto"/>
        <w:rPr>
          <w:b/>
          <w:sz w:val="24"/>
          <w:szCs w:val="24"/>
        </w:rPr>
      </w:pPr>
    </w:p>
    <w:p w:rsidR="006A2E42" w:rsidRDefault="006A2E42" w:rsidP="006A2E42">
      <w:pPr>
        <w:spacing w:line="240" w:lineRule="auto"/>
        <w:rPr>
          <w:b/>
          <w:sz w:val="24"/>
          <w:szCs w:val="24"/>
        </w:rPr>
      </w:pPr>
    </w:p>
    <w:p w:rsidR="006A2E42" w:rsidRDefault="006A2E42" w:rsidP="006A2E42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15E69587" wp14:editId="4A0312BE">
                <wp:simplePos x="0" y="0"/>
                <wp:positionH relativeFrom="column">
                  <wp:posOffset>1279525</wp:posOffset>
                </wp:positionH>
                <wp:positionV relativeFrom="paragraph">
                  <wp:posOffset>150907</wp:posOffset>
                </wp:positionV>
                <wp:extent cx="861695" cy="841375"/>
                <wp:effectExtent l="0" t="0" r="71755" b="111125"/>
                <wp:wrapNone/>
                <wp:docPr id="605" name="Gruppieren 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695" cy="841375"/>
                          <a:chOff x="0" y="0"/>
                          <a:chExt cx="1029837" cy="990600"/>
                        </a:xfrm>
                      </wpg:grpSpPr>
                      <wpg:grpSp>
                        <wpg:cNvPr id="606" name="Gruppieren 606"/>
                        <wpg:cNvGrpSpPr/>
                        <wpg:grpSpPr>
                          <a:xfrm>
                            <a:off x="0" y="0"/>
                            <a:ext cx="1029837" cy="990600"/>
                            <a:chOff x="0" y="0"/>
                            <a:chExt cx="1029837" cy="990600"/>
                          </a:xfrm>
                        </wpg:grpSpPr>
                        <wpg:grpSp>
                          <wpg:cNvPr id="607" name="Gruppieren 607"/>
                          <wpg:cNvGrpSpPr/>
                          <wpg:grpSpPr>
                            <a:xfrm>
                              <a:off x="0" y="0"/>
                              <a:ext cx="1010285" cy="990600"/>
                              <a:chOff x="0" y="0"/>
                              <a:chExt cx="1010341" cy="991346"/>
                            </a:xfrm>
                          </wpg:grpSpPr>
                          <wpg:grpSp>
                            <wpg:cNvPr id="608" name="Gruppieren 608"/>
                            <wpg:cNvGrpSpPr/>
                            <wpg:grpSpPr>
                              <a:xfrm>
                                <a:off x="0" y="0"/>
                                <a:ext cx="934720" cy="991346"/>
                                <a:chOff x="0" y="0"/>
                                <a:chExt cx="934871" cy="9917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9" name="Bild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4871" cy="9348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g:grpSp>
                              <wpg:cNvPr id="610" name="Gruppieren 610"/>
                              <wpg:cNvGrpSpPr/>
                              <wpg:grpSpPr>
                                <a:xfrm>
                                  <a:off x="176175" y="463582"/>
                                  <a:ext cx="469830" cy="236425"/>
                                  <a:chOff x="-173116" y="-442"/>
                                  <a:chExt cx="473448" cy="236425"/>
                                </a:xfrm>
                              </wpg:grpSpPr>
                              <wps:wsp>
                                <wps:cNvPr id="611" name="Gerade Verbindung mit Pfeil 6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25096" y="-442"/>
                                    <a:ext cx="175236" cy="2364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9" name="Gerade Verbindung mit Pfeil 61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-173116" y="0"/>
                                    <a:ext cx="296941" cy="18292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oval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26" name="Gruppieren 626"/>
                              <wpg:cNvGrpSpPr>
                                <a:grpSpLocks/>
                              </wpg:cNvGrpSpPr>
                              <wpg:grpSpPr bwMode="auto">
                                <a:xfrm rot="19030755">
                                  <a:off x="260708" y="772078"/>
                                  <a:ext cx="664210" cy="219710"/>
                                  <a:chOff x="7739" y="14055"/>
                                  <a:chExt cx="1046" cy="346"/>
                                </a:xfrm>
                              </wpg:grpSpPr>
                              <wps:wsp>
                                <wps:cNvPr id="627" name="AutoShape 61"/>
                                <wps:cNvSpPr>
                                  <a:spLocks noChangeArrowheads="1"/>
                                </wps:cNvSpPr>
                                <wps:spPr bwMode="auto">
                                  <a:xfrm rot="18849939">
                                    <a:off x="7847" y="13991"/>
                                    <a:ext cx="302" cy="518"/>
                                  </a:xfrm>
                                  <a:prstGeom prst="flowChartOnlineStorag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8" name="Arc 62"/>
                                <wps:cNvSpPr>
                                  <a:spLocks/>
                                </wps:cNvSpPr>
                                <wps:spPr bwMode="auto">
                                  <a:xfrm rot="12742485" flipH="1">
                                    <a:off x="7981" y="14055"/>
                                    <a:ext cx="425" cy="170"/>
                                  </a:xfrm>
                                  <a:custGeom>
                                    <a:avLst/>
                                    <a:gdLst>
                                      <a:gd name="G0" fmla="+- 15779 0 0"/>
                                      <a:gd name="G1" fmla="+- 21600 0 0"/>
                                      <a:gd name="G2" fmla="+- 21600 0 0"/>
                                      <a:gd name="T0" fmla="*/ 0 w 29129"/>
                                      <a:gd name="T1" fmla="*/ 6849 h 21600"/>
                                      <a:gd name="T2" fmla="*/ 29129 w 29129"/>
                                      <a:gd name="T3" fmla="*/ 4619 h 21600"/>
                                      <a:gd name="T4" fmla="*/ 15779 w 2912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9129" h="21600" fill="none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</a:path>
                                      <a:path w="29129" h="21600" stroke="0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  <a:lnTo>
                                          <a:pt x="1577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29" name="Arc 63"/>
                                <wps:cNvSpPr>
                                  <a:spLocks/>
                                </wps:cNvSpPr>
                                <wps:spPr bwMode="auto">
                                  <a:xfrm rot="10681421" flipH="1">
                                    <a:off x="8360" y="14214"/>
                                    <a:ext cx="425" cy="113"/>
                                  </a:xfrm>
                                  <a:custGeom>
                                    <a:avLst/>
                                    <a:gdLst>
                                      <a:gd name="G0" fmla="+- 15779 0 0"/>
                                      <a:gd name="G1" fmla="+- 21600 0 0"/>
                                      <a:gd name="G2" fmla="+- 21600 0 0"/>
                                      <a:gd name="T0" fmla="*/ 0 w 29129"/>
                                      <a:gd name="T1" fmla="*/ 6849 h 21600"/>
                                      <a:gd name="T2" fmla="*/ 29129 w 29129"/>
                                      <a:gd name="T3" fmla="*/ 4619 h 21600"/>
                                      <a:gd name="T4" fmla="*/ 15779 w 29129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9129" h="21600" fill="none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</a:path>
                                      <a:path w="29129" h="21600" stroke="0" extrusionOk="0">
                                        <a:moveTo>
                                          <a:pt x="0" y="6849"/>
                                        </a:moveTo>
                                        <a:cubicBezTo>
                                          <a:pt x="4084" y="2479"/>
                                          <a:pt x="9797" y="-1"/>
                                          <a:pt x="15779" y="0"/>
                                        </a:cubicBezTo>
                                        <a:cubicBezTo>
                                          <a:pt x="20620" y="0"/>
                                          <a:pt x="25322" y="1626"/>
                                          <a:pt x="29128" y="4619"/>
                                        </a:cubicBezTo>
                                        <a:lnTo>
                                          <a:pt x="15779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630" name="AutoShape 61"/>
                            <wps:cNvSpPr>
                              <a:spLocks noChangeArrowheads="1"/>
                            </wps:cNvSpPr>
                            <wps:spPr bwMode="auto">
                              <a:xfrm rot="13678426">
                                <a:off x="750626" y="716508"/>
                                <a:ext cx="191135" cy="328295"/>
                              </a:xfrm>
                              <a:prstGeom prst="flowChartOnlineStorag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1" name="Arc 62"/>
                            <wps:cNvSpPr>
                              <a:spLocks/>
                            </wps:cNvSpPr>
                            <wps:spPr bwMode="auto">
                              <a:xfrm rot="8161633" flipH="1">
                                <a:off x="593678" y="723332"/>
                                <a:ext cx="269240" cy="107315"/>
                              </a:xfrm>
                              <a:custGeom>
                                <a:avLst/>
                                <a:gdLst>
                                  <a:gd name="G0" fmla="+- 15779 0 0"/>
                                  <a:gd name="G1" fmla="+- 21600 0 0"/>
                                  <a:gd name="G2" fmla="+- 21600 0 0"/>
                                  <a:gd name="T0" fmla="*/ 0 w 29129"/>
                                  <a:gd name="T1" fmla="*/ 6849 h 21600"/>
                                  <a:gd name="T2" fmla="*/ 29129 w 29129"/>
                                  <a:gd name="T3" fmla="*/ 4619 h 21600"/>
                                  <a:gd name="T4" fmla="*/ 15779 w 29129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9129" h="21600" fill="none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0620" y="0"/>
                                      <a:pt x="25322" y="1626"/>
                                      <a:pt x="29128" y="4619"/>
                                    </a:cubicBezTo>
                                  </a:path>
                                  <a:path w="29129" h="21600" stroke="0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0620" y="0"/>
                                      <a:pt x="25322" y="1626"/>
                                      <a:pt x="29128" y="4619"/>
                                    </a:cubicBezTo>
                                    <a:lnTo>
                                      <a:pt x="1577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32" name="AutoShape 61"/>
                          <wps:cNvSpPr>
                            <a:spLocks noChangeArrowheads="1"/>
                          </wps:cNvSpPr>
                          <wps:spPr bwMode="auto">
                            <a:xfrm rot="13019057">
                              <a:off x="839337" y="586853"/>
                              <a:ext cx="190500" cy="327025"/>
                            </a:xfrm>
                            <a:prstGeom prst="flowChartOnlineStorag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33" name="Arc 63"/>
                        <wps:cNvSpPr>
                          <a:spLocks/>
                        </wps:cNvSpPr>
                        <wps:spPr bwMode="auto">
                          <a:xfrm rot="8227781" flipH="1">
                            <a:off x="623455" y="736270"/>
                            <a:ext cx="269875" cy="71755"/>
                          </a:xfrm>
                          <a:custGeom>
                            <a:avLst/>
                            <a:gdLst>
                              <a:gd name="G0" fmla="+- 15779 0 0"/>
                              <a:gd name="G1" fmla="+- 21600 0 0"/>
                              <a:gd name="G2" fmla="+- 21600 0 0"/>
                              <a:gd name="T0" fmla="*/ 0 w 29129"/>
                              <a:gd name="T1" fmla="*/ 6849 h 21600"/>
                              <a:gd name="T2" fmla="*/ 29129 w 29129"/>
                              <a:gd name="T3" fmla="*/ 4619 h 21600"/>
                              <a:gd name="T4" fmla="*/ 15779 w 2912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129" h="21600" fill="none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</a:path>
                              <a:path w="29129" h="21600" stroke="0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  <a:lnTo>
                                  <a:pt x="1577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605" o:spid="_x0000_s1026" style="position:absolute;margin-left:100.75pt;margin-top:11.9pt;width:67.85pt;height:66.25pt;z-index:251995136;mso-width-relative:margin;mso-height-relative:margin" coordsize="10298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">
                <v:group id="Gruppieren 606" o:spid="_x0000_s1027" style="position:absolute;width:10298;height:9906" coordsize="10298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group id="Gruppieren 607" o:spid="_x0000_s1028" style="position:absolute;width:10102;height:9906" coordsize="10103,9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  <v:group id="Gruppieren 608" o:spid="_x0000_s1029" style="position:absolute;width:9347;height:9913" coordsize="9348,9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    <v:shape id="Bild 1" o:spid="_x0000_s1030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mjvHFAAAA3AAAAA8AAABkcnMvZG93bnJldi54bWxEj0FrwkAUhO9C/8PyCr2IbuohpNFVSkul&#10;HjyoFTw+s89saPZtyK4m/ntXEDwOM/MNM1v0thYXan3lWMH7OAFBXDhdcangb/czykD4gKyxdkwK&#10;ruRhMX8ZzDDXruMNXbahFBHCPkcFJoQml9IXhiz6sWuIo3dyrcUQZVtK3WIX4baWkyRJpcWK44LB&#10;hr4MFf/bs1Ww3DeTdF1lh9Xm22iTHYel7Eipt9f+cwoiUB+e4Uf7VytIkw+4n4lH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Zo7xxQAAANwAAAAPAAAAAAAAAAAAAAAA&#10;AJ8CAABkcnMvZG93bnJldi54bWxQSwUGAAAAAAQABAD3AAAAkQMAAAAA&#10;">
                        <v:imagedata r:id="rId11" o:title=""/>
                        <v:path arrowok="t"/>
                      </v:shape>
                      <v:group id="Gruppieren 610" o:spid="_x0000_s1031" style="position:absolute;left:1761;top:4635;width:4699;height:2365" coordorigin="-173116,-442" coordsize="473448,236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      <v:shape id="Gerade Verbindung mit Pfeil 611" o:spid="_x0000_s1032" type="#_x0000_t32" style="position:absolute;left:125096;top:-442;width:175236;height:2364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KCFsIAAADcAAAADwAAAGRycy9kb3ducmV2LnhtbESPQWvCQBSE70L/w/KE3nQTDxJSVykF&#10;aQ9etB48PrKvSTT7Nuy+xuTfdwWhx2FmvmE2u9F1aqAQW88G8mUGirjytuXawPl7vyhARUG22Hkm&#10;AxNF2G1fZhssrb/zkYaT1CpBOJZooBHpS61j1ZDDuPQ9cfJ+fHAoSYZa24D3BHedXmXZWjtsOS00&#10;2NNHQ9Xt9OsMDL0cPmm6FNeDl2CpGFbTURvzOh/f30AJjfIffra/rIF1nsPjTDoCev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KCFsIAAADcAAAADwAAAAAAAAAAAAAA&#10;AAChAgAAZHJzL2Rvd25yZXYueG1sUEsFBgAAAAAEAAQA+QAAAJADAAAAAA==&#10;" strokeweight="2.25pt">
                          <v:stroke endarrow="block"/>
                        </v:shape>
                        <v:shape id="Gerade Verbindung mit Pfeil 619" o:spid="_x0000_s1033" type="#_x0000_t32" style="position:absolute;left:-173116;width:296941;height:1829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NH+sYAAADcAAAADwAAAGRycy9kb3ducmV2LnhtbESPQWsCMRSE70L/Q3gFb5pdQXG3RrG2&#10;BQUva3uwt8fmdbN087IkUbf/3hQKPQ4z8w2z2gy2E1fyoXWsIJ9mIIhrp1tuFHy8v02WIEJE1tg5&#10;JgU/FGCzfhitsNTuxhVdT7ERCcKhRAUmxr6UMtSGLIap64mT9+W8xZikb6T2eEtw28lZli2kxZbT&#10;gsGedobq79PFKnjeHipfvBz3r+esO5v889JWc1Jq/Dhsn0BEGuJ/+K+91woWeQG/Z9IRk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TR/rGAAAA3AAAAA8AAAAAAAAA&#10;AAAAAAAAoQIAAGRycy9kb3ducmV2LnhtbFBLBQYAAAAABAAEAPkAAACUAwAAAAA=&#10;" strokeweight="1.5pt">
                          <v:stroke startarrow="oval" endarrow="block"/>
                        </v:shape>
                      </v:group>
                      <v:group id="Gruppieren 626" o:spid="_x0000_s1034" style="position:absolute;left:2607;top:7720;width:6642;height:2197;rotation:-2806301fd" coordorigin="7739,14055" coordsize="104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/3qfMQAAADcAAAA&#10;DwAAAAAAAAAAAAAAAACqAgAAZHJzL2Rvd25yZXYueG1sUEsFBgAAAAAEAAQA+gAAAJsDAAAAAA==&#10;">
                        <v:shape id="AutoShape 61" o:spid="_x0000_s1035" type="#_x0000_t130" style="position:absolute;left:7847;top:13991;width:302;height:518;rotation:-30038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SUsQA&#10;AADcAAAADwAAAGRycy9kb3ducmV2LnhtbESPXWvCMBSG7wf+h3AE72ZqQR21UeZAkDEEu4K3h+T0&#10;gzUnpcm07tcvg4GXL8/7wZvvRtuJKw2+daxgMU9AEGtnWq4VlJ+H5xcQPiAb7ByTgjt52G0nTzlm&#10;xt34TNci1CKWsM9QQRNCn0npdUMW/dz1xJFVbrAYohxqaQa8xXLbyTRJVtJiy3GhwZ7eGtJfxbdV&#10;8FFdyv69K47lUp/G008ayf6s1Gw6vm5ABBrDw/yfPhoFq3QNf2fi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I0lLEAAAA3AAAAA8AAAAAAAAAAAAAAAAAmAIAAGRycy9k&#10;b3ducmV2LnhtbFBLBQYAAAAABAAEAPUAAACJAwAAAAA=&#10;" strokecolor="white"/>
                        <v:shape id="Arc 62" o:spid="_x0000_s1036" style="position:absolute;left:7981;top:14055;width:425;height:170;rotation:9674768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WwZcAA&#10;AADcAAAADwAAAGRycy9kb3ducmV2LnhtbERPzUrDQBC+C32HZQpexG5aMUjabZGK4MFLYx5gyI5J&#10;aHYmZqdpfHv3IPT48f3vDnPozURj7IQdrFcZGOJafMeNg+rr/fEFTFRkj70wOfilCIf94m6HhZcr&#10;n2gqtTEphGOBDlrVobA21i0FjCsZiBP3LWNATXBsrB/xmsJDbzdZltuAHaeGFgc6tlSfy0twcHz6&#10;LCudpH5+q8Q/SJZrPv84d7+cX7dglGa9if/dH95Bvklr05l0BOz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WwZcAAAADcAAAADwAAAAAAAAAAAAAAAACYAgAAZHJzL2Rvd25y&#10;ZXYueG1sUEsFBgAAAAAEAAQA9QAAAIUDAAAAAA==&#10;" path="m,6849nfc4084,2479,9797,-1,15779,v4841,,9543,1626,13349,4619em,6849nsc4084,2479,9797,-1,15779,v4841,,9543,1626,13349,4619l15779,21600,,6849xe" filled="f" strokeweight="2.25pt">
                          <v:path arrowok="t" o:extrusionok="f" o:connecttype="custom" o:connectlocs="0,54;425,36;230,170" o:connectangles="0,0,0"/>
                        </v:shape>
                        <v:shape id="Arc 63" o:spid="_x0000_s1037" style="position:absolute;left:8360;top:14214;width:425;height:113;rotation:-1166696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daccA&#10;AADcAAAADwAAAGRycy9kb3ducmV2LnhtbESPT2vCQBTE74LfYXmCt7qJB6upayiCIh5K/QNtb4/s&#10;azZt9m3Mrpr203eFgsdhZn7DzPPO1uJCra8cK0hHCQjiwumKSwXHw+phCsIHZI21Y1LwQx7yRb83&#10;x0y7K+/osg+liBD2GSowITSZlL4wZNGPXEMcvU/XWgxRtqXULV4j3NZynCQTabHiuGCwoaWh4nt/&#10;tgre0tfdZo3Hl+3jlPH94/dkvtxWqeGge34CEagL9/B/e6MVTMYzuJ2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pHWnHAAAA3AAAAA8AAAAAAAAAAAAAAAAAmAIAAGRy&#10;cy9kb3ducmV2LnhtbFBLBQYAAAAABAAEAPUAAACMAwAAAAA=&#10;" path="m,6849nfc4084,2479,9797,-1,15779,v4841,,9543,1626,13349,4619em,6849nsc4084,2479,9797,-1,15779,v4841,,9543,1626,13349,4619l15779,21600,,6849xe" filled="f" strokeweight="2.25pt">
                          <v:path arrowok="t" o:extrusionok="f" o:connecttype="custom" o:connectlocs="0,36;425,24;230,113" o:connectangles="0,0,0"/>
                        </v:shape>
                      </v:group>
                    </v:group>
                    <v:shape id="AutoShape 61" o:spid="_x0000_s1038" type="#_x0000_t130" style="position:absolute;left:7506;top:7164;width:1912;height:3283;rotation:-86524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1j8IA&#10;AADcAAAADwAAAGRycy9kb3ducmV2LnhtbERPTWvCQBC9F/oflin0Vjc2ECV1FSm0VfCgtoceh+yY&#10;DWZn0+xW4793DoLHx/ueLQbfqhP1sQlsYDzKQBFXwTZcG/j5/niZgooJ2WIbmAxcKMJi/vgww9KG&#10;M+/otE+1khCOJRpwKXWl1rFy5DGOQkcs3CH0HpPAvta2x7OE+1a/ZlmhPTYsDQ47endUHff/Xkp+&#10;iyr/+9ocJ7neti6t6934c2vM89OwfAOVaEh38c29sgaKXObLGTkCe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ojWPwgAAANwAAAAPAAAAAAAAAAAAAAAAAJgCAABkcnMvZG93&#10;bnJldi54bWxQSwUGAAAAAAQABAD1AAAAhwMAAAAA&#10;" strokecolor="white"/>
                    <v:shape id="Arc 62" o:spid="_x0000_s1039" style="position:absolute;left:5936;top:7233;width:2693;height:1073;rotation:-891468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xQ8cA&#10;AADcAAAADwAAAGRycy9kb3ducmV2LnhtbESPT2sCMRTE74LfITyhF9GsFUS3RikVqaWI+Odgb4/N&#10;c3fbzcuSpO62n74pCB6HmfkNM1+2phJXcr60rGA0TEAQZ1aXnCs4HdeDKQgfkDVWlknBD3lYLrqd&#10;OabaNryn6yHkIkLYp6igCKFOpfRZQQb90NbE0btYZzBE6XKpHTYRbir5mCQTabDkuFBgTS8FZV+H&#10;b6Ogubz9nl8/Zrt2bDbo+vLTv29XSj302ucnEIHacA/f2hutYDIewf+Ze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WMUPHAAAA3AAAAA8AAAAAAAAAAAAAAAAAmAIAAGRy&#10;cy9kb3ducmV2LnhtbFBLBQYAAAAABAAEAPUAAACMAwAAAAA=&#10;" path="m,6849nfc4084,2479,9797,-1,15779,v4841,,9543,1626,13349,4619em,6849nsc4084,2479,9797,-1,15779,v4841,,9543,1626,13349,4619l15779,21600,,6849xe" filled="f" strokeweight="2.25pt">
                      <v:path arrowok="t" o:extrusionok="f" o:connecttype="custom" o:connectlocs="0,34028;269240,22949;145846,107315" o:connectangles="0,0,0"/>
                    </v:shape>
                  </v:group>
                  <v:shape id="AutoShape 61" o:spid="_x0000_s1040" type="#_x0000_t130" style="position:absolute;left:8393;top:5868;width:1905;height:3270;rotation:-937267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ys8MA&#10;AADcAAAADwAAAGRycy9kb3ducmV2LnhtbESPQWvCQBSE7wX/w/IEb3WjQoipq1ShmKNNe/H2zL4m&#10;odm3YXebxH/vFgo9DjPzDbM7TKYTAznfWlawWiYgiCurW64VfH68PWcgfEDW2FkmBXfycNjPnnaY&#10;azvyOw1lqEWEsM9RQRNCn0vpq4YM+qXtiaP3ZZ3BEKWrpXY4Rrjp5DpJUmmw5bjQYE+nhqrv8sco&#10;uB5TWbnJtbdie764MPYZrq5KLebT6wuIQFP4D/+1C60g3azh90w8An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Kys8MAAADcAAAADwAAAAAAAAAAAAAAAACYAgAAZHJzL2Rv&#10;d25yZXYueG1sUEsFBgAAAAAEAAQA9QAAAIgDAAAAAA==&#10;" fillcolor="window" strokecolor="window"/>
                </v:group>
                <v:shape id="Arc 63" o:spid="_x0000_s1041" style="position:absolute;left:6234;top:7362;width:2699;height:718;rotation:-8986931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1Z8QA&#10;AADcAAAADwAAAGRycy9kb3ducmV2LnhtbESPQWvCQBSE74X+h+UVvJS60YCU1I3UgODRain09si+&#10;Jkuyb5fsRuO/dwuCx2FmvmHWm8n24kxDMI4VLOYZCOLaacONgu/T7u0dRIjIGnvHpOBKATbl89Ma&#10;C+0u/EXnY2xEgnAoUEEboy+kDHVLFsPceeLk/bnBYkxyaKQe8JLgtpfLLFtJi4bTQoueqpbq7jha&#10;BdtxPOWef5amqw771+y38nQwSs1eps8PEJGm+Ajf23utYJXn8H8mHQF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HNWfEAAAA3AAAAA8AAAAAAAAAAAAAAAAAmAIAAGRycy9k&#10;b3ducmV2LnhtbFBLBQYAAAAABAAEAPUAAACJAwAAAAA=&#10;" path="m,6849nfc4084,2479,9797,-1,15779,v4841,,9543,1626,13349,4619em,6849nsc4084,2479,9797,-1,15779,v4841,,9543,1626,13349,4619l15779,21600,,6849xe" filled="f" strokeweight="2.25pt">
                  <v:path arrowok="t" o:extrusionok="f" o:connecttype="custom" o:connectlocs="0,22752;269875,15344;146190,71755" o:connectangles="0,0,0"/>
                </v:shape>
              </v:group>
            </w:pict>
          </mc:Fallback>
        </mc:AlternateContent>
      </w:r>
    </w:p>
    <w:p w:rsidR="006A2E42" w:rsidRDefault="006A2E42" w:rsidP="006A2E42">
      <w:pPr>
        <w:spacing w:line="240" w:lineRule="auto"/>
        <w:rPr>
          <w:b/>
          <w:sz w:val="24"/>
          <w:szCs w:val="24"/>
        </w:rPr>
      </w:pPr>
    </w:p>
    <w:p w:rsidR="006A2E42" w:rsidRDefault="006A2E42" w:rsidP="006A2E42">
      <w:pPr>
        <w:spacing w:line="240" w:lineRule="auto"/>
        <w:rPr>
          <w:b/>
          <w:sz w:val="24"/>
          <w:szCs w:val="24"/>
        </w:rPr>
      </w:pPr>
    </w:p>
    <w:p w:rsidR="006A2E42" w:rsidRDefault="006A2E42" w:rsidP="006A2E42">
      <w:pPr>
        <w:spacing w:line="240" w:lineRule="auto"/>
        <w:rPr>
          <w:b/>
          <w:sz w:val="24"/>
          <w:szCs w:val="24"/>
        </w:rPr>
      </w:pPr>
    </w:p>
    <w:p w:rsidR="006A2E42" w:rsidRDefault="006A2E42" w:rsidP="006A2E42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Es ist 4:40 Uhr.</w:t>
      </w:r>
      <w:r w:rsidRPr="00B22C3E">
        <w:rPr>
          <w:b/>
          <w:noProof/>
          <w:sz w:val="24"/>
          <w:szCs w:val="24"/>
          <w:lang w:eastAsia="de-DE"/>
        </w:rPr>
        <w:t xml:space="preserve"> </w:t>
      </w:r>
    </w:p>
    <w:p w:rsidR="006A2E42" w:rsidRDefault="006A2E42" w:rsidP="006A2E42">
      <w:pPr>
        <w:spacing w:line="240" w:lineRule="auto"/>
        <w:ind w:left="360"/>
        <w:rPr>
          <w:sz w:val="24"/>
          <w:szCs w:val="24"/>
        </w:rPr>
      </w:pPr>
    </w:p>
    <w:p w:rsidR="006A2E42" w:rsidRPr="002448A0" w:rsidRDefault="006A2E42" w:rsidP="006A2E42">
      <w:pPr>
        <w:pStyle w:val="Listenabsatz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Der kleine Zeiger ist bereits</w:t>
      </w:r>
      <w:r w:rsidRPr="00DC141E"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zwei Drittel des</w:t>
      </w:r>
      <w:r w:rsidRPr="00DC141E">
        <w:rPr>
          <w:sz w:val="24"/>
          <w:szCs w:val="24"/>
          <w:u w:val="single"/>
        </w:rPr>
        <w:t xml:space="preserve"> Weg</w:t>
      </w:r>
      <w:r>
        <w:rPr>
          <w:sz w:val="24"/>
          <w:szCs w:val="24"/>
          <w:u w:val="single"/>
        </w:rPr>
        <w:t>es</w:t>
      </w:r>
      <w:r w:rsidRPr="00DC141E">
        <w:rPr>
          <w:sz w:val="24"/>
          <w:szCs w:val="24"/>
        </w:rPr>
        <w:t xml:space="preserve"> </w:t>
      </w:r>
      <w:r w:rsidRPr="002448A0">
        <w:rPr>
          <w:sz w:val="24"/>
          <w:szCs w:val="24"/>
        </w:rPr>
        <w:t>(</w:t>
      </w:r>
      <w:r>
        <w:rPr>
          <w:sz w:val="24"/>
          <w:szCs w:val="24"/>
        </w:rPr>
        <w:t>zwei Drittel</w:t>
      </w:r>
      <w:r w:rsidRPr="002448A0">
        <w:rPr>
          <w:sz w:val="24"/>
          <w:szCs w:val="24"/>
        </w:rPr>
        <w:t xml:space="preserve"> einer Stunde)</w:t>
      </w:r>
      <w:r>
        <w:rPr>
          <w:sz w:val="24"/>
          <w:szCs w:val="24"/>
        </w:rPr>
        <w:t xml:space="preserve"> </w:t>
      </w:r>
      <w:r w:rsidRPr="00DC141E">
        <w:rPr>
          <w:sz w:val="24"/>
          <w:szCs w:val="24"/>
        </w:rPr>
        <w:t xml:space="preserve">von der 4 </w:t>
      </w:r>
      <w:r w:rsidRPr="002448A0">
        <w:rPr>
          <w:sz w:val="24"/>
          <w:szCs w:val="24"/>
        </w:rPr>
        <w:t xml:space="preserve">in Richtung 5 weiter gewandert. </w:t>
      </w:r>
    </w:p>
    <w:p w:rsidR="006A2E42" w:rsidRDefault="006A2E42" w:rsidP="006A2E42">
      <w:pPr>
        <w:pStyle w:val="Listenabsatz"/>
        <w:spacing w:line="240" w:lineRule="auto"/>
        <w:ind w:left="720"/>
        <w:rPr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2002304" behindDoc="0" locked="0" layoutInCell="1" allowOverlap="1" wp14:anchorId="72F2CD6D" wp14:editId="67BFB699">
            <wp:simplePos x="0" y="0"/>
            <wp:positionH relativeFrom="column">
              <wp:posOffset>5066665</wp:posOffset>
            </wp:positionH>
            <wp:positionV relativeFrom="paragraph">
              <wp:posOffset>52705</wp:posOffset>
            </wp:positionV>
            <wp:extent cx="862330" cy="498475"/>
            <wp:effectExtent l="0" t="0" r="0" b="0"/>
            <wp:wrapNone/>
            <wp:docPr id="669" name="Grafik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3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Ein Drittel des Weges bis zur Ziffer 5 fehlt noch.</w:t>
      </w:r>
    </w:p>
    <w:p w:rsidR="006A2E42" w:rsidRPr="00DC141E" w:rsidRDefault="006A2E42" w:rsidP="006A2E42">
      <w:pPr>
        <w:pStyle w:val="Listenabsatz"/>
        <w:spacing w:line="240" w:lineRule="auto"/>
        <w:ind w:left="720"/>
        <w:rPr>
          <w:sz w:val="24"/>
          <w:szCs w:val="24"/>
        </w:rPr>
      </w:pPr>
    </w:p>
    <w:p w:rsidR="006A2E42" w:rsidRPr="00DC141E" w:rsidRDefault="006A2E42" w:rsidP="006A2E42">
      <w:pPr>
        <w:pStyle w:val="Listenabsatz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DC141E">
        <w:rPr>
          <w:sz w:val="24"/>
          <w:szCs w:val="24"/>
        </w:rPr>
        <w:t xml:space="preserve">Der Winkel zwischen zwei Ziffern </w:t>
      </w:r>
      <w:r>
        <w:rPr>
          <w:sz w:val="24"/>
          <w:szCs w:val="24"/>
        </w:rPr>
        <w:t xml:space="preserve">(zwischen 4 und 5) </w:t>
      </w:r>
      <w:r w:rsidRPr="00DC141E">
        <w:rPr>
          <w:sz w:val="24"/>
          <w:szCs w:val="24"/>
        </w:rPr>
        <w:t>beträgt 30°.</w:t>
      </w:r>
    </w:p>
    <w:p w:rsidR="006A2E42" w:rsidRDefault="00E36684" w:rsidP="006A2E42">
      <w:pPr>
        <w:spacing w:line="24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516EFFB2" wp14:editId="2A5443BB">
                <wp:simplePos x="0" y="0"/>
                <wp:positionH relativeFrom="column">
                  <wp:posOffset>5060950</wp:posOffset>
                </wp:positionH>
                <wp:positionV relativeFrom="paragraph">
                  <wp:posOffset>103505</wp:posOffset>
                </wp:positionV>
                <wp:extent cx="1009650" cy="990600"/>
                <wp:effectExtent l="0" t="0" r="19050" b="133350"/>
                <wp:wrapNone/>
                <wp:docPr id="677" name="Gruppieren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990600"/>
                          <a:chOff x="0" y="0"/>
                          <a:chExt cx="1009793" cy="990600"/>
                        </a:xfrm>
                      </wpg:grpSpPr>
                      <wpg:grpSp>
                        <wpg:cNvPr id="678" name="Gruppieren 678"/>
                        <wpg:cNvGrpSpPr/>
                        <wpg:grpSpPr>
                          <a:xfrm>
                            <a:off x="0" y="0"/>
                            <a:ext cx="1009793" cy="990600"/>
                            <a:chOff x="0" y="0"/>
                            <a:chExt cx="1010341" cy="991346"/>
                          </a:xfrm>
                        </wpg:grpSpPr>
                        <wpg:grpSp>
                          <wpg:cNvPr id="679" name="Gruppieren 679"/>
                          <wpg:cNvGrpSpPr/>
                          <wpg:grpSpPr>
                            <a:xfrm>
                              <a:off x="0" y="0"/>
                              <a:ext cx="934720" cy="991346"/>
                              <a:chOff x="0" y="0"/>
                              <a:chExt cx="934871" cy="991788"/>
                            </a:xfrm>
                          </wpg:grpSpPr>
                          <pic:pic xmlns:pic="http://schemas.openxmlformats.org/drawingml/2006/picture">
                            <pic:nvPicPr>
                              <pic:cNvPr id="695" name="Bild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4871" cy="9348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g:grpSp>
                            <wpg:cNvPr id="705" name="Gruppieren 705"/>
                            <wpg:cNvGrpSpPr/>
                            <wpg:grpSpPr>
                              <a:xfrm>
                                <a:off x="176175" y="464024"/>
                                <a:ext cx="482352" cy="223267"/>
                                <a:chOff x="-173116" y="0"/>
                                <a:chExt cx="486066" cy="223267"/>
                              </a:xfrm>
                            </wpg:grpSpPr>
                            <wps:wsp>
                              <wps:cNvPr id="706" name="Gerade Verbindung mit Pfeil 7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3757" y="0"/>
                                  <a:ext cx="189193" cy="2232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7" name="Gerade Verbindung mit Pfeil 70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-173116" y="0"/>
                                  <a:ext cx="296941" cy="1829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08" name="Gruppieren 708"/>
                            <wpg:cNvGrpSpPr>
                              <a:grpSpLocks/>
                            </wpg:cNvGrpSpPr>
                            <wpg:grpSpPr bwMode="auto">
                              <a:xfrm rot="19030755">
                                <a:off x="260708" y="772078"/>
                                <a:ext cx="664210" cy="219710"/>
                                <a:chOff x="7739" y="14055"/>
                                <a:chExt cx="1046" cy="346"/>
                              </a:xfrm>
                            </wpg:grpSpPr>
                            <wps:wsp>
                              <wps:cNvPr id="709" name="AutoShape 61"/>
                              <wps:cNvSpPr>
                                <a:spLocks noChangeArrowheads="1"/>
                              </wps:cNvSpPr>
                              <wps:spPr bwMode="auto">
                                <a:xfrm rot="18849939">
                                  <a:off x="7847" y="13991"/>
                                  <a:ext cx="302" cy="518"/>
                                </a:xfrm>
                                <a:prstGeom prst="flowChartOnlineStorag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0" name="Arc 62"/>
                              <wps:cNvSpPr>
                                <a:spLocks/>
                              </wps:cNvSpPr>
                              <wps:spPr bwMode="auto">
                                <a:xfrm rot="12742485" flipH="1">
                                  <a:off x="7981" y="14055"/>
                                  <a:ext cx="425" cy="170"/>
                                </a:xfrm>
                                <a:custGeom>
                                  <a:avLst/>
                                  <a:gdLst>
                                    <a:gd name="G0" fmla="+- 15779 0 0"/>
                                    <a:gd name="G1" fmla="+- 21600 0 0"/>
                                    <a:gd name="G2" fmla="+- 21600 0 0"/>
                                    <a:gd name="T0" fmla="*/ 0 w 29129"/>
                                    <a:gd name="T1" fmla="*/ 6849 h 21600"/>
                                    <a:gd name="T2" fmla="*/ 29129 w 29129"/>
                                    <a:gd name="T3" fmla="*/ 4619 h 21600"/>
                                    <a:gd name="T4" fmla="*/ 15779 w 29129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9129" h="21600" fill="none" extrusionOk="0">
                                      <a:moveTo>
                                        <a:pt x="0" y="6849"/>
                                      </a:moveTo>
                                      <a:cubicBezTo>
                                        <a:pt x="4084" y="2479"/>
                                        <a:pt x="9797" y="-1"/>
                                        <a:pt x="15779" y="0"/>
                                      </a:cubicBezTo>
                                      <a:cubicBezTo>
                                        <a:pt x="20620" y="0"/>
                                        <a:pt x="25322" y="1626"/>
                                        <a:pt x="29128" y="4619"/>
                                      </a:cubicBezTo>
                                    </a:path>
                                    <a:path w="29129" h="21600" stroke="0" extrusionOk="0">
                                      <a:moveTo>
                                        <a:pt x="0" y="6849"/>
                                      </a:moveTo>
                                      <a:cubicBezTo>
                                        <a:pt x="4084" y="2479"/>
                                        <a:pt x="9797" y="-1"/>
                                        <a:pt x="15779" y="0"/>
                                      </a:cubicBezTo>
                                      <a:cubicBezTo>
                                        <a:pt x="20620" y="0"/>
                                        <a:pt x="25322" y="1626"/>
                                        <a:pt x="29128" y="4619"/>
                                      </a:cubicBezTo>
                                      <a:lnTo>
                                        <a:pt x="15779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1" name="Arc 63"/>
                              <wps:cNvSpPr>
                                <a:spLocks/>
                              </wps:cNvSpPr>
                              <wps:spPr bwMode="auto">
                                <a:xfrm rot="10681421" flipH="1">
                                  <a:off x="8360" y="14214"/>
                                  <a:ext cx="425" cy="113"/>
                                </a:xfrm>
                                <a:custGeom>
                                  <a:avLst/>
                                  <a:gdLst>
                                    <a:gd name="G0" fmla="+- 15779 0 0"/>
                                    <a:gd name="G1" fmla="+- 21600 0 0"/>
                                    <a:gd name="G2" fmla="+- 21600 0 0"/>
                                    <a:gd name="T0" fmla="*/ 0 w 29129"/>
                                    <a:gd name="T1" fmla="*/ 6849 h 21600"/>
                                    <a:gd name="T2" fmla="*/ 29129 w 29129"/>
                                    <a:gd name="T3" fmla="*/ 4619 h 21600"/>
                                    <a:gd name="T4" fmla="*/ 15779 w 29129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9129" h="21600" fill="none" extrusionOk="0">
                                      <a:moveTo>
                                        <a:pt x="0" y="6849"/>
                                      </a:moveTo>
                                      <a:cubicBezTo>
                                        <a:pt x="4084" y="2479"/>
                                        <a:pt x="9797" y="-1"/>
                                        <a:pt x="15779" y="0"/>
                                      </a:cubicBezTo>
                                      <a:cubicBezTo>
                                        <a:pt x="20620" y="0"/>
                                        <a:pt x="25322" y="1626"/>
                                        <a:pt x="29128" y="4619"/>
                                      </a:cubicBezTo>
                                    </a:path>
                                    <a:path w="29129" h="21600" stroke="0" extrusionOk="0">
                                      <a:moveTo>
                                        <a:pt x="0" y="6849"/>
                                      </a:moveTo>
                                      <a:cubicBezTo>
                                        <a:pt x="4084" y="2479"/>
                                        <a:pt x="9797" y="-1"/>
                                        <a:pt x="15779" y="0"/>
                                      </a:cubicBezTo>
                                      <a:cubicBezTo>
                                        <a:pt x="20620" y="0"/>
                                        <a:pt x="25322" y="1626"/>
                                        <a:pt x="29128" y="4619"/>
                                      </a:cubicBezTo>
                                      <a:lnTo>
                                        <a:pt x="15779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12" name="AutoShape 61"/>
                          <wps:cNvSpPr>
                            <a:spLocks noChangeArrowheads="1"/>
                          </wps:cNvSpPr>
                          <wps:spPr bwMode="auto">
                            <a:xfrm rot="13678426">
                              <a:off x="750626" y="716508"/>
                              <a:ext cx="191135" cy="328295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Arc 62"/>
                          <wps:cNvSpPr>
                            <a:spLocks/>
                          </wps:cNvSpPr>
                          <wps:spPr bwMode="auto">
                            <a:xfrm rot="8161633" flipH="1">
                              <a:off x="593678" y="723332"/>
                              <a:ext cx="269240" cy="107315"/>
                            </a:xfrm>
                            <a:custGeom>
                              <a:avLst/>
                              <a:gdLst>
                                <a:gd name="G0" fmla="+- 15779 0 0"/>
                                <a:gd name="G1" fmla="+- 21600 0 0"/>
                                <a:gd name="G2" fmla="+- 21600 0 0"/>
                                <a:gd name="T0" fmla="*/ 0 w 29129"/>
                                <a:gd name="T1" fmla="*/ 6849 h 21600"/>
                                <a:gd name="T2" fmla="*/ 29129 w 29129"/>
                                <a:gd name="T3" fmla="*/ 4619 h 21600"/>
                                <a:gd name="T4" fmla="*/ 15779 w 29129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129" h="21600" fill="none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0620" y="0"/>
                                    <a:pt x="25322" y="1626"/>
                                    <a:pt x="29128" y="4619"/>
                                  </a:cubicBezTo>
                                </a:path>
                                <a:path w="29129" h="21600" stroke="0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0620" y="0"/>
                                    <a:pt x="25322" y="1626"/>
                                    <a:pt x="29128" y="4619"/>
                                  </a:cubicBezTo>
                                  <a:lnTo>
                                    <a:pt x="1577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4" name="AutoShape 27"/>
                        <wps:cNvSpPr>
                          <a:spLocks noChangeArrowheads="1"/>
                        </wps:cNvSpPr>
                        <wps:spPr bwMode="auto">
                          <a:xfrm rot="18042734">
                            <a:off x="546100" y="425450"/>
                            <a:ext cx="154800" cy="44259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>
                                <a:alpha val="7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Arc 63"/>
                        <wps:cNvSpPr>
                          <a:spLocks/>
                        </wps:cNvSpPr>
                        <wps:spPr bwMode="auto">
                          <a:xfrm rot="8227781" flipH="1">
                            <a:off x="628650" y="730250"/>
                            <a:ext cx="269240" cy="71755"/>
                          </a:xfrm>
                          <a:custGeom>
                            <a:avLst/>
                            <a:gdLst>
                              <a:gd name="G0" fmla="+- 15779 0 0"/>
                              <a:gd name="G1" fmla="+- 21600 0 0"/>
                              <a:gd name="G2" fmla="+- 21600 0 0"/>
                              <a:gd name="T0" fmla="*/ 0 w 29129"/>
                              <a:gd name="T1" fmla="*/ 6849 h 21600"/>
                              <a:gd name="T2" fmla="*/ 29129 w 29129"/>
                              <a:gd name="T3" fmla="*/ 4619 h 21600"/>
                              <a:gd name="T4" fmla="*/ 15779 w 2912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129" h="21600" fill="none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</a:path>
                              <a:path w="29129" h="21600" stroke="0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0620" y="0"/>
                                  <a:pt x="25322" y="1626"/>
                                  <a:pt x="29128" y="4619"/>
                                </a:cubicBezTo>
                                <a:lnTo>
                                  <a:pt x="1577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677" o:spid="_x0000_s1026" style="position:absolute;margin-left:398.5pt;margin-top:8.15pt;width:79.5pt;height:78pt;z-index:252012544" coordsize="10097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">
                <v:group id="Gruppieren 678" o:spid="_x0000_s1027" style="position:absolute;width:10097;height:9906" coordsize="10103,99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group id="Gruppieren 679" o:spid="_x0000_s1028" style="position:absolute;width:9347;height:9913" coordsize="9348,99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  <v:shape id="Bild 1" o:spid="_x0000_s1029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hEXPGAAAA3AAAAA8AAABkcnMvZG93bnJldi54bWxEj0FrwkAUhO8F/8PyCr0U3VRoiNFVpKWl&#10;HjwYFXp8zT6zodm3Ibs16b93BcHjMDPfMIvVYBtxps7XjhW8TBIQxKXTNVcKDvuPcQbCB2SNjWNS&#10;8E8eVsvRwwJz7Xre0bkIlYgQ9jkqMCG0uZS+NGTRT1xLHL2T6yyGKLtK6g77CLeNnCZJKi3WHBcM&#10;tvRmqPwt/qyCz2M7Tbd19r3ZvRttsp/nSvak1NPjsJ6DCDSEe/jW/tIK0tkrXM/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yERc8YAAADcAAAADwAAAAAAAAAAAAAA&#10;AACfAgAAZHJzL2Rvd25yZXYueG1sUEsFBgAAAAAEAAQA9wAAAJIDAAAAAA==&#10;">
                      <v:imagedata r:id="rId11" o:title=""/>
                      <v:path arrowok="t"/>
                    </v:shape>
                    <v:group id="Gruppieren 705" o:spid="_x0000_s1030" style="position:absolute;left:1761;top:4640;width:4824;height:2232" coordorigin="-173116" coordsize="486066,223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    <v:shape id="Gerade Verbindung mit Pfeil 706" o:spid="_x0000_s1031" type="#_x0000_t32" style="position:absolute;left:123757;width:189193;height:223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ODIsIAAADcAAAADwAAAGRycy9kb3ducmV2LnhtbESPQWvCQBSE7wX/w/IEb3WjBxtSVymC&#10;6MGLtoceH9nXJG32bdh9xuTfu4LQ4zAz3zDr7eBa1VOIjWcDi3kGirj0tuHKwNfn/jUHFQXZYuuZ&#10;DIwUYbuZvKyxsP7GZ+ovUqkE4ViggVqkK7SOZU0O49x3xMn78cGhJBkqbQPeEty1epllK+2w4bRQ&#10;Y0e7msq/y9UZ6Ds5HWj8zn9PXoKlvF+OZ23MbDp8vIMSGuQ//GwfrYG3bAWPM+kI6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hODIsIAAADcAAAADwAAAAAAAAAAAAAA&#10;AAChAgAAZHJzL2Rvd25yZXYueG1sUEsFBgAAAAAEAAQA+QAAAJADAAAAAA==&#10;" strokeweight="2.25pt">
                        <v:stroke endarrow="block"/>
                      </v:shape>
                      <v:shape id="Gerade Verbindung mit Pfeil 707" o:spid="_x0000_s1032" type="#_x0000_t32" style="position:absolute;left:-173116;width:296941;height:1829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jvU8UAAADcAAAADwAAAGRycy9kb3ducmV2LnhtbESPQWsCMRSE74X+h/AEbzWx0GpXo9jW&#10;ggUvaz3o7bF5bhY3L0sSdfvvm0Khx2FmvmHmy9614kohNp41jEcKBHHlTcO1hv3Xx8MUREzIBlvP&#10;pOGbIiwX93dzLIy/cUnXXapFhnAsUINNqSukjJUlh3HkO+LsnXxwmLIMtTQBbxnuWvmo1LN02HBe&#10;sNjRm6XqvLs4Da+rzzK8vG8364NqD3Z8vDTlE2k9HPSrGYhEffoP/7U3RsNETeD3TD4C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jvU8UAAADcAAAADwAAAAAAAAAA&#10;AAAAAAChAgAAZHJzL2Rvd25yZXYueG1sUEsFBgAAAAAEAAQA+QAAAJMDAAAAAA==&#10;" strokeweight="1.5pt">
                        <v:stroke startarrow="oval" endarrow="block"/>
                      </v:shape>
                    </v:group>
                    <v:group id="Gruppieren 708" o:spid="_x0000_s1033" style="position:absolute;left:2607;top:7720;width:6642;height:2197;rotation:-2806301fd" coordorigin="7739,14055" coordsize="104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HqIaMEAAADcAAAADwAA&#10;AAAAAAAAAAAAAACqAgAAZHJzL2Rvd25yZXYueG1sUEsFBgAAAAAEAAQA+gAAAJgDAAAAAA==&#10;">
                      <v:shape id="AutoShape 61" o:spid="_x0000_s1034" type="#_x0000_t130" style="position:absolute;left:7847;top:13991;width:302;height:518;rotation:-30038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+wRsQA&#10;AADcAAAADwAAAGRycy9kb3ducmV2LnhtbESPW2vCQBCF3wv+h2WEvtVNhbY2ZhUVCiISSBrwdchO&#10;LjQ7G7Krpv76rlDw8fCdCydZj6YTFxpca1nB6ywCQVxa3XKtoPj+elmAcB5ZY2eZFPySg/Vq8pRg&#10;rO2VM7rkvhahhF2MChrv+1hKVzZk0M1sTxxYZQeDPsihlnrAayg3nZxH0bs02HJYaLCnXUPlT342&#10;Co7VqegPXb4v3sp0TG/zQLaZUs/TcbME4Wn0D/N/eq8VfESfcD8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PsEbEAAAA3AAAAA8AAAAAAAAAAAAAAAAAmAIAAGRycy9k&#10;b3ducmV2LnhtbFBLBQYAAAAABAAEAPUAAACJAwAAAAA=&#10;" strokecolor="white"/>
                      <v:shape id="Arc 62" o:spid="_x0000_s1035" style="position:absolute;left:7981;top:14055;width:425;height:170;rotation:9674768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55Q8EA&#10;AADcAAAADwAAAGRycy9kb3ducmV2LnhtbERPzUrDQBC+C77DMoIXaTdVTCXttpSK4MGLaR5gyI5J&#10;aHYmzY5pfHv3IHj8+P63+zn0ZqIxdsIOVssMDHEtvuPGQXV6W7yAiYrssRcmBz8UYb+7vdli4eXK&#10;nzSV2pgUwrFAB63qUFgb65YCxqUMxIn7kjGgJjg21o94TeGht49ZltuAHaeGFgc6tlSfy+/g4Pj0&#10;UVY6Sf38Wol/kCzXfL44d383HzZglGb9F/+5372D9SrNT2fSEb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eeUPBAAAA3AAAAA8AAAAAAAAAAAAAAAAAmAIAAGRycy9kb3du&#10;cmV2LnhtbFBLBQYAAAAABAAEAPUAAACGAwAAAAA=&#10;" path="m,6849nfc4084,2479,9797,-1,15779,v4841,,9543,1626,13349,4619em,6849nsc4084,2479,9797,-1,15779,v4841,,9543,1626,13349,4619l15779,21600,,6849xe" filled="f" strokeweight="2.25pt">
                        <v:path arrowok="t" o:extrusionok="f" o:connecttype="custom" o:connectlocs="0,54;425,36;230,170" o:connectangles="0,0,0"/>
                      </v:shape>
                      <v:shape id="Arc 63" o:spid="_x0000_s1036" style="position:absolute;left:8360;top:14214;width:425;height:113;rotation:-1166696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LUT8YA&#10;AADcAAAADwAAAGRycy9kb3ducmV2LnhtbESPT2sCMRTE70K/Q3iF3jS7PVRZjSJCi3go/gP19tg8&#10;N6ubl+0m1bWf3hQEj8PM/IYZTVpbiQs1vnSsIO0lIIhzp0suFGw3n90BCB+QNVaOScGNPEzGL50R&#10;ZtpdeUWXdShEhLDPUIEJoc6k9Lkhi77nauLoHV1jMUTZFFI3eI1wW8n3JPmQFkuOCwZrmhnKz+tf&#10;q2CXLlfzL9x+L/oDxv3h78ec3EKpt9d2OgQRqA3P8KM91wr6aQr/Z+IR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LUT8YAAADcAAAADwAAAAAAAAAAAAAAAACYAgAAZHJz&#10;L2Rvd25yZXYueG1sUEsFBgAAAAAEAAQA9QAAAIsDAAAAAA==&#10;" path="m,6849nfc4084,2479,9797,-1,15779,v4841,,9543,1626,13349,4619em,6849nsc4084,2479,9797,-1,15779,v4841,,9543,1626,13349,4619l15779,21600,,6849xe" filled="f" strokeweight="2.25pt">
                        <v:path arrowok="t" o:extrusionok="f" o:connecttype="custom" o:connectlocs="0,36;425,24;230,113" o:connectangles="0,0,0"/>
                      </v:shape>
                    </v:group>
                  </v:group>
                  <v:shape id="AutoShape 61" o:spid="_x0000_s1037" type="#_x0000_t130" style="position:absolute;left:7506;top:7164;width:1912;height:3283;rotation:-865247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dnsUA&#10;AADcAAAADwAAAGRycy9kb3ducmV2LnhtbESPS2vCQBSF94X+h+EWuquTRIglOgYR+hC6MOrC5SVz&#10;zQQzd2JmqvHfdwqFLg/n8XEW5Wg7caXBt44VpJMEBHHtdMuNgsP+7eUVhA/IGjvHpOBOHsrl48MC&#10;C+1uXNF1FxoRR9gXqMCE0BdS+tqQRT9xPXH0Tm6wGKIcGqkHvMVx28ksSXJpseVIMNjT2lB93n3b&#10;CDnm9fTy8XWeTeW2M2HTVOn7Vqnnp3E1BxFoDP/hv/anVjBL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F2exQAAANwAAAAPAAAAAAAAAAAAAAAAAJgCAABkcnMv&#10;ZG93bnJldi54bWxQSwUGAAAAAAQABAD1AAAAigMAAAAA&#10;" strokecolor="white"/>
                  <v:shape id="Arc 62" o:spid="_x0000_s1038" style="position:absolute;left:5936;top:7233;width:2693;height:1073;rotation:-891468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ZUsgA&#10;AADcAAAADwAAAGRycy9kb3ducmV2LnhtbESPQWvCQBSE7wX/w/KEXqRurGDb6CpiKbVIKU17qLdH&#10;9plEs2/D7mpSf31XEHocZuYbZrboTC1O5HxlWcFomIAgzq2uuFDw/fVy9wjCB2SNtWVS8EseFvPe&#10;zQxTbVv+pFMWChEh7FNUUIbQpFL6vCSDfmgb4ujtrDMYonSF1A7bCDe1vE+SiTRYcVwosaFVSfkh&#10;OxoF7e7t/PO6ffroxmaNbiD3fvP+rNRtv1tOQQTqwn/42l5rBQ+jMVzOxCM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HFlSyAAAANwAAAAPAAAAAAAAAAAAAAAAAJgCAABk&#10;cnMvZG93bnJldi54bWxQSwUGAAAAAAQABAD1AAAAjQMAAAAA&#10;" path="m,6849nfc4084,2479,9797,-1,15779,v4841,,9543,1626,13349,4619em,6849nsc4084,2479,9797,-1,15779,v4841,,9543,1626,13349,4619l15779,21600,,6849xe" filled="f" strokeweight="2.25pt">
                    <v:path arrowok="t" o:extrusionok="f" o:connecttype="custom" o:connectlocs="0,34028;269240,22949;145846,107315" o:connectangles="0,0,0"/>
                  </v:shape>
                </v:group>
                <v:shape id="AutoShape 27" o:spid="_x0000_s1039" type="#_x0000_t5" style="position:absolute;left:5461;top:4254;width:1548;height:4425;rotation:-388548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Wn2cMA&#10;AADcAAAADwAAAGRycy9kb3ducmV2LnhtbESPwWrDMBBE74X+g9hCLyWRbUodnMjGFAK9hbih5621&#10;kZ1YK2OpifP3UaHQ4zAzb5hNNdtBXGjyvWMF6TIBQdw63bNRcPjcLlYgfEDWODgmBTfyUJWPDxss&#10;tLvyni5NMCJC2BeooAthLKT0bUcW/dKNxNE7usliiHIyUk94jXA7yCxJ3qTFnuNChyO9d9Semx+r&#10;gLJ0m1PzlbU7m33XaW1O9GKUen6a6zWIQHP4D/+1P7SCPH2F3zPxCM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Wn2cMAAADcAAAADwAAAAAAAAAAAAAAAACYAgAAZHJzL2Rv&#10;d25yZXYueG1sUEsFBgAAAAAEAAQA9QAAAIgDAAAAAA==&#10;" adj="21600" fillcolor="red" strokecolor="red">
                  <v:stroke opacity="46003f"/>
                </v:shape>
                <v:shape id="Arc 63" o:spid="_x0000_s1040" style="position:absolute;left:6286;top:7302;width:2692;height:718;rotation:-8986931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ZbdcUA&#10;AADcAAAADwAAAGRycy9kb3ducmV2LnhtbESPQWvCQBSE7wX/w/KEXoputFRLdCNtoODRqgi9PbLP&#10;ZEn27ZLdaPrvu4VCj8PMfMNsd6PtxI36YBwrWMwzEMSV04ZrBefTx+wVRIjIGjvHpOCbAuyKycMW&#10;c+3u/Em3Y6xFgnDIUUETo8+lDFVDFsPceeLkXV1vMSbZ11L3eE9w28lllq2kRcNpoUFPZUNVexys&#10;gvdhOD17vixNWx72T9lX6elglHqcjm8bEJHG+B/+a++1gvXiBX7Pp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lt1xQAAANwAAAAPAAAAAAAAAAAAAAAAAJgCAABkcnMv&#10;ZG93bnJldi54bWxQSwUGAAAAAAQABAD1AAAAigMAAAAA&#10;" path="m,6849nfc4084,2479,9797,-1,15779,v4841,,9543,1626,13349,4619em,6849nsc4084,2479,9797,-1,15779,v4841,,9543,1626,13349,4619l15779,21600,,6849xe" filled="f" strokeweight="2.25pt">
                  <v:path arrowok="t" o:extrusionok="f" o:connecttype="custom" o:connectlocs="0,22752;269240,15344;145846,71755" o:connectangles="0,0,0"/>
                </v:shape>
              </v:group>
            </w:pict>
          </mc:Fallback>
        </mc:AlternateContent>
      </w:r>
    </w:p>
    <w:p w:rsidR="006A2E42" w:rsidRDefault="006A2E42" w:rsidP="006A2E42">
      <w:pPr>
        <w:spacing w:line="240" w:lineRule="auto"/>
        <w:ind w:left="360"/>
        <w:rPr>
          <w:sz w:val="24"/>
          <w:szCs w:val="24"/>
        </w:rPr>
      </w:pPr>
    </w:p>
    <w:p w:rsidR="006A2E42" w:rsidRDefault="006A2E42" w:rsidP="006A2E42">
      <w:pPr>
        <w:pStyle w:val="Listenabsatz"/>
        <w:numPr>
          <w:ilvl w:val="0"/>
          <w:numId w:val="8"/>
        </w:numPr>
        <w:spacing w:after="120" w:line="240" w:lineRule="auto"/>
        <w:ind w:left="714" w:hanging="357"/>
        <w:rPr>
          <w:sz w:val="24"/>
          <w:szCs w:val="24"/>
        </w:rPr>
      </w:pPr>
      <w:r w:rsidRPr="00DC141E">
        <w:rPr>
          <w:sz w:val="24"/>
          <w:szCs w:val="24"/>
        </w:rPr>
        <w:t>Wie groß ist der Winkel zwisc</w:t>
      </w:r>
      <w:r w:rsidR="00E36684">
        <w:rPr>
          <w:sz w:val="24"/>
          <w:szCs w:val="24"/>
        </w:rPr>
        <w:t>hen dem kleinen Zeiger und der 4</w:t>
      </w:r>
      <w:r w:rsidRPr="00DC141E">
        <w:rPr>
          <w:sz w:val="24"/>
          <w:szCs w:val="24"/>
        </w:rPr>
        <w:t>?</w:t>
      </w:r>
      <w:r w:rsidR="00E36684" w:rsidRPr="00E36684">
        <w:rPr>
          <w:noProof/>
          <w:sz w:val="24"/>
          <w:szCs w:val="24"/>
          <w:lang w:eastAsia="de-DE"/>
        </w:rPr>
        <w:t xml:space="preserve"> </w:t>
      </w:r>
    </w:p>
    <w:p w:rsidR="006A2E42" w:rsidRPr="006A2E42" w:rsidRDefault="006A2E42" w:rsidP="006A2E42">
      <w:pPr>
        <w:pStyle w:val="Listenabsatz"/>
        <w:spacing w:line="240" w:lineRule="auto"/>
        <w:ind w:left="720"/>
        <w:rPr>
          <w:b/>
          <w:sz w:val="24"/>
          <w:szCs w:val="24"/>
        </w:rPr>
      </w:pPr>
      <w:r w:rsidRPr="006A2E42">
        <w:rPr>
          <w:color w:val="A6A6A6" w:themeColor="background1" w:themeShade="A6"/>
          <w:sz w:val="24"/>
          <w:szCs w:val="24"/>
          <w:u w:val="single"/>
        </w:rPr>
        <w:t xml:space="preserve">   </w:t>
      </w:r>
      <w:r w:rsidR="00E36684">
        <w:rPr>
          <w:color w:val="A6A6A6" w:themeColor="background1" w:themeShade="A6"/>
          <w:sz w:val="24"/>
          <w:szCs w:val="24"/>
          <w:u w:val="single"/>
        </w:rPr>
        <w:t>2</w:t>
      </w:r>
      <w:r>
        <w:rPr>
          <w:color w:val="A6A6A6" w:themeColor="background1" w:themeShade="A6"/>
          <w:sz w:val="24"/>
          <w:szCs w:val="24"/>
          <w:u w:val="single"/>
        </w:rPr>
        <w:t>0</w:t>
      </w:r>
      <w:r w:rsidRPr="006A2E42">
        <w:rPr>
          <w:color w:val="A6A6A6" w:themeColor="background1" w:themeShade="A6"/>
          <w:sz w:val="24"/>
          <w:szCs w:val="24"/>
          <w:u w:val="single"/>
        </w:rPr>
        <w:t xml:space="preserve"> °   .</w:t>
      </w:r>
    </w:p>
    <w:p w:rsidR="006A2E42" w:rsidRPr="006A2E42" w:rsidRDefault="006A2E42" w:rsidP="006A2E42">
      <w:pPr>
        <w:spacing w:after="120" w:line="240" w:lineRule="auto"/>
        <w:rPr>
          <w:sz w:val="24"/>
          <w:szCs w:val="24"/>
        </w:rPr>
      </w:pPr>
    </w:p>
    <w:p w:rsidR="002D5AA9" w:rsidRPr="002D5AA9" w:rsidRDefault="002D5AA9" w:rsidP="002D5AA9">
      <w:pPr>
        <w:pStyle w:val="Listenabsatz"/>
        <w:numPr>
          <w:ilvl w:val="0"/>
          <w:numId w:val="13"/>
        </w:numPr>
        <w:rPr>
          <w:b/>
          <w:sz w:val="24"/>
          <w:szCs w:val="24"/>
        </w:rPr>
      </w:pPr>
      <w:r w:rsidRPr="002D5AA9">
        <w:rPr>
          <w:b/>
          <w:sz w:val="24"/>
          <w:szCs w:val="24"/>
        </w:rPr>
        <w:lastRenderedPageBreak/>
        <w:t>Lies die markierten Winkel ab.</w:t>
      </w:r>
    </w:p>
    <w:p w:rsidR="002D5AA9" w:rsidRDefault="002D5AA9" w:rsidP="002D5AA9">
      <w:pPr>
        <w:rPr>
          <w:sz w:val="24"/>
          <w:szCs w:val="24"/>
        </w:rPr>
      </w:pPr>
    </w:p>
    <w:p w:rsidR="002D5AA9" w:rsidRPr="00320BF2" w:rsidRDefault="002D5AA9" w:rsidP="002D5AA9">
      <w:pPr>
        <w:pStyle w:val="Listenabsatz"/>
        <w:numPr>
          <w:ilvl w:val="0"/>
          <w:numId w:val="8"/>
        </w:numPr>
        <w:rPr>
          <w:sz w:val="24"/>
          <w:szCs w:val="24"/>
        </w:rPr>
      </w:pPr>
      <w:r w:rsidRPr="00320BF2">
        <w:rPr>
          <w:sz w:val="24"/>
          <w:szCs w:val="24"/>
        </w:rPr>
        <w:t>Trage die Uhrzeit und den Winkel ein.</w:t>
      </w:r>
    </w:p>
    <w:p w:rsidR="002D5AA9" w:rsidRPr="00320BF2" w:rsidRDefault="00B74A8B" w:rsidP="002D5AA9">
      <w:pPr>
        <w:pStyle w:val="Listenabsatz"/>
        <w:numPr>
          <w:ilvl w:val="0"/>
          <w:numId w:val="8"/>
        </w:numPr>
        <w:spacing w:after="120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6A37260B" wp14:editId="60BB6117">
                <wp:simplePos x="0" y="0"/>
                <wp:positionH relativeFrom="column">
                  <wp:posOffset>594995</wp:posOffset>
                </wp:positionH>
                <wp:positionV relativeFrom="paragraph">
                  <wp:posOffset>247015</wp:posOffset>
                </wp:positionV>
                <wp:extent cx="1101725" cy="1024890"/>
                <wp:effectExtent l="0" t="19050" r="41275" b="22860"/>
                <wp:wrapNone/>
                <wp:docPr id="465" name="Gruppieren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1725" cy="1024890"/>
                          <a:chOff x="0" y="0"/>
                          <a:chExt cx="1102085" cy="1025203"/>
                        </a:xfrm>
                      </wpg:grpSpPr>
                      <pic:pic xmlns:pic="http://schemas.openxmlformats.org/drawingml/2006/picture">
                        <pic:nvPicPr>
                          <pic:cNvPr id="466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71" cy="93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467" name="Gruppieren 467"/>
                        <wpg:cNvGrpSpPr/>
                        <wpg:grpSpPr>
                          <a:xfrm>
                            <a:off x="470847" y="313898"/>
                            <a:ext cx="145254" cy="488581"/>
                            <a:chOff x="0" y="0"/>
                            <a:chExt cx="145254" cy="488581"/>
                          </a:xfrm>
                        </wpg:grpSpPr>
                        <wps:wsp>
                          <wps:cNvPr id="468" name="Gerade Verbindung mit Pfeil 46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824" y="0"/>
                              <a:ext cx="138430" cy="12954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Gerade Verbindung mit Pfeil 4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50126"/>
                              <a:ext cx="0" cy="33845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0" name="Gruppieren 470"/>
                        <wpg:cNvGrpSpPr>
                          <a:grpSpLocks/>
                        </wpg:cNvGrpSpPr>
                        <wpg:grpSpPr bwMode="auto">
                          <a:xfrm>
                            <a:off x="334370" y="13648"/>
                            <a:ext cx="767715" cy="1011555"/>
                            <a:chOff x="2775" y="12911"/>
                            <a:chExt cx="1209" cy="1593"/>
                          </a:xfrm>
                        </wpg:grpSpPr>
                        <wps:wsp>
                          <wps:cNvPr id="471" name="Freeform 66"/>
                          <wps:cNvSpPr>
                            <a:spLocks/>
                          </wps:cNvSpPr>
                          <wps:spPr bwMode="auto">
                            <a:xfrm rot="223897">
                              <a:off x="3003" y="13027"/>
                              <a:ext cx="845" cy="1474"/>
                            </a:xfrm>
                            <a:custGeom>
                              <a:avLst/>
                              <a:gdLst>
                                <a:gd name="T0" fmla="*/ 0 w 1029"/>
                                <a:gd name="T1" fmla="*/ 543 h 1365"/>
                                <a:gd name="T2" fmla="*/ 0 w 1029"/>
                                <a:gd name="T3" fmla="*/ 1365 h 1365"/>
                                <a:gd name="T4" fmla="*/ 1029 w 1029"/>
                                <a:gd name="T5" fmla="*/ 820 h 1365"/>
                                <a:gd name="T6" fmla="*/ 624 w 1029"/>
                                <a:gd name="T7" fmla="*/ 0 h 1365"/>
                                <a:gd name="T8" fmla="*/ 0 w 1029"/>
                                <a:gd name="T9" fmla="*/ 543 h 1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29" h="1365">
                                  <a:moveTo>
                                    <a:pt x="0" y="543"/>
                                  </a:moveTo>
                                  <a:lnTo>
                                    <a:pt x="0" y="1365"/>
                                  </a:lnTo>
                                  <a:lnTo>
                                    <a:pt x="1029" y="820"/>
                                  </a:lnTo>
                                  <a:lnTo>
                                    <a:pt x="624" y="0"/>
                                  </a:lnTo>
                                  <a:lnTo>
                                    <a:pt x="0" y="5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55000"/>
                              </a:srgbClr>
                            </a:solidFill>
                            <a:ln w="9525">
                              <a:solidFill>
                                <a:srgbClr val="FF0000">
                                  <a:alpha val="5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AutoShape 67"/>
                          <wps:cNvSpPr>
                            <a:spLocks noChangeArrowheads="1"/>
                          </wps:cNvSpPr>
                          <wps:spPr bwMode="auto">
                            <a:xfrm rot="9089381">
                              <a:off x="3542" y="12911"/>
                              <a:ext cx="355" cy="567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AutoShape 68"/>
                          <wps:cNvSpPr>
                            <a:spLocks noChangeArrowheads="1"/>
                          </wps:cNvSpPr>
                          <wps:spPr bwMode="auto">
                            <a:xfrm rot="11618442">
                              <a:off x="3629" y="13527"/>
                              <a:ext cx="355" cy="624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AutoShape 69"/>
                          <wps:cNvSpPr>
                            <a:spLocks noChangeArrowheads="1"/>
                          </wps:cNvSpPr>
                          <wps:spPr bwMode="auto">
                            <a:xfrm rot="15815499">
                              <a:off x="2945" y="14164"/>
                              <a:ext cx="170" cy="510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Arc 70"/>
                          <wps:cNvSpPr>
                            <a:spLocks/>
                          </wps:cNvSpPr>
                          <wps:spPr bwMode="auto">
                            <a:xfrm rot="3880055" flipH="1">
                              <a:off x="3253" y="13279"/>
                              <a:ext cx="592" cy="182"/>
                            </a:xfrm>
                            <a:custGeom>
                              <a:avLst/>
                              <a:gdLst>
                                <a:gd name="G0" fmla="+- 15779 0 0"/>
                                <a:gd name="G1" fmla="+- 21600 0 0"/>
                                <a:gd name="G2" fmla="+- 21600 0 0"/>
                                <a:gd name="T0" fmla="*/ 0 w 31107"/>
                                <a:gd name="T1" fmla="*/ 6849 h 21600"/>
                                <a:gd name="T2" fmla="*/ 31107 w 31107"/>
                                <a:gd name="T3" fmla="*/ 6381 h 21600"/>
                                <a:gd name="T4" fmla="*/ 15779 w 31107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107" h="21600" fill="none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1534" y="0"/>
                                    <a:pt x="27051" y="2296"/>
                                    <a:pt x="31106" y="6381"/>
                                  </a:cubicBezTo>
                                </a:path>
                                <a:path w="31107" h="21600" stroke="0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1534" y="0"/>
                                    <a:pt x="27051" y="2296"/>
                                    <a:pt x="31106" y="6381"/>
                                  </a:cubicBezTo>
                                  <a:lnTo>
                                    <a:pt x="1577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Arc 71"/>
                          <wps:cNvSpPr>
                            <a:spLocks/>
                          </wps:cNvSpPr>
                          <wps:spPr bwMode="auto">
                            <a:xfrm rot="6714385" flipH="1">
                              <a:off x="3266" y="13789"/>
                              <a:ext cx="592" cy="182"/>
                            </a:xfrm>
                            <a:custGeom>
                              <a:avLst/>
                              <a:gdLst>
                                <a:gd name="G0" fmla="+- 15779 0 0"/>
                                <a:gd name="G1" fmla="+- 21600 0 0"/>
                                <a:gd name="G2" fmla="+- 21600 0 0"/>
                                <a:gd name="T0" fmla="*/ 0 w 31107"/>
                                <a:gd name="T1" fmla="*/ 6849 h 21600"/>
                                <a:gd name="T2" fmla="*/ 31107 w 31107"/>
                                <a:gd name="T3" fmla="*/ 6381 h 21600"/>
                                <a:gd name="T4" fmla="*/ 15779 w 31107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107" h="21600" fill="none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1534" y="0"/>
                                    <a:pt x="27051" y="2296"/>
                                    <a:pt x="31106" y="6381"/>
                                  </a:cubicBezTo>
                                </a:path>
                                <a:path w="31107" h="21600" stroke="0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1534" y="0"/>
                                    <a:pt x="27051" y="2296"/>
                                    <a:pt x="31106" y="6381"/>
                                  </a:cubicBezTo>
                                  <a:lnTo>
                                    <a:pt x="1577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Arc 72"/>
                          <wps:cNvSpPr>
                            <a:spLocks/>
                          </wps:cNvSpPr>
                          <wps:spPr bwMode="auto">
                            <a:xfrm rot="9764494" flipH="1">
                              <a:off x="2894" y="14124"/>
                              <a:ext cx="592" cy="182"/>
                            </a:xfrm>
                            <a:custGeom>
                              <a:avLst/>
                              <a:gdLst>
                                <a:gd name="G0" fmla="+- 15779 0 0"/>
                                <a:gd name="G1" fmla="+- 21600 0 0"/>
                                <a:gd name="G2" fmla="+- 21600 0 0"/>
                                <a:gd name="T0" fmla="*/ 0 w 31107"/>
                                <a:gd name="T1" fmla="*/ 6849 h 21600"/>
                                <a:gd name="T2" fmla="*/ 31107 w 31107"/>
                                <a:gd name="T3" fmla="*/ 6381 h 21600"/>
                                <a:gd name="T4" fmla="*/ 15779 w 31107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1107" h="21600" fill="none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1534" y="0"/>
                                    <a:pt x="27051" y="2296"/>
                                    <a:pt x="31106" y="6381"/>
                                  </a:cubicBezTo>
                                </a:path>
                                <a:path w="31107" h="21600" stroke="0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1534" y="0"/>
                                    <a:pt x="27051" y="2296"/>
                                    <a:pt x="31106" y="6381"/>
                                  </a:cubicBezTo>
                                  <a:lnTo>
                                    <a:pt x="1577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465" o:spid="_x0000_s1026" style="position:absolute;margin-left:46.85pt;margin-top:19.45pt;width:86.75pt;height:80.7pt;z-index:251880448" coordsize="11020,10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">
                <v:shape id="Bild 1" o:spid="_x0000_s1027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ikcLFAAAA3AAAAA8AAABkcnMvZG93bnJldi54bWxEj0FrwkAUhO+F/oflFXopulEkhNRNKBWL&#10;HnpQW/D4mn3Nhmbfhuxq4r/vCoLHYWa+YZblaFtxpt43jhXMpgkI4srphmsFX4f1JAPhA7LG1jEp&#10;uJCHsnh8WGKu3cA7Ou9DLSKEfY4KTAhdLqWvDFn0U9cRR+/X9RZDlH0tdY9DhNtWzpMklRYbjgsG&#10;O3o3VP3tT1bBx3c3Tz+b7LjdrYw22c9LLQdS6vlpfHsFEWgM9/CtvdEKFmkK1zPxCMj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4pHCxQAAANwAAAAPAAAAAAAAAAAAAAAA&#10;AJ8CAABkcnMvZG93bnJldi54bWxQSwUGAAAAAAQABAD3AAAAkQMAAAAA&#10;">
                  <v:imagedata r:id="rId11" o:title=""/>
                  <v:path arrowok="t"/>
                </v:shape>
                <v:group id="Gruppieren 467" o:spid="_x0000_s1028" style="position:absolute;left:4708;top:3138;width:1453;height:4886" coordsize="145254,488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Gerade Verbindung mit Pfeil 468" o:spid="_x0000_s1029" type="#_x0000_t32" style="position:absolute;left:6824;width:138430;height:1295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NmeMMAAADcAAAADwAAAGRycy9kb3ducmV2LnhtbERPTWvCQBC9F/wPywje6sZQRWI2opaK&#10;hSKY2vuYnSah2dk0u8bYX989FHp8vO90PZhG9NS52rKC2TQCQVxYXXOp4Pz+8rgE4TyyxsYyKbiT&#10;g3U2ekgx0fbGJ+pzX4oQwi5BBZX3bSKlKyoy6Ka2JQ7cp+0M+gC7UuoObyHcNDKOooU0WHNoqLCl&#10;XUXFV341Clz+4z8usn/7vjbx6/H5vJ/ft7FSk/GwWYHwNPh/8Z/7oBU8LcLacCYcAZ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DZnjDAAAA3AAAAA8AAAAAAAAAAAAA&#10;AAAAoQIAAGRycy9kb3ducmV2LnhtbFBLBQYAAAAABAAEAPkAAACRAwAAAAA=&#10;" strokeweight="2.25pt">
                    <v:stroke endarrow="block"/>
                  </v:shape>
                  <v:shape id="Gerade Verbindung mit Pfeil 469" o:spid="_x0000_s1030" type="#_x0000_t32" style="position:absolute;top:150126;width:0;height:3384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HJncYAAADcAAAADwAAAGRycy9kb3ducmV2LnhtbESPT0sDMRTE74LfITzBm81qy9pumxYp&#10;lXoQSv9Ar6+b525w87Im6e767Y0geBxm5jfMYjXYRnTkg3Gs4HGUgSAunTZcKTgdXx+mIEJE1tg4&#10;JgXfFGC1vL1ZYKFdz3vqDrESCcKhQAV1jG0hZShrshhGriVO3ofzFmOSvpLaY5/gtpFPWZZLi4bT&#10;Qo0trWsqPw9Xq8B/5b2h82V/fe6M3Ix35/eN3ip1fze8zEFEGuJ/+K/9phVM8hn8nk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RyZ3GAAAA3AAAAA8AAAAAAAAA&#10;AAAAAAAAoQIAAGRycy9kb3ducmV2LnhtbFBLBQYAAAAABAAEAPkAAACUAwAAAAA=&#10;" strokeweight="1.5pt">
                    <v:stroke startarrow="oval" endarrow="block"/>
                  </v:shape>
                </v:group>
                <v:group id="Gruppieren 470" o:spid="_x0000_s1031" style="position:absolute;left:3343;top:136;width:7677;height:10116" coordorigin="2775,12911" coordsize="1209,1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66" o:spid="_x0000_s1032" style="position:absolute;left:3003;top:13027;width:845;height:1474;rotation:244555fd;visibility:visible;mso-wrap-style:square;v-text-anchor:top" coordsize="1029,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vlcMA&#10;AADcAAAADwAAAGRycy9kb3ducmV2LnhtbESPQYvCMBSE74L/IbwFb5oqi7rVKKKs6EnUvXh7NG/b&#10;YvNSk2jrvzcLCx6HmfmGmS9bU4kHOV9aVjAcJCCIM6tLzhX8nL/7UxA+IGusLJOCJ3lYLrqdOaba&#10;NnykxynkIkLYp6igCKFOpfRZQQb9wNbE0fu1zmCI0uVSO2wi3FRylCRjabDkuFBgTeuCsuvpbhRs&#10;mhXurjea7g/u3prspi9fW61U76NdzUAEasM7/N/eaQWfkyH8nY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0vlcMAAADcAAAADwAAAAAAAAAAAAAAAACYAgAAZHJzL2Rv&#10;d25yZXYueG1sUEsFBgAAAAAEAAQA9QAAAIgDAAAAAA==&#10;" path="m,543r,822l1029,820,624,,,543xe" fillcolor="red" strokecolor="red">
                    <v:fill opacity="35980f"/>
                    <v:stroke opacity="35980f"/>
                    <v:path arrowok="t" o:connecttype="custom" o:connectlocs="0,586;0,1474;845,885;512,0;0,586" o:connectangles="0,0,0,0,0"/>
                  </v:shape>
                  <v:shape id="AutoShape 67" o:spid="_x0000_s1033" type="#_x0000_t130" style="position:absolute;left:3542;top:12911;width:355;height:567;rotation:99280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eHzsUA&#10;AADcAAAADwAAAGRycy9kb3ducmV2LnhtbESPzW7CMBCE70h9B2srcQOHCBUUMBGpitpDL/wcOC7x&#10;EkfE6zR2Q/r2daVKHEcz841mnQ+2ET11vnasYDZNQBCXTtdcKTgdd5MlCB+QNTaOScEPecg3T6M1&#10;ZtrdeU/9IVQiQthnqMCE0GZS+tKQRT91LXH0rq6zGKLsKqk7vEe4bWSaJC/SYs1xwWBLr4bK2+Hb&#10;KsB3/jzPv87e1MOlT4q39FRUVqnx87BdgQg0hEf4v/2hFcwXK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4fOxQAAANwAAAAPAAAAAAAAAAAAAAAAAJgCAABkcnMv&#10;ZG93bnJldi54bWxQSwUGAAAAAAQABAD1AAAAigMAAAAA&#10;" strokecolor="white"/>
                  <v:shape id="AutoShape 68" o:spid="_x0000_s1034" type="#_x0000_t130" style="position:absolute;left:3629;top:13527;width:355;height:624;rotation:-1090252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s+MQA&#10;AADcAAAADwAAAGRycy9kb3ducmV2LnhtbESPQWuDQBSE74H+h+UVckvWtiFak00ohUIuPVRjzw/3&#10;RaXuW3W3av59tlDIcZiZb5j9cTatGGlwjWUFT+sIBHFpdcOVgnP+sUpAOI+ssbVMCq7k4Hh4WOwx&#10;1XbiLxozX4kAYZeigtr7LpXSlTUZdGvbEQfvYgeDPsihknrAKcBNK5+jaCsNNhwWauzovabyJ/s1&#10;CpKk6Is8iv0oN8bG39lr22efSi0f57cdCE+zv4f/2yetYBO/wN+ZcATk4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7rPjEAAAA3AAAAA8AAAAAAAAAAAAAAAAAmAIAAGRycy9k&#10;b3ducmV2LnhtbFBLBQYAAAAABAAEAPUAAACJAwAAAAA=&#10;" strokecolor="white"/>
                  <v:shape id="AutoShape 69" o:spid="_x0000_s1035" type="#_x0000_t130" style="position:absolute;left:2945;top:14164;width:170;height:510;rotation:-63182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GmsUA&#10;AADcAAAADwAAAGRycy9kb3ducmV2LnhtbESPQUsDMRSE70L/Q3gFbzarbq2sTYsIggeRWr309tg8&#10;s9tuXtbk2d3+e1MQPA4z8w2zXI++U0eKqQ1s4HpWgCKug23ZGfj8eL66B5UE2WIXmAycKMF6NblY&#10;YmXDwO903IpTGcKpQgONSF9pneqGPKZZ6Imz9xWiR8kyOm0jDhnuO31TFHfaY8t5ocGenhqqD9sf&#10;b+BVysHZ291pbjey3x/iMH/7dsZcTsfHB1BCo/yH/9ov1kC5KOF8Jh8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QaaxQAAANwAAAAPAAAAAAAAAAAAAAAAAJgCAABkcnMv&#10;ZG93bnJldi54bWxQSwUGAAAAAAQABAD1AAAAigMAAAAA&#10;" strokecolor="white"/>
                  <v:shape id="Arc 70" o:spid="_x0000_s1036" style="position:absolute;left:3253;top:13279;width:592;height:182;rotation:-4238055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DOMYA&#10;AADcAAAADwAAAGRycy9kb3ducmV2LnhtbESPQWvCQBSE7wX/w/IEb3VjrLZEV2kFodZTrSK9PbPP&#10;JLj7NmTXGP99t1DocZiZb5j5srNGtNT4yrGC0TABQZw7XXGhYP+1fnwB4QOyRuOYFNzJw3LRe5hj&#10;pt2NP6ndhUJECPsMFZQh1JmUPi/Joh+6mjh6Z9dYDFE2hdQN3iLcGpkmyVRarDgulFjTqqT8srta&#10;BWbq3rbp6fjRXswmPXyPxxNfHJUa9LvXGYhAXfgP/7XftYKn5wn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nDOMYAAADcAAAADwAAAAAAAAAAAAAAAACYAgAAZHJz&#10;L2Rvd25yZXYueG1sUEsFBgAAAAAEAAQA9QAAAIsDAAAAAA==&#10;" path="m,6849nfc4084,2479,9797,-1,15779,v5755,,11272,2296,15327,6381em,6849nsc4084,2479,9797,-1,15779,v5755,,11272,2296,15327,6381l15779,21600,,6849xe" filled="f" strokeweight="2.25pt">
                    <v:path arrowok="t" o:extrusionok="f" o:connecttype="custom" o:connectlocs="0,58;592,54;300,182" o:connectangles="0,0,0"/>
                  </v:shape>
                  <v:shape id="Arc 71" o:spid="_x0000_s1037" style="position:absolute;left:3266;top:13789;width:592;height:182;rotation:-7333899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jY8cA&#10;AADcAAAADwAAAGRycy9kb3ducmV2LnhtbESPQWvCQBSE74X+h+UJXopuKmI1dZUiqEHaglGkx0f2&#10;mYRm34bsGuO/d4VCj8PMfMPMl52pREuNKy0reB1GIIgzq0vOFRwP68EUhPPIGivLpOBGDpaL56c5&#10;xtpeeU9t6nMRIOxiVFB4X8dSuqwgg25oa+LgnW1j0AfZ5FI3eA1wU8lRFE2kwZLDQoE1rQrKftOL&#10;UbD72aRb3e6+kvUsOUw/2+/TLH1Rqt/rPt5BeOr8f/ivnWgF47c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tI2PHAAAA3AAAAA8AAAAAAAAAAAAAAAAAmAIAAGRy&#10;cy9kb3ducmV2LnhtbFBLBQYAAAAABAAEAPUAAACMAwAAAAA=&#10;" path="m,6849nfc4084,2479,9797,-1,15779,v5755,,11272,2296,15327,6381em,6849nsc4084,2479,9797,-1,15779,v5755,,11272,2296,15327,6381l15779,21600,,6849xe" filled="f" strokeweight="2.25pt">
                    <v:path arrowok="t" o:extrusionok="f" o:connecttype="custom" o:connectlocs="0,58;592,54;300,182" o:connectangles="0,0,0"/>
                  </v:shape>
                  <v:shape id="Arc 72" o:spid="_x0000_s1038" style="position:absolute;left:2894;top:14124;width:592;height:182;rotation:-10665431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WLMQA&#10;AADcAAAADwAAAGRycy9kb3ducmV2LnhtbESPQUvDQBSE70L/w/IK3uxGEVNit0VKA7larejtkX1N&#10;QrNvw+5rmvrrXUHwOMzMN8xqM7lejRRi59nA/SIDRVx723Fj4P2tvFuCioJssfdMBq4UYbOe3ayw&#10;sP7CrzTupVEJwrFAA63IUGgd65YcxoUfiJN39MGhJBkabQNeEtz1+iHLnrTDjtNCiwNtW6pP+7Mz&#10;UFVdqATPy6t8lvn3Yff1MZaDMbfz6eUZlNAk/+G/dmUNPOY5/J5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JlizEAAAA3AAAAA8AAAAAAAAAAAAAAAAAmAIAAGRycy9k&#10;b3ducmV2LnhtbFBLBQYAAAAABAAEAPUAAACJAwAAAAA=&#10;" path="m,6849nfc4084,2479,9797,-1,15779,v5755,,11272,2296,15327,6381em,6849nsc4084,2479,9797,-1,15779,v5755,,11272,2296,15327,6381l15779,21600,,6849xe" filled="f" strokeweight="2.25pt">
                    <v:path arrowok="t" o:extrusionok="f" o:connecttype="custom" o:connectlocs="0,58;592,54;300,182" o:connectangles="0,0,0"/>
                  </v:shape>
                </v:group>
              </v:group>
            </w:pict>
          </mc:Fallback>
        </mc:AlternateContent>
      </w:r>
      <w:r w:rsidR="002D5AA9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0F889B2E" wp14:editId="06B5F5CD">
                <wp:simplePos x="0" y="0"/>
                <wp:positionH relativeFrom="column">
                  <wp:posOffset>3090545</wp:posOffset>
                </wp:positionH>
                <wp:positionV relativeFrom="paragraph">
                  <wp:posOffset>272111</wp:posOffset>
                </wp:positionV>
                <wp:extent cx="1057523" cy="962108"/>
                <wp:effectExtent l="57150" t="114300" r="9525" b="9525"/>
                <wp:wrapNone/>
                <wp:docPr id="452" name="Gruppieren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523" cy="962108"/>
                          <a:chOff x="0" y="0"/>
                          <a:chExt cx="1057523" cy="962108"/>
                        </a:xfrm>
                      </wpg:grpSpPr>
                      <pic:pic xmlns:pic="http://schemas.openxmlformats.org/drawingml/2006/picture">
                        <pic:nvPicPr>
                          <pic:cNvPr id="453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9" y="23854"/>
                            <a:ext cx="938254" cy="938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454" name="Gruppieren 454"/>
                        <wpg:cNvGrpSpPr/>
                        <wpg:grpSpPr>
                          <a:xfrm>
                            <a:off x="278295" y="302149"/>
                            <a:ext cx="301625" cy="363220"/>
                            <a:chOff x="0" y="0"/>
                            <a:chExt cx="301625" cy="363220"/>
                          </a:xfrm>
                        </wpg:grpSpPr>
                        <wps:wsp>
                          <wps:cNvPr id="455" name="Gerade Verbindung mit Pfeil 45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76225" y="0"/>
                              <a:ext cx="25400" cy="17970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" name="Gerade Verbindung mit Pfeil 4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90500"/>
                              <a:ext cx="297180" cy="1727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7" name="Gruppieren 4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57225" cy="909320"/>
                            <a:chOff x="5825" y="12832"/>
                            <a:chExt cx="1035" cy="1432"/>
                          </a:xfrm>
                        </wpg:grpSpPr>
                        <wps:wsp>
                          <wps:cNvPr id="458" name="Freeform 52"/>
                          <wps:cNvSpPr>
                            <a:spLocks/>
                          </wps:cNvSpPr>
                          <wps:spPr bwMode="auto">
                            <a:xfrm>
                              <a:off x="5996" y="12900"/>
                              <a:ext cx="742" cy="1098"/>
                            </a:xfrm>
                            <a:custGeom>
                              <a:avLst/>
                              <a:gdLst>
                                <a:gd name="T0" fmla="*/ 633 w 742"/>
                                <a:gd name="T1" fmla="*/ 0 h 1098"/>
                                <a:gd name="T2" fmla="*/ 742 w 742"/>
                                <a:gd name="T3" fmla="*/ 707 h 1098"/>
                                <a:gd name="T4" fmla="*/ 48 w 742"/>
                                <a:gd name="T5" fmla="*/ 1098 h 1098"/>
                                <a:gd name="T6" fmla="*/ 0 w 742"/>
                                <a:gd name="T7" fmla="*/ 0 h 1098"/>
                                <a:gd name="T8" fmla="*/ 633 w 742"/>
                                <a:gd name="T9" fmla="*/ 0 h 10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2" h="1098">
                                  <a:moveTo>
                                    <a:pt x="633" y="0"/>
                                  </a:moveTo>
                                  <a:lnTo>
                                    <a:pt x="742" y="707"/>
                                  </a:lnTo>
                                  <a:lnTo>
                                    <a:pt x="48" y="10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55000"/>
                              </a:srgbClr>
                            </a:solidFill>
                            <a:ln w="9525">
                              <a:solidFill>
                                <a:srgbClr val="FF0000">
                                  <a:alpha val="5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AutoShape 53"/>
                          <wps:cNvSpPr>
                            <a:spLocks noChangeArrowheads="1"/>
                          </wps:cNvSpPr>
                          <wps:spPr bwMode="auto">
                            <a:xfrm rot="110859082">
                              <a:off x="5997" y="12660"/>
                              <a:ext cx="349" cy="693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AutoShape 54"/>
                          <wps:cNvSpPr>
                            <a:spLocks noChangeArrowheads="1"/>
                          </wps:cNvSpPr>
                          <wps:spPr bwMode="auto">
                            <a:xfrm rot="106356680">
                              <a:off x="5844" y="13746"/>
                              <a:ext cx="302" cy="518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61" name="Group 55"/>
                          <wpg:cNvGrpSpPr>
                            <a:grpSpLocks/>
                          </wpg:cNvGrpSpPr>
                          <wpg:grpSpPr bwMode="auto">
                            <a:xfrm rot="9946273">
                              <a:off x="6076" y="13001"/>
                              <a:ext cx="784" cy="1232"/>
                              <a:chOff x="2894" y="13584"/>
                              <a:chExt cx="759" cy="1232"/>
                            </a:xfrm>
                          </wpg:grpSpPr>
                          <wps:wsp>
                            <wps:cNvPr id="462" name="Arc 56"/>
                            <wps:cNvSpPr>
                              <a:spLocks/>
                            </wps:cNvSpPr>
                            <wps:spPr bwMode="auto">
                              <a:xfrm rot="3880055" flipH="1">
                                <a:off x="3253" y="13789"/>
                                <a:ext cx="592" cy="182"/>
                              </a:xfrm>
                              <a:custGeom>
                                <a:avLst/>
                                <a:gdLst>
                                  <a:gd name="G0" fmla="+- 15779 0 0"/>
                                  <a:gd name="G1" fmla="+- 21600 0 0"/>
                                  <a:gd name="G2" fmla="+- 21600 0 0"/>
                                  <a:gd name="T0" fmla="*/ 0 w 31107"/>
                                  <a:gd name="T1" fmla="*/ 6849 h 21600"/>
                                  <a:gd name="T2" fmla="*/ 31107 w 31107"/>
                                  <a:gd name="T3" fmla="*/ 6381 h 21600"/>
                                  <a:gd name="T4" fmla="*/ 15779 w 3110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1107" h="21600" fill="none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</a:path>
                                  <a:path w="31107" h="21600" stroke="0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  <a:lnTo>
                                      <a:pt x="1577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3" name="Arc 57"/>
                            <wps:cNvSpPr>
                              <a:spLocks/>
                            </wps:cNvSpPr>
                            <wps:spPr bwMode="auto">
                              <a:xfrm rot="6714385" flipH="1">
                                <a:off x="3266" y="14299"/>
                                <a:ext cx="592" cy="182"/>
                              </a:xfrm>
                              <a:custGeom>
                                <a:avLst/>
                                <a:gdLst>
                                  <a:gd name="G0" fmla="+- 15779 0 0"/>
                                  <a:gd name="G1" fmla="+- 21600 0 0"/>
                                  <a:gd name="G2" fmla="+- 21600 0 0"/>
                                  <a:gd name="T0" fmla="*/ 0 w 31107"/>
                                  <a:gd name="T1" fmla="*/ 6849 h 21600"/>
                                  <a:gd name="T2" fmla="*/ 31107 w 31107"/>
                                  <a:gd name="T3" fmla="*/ 6381 h 21600"/>
                                  <a:gd name="T4" fmla="*/ 15779 w 3110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1107" h="21600" fill="none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</a:path>
                                  <a:path w="31107" h="21600" stroke="0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  <a:lnTo>
                                      <a:pt x="1577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4" name="Arc 58"/>
                            <wps:cNvSpPr>
                              <a:spLocks/>
                            </wps:cNvSpPr>
                            <wps:spPr bwMode="auto">
                              <a:xfrm rot="9764494" flipH="1">
                                <a:off x="2894" y="14634"/>
                                <a:ext cx="592" cy="182"/>
                              </a:xfrm>
                              <a:custGeom>
                                <a:avLst/>
                                <a:gdLst>
                                  <a:gd name="G0" fmla="+- 15779 0 0"/>
                                  <a:gd name="G1" fmla="+- 21600 0 0"/>
                                  <a:gd name="G2" fmla="+- 21600 0 0"/>
                                  <a:gd name="T0" fmla="*/ 0 w 31107"/>
                                  <a:gd name="T1" fmla="*/ 6849 h 21600"/>
                                  <a:gd name="T2" fmla="*/ 31107 w 31107"/>
                                  <a:gd name="T3" fmla="*/ 6381 h 21600"/>
                                  <a:gd name="T4" fmla="*/ 15779 w 3110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1107" h="21600" fill="none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</a:path>
                                  <a:path w="31107" h="21600" stroke="0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  <a:lnTo>
                                      <a:pt x="1577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452" o:spid="_x0000_s1026" style="position:absolute;margin-left:243.35pt;margin-top:21.45pt;width:83.25pt;height:75.75pt;z-index:251877376" coordsize="10575,9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">
                <v:shape id="Bild 1" o:spid="_x0000_s1027" type="#_x0000_t75" style="position:absolute;left:1192;top:238;width:9383;height:9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5+OfGAAAA3AAAAA8AAABkcnMvZG93bnJldi54bWxEj0FrwkAUhO9C/8PyCl5EN9VWQnSV0qLo&#10;oQetgsdn9jUbmn0bsquJ/94VCj0OM/MNM192thJXanzpWMHLKAFBnDtdcqHg8L0apiB8QNZYOSYF&#10;N/KwXDz15php1/KOrvtQiAhhn6ECE0KdSelzQxb9yNXE0ftxjcUQZVNI3WAb4baS4ySZSoslxwWD&#10;NX0Yyn/3F6tgfazH068yPW13n0ab9DwoZEtK9Z+79xmIQF34D/+1N1rB69sEHmfiEZ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n458YAAADcAAAADwAAAAAAAAAAAAAA&#10;AACfAgAAZHJzL2Rvd25yZXYueG1sUEsFBgAAAAAEAAQA9wAAAJIDAAAAAA==&#10;">
                  <v:imagedata r:id="rId11" o:title=""/>
                  <v:path arrowok="t"/>
                </v:shape>
                <v:group id="Gruppieren 454" o:spid="_x0000_s1028" style="position:absolute;left:2782;top:3021;width:3017;height:3632" coordsize="301625,363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Gerade Verbindung mit Pfeil 455" o:spid="_x0000_s1029" type="#_x0000_t32" style="position:absolute;left:276225;width:25400;height:17970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bMo8EAAADcAAAADwAAAGRycy9kb3ducmV2LnhtbESPQWvCQBSE74X+h+UVequbSqMSXaUU&#10;C70axfMj+0yCeW/T3a2J/94tCB6HmfmGWW1G7tSFfGidGHifZKBIKmdbqQ0c9t9vC1AholjsnJCB&#10;KwXYrJ+fVlhYN8iOLmWsVYJIKNBAE2NfaB2qhhjDxPUkyTs5zxiT9LW2HocE505Ps2ymGVtJCw32&#10;9NVQdS7/2MDxPJ9vee8X2yHovJz+MnbMxry+jJ9LUJHG+Ajf2z/WwEeew/+ZdAT0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tsyjwQAAANwAAAAPAAAAAAAAAAAAAAAA&#10;AKECAABkcnMvZG93bnJldi54bWxQSwUGAAAAAAQABAD5AAAAjwMAAAAA&#10;" strokeweight="2.25pt">
                    <v:stroke endarrow="block"/>
                  </v:shape>
                  <v:shape id="Gerade Verbindung mit Pfeil 456" o:spid="_x0000_s1030" type="#_x0000_t32" style="position:absolute;top:190500;width:297180;height:1727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IEqcUAAADcAAAADwAAAGRycy9kb3ducmV2LnhtbESPT2sCMRTE74LfITzBm2YtKu3WKPYf&#10;KHhZ24O9PTbPzeLmZUmibr99Iwgeh5n5DbNYdbYRF/KhdqxgMs5AEJdO11wp+Pn+Gj2DCBFZY+OY&#10;FPxRgNWy31tgrt2VC7rsYyUShEOOCkyMbS5lKA1ZDGPXEifv6LzFmKSvpPZ4TXDbyKcsm0uLNacF&#10;gy29GypP+7NV8LbeFv7lY7f5PGTNwUx+z3UxI6WGg279CiJSFx/he3ujFUxnc7idS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+IEqcUAAADcAAAADwAAAAAAAAAA&#10;AAAAAAChAgAAZHJzL2Rvd25yZXYueG1sUEsFBgAAAAAEAAQA+QAAAJMDAAAAAA==&#10;" strokeweight="1.5pt">
                    <v:stroke startarrow="oval" endarrow="block"/>
                  </v:shape>
                </v:group>
                <v:group id="Gruppieren 457" o:spid="_x0000_s1031" style="position:absolute;width:6572;height:9093" coordorigin="5825,12832" coordsize="1035,1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52" o:spid="_x0000_s1032" style="position:absolute;left:5996;top:12900;width:742;height:1098;visibility:visible;mso-wrap-style:square;v-text-anchor:top" coordsize="742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1tmsEA&#10;AADcAAAADwAAAGRycy9kb3ducmV2LnhtbERPW2vCMBR+H/gfwhF8m6l1E61GEUGQwWBe0Ndjc2yq&#10;zUlponb/fnkY+Pjx3WeL1lbiQY0vHSsY9BMQxLnTJRcKDvv1+xiED8gaK8ek4Jc8LOadtxlm2j15&#10;S49dKEQMYZ+hAhNCnUnpc0MWfd/VxJG7uMZiiLAppG7wGcNtJdMkGUmLJccGgzWtDOW33d0q+D6P&#10;Uom88enlOjz9fE1SafxRqV63XU5BBGrDS/zv3mgFH59xbTwTj4C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tbZrBAAAA3AAAAA8AAAAAAAAAAAAAAAAAmAIAAGRycy9kb3du&#10;cmV2LnhtbFBLBQYAAAAABAAEAPUAAACGAwAAAAA=&#10;" path="m633,l742,707,48,1098,,,633,xe" fillcolor="red" strokecolor="red">
                    <v:fill opacity="35980f"/>
                    <v:stroke opacity="35980f"/>
                    <v:path arrowok="t" o:connecttype="custom" o:connectlocs="633,0;742,707;48,1098;0,0;633,0" o:connectangles="0,0,0,0,0"/>
                  </v:shape>
                  <v:shape id="AutoShape 53" o:spid="_x0000_s1033" type="#_x0000_t130" style="position:absolute;left:5997;top:12660;width:349;height:693;rotation:31228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AcsMA&#10;AADcAAAADwAAAGRycy9kb3ducmV2LnhtbESPT4vCMBTE7wt+h/AEb2uquIutRlFB8eJB3b0/m9c/&#10;2LyUJrb125sFYY/DzPyGWa57U4mWGldaVjAZRyCIU6tLzhX8XPefcxDOI2usLJOCJzlYrwYfS0y0&#10;7fhM7cXnIkDYJaig8L5OpHRpQQbd2NbEwctsY9AH2eRSN9gFuKnkNIq+pcGSw0KBNe0KSu+Xh1Fw&#10;iu+3bjI/PGvOftvtudKP9KqVGg37zQKEp97/h9/to1Yw+4rh70w4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ZAcsMAAADcAAAADwAAAAAAAAAAAAAAAACYAgAAZHJzL2Rv&#10;d25yZXYueG1sUEsFBgAAAAAEAAQA9QAAAIgDAAAAAA==&#10;" strokecolor="white"/>
                  <v:shape id="AutoShape 54" o:spid="_x0000_s1034" type="#_x0000_t130" style="position:absolute;left:5844;top:13746;width:302;height:518;rotation:-17949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wtL8A&#10;AADcAAAADwAAAGRycy9kb3ducmV2LnhtbERPz2vCMBS+D/wfwhN2m6nipFajuIFsO2r1/mieTbF5&#10;6ZKs1v/eHAYeP77f6+1gW9GTD41jBdNJBoK4crrhWsGp3L/lIEJE1tg6JgV3CrDdjF7WWGh34wP1&#10;x1iLFMKhQAUmxq6QMlSGLIaJ64gTd3HeYkzQ11J7vKVw28pZli2kxYZTg8GOPg1V1+OfVbCcdk3/&#10;81v6/OvdnT9meTBlyJV6HQ+7FYhIQ3yK/93fWsF8keanM+kI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dDC0vwAAANwAAAAPAAAAAAAAAAAAAAAAAJgCAABkcnMvZG93bnJl&#10;di54bWxQSwUGAAAAAAQABAD1AAAAhAMAAAAA&#10;" strokecolor="white"/>
                  <v:group id="Group 55" o:spid="_x0000_s1035" style="position:absolute;left:6076;top:13001;width:784;height:1232;rotation:10863982fd" coordorigin="2894,13584" coordsize="759,1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WbhbscAAADc&#10;AAAADwAAAAAAAAAAAAAAAACqAgAAZHJzL2Rvd25yZXYueG1sUEsFBgAAAAAEAAQA+gAAAJ4DAAAA&#10;AA==&#10;">
                    <v:shape id="Arc 56" o:spid="_x0000_s1036" style="position:absolute;left:3253;top:13789;width:592;height:182;rotation:-4238055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NkcYA&#10;AADcAAAADwAAAGRycy9kb3ducmV2LnhtbESPQWvCQBSE7wX/w/KE3urG2AaJrtIKQmtPWkW8PbPP&#10;JLj7NmS3Mf33bqHQ4zAz3zDzZW+N6Kj1tWMF41ECgrhwuuZSwf5r/TQF4QOyRuOYFPyQh+Vi8DDH&#10;XLsbb6nbhVJECPscFVQhNLmUvqjIoh+5hjh6F9daDFG2pdQt3iLcGpkmSSYt1hwXKmxoVVFx3X1b&#10;BSZzb5/p+bjpruYjPZwmkxdfHpV6HPavMxCB+vAf/mu/awXPWQq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nNkcYAAADcAAAADwAAAAAAAAAAAAAAAACYAgAAZHJz&#10;L2Rvd25yZXYueG1sUEsFBgAAAAAEAAQA9QAAAIsDAAAAAA==&#10;" path="m,6849nfc4084,2479,9797,-1,15779,v5755,,11272,2296,15327,6381em,6849nsc4084,2479,9797,-1,15779,v5755,,11272,2296,15327,6381l15779,21600,,6849xe" filled="f" strokeweight="2.25pt">
                      <v:path arrowok="t" o:extrusionok="f" o:connecttype="custom" o:connectlocs="0,58;592,54;300,182" o:connectangles="0,0,0"/>
                    </v:shape>
                    <v:shape id="Arc 57" o:spid="_x0000_s1037" style="position:absolute;left:3266;top:14299;width:592;height:182;rotation:-7333899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WJscA&#10;AADcAAAADwAAAGRycy9kb3ducmV2LnhtbESPQWvCQBSE74X+h+UJXopuqkU0dZUiqEHaglGkx0f2&#10;mYRm34bsGuO/d4VCj8PMfMPMl52pREuNKy0reB1GIIgzq0vOFRwP68EUhPPIGivLpOBGDpaL56c5&#10;xtpeeU9t6nMRIOxiVFB4X8dSuqwgg25oa+LgnW1j0AfZ5FI3eA1wU8lRFE2kwZLDQoE1rQrKftOL&#10;UbD72aRb3e6+kvUsOUw/2+/TLH1Rqt/rPt5BeOr8f/ivnWgFb5Mx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DFibHAAAA3AAAAA8AAAAAAAAAAAAAAAAAmAIAAGRy&#10;cy9kb3ducmV2LnhtbFBLBQYAAAAABAAEAPUAAACMAwAAAAA=&#10;" path="m,6849nfc4084,2479,9797,-1,15779,v5755,,11272,2296,15327,6381em,6849nsc4084,2479,9797,-1,15779,v5755,,11272,2296,15327,6381l15779,21600,,6849xe" filled="f" strokeweight="2.25pt">
                      <v:path arrowok="t" o:extrusionok="f" o:connecttype="custom" o:connectlocs="0,58;592,54;300,182" o:connectangles="0,0,0"/>
                    </v:shape>
                    <v:shape id="Arc 58" o:spid="_x0000_s1038" style="position:absolute;left:2894;top:14634;width:592;height:182;rotation:-10665431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KehsQA&#10;AADcAAAADwAAAGRycy9kb3ducmV2LnhtbESPQUvDQBSE7wX/w/IEb+1GKW2I3RYRA7la26K3R/aZ&#10;BLNvw+5rmvrrXUHwOMzMN8xmN7lejRRi59nA/SIDRVx723Fj4PBWznNQUZAt9p7JwJUi7LY3sw0W&#10;1l/4lca9NCpBOBZooBUZCq1j3ZLDuPADcfI+fXAoSYZG24CXBHe9fsiylXbYcVpocaDnluqv/dkZ&#10;qKouVILn/Crv5fr7+PJxGsvBmLvb6ekRlNAk/+G/dmUNLFdL+D2Tj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CnobEAAAA3AAAAA8AAAAAAAAAAAAAAAAAmAIAAGRycy9k&#10;b3ducmV2LnhtbFBLBQYAAAAABAAEAPUAAACJAwAAAAA=&#10;" path="m,6849nfc4084,2479,9797,-1,15779,v5755,,11272,2296,15327,6381em,6849nsc4084,2479,9797,-1,15779,v5755,,11272,2296,15327,6381l15779,21600,,6849xe" filled="f" strokeweight="2.25pt">
                      <v:path arrowok="t" o:extrusionok="f" o:connecttype="custom" o:connectlocs="0,58;592,54;300,182" o:connectangles="0,0,0"/>
                    </v:shape>
                  </v:group>
                </v:group>
              </v:group>
            </w:pict>
          </mc:Fallback>
        </mc:AlternateContent>
      </w:r>
      <w:r w:rsidR="002D5AA9" w:rsidRPr="00320BF2">
        <w:rPr>
          <w:sz w:val="24"/>
          <w:szCs w:val="24"/>
        </w:rPr>
        <w:t>Finde eine passende Rechnung.</w:t>
      </w:r>
    </w:p>
    <w:p w:rsidR="002D5AA9" w:rsidRDefault="00B74A8B" w:rsidP="002D5AA9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881472" behindDoc="1" locked="0" layoutInCell="1" allowOverlap="1" wp14:anchorId="2D0F6A09" wp14:editId="4363B39C">
                <wp:simplePos x="0" y="0"/>
                <wp:positionH relativeFrom="column">
                  <wp:posOffset>1754060</wp:posOffset>
                </wp:positionH>
                <wp:positionV relativeFrom="paragraph">
                  <wp:posOffset>-1896</wp:posOffset>
                </wp:positionV>
                <wp:extent cx="1162050" cy="1127760"/>
                <wp:effectExtent l="57150" t="0" r="38100" b="15240"/>
                <wp:wrapNone/>
                <wp:docPr id="478" name="Gruppieren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2050" cy="1127760"/>
                          <a:chOff x="0" y="0"/>
                          <a:chExt cx="1162050" cy="1127930"/>
                        </a:xfrm>
                      </wpg:grpSpPr>
                      <pic:pic xmlns:pic="http://schemas.openxmlformats.org/drawingml/2006/picture">
                        <pic:nvPicPr>
                          <pic:cNvPr id="479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01" y="0"/>
                            <a:ext cx="934872" cy="93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480" name="Gruppieren 480"/>
                        <wpg:cNvGrpSpPr/>
                        <wpg:grpSpPr>
                          <a:xfrm>
                            <a:off x="429904" y="457200"/>
                            <a:ext cx="459835" cy="172720"/>
                            <a:chOff x="0" y="0"/>
                            <a:chExt cx="459835" cy="172720"/>
                          </a:xfrm>
                        </wpg:grpSpPr>
                        <wps:wsp>
                          <wps:cNvPr id="481" name="Gerade Verbindung mit Pfeil 4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6824"/>
                              <a:ext cx="179705" cy="7175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" name="Gerade Verbindung mit Pfeil 4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4245" y="0"/>
                              <a:ext cx="275590" cy="17272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3" name="Gruppieren 483"/>
                        <wpg:cNvGrpSpPr>
                          <a:grpSpLocks/>
                        </wpg:cNvGrpSpPr>
                        <wpg:grpSpPr bwMode="auto">
                          <a:xfrm>
                            <a:off x="0" y="423080"/>
                            <a:ext cx="1162050" cy="704850"/>
                            <a:chOff x="3897" y="13554"/>
                            <a:chExt cx="1830" cy="1110"/>
                          </a:xfrm>
                        </wpg:grpSpPr>
                        <wps:wsp>
                          <wps:cNvPr id="484" name="Freeform 74"/>
                          <wps:cNvSpPr>
                            <a:spLocks/>
                          </wps:cNvSpPr>
                          <wps:spPr bwMode="auto">
                            <a:xfrm>
                              <a:off x="4062" y="13617"/>
                              <a:ext cx="1474" cy="907"/>
                            </a:xfrm>
                            <a:custGeom>
                              <a:avLst/>
                              <a:gdLst>
                                <a:gd name="T0" fmla="*/ 64 w 1397"/>
                                <a:gd name="T1" fmla="*/ 277 h 893"/>
                                <a:gd name="T2" fmla="*/ 764 w 1397"/>
                                <a:gd name="T3" fmla="*/ 0 h 893"/>
                                <a:gd name="T4" fmla="*/ 1397 w 1397"/>
                                <a:gd name="T5" fmla="*/ 400 h 893"/>
                                <a:gd name="T6" fmla="*/ 688 w 1397"/>
                                <a:gd name="T7" fmla="*/ 893 h 893"/>
                                <a:gd name="T8" fmla="*/ 0 w 1397"/>
                                <a:gd name="T9" fmla="*/ 277 h 893"/>
                                <a:gd name="T10" fmla="*/ 64 w 1397"/>
                                <a:gd name="T11" fmla="*/ 277 h 8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97" h="893">
                                  <a:moveTo>
                                    <a:pt x="64" y="277"/>
                                  </a:moveTo>
                                  <a:lnTo>
                                    <a:pt x="764" y="0"/>
                                  </a:lnTo>
                                  <a:lnTo>
                                    <a:pt x="1397" y="400"/>
                                  </a:lnTo>
                                  <a:lnTo>
                                    <a:pt x="688" y="893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64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55000"/>
                              </a:srgbClr>
                            </a:solidFill>
                            <a:ln w="9525">
                              <a:solidFill>
                                <a:srgbClr val="FF0000">
                                  <a:alpha val="5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AutoShape 75"/>
                          <wps:cNvSpPr>
                            <a:spLocks noChangeArrowheads="1"/>
                          </wps:cNvSpPr>
                          <wps:spPr bwMode="auto">
                            <a:xfrm rot="59634379">
                              <a:off x="4668" y="14178"/>
                              <a:ext cx="349" cy="624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AutoShape 76"/>
                          <wps:cNvSpPr>
                            <a:spLocks noChangeArrowheads="1"/>
                          </wps:cNvSpPr>
                          <wps:spPr bwMode="auto">
                            <a:xfrm rot="12991143">
                              <a:off x="5378" y="13850"/>
                              <a:ext cx="349" cy="561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AutoShape 77"/>
                          <wps:cNvSpPr>
                            <a:spLocks noChangeArrowheads="1"/>
                          </wps:cNvSpPr>
                          <wps:spPr bwMode="auto">
                            <a:xfrm rot="63291826">
                              <a:off x="3897" y="13713"/>
                              <a:ext cx="349" cy="624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88" name="Group 78"/>
                          <wpg:cNvGrpSpPr>
                            <a:grpSpLocks/>
                          </wpg:cNvGrpSpPr>
                          <wpg:grpSpPr bwMode="auto">
                            <a:xfrm rot="4412045">
                              <a:off x="4482" y="13318"/>
                              <a:ext cx="759" cy="1232"/>
                              <a:chOff x="3134" y="13314"/>
                              <a:chExt cx="759" cy="1232"/>
                            </a:xfrm>
                          </wpg:grpSpPr>
                          <wps:wsp>
                            <wps:cNvPr id="489" name="Arc 79"/>
                            <wps:cNvSpPr>
                              <a:spLocks/>
                            </wps:cNvSpPr>
                            <wps:spPr bwMode="auto">
                              <a:xfrm rot="3880055" flipH="1">
                                <a:off x="3493" y="13519"/>
                                <a:ext cx="592" cy="182"/>
                              </a:xfrm>
                              <a:custGeom>
                                <a:avLst/>
                                <a:gdLst>
                                  <a:gd name="G0" fmla="+- 15779 0 0"/>
                                  <a:gd name="G1" fmla="+- 21600 0 0"/>
                                  <a:gd name="G2" fmla="+- 21600 0 0"/>
                                  <a:gd name="T0" fmla="*/ 0 w 31107"/>
                                  <a:gd name="T1" fmla="*/ 6849 h 21600"/>
                                  <a:gd name="T2" fmla="*/ 31107 w 31107"/>
                                  <a:gd name="T3" fmla="*/ 6381 h 21600"/>
                                  <a:gd name="T4" fmla="*/ 15779 w 3110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1107" h="21600" fill="none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</a:path>
                                  <a:path w="31107" h="21600" stroke="0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  <a:lnTo>
                                      <a:pt x="1577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" name="Arc 80"/>
                            <wps:cNvSpPr>
                              <a:spLocks/>
                            </wps:cNvSpPr>
                            <wps:spPr bwMode="auto">
                              <a:xfrm rot="6714385" flipH="1">
                                <a:off x="3506" y="14029"/>
                                <a:ext cx="592" cy="182"/>
                              </a:xfrm>
                              <a:custGeom>
                                <a:avLst/>
                                <a:gdLst>
                                  <a:gd name="G0" fmla="+- 15779 0 0"/>
                                  <a:gd name="G1" fmla="+- 21600 0 0"/>
                                  <a:gd name="G2" fmla="+- 21600 0 0"/>
                                  <a:gd name="T0" fmla="*/ 0 w 31107"/>
                                  <a:gd name="T1" fmla="*/ 6849 h 21600"/>
                                  <a:gd name="T2" fmla="*/ 31107 w 31107"/>
                                  <a:gd name="T3" fmla="*/ 6381 h 21600"/>
                                  <a:gd name="T4" fmla="*/ 15779 w 3110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1107" h="21600" fill="none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</a:path>
                                  <a:path w="31107" h="21600" stroke="0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  <a:lnTo>
                                      <a:pt x="1577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1" name="Arc 81"/>
                            <wps:cNvSpPr>
                              <a:spLocks/>
                            </wps:cNvSpPr>
                            <wps:spPr bwMode="auto">
                              <a:xfrm rot="9764494" flipH="1">
                                <a:off x="3134" y="14364"/>
                                <a:ext cx="592" cy="182"/>
                              </a:xfrm>
                              <a:custGeom>
                                <a:avLst/>
                                <a:gdLst>
                                  <a:gd name="G0" fmla="+- 15779 0 0"/>
                                  <a:gd name="G1" fmla="+- 21600 0 0"/>
                                  <a:gd name="G2" fmla="+- 21600 0 0"/>
                                  <a:gd name="T0" fmla="*/ 0 w 31107"/>
                                  <a:gd name="T1" fmla="*/ 6849 h 21600"/>
                                  <a:gd name="T2" fmla="*/ 31107 w 31107"/>
                                  <a:gd name="T3" fmla="*/ 6381 h 21600"/>
                                  <a:gd name="T4" fmla="*/ 15779 w 3110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1107" h="21600" fill="none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</a:path>
                                  <a:path w="31107" h="21600" stroke="0" extrusionOk="0">
                                    <a:moveTo>
                                      <a:pt x="0" y="6849"/>
                                    </a:moveTo>
                                    <a:cubicBezTo>
                                      <a:pt x="4084" y="2479"/>
                                      <a:pt x="9797" y="-1"/>
                                      <a:pt x="15779" y="0"/>
                                    </a:cubicBezTo>
                                    <a:cubicBezTo>
                                      <a:pt x="21534" y="0"/>
                                      <a:pt x="27051" y="2296"/>
                                      <a:pt x="31106" y="6381"/>
                                    </a:cubicBezTo>
                                    <a:lnTo>
                                      <a:pt x="1577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478" o:spid="_x0000_s1026" style="position:absolute;margin-left:138.1pt;margin-top:-.15pt;width:91.5pt;height:88.8pt;z-index:-251435008" coordsize="11620,11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">
                <v:shape id="Bild 1" o:spid="_x0000_s1027" type="#_x0000_t75" style="position:absolute;left:1433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kk23GAAAA3AAAAA8AAABkcnMvZG93bnJldi54bWxEj0FrwkAUhO8F/8PyhF5K3ShFY+oqYrHY&#10;Qw9qBY/P7Gs2mH0bsquJ/94VCj0OM/MNM1t0thJXanzpWMFwkIAgzp0uuVDws1+/piB8QNZYOSYF&#10;N/KwmPeeZphp1/KWrrtQiAhhn6ECE0KdSelzQxb9wNXE0ft1jcUQZVNI3WAb4baSoyQZS4slxwWD&#10;Na0M5efdxSr4PNSj8XeZHr+2H0ab9PRSyJaUeu53y3cQgbrwH/5rb7SCt8kUHmfi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6STbcYAAADcAAAADwAAAAAAAAAAAAAA&#10;AACfAgAAZHJzL2Rvd25yZXYueG1sUEsFBgAAAAAEAAQA9wAAAJIDAAAAAA==&#10;">
                  <v:imagedata r:id="rId11" o:title=""/>
                  <v:path arrowok="t"/>
                </v:shape>
                <v:group id="Gruppieren 480" o:spid="_x0000_s1028" style="position:absolute;left:4299;top:4572;width:4598;height:1727" coordsize="459835,172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Gerade Verbindung mit Pfeil 481" o:spid="_x0000_s1029" type="#_x0000_t32" style="position:absolute;top:6824;width:179705;height:717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UpH8UAAADcAAAADwAAAGRycy9kb3ducmV2LnhtbESPQWvCQBSE7wX/w/KE3urG0IqkrqIV&#10;xUIRTO39NftMgtm3aXaN0V/vFgSPw8x8w0xmnalES40rLSsYDiIQxJnVJecK9t+rlzEI55E1VpZJ&#10;wYUczKa9pwkm2p55R23qcxEg7BJUUHhfJ1K6rCCDbmBr4uAdbGPQB9nkUjd4DnBTyTiKRtJgyWGh&#10;wJo+CsqO6ckocOnV//zK9uvvVMWf2+V+/XZZxEo997v5OwhPnX+E7+2NVvA6HsL/mXAE5P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UpH8UAAADcAAAADwAAAAAAAAAA&#10;AAAAAAChAgAAZHJzL2Rvd25yZXYueG1sUEsFBgAAAAAEAAQA+QAAAJMDAAAAAA==&#10;" strokeweight="2.25pt">
                    <v:stroke endarrow="block"/>
                  </v:shape>
                  <v:shape id="Gerade Verbindung mit Pfeil 482" o:spid="_x0000_s1030" type="#_x0000_t32" style="position:absolute;left:184245;width:275590;height:172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m9FsUAAADcAAAADwAAAGRycy9kb3ducmV2LnhtbESPQWsCMRSE74L/IbxCb5qtLSqrUaRY&#10;2oNQtAWvz81zN7h52SZxd/vvG6HgcZiZb5jlure1aMkH41jB0zgDQVw4bbhU8P31NpqDCBFZY+2Y&#10;FPxSgPVqOFhirl3He2oPsRQJwiFHBVWMTS5lKCqyGMauIU7e2XmLMUlfSu2xS3Bby0mWTaVFw2mh&#10;woZeKyouh6tV4H+mnaHjaX+dtUZunz+Pu61+V+rxod8sQETq4z383/7QCl7mE7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m9FsUAAADcAAAADwAAAAAAAAAA&#10;AAAAAAChAgAAZHJzL2Rvd25yZXYueG1sUEsFBgAAAAAEAAQA+QAAAJMDAAAAAA==&#10;" strokeweight="1.5pt">
                    <v:stroke startarrow="oval" endarrow="block"/>
                  </v:shape>
                </v:group>
                <v:group id="Gruppieren 483" o:spid="_x0000_s1031" style="position:absolute;top:4230;width:11620;height:7049" coordorigin="3897,13554" coordsize="1830,1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74" o:spid="_x0000_s1032" style="position:absolute;left:4062;top:13617;width:1474;height:907;visibility:visible;mso-wrap-style:square;v-text-anchor:top" coordsize="1397,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AKysYA&#10;AADcAAAADwAAAGRycy9kb3ducmV2LnhtbESPQWvCQBSE7wX/w/IEb81Gm1pJXUUK0kJPpgHj7TX7&#10;mgSzb0N21eTfd4VCj8PMfMOst4NpxZV611hWMI9iEMSl1Q1XCvKv/eMKhPPIGlvLpGAkB9vN5GGN&#10;qbY3PtA185UIEHYpKqi971IpXVmTQRfZjjh4P7Y36IPsK6l7vAW4aeUijpfSYMNhocaO3moqz9nF&#10;KBiKQtvm9PyUV6cX+30ssvf956jUbDrsXkF4Gvx/+K/9oRUkqwTu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AKysYAAADcAAAADwAAAAAAAAAAAAAAAACYAgAAZHJz&#10;L2Rvd25yZXYueG1sUEsFBgAAAAAEAAQA9QAAAIsDAAAAAA==&#10;" path="m64,277l764,r633,400l688,893,,277r64,xe" fillcolor="red" strokecolor="red">
                    <v:fill opacity="35980f"/>
                    <v:stroke opacity="35980f"/>
                    <v:path arrowok="t" o:connecttype="custom" o:connectlocs="68,281;806,0;1474,406;726,907;0,281;68,281" o:connectangles="0,0,0,0,0,0"/>
                  </v:shape>
                  <v:shape id="AutoShape 75" o:spid="_x0000_s1033" type="#_x0000_t130" style="position:absolute;left:4668;top:14178;width:349;height:624;rotation:-56422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Br8QA&#10;AADcAAAADwAAAGRycy9kb3ducmV2LnhtbESPT4vCMBTE78J+h/AW9iKaVnTRrlEWQVhB8M968fZo&#10;nm2xeSlJ1PrtjSB4HGbmN8x03ppaXMn5yrKCtJ+AIM6trrhQcPhf9sYgfEDWWFsmBXfyMJ99dKaY&#10;aXvjHV33oRARwj5DBWUITSalz0sy6Pu2IY7eyTqDIUpXSO3wFuGmloMk+ZYGK44LJTa0KCk/7y9G&#10;wSrt6tF6g+5Ek+2x6lqTnpcDpb4+298fEIHa8A6/2n9awXA8gu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EQa/EAAAA3AAAAA8AAAAAAAAAAAAAAAAAmAIAAGRycy9k&#10;b3ducmV2LnhtbFBLBQYAAAAABAAEAPUAAACJAwAAAAA=&#10;" strokecolor="white"/>
                  <v:shape id="AutoShape 76" o:spid="_x0000_s1034" type="#_x0000_t130" style="position:absolute;left:5378;top:13850;width:349;height:561;rotation:-940316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6LcYA&#10;AADcAAAADwAAAGRycy9kb3ducmV2LnhtbESPQWvCQBSE7wX/w/IEL6KbtjaE6CptabEgPRhFr4/s&#10;MxuafRuyq6b/3i0IPQ4z8w2zWPW2ERfqfO1YweM0AUFcOl1zpWC/+5xkIHxA1tg4JgW/5GG1HDws&#10;MNfuylu6FKESEcI+RwUmhDaX0peGLPqpa4mjd3KdxRBlV0nd4TXCbSOfkiSVFmuOCwZbejdU/hRn&#10;q4DNQX+EzdvL0Yy/j6fCP2flZq3UaNi/zkEE6sN/+N7+0gpmWQ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z6LcYAAADcAAAADwAAAAAAAAAAAAAAAACYAgAAZHJz&#10;L2Rvd25yZXYueG1sUEsFBgAAAAAEAAQA9QAAAIsDAAAAAA==&#10;" strokecolor="white"/>
                  <v:shape id="AutoShape 77" o:spid="_x0000_s1035" type="#_x0000_t130" style="position:absolute;left:3897;top:13713;width:349;height:624;rotation:-16473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ht8UA&#10;AADcAAAADwAAAGRycy9kb3ducmV2LnhtbESPzWrDMBCE74G+g9hCb4nc0vzgWg6lpMHkEuqW5LpY&#10;W9tEWhlLdZy3jwKBHoeZ+YbJ1qM1YqDet44VPM8SEMSV0y3XCn6+P6crED4gazSOScGFPKzzh0mG&#10;qXZn/qKhDLWIEPYpKmhC6FIpfdWQRT9zHXH0fl1vMUTZ11L3eI5wa+RLkiykxZbjQoMdfTRUnco/&#10;q8CcjhfebgbcLYv5vjh0CRZmo9TT4/j+BiLQGP7D93ahFbyulnA7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4eG3xQAAANwAAAAPAAAAAAAAAAAAAAAAAJgCAABkcnMv&#10;ZG93bnJldi54bWxQSwUGAAAAAAQABAD1AAAAigMAAAAA&#10;" strokecolor="white"/>
                  <v:group id="Group 78" o:spid="_x0000_s1036" style="position:absolute;left:4482;top:13318;width:759;height:1232;rotation:4819130fd" coordorigin="3134,13314" coordsize="759,1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YCsAAAADcAAAADwAAAGRycy9kb3ducmV2LnhtbERPzWoCMRC+F3yHMIK3&#10;mu1ii26NooLSW6n6AONmulmaTNYkruvbN4dCjx/f/3I9OCt6CrH1rOBlWoAgrr1uuVFwPu2f5yBi&#10;QtZoPZOCB0VYr0ZPS6y0v/MX9cfUiBzCsUIFJqWukjLWhhzGqe+IM/ftg8OUYWikDnjP4c7Ksije&#10;pMOWc4PBjnaG6p/jzSlor2Wgnbts7eLVnG+DPaT+s1RqMh427yASDelf/Of+0Apm87w2n8lHQK5+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g6pgKwAAAANwAAAAPAAAA&#10;AAAAAAAAAAAAAKoCAABkcnMvZG93bnJldi54bWxQSwUGAAAAAAQABAD6AAAAlwMAAAAA&#10;">
                    <v:shape id="Arc 79" o:spid="_x0000_s1037" style="position:absolute;left:3493;top:13519;width:592;height:182;rotation:-4238055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5GsYA&#10;AADcAAAADwAAAGRycy9kb3ducmV2LnhtbESPQWvCQBSE70L/w/KE3nRjtKKpq1ShUPVUWxFvz+xr&#10;Etx9G7LbmP77rlDocZiZb5jFqrNGtNT4yrGC0TABQZw7XXGh4PPjdTAD4QOyRuOYFPyQh9XyobfA&#10;TLsbv1N7CIWIEPYZKihDqDMpfV6SRT90NXH0vlxjMUTZFFI3eItwa2SaJFNpseK4UGJNm5Ly6+Hb&#10;KjBTt96nl9OuvZptejyPx0++OCn12O9enkEE6sJ/+K/9phVMZnO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G5GsYAAADcAAAADwAAAAAAAAAAAAAAAACYAgAAZHJz&#10;L2Rvd25yZXYueG1sUEsFBgAAAAAEAAQA9QAAAIsDAAAAAA==&#10;" path="m,6849nfc4084,2479,9797,-1,15779,v5755,,11272,2296,15327,6381em,6849nsc4084,2479,9797,-1,15779,v5755,,11272,2296,15327,6381l15779,21600,,6849xe" filled="f" strokeweight="2.25pt">
                      <v:path arrowok="t" o:extrusionok="f" o:connecttype="custom" o:connectlocs="0,58;592,54;300,182" o:connectangles="0,0,0"/>
                    </v:shape>
                    <v:shape id="Arc 80" o:spid="_x0000_s1038" style="position:absolute;left:3506;top:14029;width:592;height:182;rotation:-7333899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4dsMA&#10;AADcAAAADwAAAGRycy9kb3ducmV2LnhtbERPTWvCQBC9F/wPywi9FN1YREx0lSJYg2ihUcTjkB2T&#10;0OxsyG5j/PfuodDj430v172pRUetqywrmIwjEMS51RUXCs6n7WgOwnlkjbVlUvAgB+vV4GWJibZ3&#10;/qYu84UIIewSVFB63yRSurwkg25sG+LA3Wxr0AfYFlK3eA/hppbvUTSTBisODSU2tCkp/8l+jYL9&#10;9TPb6W5/TLdxepofuq9LnL0p9TrsPxYgPPX+X/znTrWCaRzmhzPh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T4dsMAAADcAAAADwAAAAAAAAAAAAAAAACYAgAAZHJzL2Rv&#10;d25yZXYueG1sUEsFBgAAAAAEAAQA9QAAAIgDAAAAAA==&#10;" path="m,6849nfc4084,2479,9797,-1,15779,v5755,,11272,2296,15327,6381em,6849nsc4084,2479,9797,-1,15779,v5755,,11272,2296,15327,6381l15779,21600,,6849xe" filled="f" strokeweight="2.25pt">
                      <v:path arrowok="t" o:extrusionok="f" o:connecttype="custom" o:connectlocs="0,58;592,54;300,182" o:connectangles="0,0,0"/>
                    </v:shape>
                    <v:shape id="Arc 81" o:spid="_x0000_s1039" style="position:absolute;left:3134;top:14364;width:592;height:182;rotation:-10665431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BNOcUA&#10;AADcAAAADwAAAGRycy9kb3ducmV2LnhtbESPX0vDQBDE3wW/w7GCb/bSIlpjr0WKgbzaP6JvS25N&#10;grm9cLdNUz99r1DwcZiZ3zCL1eg6NVCIrWcD00kGirjytuXawG5bPMxBRUG22HkmAyeKsFre3iww&#10;t/7IHzRspFYJwjFHA41In2sdq4YcxonviZP344NDSTLU2gY8Jrjr9CzLnrTDltNCgz2tG6p+Nwdn&#10;oCzbUAoe5if5Kp7/9u/fn0PRG3N/N769ghIa5T98bZfWwOPLFC5n0hHQy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E05xQAAANwAAAAPAAAAAAAAAAAAAAAAAJgCAABkcnMv&#10;ZG93bnJldi54bWxQSwUGAAAAAAQABAD1AAAAigMAAAAA&#10;" path="m,6849nfc4084,2479,9797,-1,15779,v5755,,11272,2296,15327,6381em,6849nsc4084,2479,9797,-1,15779,v5755,,11272,2296,15327,6381l15779,21600,,6849xe" filled="f" strokeweight="2.25pt">
                      <v:path arrowok="t" o:extrusionok="f" o:connecttype="custom" o:connectlocs="0,58;592,54;300,182" o:connectangles="0,0,0"/>
                    </v:shape>
                  </v:group>
                </v:group>
              </v:group>
            </w:pict>
          </mc:Fallback>
        </mc:AlternateContent>
      </w:r>
      <w:r w:rsidR="002D5AA9"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3FB5EC91" wp14:editId="41416006">
                <wp:simplePos x="0" y="0"/>
                <wp:positionH relativeFrom="column">
                  <wp:posOffset>4395470</wp:posOffset>
                </wp:positionH>
                <wp:positionV relativeFrom="paragraph">
                  <wp:posOffset>6350</wp:posOffset>
                </wp:positionV>
                <wp:extent cx="1009650" cy="949325"/>
                <wp:effectExtent l="19050" t="0" r="0" b="79375"/>
                <wp:wrapNone/>
                <wp:docPr id="492" name="Gruppieren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949325"/>
                          <a:chOff x="0" y="0"/>
                          <a:chExt cx="1009650" cy="949325"/>
                        </a:xfrm>
                      </wpg:grpSpPr>
                      <pic:pic xmlns:pic="http://schemas.openxmlformats.org/drawingml/2006/picture">
                        <pic:nvPicPr>
                          <pic:cNvPr id="493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494" name="Gruppieren 494"/>
                        <wpg:cNvGrpSpPr/>
                        <wpg:grpSpPr>
                          <a:xfrm>
                            <a:off x="419100" y="466725"/>
                            <a:ext cx="125095" cy="341630"/>
                            <a:chOff x="0" y="0"/>
                            <a:chExt cx="125095" cy="341630"/>
                          </a:xfrm>
                        </wpg:grpSpPr>
                        <wps:wsp>
                          <wps:cNvPr id="495" name="Gerade Verbindung mit Pfeil 4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0"/>
                              <a:ext cx="125095" cy="12446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Gerade Verbindung mit Pfeil 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3825" y="0"/>
                              <a:ext cx="0" cy="34163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7" name="Gruppieren 497"/>
                        <wpg:cNvGrpSpPr>
                          <a:grpSpLocks/>
                        </wpg:cNvGrpSpPr>
                        <wpg:grpSpPr bwMode="auto">
                          <a:xfrm>
                            <a:off x="0" y="438150"/>
                            <a:ext cx="659765" cy="511175"/>
                            <a:chOff x="7746" y="13588"/>
                            <a:chExt cx="1039" cy="805"/>
                          </a:xfrm>
                        </wpg:grpSpPr>
                        <wps:wsp>
                          <wps:cNvPr id="498" name="Freeform 60"/>
                          <wps:cNvSpPr>
                            <a:spLocks/>
                          </wps:cNvSpPr>
                          <wps:spPr bwMode="auto">
                            <a:xfrm>
                              <a:off x="8057" y="13588"/>
                              <a:ext cx="540" cy="766"/>
                            </a:xfrm>
                            <a:custGeom>
                              <a:avLst/>
                              <a:gdLst>
                                <a:gd name="T0" fmla="*/ 18 w 540"/>
                                <a:gd name="T1" fmla="*/ 536 h 766"/>
                                <a:gd name="T2" fmla="*/ 540 w 540"/>
                                <a:gd name="T3" fmla="*/ 0 h 766"/>
                                <a:gd name="T4" fmla="*/ 535 w 540"/>
                                <a:gd name="T5" fmla="*/ 766 h 766"/>
                                <a:gd name="T6" fmla="*/ 0 w 540"/>
                                <a:gd name="T7" fmla="*/ 588 h 766"/>
                                <a:gd name="T8" fmla="*/ 18 w 540"/>
                                <a:gd name="T9" fmla="*/ 536 h 7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0" h="766">
                                  <a:moveTo>
                                    <a:pt x="18" y="536"/>
                                  </a:moveTo>
                                  <a:lnTo>
                                    <a:pt x="540" y="0"/>
                                  </a:lnTo>
                                  <a:lnTo>
                                    <a:pt x="535" y="766"/>
                                  </a:lnTo>
                                  <a:lnTo>
                                    <a:pt x="0" y="588"/>
                                  </a:lnTo>
                                  <a:lnTo>
                                    <a:pt x="18" y="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>
                                <a:alpha val="55000"/>
                              </a:srgbClr>
                            </a:solidFill>
                            <a:ln w="9525">
                              <a:solidFill>
                                <a:srgbClr val="FF0000">
                                  <a:alpha val="55000"/>
                                </a:srgb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AutoShape 61"/>
                          <wps:cNvSpPr>
                            <a:spLocks noChangeArrowheads="1"/>
                          </wps:cNvSpPr>
                          <wps:spPr bwMode="auto">
                            <a:xfrm rot="105249939">
                              <a:off x="7854" y="13983"/>
                              <a:ext cx="302" cy="518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Arc 62"/>
                          <wps:cNvSpPr>
                            <a:spLocks/>
                          </wps:cNvSpPr>
                          <wps:spPr bwMode="auto">
                            <a:xfrm rot="12742485" flipH="1">
                              <a:off x="8002" y="14053"/>
                              <a:ext cx="425" cy="170"/>
                            </a:xfrm>
                            <a:custGeom>
                              <a:avLst/>
                              <a:gdLst>
                                <a:gd name="G0" fmla="+- 15779 0 0"/>
                                <a:gd name="G1" fmla="+- 21600 0 0"/>
                                <a:gd name="G2" fmla="+- 21600 0 0"/>
                                <a:gd name="T0" fmla="*/ 0 w 29129"/>
                                <a:gd name="T1" fmla="*/ 6849 h 21600"/>
                                <a:gd name="T2" fmla="*/ 29129 w 29129"/>
                                <a:gd name="T3" fmla="*/ 4619 h 21600"/>
                                <a:gd name="T4" fmla="*/ 15779 w 29129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129" h="21600" fill="none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0620" y="0"/>
                                    <a:pt x="25322" y="1626"/>
                                    <a:pt x="29128" y="4619"/>
                                  </a:cubicBezTo>
                                </a:path>
                                <a:path w="29129" h="21600" stroke="0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0620" y="0"/>
                                    <a:pt x="25322" y="1626"/>
                                    <a:pt x="29128" y="4619"/>
                                  </a:cubicBezTo>
                                  <a:lnTo>
                                    <a:pt x="1577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Arc 63"/>
                          <wps:cNvSpPr>
                            <a:spLocks/>
                          </wps:cNvSpPr>
                          <wps:spPr bwMode="auto">
                            <a:xfrm rot="10681421" flipH="1">
                              <a:off x="8360" y="14214"/>
                              <a:ext cx="425" cy="113"/>
                            </a:xfrm>
                            <a:custGeom>
                              <a:avLst/>
                              <a:gdLst>
                                <a:gd name="G0" fmla="+- 15779 0 0"/>
                                <a:gd name="G1" fmla="+- 21600 0 0"/>
                                <a:gd name="G2" fmla="+- 21600 0 0"/>
                                <a:gd name="T0" fmla="*/ 0 w 29129"/>
                                <a:gd name="T1" fmla="*/ 6849 h 21600"/>
                                <a:gd name="T2" fmla="*/ 29129 w 29129"/>
                                <a:gd name="T3" fmla="*/ 4619 h 21600"/>
                                <a:gd name="T4" fmla="*/ 15779 w 29129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9129" h="21600" fill="none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0620" y="0"/>
                                    <a:pt x="25322" y="1626"/>
                                    <a:pt x="29128" y="4619"/>
                                  </a:cubicBezTo>
                                </a:path>
                                <a:path w="29129" h="21600" stroke="0" extrusionOk="0">
                                  <a:moveTo>
                                    <a:pt x="0" y="6849"/>
                                  </a:moveTo>
                                  <a:cubicBezTo>
                                    <a:pt x="4084" y="2479"/>
                                    <a:pt x="9797" y="-1"/>
                                    <a:pt x="15779" y="0"/>
                                  </a:cubicBezTo>
                                  <a:cubicBezTo>
                                    <a:pt x="20620" y="0"/>
                                    <a:pt x="25322" y="1626"/>
                                    <a:pt x="29128" y="4619"/>
                                  </a:cubicBezTo>
                                  <a:lnTo>
                                    <a:pt x="1577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492" o:spid="_x0000_s1026" style="position:absolute;margin-left:346.1pt;margin-top:.5pt;width:79.5pt;height:74.75pt;z-index:251878400" coordsize="10096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">
                <v:shape id="Bild 1" o:spid="_x0000_s1027" type="#_x0000_t75" style="position:absolute;left:762;width:9334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AQn3GAAAA3AAAAA8AAABkcnMvZG93bnJldi54bWxEj09rwkAUxO8Fv8PyhF6KbqpFYnSVorTY&#10;Qw/+A4/P7DMbzL4N2a2J394tFHocZuY3zHzZ2UrcqPGlYwWvwwQEce50yYWCw/5jkILwAVlj5ZgU&#10;3MnDctF7mmOmXctbuu1CISKEfYYKTAh1JqXPDVn0Q1cTR+/iGoshyqaQusE2wm0lR0kykRZLjgsG&#10;a1oZyq+7H6vg81iPJt9levraro026fmlkC0p9dzv3mcgAnXhP/zX3mgFb9Mx/J6JR0A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kBCfcYAAADcAAAADwAAAAAAAAAAAAAA&#10;AACfAgAAZHJzL2Rvd25yZXYueG1sUEsFBgAAAAAEAAQA9wAAAJIDAAAAAA==&#10;">
                  <v:imagedata r:id="rId11" o:title=""/>
                  <v:path arrowok="t"/>
                </v:shape>
                <v:group id="Gruppieren 494" o:spid="_x0000_s1028" style="position:absolute;left:4191;top:4667;width:1250;height:3416" coordsize="125095,341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Gerade Verbindung mit Pfeil 495" o:spid="_x0000_s1029" type="#_x0000_t32" style="position:absolute;width:125095;height:1244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e5wcYAAADcAAAADwAAAGRycy9kb3ducmV2LnhtbESPQWvCQBSE7wX/w/IEb3Vj0GJTV2kV&#10;SwsimNr7M/tMgtm3MbvG2F/fLRQ8DjPzDTNbdKYSLTWutKxgNIxAEGdWl5wr2H+tH6cgnEfWWFkm&#10;BTdysJj3HmaYaHvlHbWpz0WAsEtQQeF9nUjpsoIMuqGtiYN3tI1BH2STS93gNcBNJeMoepIGSw4L&#10;Bda0LCg7pRejwKU//vsg2835UsWf29X+fXJ7i5Ua9LvXFxCeOn8P/7c/tILx8wT+zoQj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XucHGAAAA3AAAAA8AAAAAAAAA&#10;AAAAAAAAoQIAAGRycy9kb3ducmV2LnhtbFBLBQYAAAAABAAEAPkAAACUAwAAAAA=&#10;" strokeweight="2.25pt">
                    <v:stroke endarrow="block"/>
                  </v:shape>
                  <v:shape id="Gerade Verbindung mit Pfeil 496" o:spid="_x0000_s1030" type="#_x0000_t32" style="position:absolute;left:123825;width:0;height:341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styMYAAADcAAAADwAAAGRycy9kb3ducmV2LnhtbESPT0sDMRTE74LfITzBm81qy9pumxYp&#10;lXoQSv9Ar6+b525w87Im6e767Y0geBxm5jfMYjXYRnTkg3Gs4HGUgSAunTZcKTgdXx+mIEJE1tg4&#10;JgXfFGC1vL1ZYKFdz3vqDrESCcKhQAV1jG0hZShrshhGriVO3ofzFmOSvpLaY5/gtpFPWZZLi4bT&#10;Qo0trWsqPw9Xq8B/5b2h82V/fe6M3Ix35/eN3ip1fze8zEFEGuJ/+K/9phVMZjn8nklH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bLcjGAAAA3AAAAA8AAAAAAAAA&#10;AAAAAAAAoQIAAGRycy9kb3ducmV2LnhtbFBLBQYAAAAABAAEAPkAAACUAwAAAAA=&#10;" strokeweight="1.5pt">
                    <v:stroke startarrow="oval" endarrow="block"/>
                  </v:shape>
                </v:group>
                <v:group id="Gruppieren 497" o:spid="_x0000_s1031" style="position:absolute;top:4381;width:6597;height:5112" coordorigin="7746,13588" coordsize="1039,8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60" o:spid="_x0000_s1032" style="position:absolute;left:8057;top:13588;width:540;height:766;visibility:visible;mso-wrap-style:square;v-text-anchor:top" coordsize="540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nWMQA&#10;AADcAAAADwAAAGRycy9kb3ducmV2LnhtbERPTWvCQBC9C/0PyxR6qxtLE2J0lWI19FAojV68jdkx&#10;CWZnQ3abpP++eyh4fLzv9XYyrRiod41lBYt5BIK4tLrhSsHpeHhOQTiPrLG1TAp+ycF28zBbY6bt&#10;yN80FL4SIYRdhgpq77tMSlfWZNDNbUccuKvtDfoA+0rqHscQblr5EkWJNNhwaKixo11N5a34MQo+&#10;KR/Ph/17nCdpIW+7r9he9p1ST4/T2wqEp8nfxf/uD63gdRnWhjPh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Z1jEAAAA3AAAAA8AAAAAAAAAAAAAAAAAmAIAAGRycy9k&#10;b3ducmV2LnhtbFBLBQYAAAAABAAEAPUAAACJAwAAAAA=&#10;" path="m18,536l540,r-5,766l,588,18,536xe" fillcolor="red" strokecolor="red">
                    <v:fill opacity="35980f"/>
                    <v:stroke opacity="35980f"/>
                    <v:path arrowok="t" o:connecttype="custom" o:connectlocs="18,536;540,0;535,766;0,588;18,536" o:connectangles="0,0,0,0,0"/>
                  </v:shape>
                  <v:shape id="AutoShape 61" o:spid="_x0000_s1033" type="#_x0000_t130" style="position:absolute;left:7854;top:13983;width:302;height:518;rotation:-30038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EvcMA&#10;AADcAAAADwAAAGRycy9kb3ducmV2LnhtbESP3YrCMBCF7wXfIYzgnaYrq2y7RlFhQUQEu4W9HZqx&#10;LdtMShO1+vRGELw8fOeHM192phYXal1lWcHHOAJBnFtdcaEg+/0ZfYFwHlljbZkU3MjBctHvzTHR&#10;9spHuqS+EKGEXYIKSu+bREqXl2TQjW1DHNjJtgZ9kG0hdYvXUG5qOYmimTRYcVgosaFNSfl/ejYK&#10;9qe/rNnV6Tab5ofucJ8Esj4qNRx0q28Qnjr/Nr/SW63gM47h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BEvcMAAADcAAAADwAAAAAAAAAAAAAAAACYAgAAZHJzL2Rv&#10;d25yZXYueG1sUEsFBgAAAAAEAAQA9QAAAIgDAAAAAA==&#10;" strokecolor="white"/>
                  <v:shape id="Arc 62" o:spid="_x0000_s1034" style="position:absolute;left:8002;top:14053;width:425;height:170;rotation:9674768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OBf8AA&#10;AADcAAAADwAAAGRycy9kb3ducmV2LnhtbERPzUrDQBC+C77DMoIXaXdVGiR2W0pF8ODFmAcYstMk&#10;mJ1Js2Ma3949CB4/vv/tfomDmWlKvbCH+7UDQ9xI6Ln1UH++rp7AJEUOOAiThx9KsN9dX22xDHLh&#10;D5orbU0O4VSih051LK1NTUcR01pG4sydZIqoGU6tDRNecngc7INzhY3Yc27ocKRjR81X9R09HB/f&#10;q1pnaTYvtYQ7cYUWy9n725vl8AxGadF/8Z/7LXjYuDw/n8lHw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OBf8AAAADcAAAADwAAAAAAAAAAAAAAAACYAgAAZHJzL2Rvd25y&#10;ZXYueG1sUEsFBgAAAAAEAAQA9QAAAIUDAAAAAA==&#10;" path="m,6849nfc4084,2479,9797,-1,15779,v4841,,9543,1626,13349,4619em,6849nsc4084,2479,9797,-1,15779,v4841,,9543,1626,13349,4619l15779,21600,,6849xe" filled="f" strokeweight="2.25pt">
                    <v:path arrowok="t" o:extrusionok="f" o:connecttype="custom" o:connectlocs="0,54;425,36;230,170" o:connectangles="0,0,0"/>
                  </v:shape>
                  <v:shape id="Arc 63" o:spid="_x0000_s1035" style="position:absolute;left:8360;top:14214;width:425;height:113;rotation:-11666960fd;flip:x;visibility:visible;mso-wrap-style:square;v-text-anchor:top" coordsize="2912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8sc8YA&#10;AADcAAAADwAAAGRycy9kb3ducmV2LnhtbESPQWvCQBSE70L/w/IK3nSTglZSV5FCRTyI2kDb2yP7&#10;mk3Nvk2zq0Z/vSsUehxm5htmOu9sLU7U+sqxgnSYgCAunK64VJC/vw0mIHxA1lg7JgUX8jCfPfSm&#10;mGl35h2d9qEUEcI+QwUmhCaT0heGLPqha4ij9+1aiyHKtpS6xXOE21o+JclYWqw4Lhhs6NVQcdgf&#10;rYKPdLtbLTHfrJ8njJ9f11/z49ZK9R+7xQuIQF34D/+1V1rBKEnhfiYe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8sc8YAAADcAAAADwAAAAAAAAAAAAAAAACYAgAAZHJz&#10;L2Rvd25yZXYueG1sUEsFBgAAAAAEAAQA9QAAAIsDAAAAAA==&#10;" path="m,6849nfc4084,2479,9797,-1,15779,v4841,,9543,1626,13349,4619em,6849nsc4084,2479,9797,-1,15779,v4841,,9543,1626,13349,4619l15779,21600,,6849xe" filled="f" strokeweight="2.25pt">
                    <v:path arrowok="t" o:extrusionok="f" o:connecttype="custom" o:connectlocs="0,36;425,24;230,113" o:connectangles="0,0,0"/>
                  </v:shape>
                </v:group>
              </v:group>
            </w:pict>
          </mc:Fallback>
        </mc:AlternateContent>
      </w:r>
    </w:p>
    <w:p w:rsidR="002D5AA9" w:rsidRDefault="002D5AA9" w:rsidP="002D5AA9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40DAEDC" wp14:editId="1BF9D7E2">
                <wp:simplePos x="0" y="0"/>
                <wp:positionH relativeFrom="column">
                  <wp:posOffset>2155986</wp:posOffset>
                </wp:positionH>
                <wp:positionV relativeFrom="paragraph">
                  <wp:posOffset>86995</wp:posOffset>
                </wp:positionV>
                <wp:extent cx="497840" cy="782320"/>
                <wp:effectExtent l="0" t="0" r="26670" b="64770"/>
                <wp:wrapNone/>
                <wp:docPr id="502" name="Gruppieren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3907548">
                          <a:off x="0" y="0"/>
                          <a:ext cx="497840" cy="782320"/>
                          <a:chOff x="2894" y="13584"/>
                          <a:chExt cx="759" cy="1232"/>
                        </a:xfrm>
                      </wpg:grpSpPr>
                      <wps:wsp>
                        <wps:cNvPr id="503" name="Arc 48"/>
                        <wps:cNvSpPr>
                          <a:spLocks/>
                        </wps:cNvSpPr>
                        <wps:spPr bwMode="auto">
                          <a:xfrm rot="3880055" flipH="1">
                            <a:off x="3253" y="13789"/>
                            <a:ext cx="592" cy="182"/>
                          </a:xfrm>
                          <a:custGeom>
                            <a:avLst/>
                            <a:gdLst>
                              <a:gd name="G0" fmla="+- 15779 0 0"/>
                              <a:gd name="G1" fmla="+- 21600 0 0"/>
                              <a:gd name="G2" fmla="+- 21600 0 0"/>
                              <a:gd name="T0" fmla="*/ 0 w 31107"/>
                              <a:gd name="T1" fmla="*/ 6849 h 21600"/>
                              <a:gd name="T2" fmla="*/ 31107 w 31107"/>
                              <a:gd name="T3" fmla="*/ 6381 h 21600"/>
                              <a:gd name="T4" fmla="*/ 15779 w 3110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107" h="21600" fill="none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1534" y="0"/>
                                  <a:pt x="27051" y="2296"/>
                                  <a:pt x="31106" y="6381"/>
                                </a:cubicBezTo>
                              </a:path>
                              <a:path w="31107" h="21600" stroke="0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1534" y="0"/>
                                  <a:pt x="27051" y="2296"/>
                                  <a:pt x="31106" y="6381"/>
                                </a:cubicBezTo>
                                <a:lnTo>
                                  <a:pt x="1577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Arc 49"/>
                        <wps:cNvSpPr>
                          <a:spLocks/>
                        </wps:cNvSpPr>
                        <wps:spPr bwMode="auto">
                          <a:xfrm rot="6714385" flipH="1">
                            <a:off x="3266" y="14299"/>
                            <a:ext cx="592" cy="182"/>
                          </a:xfrm>
                          <a:custGeom>
                            <a:avLst/>
                            <a:gdLst>
                              <a:gd name="G0" fmla="+- 15779 0 0"/>
                              <a:gd name="G1" fmla="+- 21600 0 0"/>
                              <a:gd name="G2" fmla="+- 21600 0 0"/>
                              <a:gd name="T0" fmla="*/ 0 w 31107"/>
                              <a:gd name="T1" fmla="*/ 6849 h 21600"/>
                              <a:gd name="T2" fmla="*/ 31107 w 31107"/>
                              <a:gd name="T3" fmla="*/ 6381 h 21600"/>
                              <a:gd name="T4" fmla="*/ 15779 w 3110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107" h="21600" fill="none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1534" y="0"/>
                                  <a:pt x="27051" y="2296"/>
                                  <a:pt x="31106" y="6381"/>
                                </a:cubicBezTo>
                              </a:path>
                              <a:path w="31107" h="21600" stroke="0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1534" y="0"/>
                                  <a:pt x="27051" y="2296"/>
                                  <a:pt x="31106" y="6381"/>
                                </a:cubicBezTo>
                                <a:lnTo>
                                  <a:pt x="1577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Arc 50"/>
                        <wps:cNvSpPr>
                          <a:spLocks/>
                        </wps:cNvSpPr>
                        <wps:spPr bwMode="auto">
                          <a:xfrm rot="9764494" flipH="1">
                            <a:off x="2894" y="14634"/>
                            <a:ext cx="592" cy="182"/>
                          </a:xfrm>
                          <a:custGeom>
                            <a:avLst/>
                            <a:gdLst>
                              <a:gd name="G0" fmla="+- 15779 0 0"/>
                              <a:gd name="G1" fmla="+- 21600 0 0"/>
                              <a:gd name="G2" fmla="+- 21600 0 0"/>
                              <a:gd name="T0" fmla="*/ 0 w 31107"/>
                              <a:gd name="T1" fmla="*/ 6849 h 21600"/>
                              <a:gd name="T2" fmla="*/ 31107 w 31107"/>
                              <a:gd name="T3" fmla="*/ 6381 h 21600"/>
                              <a:gd name="T4" fmla="*/ 15779 w 3110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107" h="21600" fill="none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1534" y="0"/>
                                  <a:pt x="27051" y="2296"/>
                                  <a:pt x="31106" y="6381"/>
                                </a:cubicBezTo>
                              </a:path>
                              <a:path w="31107" h="21600" stroke="0" extrusionOk="0">
                                <a:moveTo>
                                  <a:pt x="0" y="6849"/>
                                </a:moveTo>
                                <a:cubicBezTo>
                                  <a:pt x="4084" y="2479"/>
                                  <a:pt x="9797" y="-1"/>
                                  <a:pt x="15779" y="0"/>
                                </a:cubicBezTo>
                                <a:cubicBezTo>
                                  <a:pt x="21534" y="0"/>
                                  <a:pt x="27051" y="2296"/>
                                  <a:pt x="31106" y="6381"/>
                                </a:cubicBezTo>
                                <a:lnTo>
                                  <a:pt x="1577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502" o:spid="_x0000_s1026" style="position:absolute;margin-left:169.75pt;margin-top:6.85pt;width:39.2pt;height:61.6pt;rotation:4268084fd;z-index:251876352" coordorigin="2894,13584" coordsize="759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">
                <v:shape id="Arc 48" o:spid="_x0000_s1027" style="position:absolute;left:3253;top:13789;width:592;height:182;rotation:-4238055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uCN8YA&#10;AADcAAAADwAAAGRycy9kb3ducmV2LnhtbESPT2vCQBTE74V+h+UVvNVNExSJrlKFQrWn+gfx9sw+&#10;k+Du25BdY/rtu4WCx2FmfsPMFr01oqPW144VvA0TEMSF0zWXCva7j9cJCB+QNRrHpOCHPCzmz08z&#10;zLW78zd121CKCGGfo4IqhCaX0hcVWfRD1xBH7+JaiyHKtpS6xXuEWyPTJBlLizXHhQobWlVUXLc3&#10;q8CM3fIrPR833dWs08Mpy0a+PCo1eOnfpyAC9eER/m9/agWjJIO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uCN8YAAADcAAAADwAAAAAAAAAAAAAAAACYAgAAZHJz&#10;L2Rvd25yZXYueG1sUEsFBgAAAAAEAAQA9QAAAIsDAAAAAA==&#10;" path="m,6849nfc4084,2479,9797,-1,15779,v5755,,11272,2296,15327,6381em,6849nsc4084,2479,9797,-1,15779,v5755,,11272,2296,15327,6381l15779,21600,,6849xe" filled="f" strokeweight="2.25pt">
                  <v:path arrowok="t" o:extrusionok="f" o:connecttype="custom" o:connectlocs="0,58;592,54;300,182" o:connectangles="0,0,0"/>
                </v:shape>
                <v:shape id="Arc 49" o:spid="_x0000_s1028" style="position:absolute;left:3266;top:14299;width:592;height:182;rotation:-7333899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kb8cA&#10;AADcAAAADwAAAGRycy9kb3ducmV2LnhtbESPQWvCQBSE70L/w/IKvZS6sWjR6CpFUINYwVhKj4/s&#10;MwnNvg3ZNcZ/7woFj8PMfMPMFp2pREuNKy0rGPQjEMSZ1SXnCr6Pq7cxCOeRNVaWScGVHCzmT70Z&#10;xtpe+EBt6nMRIOxiVFB4X8dSuqwgg65va+LgnWxj0AfZ5FI3eAlwU8n3KPqQBksOCwXWtCwo+0vP&#10;RsH2d51udLv9SlaT5DjetfufSfqq1Mtz9zkF4anzj/B/O9EKRtEQ7mfC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UZG/HAAAA3AAAAA8AAAAAAAAAAAAAAAAAmAIAAGRy&#10;cy9kb3ducmV2LnhtbFBLBQYAAAAABAAEAPUAAACMAwAAAAA=&#10;" path="m,6849nfc4084,2479,9797,-1,15779,v5755,,11272,2296,15327,6381em,6849nsc4084,2479,9797,-1,15779,v5755,,11272,2296,15327,6381l15779,21600,,6849xe" filled="f" strokeweight="2.25pt">
                  <v:path arrowok="t" o:extrusionok="f" o:connecttype="custom" o:connectlocs="0,58;592,54;300,182" o:connectangles="0,0,0"/>
                </v:shape>
                <v:shape id="Arc 50" o:spid="_x0000_s1029" style="position:absolute;left:2894;top:14634;width:592;height:182;rotation:-10665431fd;flip:x;visibility:visible;mso-wrap-style:square;v-text-anchor:top" coordsize="3110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DRIMQA&#10;AADcAAAADwAAAGRycy9kb3ducmV2LnhtbESPQWvCQBSE74X+h+UVeqsbC1ZJXUXEQK61WtrbI/ua&#10;hGbfht1njP313YLgcZiZb5jlenSdGijE1rOB6SQDRVx523Jt4PBePC1ARUG22HkmAxeKsF7d3y0x&#10;t/7MbzTspVYJwjFHA41In2sdq4YcxonviZP37YNDSTLU2gY8J7jr9HOWvWiHLaeFBnvaNlT97E/O&#10;QFm2oRQ8LS7yWcx/j7uvj6HojXl8GDevoIRGuYWv7dIamGUz+D+Tj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w0SDEAAAA3AAAAA8AAAAAAAAAAAAAAAAAmAIAAGRycy9k&#10;b3ducmV2LnhtbFBLBQYAAAAABAAEAPUAAACJAwAAAAA=&#10;" path="m,6849nfc4084,2479,9797,-1,15779,v5755,,11272,2296,15327,6381em,6849nsc4084,2479,9797,-1,15779,v5755,,11272,2296,15327,6381l15779,21600,,6849xe" filled="f" strokeweight="2.25pt">
                  <v:path arrowok="t" o:extrusionok="f" o:connecttype="custom" o:connectlocs="0,58;592,54;300,182" o:connectangles="0,0,0"/>
                </v:shape>
              </v:group>
            </w:pict>
          </mc:Fallback>
        </mc:AlternateContent>
      </w:r>
    </w:p>
    <w:p w:rsidR="002D5AA9" w:rsidRDefault="002D5AA9" w:rsidP="002D5AA9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873280" behindDoc="0" locked="0" layoutInCell="1" allowOverlap="1" wp14:anchorId="5ADBC826" wp14:editId="3C9A4BD9">
            <wp:simplePos x="0" y="0"/>
            <wp:positionH relativeFrom="column">
              <wp:posOffset>1123950</wp:posOffset>
            </wp:positionH>
            <wp:positionV relativeFrom="paragraph">
              <wp:posOffset>9230995</wp:posOffset>
            </wp:positionV>
            <wp:extent cx="935990" cy="935990"/>
            <wp:effectExtent l="19050" t="0" r="0" b="0"/>
            <wp:wrapNone/>
            <wp:docPr id="509" name="Bild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AA9" w:rsidRDefault="002D5AA9" w:rsidP="002D5AA9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65C88D8" wp14:editId="26FA851C">
                <wp:simplePos x="0" y="0"/>
                <wp:positionH relativeFrom="column">
                  <wp:posOffset>2662394</wp:posOffset>
                </wp:positionH>
                <wp:positionV relativeFrom="paragraph">
                  <wp:posOffset>85725</wp:posOffset>
                </wp:positionV>
                <wp:extent cx="225425" cy="396240"/>
                <wp:effectExtent l="152400" t="95250" r="60325" b="22860"/>
                <wp:wrapNone/>
                <wp:docPr id="506" name="Flussdiagramm: Gespeicherte Daten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026885">
                          <a:off x="0" y="0"/>
                          <a:ext cx="225425" cy="396240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ussdiagramm: Gespeicherte Daten 506" o:spid="_x0000_s1026" type="#_x0000_t130" style="position:absolute;margin-left:209.65pt;margin-top:6.75pt;width:17.75pt;height:31.2pt;rotation:-9364128fd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" strokecolor="white"/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3D15750" wp14:editId="410F9797">
                <wp:simplePos x="0" y="0"/>
                <wp:positionH relativeFrom="column">
                  <wp:posOffset>1579880</wp:posOffset>
                </wp:positionH>
                <wp:positionV relativeFrom="paragraph">
                  <wp:posOffset>23495</wp:posOffset>
                </wp:positionV>
                <wp:extent cx="221615" cy="396240"/>
                <wp:effectExtent l="60960" t="51435" r="98425" b="28575"/>
                <wp:wrapNone/>
                <wp:docPr id="507" name="Flussdiagramm: Gespeicherte Daten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6448701">
                          <a:off x="0" y="0"/>
                          <a:ext cx="221615" cy="396240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ussdiagramm: Gespeicherte Daten 507" o:spid="_x0000_s1026" type="#_x0000_t130" style="position:absolute;margin-left:124.4pt;margin-top:1.85pt;width:17.45pt;height:31.2pt;rotation:-1694432fd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" strokecolor="white"/>
            </w:pict>
          </mc:Fallback>
        </mc:AlternateContent>
      </w:r>
    </w:p>
    <w:p w:rsidR="002D5AA9" w:rsidRDefault="002D5AA9" w:rsidP="002D5AA9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0E375BB1" wp14:editId="7CC554FD">
                <wp:simplePos x="0" y="0"/>
                <wp:positionH relativeFrom="column">
                  <wp:posOffset>2414578</wp:posOffset>
                </wp:positionH>
                <wp:positionV relativeFrom="paragraph">
                  <wp:posOffset>158272</wp:posOffset>
                </wp:positionV>
                <wp:extent cx="221615" cy="396240"/>
                <wp:effectExtent l="65088" t="144462" r="0" b="53023"/>
                <wp:wrapNone/>
                <wp:docPr id="508" name="Flussdiagramm: Gespeicherte Daten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1392522">
                          <a:off x="0" y="0"/>
                          <a:ext cx="221615" cy="396240"/>
                        </a:xfrm>
                        <a:prstGeom prst="flowChartOnlineStora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ussdiagramm: Gespeicherte Daten 508" o:spid="_x0000_s1026" type="#_x0000_t130" style="position:absolute;margin-left:190.1pt;margin-top:12.45pt;width:17.45pt;height:31.2pt;rotation:-7217128fd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" strokecolor="white"/>
            </w:pict>
          </mc:Fallback>
        </mc:AlternateContent>
      </w:r>
    </w:p>
    <w:p w:rsidR="002D5AA9" w:rsidRDefault="002D5AA9" w:rsidP="002D5AA9">
      <w:pPr>
        <w:spacing w:after="120" w:line="240" w:lineRule="auto"/>
        <w:rPr>
          <w:sz w:val="24"/>
          <w:szCs w:val="24"/>
        </w:rPr>
      </w:pPr>
    </w:p>
    <w:p w:rsidR="002D5AA9" w:rsidRPr="006C4886" w:rsidRDefault="002D5AA9" w:rsidP="002D5AA9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  <w:u w:val="single"/>
        </w:rPr>
        <w:t xml:space="preserve">     1:30 Uhr      </w:t>
      </w:r>
      <w:r w:rsidRPr="00AF4C5B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  </w:t>
      </w:r>
      <w:r>
        <w:rPr>
          <w:sz w:val="24"/>
          <w:szCs w:val="24"/>
        </w:rPr>
        <w:t xml:space="preserve">     </w:t>
      </w:r>
      <w:r w:rsidR="00B74A8B">
        <w:rPr>
          <w:color w:val="A6A6A6" w:themeColor="background1" w:themeShade="A6"/>
          <w:sz w:val="24"/>
          <w:szCs w:val="24"/>
          <w:u w:val="single"/>
        </w:rPr>
        <w:t xml:space="preserve">     08:20 Uhr     </w:t>
      </w:r>
      <w:r>
        <w:rPr>
          <w:sz w:val="24"/>
          <w:szCs w:val="24"/>
        </w:rPr>
        <w:t xml:space="preserve">      </w:t>
      </w:r>
      <w:r>
        <w:rPr>
          <w:sz w:val="24"/>
          <w:szCs w:val="24"/>
          <w:u w:val="single"/>
        </w:rPr>
        <w:t xml:space="preserve">     11:40 Uhr    </w:t>
      </w:r>
      <w:r w:rsidRPr="006C488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Pr="006C488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01105C">
        <w:rPr>
          <w:color w:val="A6A6A6" w:themeColor="background1" w:themeShade="A6"/>
          <w:sz w:val="24"/>
          <w:szCs w:val="24"/>
          <w:u w:val="single"/>
        </w:rPr>
        <w:t xml:space="preserve">   </w:t>
      </w:r>
      <w:r w:rsidR="00B74A8B">
        <w:rPr>
          <w:color w:val="A6A6A6" w:themeColor="background1" w:themeShade="A6"/>
          <w:sz w:val="24"/>
          <w:szCs w:val="24"/>
          <w:u w:val="single"/>
        </w:rPr>
        <w:t xml:space="preserve"> 19:30 Uhr</w:t>
      </w:r>
      <w:r w:rsidR="0001105C">
        <w:rPr>
          <w:color w:val="A6A6A6" w:themeColor="background1" w:themeShade="A6"/>
          <w:sz w:val="24"/>
          <w:szCs w:val="24"/>
          <w:u w:val="single"/>
        </w:rPr>
        <w:t xml:space="preserve">  </w:t>
      </w:r>
      <w:r w:rsidR="0001105C" w:rsidRPr="0001105C">
        <w:rPr>
          <w:color w:val="FFFFFF" w:themeColor="background1"/>
          <w:sz w:val="24"/>
          <w:szCs w:val="24"/>
          <w:u w:val="single"/>
        </w:rPr>
        <w:t xml:space="preserve">. </w:t>
      </w:r>
      <w:r w:rsidR="00B74A8B">
        <w:rPr>
          <w:color w:val="A6A6A6" w:themeColor="background1" w:themeShade="A6"/>
          <w:sz w:val="24"/>
          <w:szCs w:val="24"/>
          <w:u w:val="single"/>
        </w:rPr>
        <w:t xml:space="preserve">     </w:t>
      </w:r>
      <w:r w:rsidRPr="006C4886">
        <w:rPr>
          <w:sz w:val="24"/>
          <w:szCs w:val="24"/>
        </w:rPr>
        <w:t xml:space="preserve">   </w:t>
      </w:r>
    </w:p>
    <w:p w:rsidR="002D5AA9" w:rsidRPr="006C4886" w:rsidRDefault="002D5AA9" w:rsidP="002D5AA9">
      <w:pPr>
        <w:pStyle w:val="Listenabsatz"/>
        <w:ind w:left="720"/>
        <w:rPr>
          <w:sz w:val="24"/>
          <w:szCs w:val="24"/>
        </w:rPr>
      </w:pPr>
    </w:p>
    <w:p w:rsidR="002D5AA9" w:rsidRPr="00B74A8B" w:rsidRDefault="002D5AA9" w:rsidP="002D5AA9">
      <w:pPr>
        <w:rPr>
          <w:color w:val="A6A6A6" w:themeColor="background1" w:themeShade="A6"/>
          <w:sz w:val="24"/>
          <w:szCs w:val="24"/>
          <w:u w:val="single"/>
        </w:rPr>
      </w:pPr>
      <w:r w:rsidRPr="006C4886">
        <w:rPr>
          <w:sz w:val="24"/>
          <w:szCs w:val="24"/>
        </w:rPr>
        <w:tab/>
        <w:t xml:space="preserve"> </w:t>
      </w:r>
      <w:r w:rsidRPr="006C4886">
        <w:rPr>
          <w:sz w:val="24"/>
          <w:szCs w:val="24"/>
          <w:u w:val="single"/>
        </w:rPr>
        <w:t xml:space="preserve">         135°   </w:t>
      </w:r>
      <w:r>
        <w:rPr>
          <w:sz w:val="24"/>
          <w:szCs w:val="24"/>
          <w:u w:val="single"/>
        </w:rPr>
        <w:t xml:space="preserve"> </w:t>
      </w:r>
      <w:r w:rsidRPr="006C4886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 xml:space="preserve"> </w:t>
      </w:r>
      <w:r w:rsidRPr="006C4886">
        <w:rPr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 xml:space="preserve">  </w:t>
      </w:r>
      <w:r w:rsidRPr="006C4886">
        <w:rPr>
          <w:sz w:val="24"/>
          <w:szCs w:val="24"/>
          <w:u w:val="single"/>
        </w:rPr>
        <w:t xml:space="preserve"> </w:t>
      </w:r>
      <w:r w:rsidRPr="006C4886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         130°         </w:t>
      </w:r>
      <w:r w:rsidRPr="006C488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Pr="006C488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B74A8B">
        <w:rPr>
          <w:color w:val="A6A6A6" w:themeColor="background1" w:themeShade="A6"/>
          <w:sz w:val="24"/>
          <w:szCs w:val="24"/>
          <w:u w:val="single"/>
        </w:rPr>
        <w:t xml:space="preserve">          110</w:t>
      </w:r>
      <w:r w:rsidR="00B74A8B" w:rsidRPr="00B74A8B">
        <w:rPr>
          <w:color w:val="A6A6A6" w:themeColor="background1" w:themeShade="A6"/>
          <w:sz w:val="24"/>
          <w:szCs w:val="24"/>
          <w:u w:val="single"/>
        </w:rPr>
        <w:t xml:space="preserve">°        </w:t>
      </w:r>
      <w:r w:rsidRPr="00B74A8B">
        <w:rPr>
          <w:sz w:val="24"/>
          <w:szCs w:val="24"/>
        </w:rPr>
        <w:t xml:space="preserve">      </w:t>
      </w:r>
      <w:r w:rsidR="00B74A8B">
        <w:rPr>
          <w:color w:val="A6A6A6" w:themeColor="background1" w:themeShade="A6"/>
          <w:sz w:val="24"/>
          <w:szCs w:val="24"/>
          <w:u w:val="single"/>
        </w:rPr>
        <w:t xml:space="preserve">        45°</w:t>
      </w:r>
      <w:r w:rsidR="0001105C">
        <w:rPr>
          <w:color w:val="A6A6A6" w:themeColor="background1" w:themeShade="A6"/>
          <w:sz w:val="24"/>
          <w:szCs w:val="24"/>
          <w:u w:val="single"/>
        </w:rPr>
        <w:t xml:space="preserve">      </w:t>
      </w:r>
      <w:r w:rsidR="00B74A8B">
        <w:rPr>
          <w:color w:val="A6A6A6" w:themeColor="background1" w:themeShade="A6"/>
          <w:sz w:val="24"/>
          <w:szCs w:val="24"/>
          <w:u w:val="single"/>
        </w:rPr>
        <w:t xml:space="preserve"> </w:t>
      </w:r>
      <w:r w:rsidR="0001105C">
        <w:rPr>
          <w:color w:val="A6A6A6" w:themeColor="background1" w:themeShade="A6"/>
          <w:sz w:val="24"/>
          <w:szCs w:val="24"/>
          <w:u w:val="single"/>
        </w:rPr>
        <w:t xml:space="preserve"> </w:t>
      </w:r>
      <w:r w:rsidR="0001105C" w:rsidRPr="0001105C">
        <w:rPr>
          <w:color w:val="FFFFFF" w:themeColor="background1"/>
          <w:sz w:val="24"/>
          <w:szCs w:val="24"/>
          <w:u w:val="single"/>
        </w:rPr>
        <w:t>.</w:t>
      </w:r>
      <w:r w:rsidR="00B74A8B" w:rsidRPr="0001105C">
        <w:rPr>
          <w:color w:val="FFFFFF" w:themeColor="background1"/>
          <w:sz w:val="24"/>
          <w:szCs w:val="24"/>
          <w:u w:val="single"/>
        </w:rPr>
        <w:t xml:space="preserve"> </w:t>
      </w:r>
      <w:r w:rsidR="00B74A8B">
        <w:rPr>
          <w:color w:val="A6A6A6" w:themeColor="background1" w:themeShade="A6"/>
          <w:sz w:val="24"/>
          <w:szCs w:val="24"/>
          <w:u w:val="single"/>
        </w:rPr>
        <w:t xml:space="preserve">   </w:t>
      </w:r>
    </w:p>
    <w:p w:rsidR="002D5AA9" w:rsidRPr="00B74A8B" w:rsidRDefault="002D5AA9" w:rsidP="002D5AA9">
      <w:pPr>
        <w:rPr>
          <w:b/>
          <w:sz w:val="24"/>
          <w:szCs w:val="24"/>
        </w:rPr>
      </w:pPr>
    </w:p>
    <w:p w:rsidR="002D5AA9" w:rsidRPr="00B74A8B" w:rsidRDefault="002D5AA9" w:rsidP="002D5AA9">
      <w:pPr>
        <w:spacing w:line="240" w:lineRule="auto"/>
        <w:rPr>
          <w:color w:val="A6A6A6" w:themeColor="background1" w:themeShade="A6"/>
          <w:sz w:val="24"/>
          <w:szCs w:val="24"/>
          <w:u w:val="single"/>
        </w:rPr>
      </w:pPr>
      <w:r w:rsidRPr="00B74A8B">
        <w:rPr>
          <w:sz w:val="24"/>
          <w:szCs w:val="24"/>
        </w:rPr>
        <w:tab/>
        <w:t xml:space="preserve"> </w:t>
      </w:r>
      <w:r w:rsidRPr="00B74A8B">
        <w:rPr>
          <w:sz w:val="24"/>
          <w:szCs w:val="24"/>
          <w:u w:val="single"/>
        </w:rPr>
        <w:t xml:space="preserve">180°-30°-15°=     </w:t>
      </w:r>
      <w:r w:rsidRPr="00B74A8B">
        <w:rPr>
          <w:sz w:val="24"/>
          <w:szCs w:val="24"/>
        </w:rPr>
        <w:t xml:space="preserve">     </w:t>
      </w:r>
      <w:r w:rsidRPr="00B74A8B">
        <w:rPr>
          <w:sz w:val="24"/>
          <w:szCs w:val="24"/>
          <w:u w:val="single"/>
        </w:rPr>
        <w:t xml:space="preserve">  120°+10°=       </w:t>
      </w:r>
      <w:r w:rsidRPr="00B74A8B">
        <w:rPr>
          <w:sz w:val="24"/>
          <w:szCs w:val="24"/>
        </w:rPr>
        <w:t xml:space="preserve">     </w:t>
      </w:r>
      <w:r w:rsidR="00B74A8B" w:rsidRPr="00B74A8B">
        <w:rPr>
          <w:color w:val="A6A6A6" w:themeColor="background1" w:themeShade="A6"/>
          <w:sz w:val="24"/>
          <w:szCs w:val="24"/>
          <w:u w:val="single"/>
        </w:rPr>
        <w:t xml:space="preserve">     90°+20° =     </w:t>
      </w:r>
      <w:r w:rsidRPr="00B74A8B">
        <w:rPr>
          <w:sz w:val="24"/>
          <w:szCs w:val="24"/>
        </w:rPr>
        <w:t xml:space="preserve">    </w:t>
      </w:r>
      <w:r w:rsidR="0001105C">
        <w:rPr>
          <w:color w:val="A6A6A6" w:themeColor="background1" w:themeShade="A6"/>
          <w:sz w:val="24"/>
          <w:szCs w:val="24"/>
          <w:u w:val="single"/>
        </w:rPr>
        <w:t xml:space="preserve">     </w:t>
      </w:r>
      <w:r w:rsidR="00B74A8B">
        <w:rPr>
          <w:color w:val="A6A6A6" w:themeColor="background1" w:themeShade="A6"/>
          <w:sz w:val="24"/>
          <w:szCs w:val="24"/>
          <w:u w:val="single"/>
        </w:rPr>
        <w:t>30°+15°</w:t>
      </w:r>
      <w:r w:rsidR="0001105C">
        <w:rPr>
          <w:color w:val="A6A6A6" w:themeColor="background1" w:themeShade="A6"/>
          <w:sz w:val="24"/>
          <w:szCs w:val="24"/>
          <w:u w:val="single"/>
        </w:rPr>
        <w:t xml:space="preserve">=   </w:t>
      </w:r>
      <w:r w:rsidR="0001105C" w:rsidRPr="0001105C">
        <w:rPr>
          <w:color w:val="FFFFFF" w:themeColor="background1"/>
          <w:sz w:val="24"/>
          <w:szCs w:val="24"/>
          <w:u w:val="single"/>
        </w:rPr>
        <w:t xml:space="preserve">. </w:t>
      </w:r>
      <w:r w:rsidR="0001105C">
        <w:rPr>
          <w:color w:val="A6A6A6" w:themeColor="background1" w:themeShade="A6"/>
          <w:sz w:val="24"/>
          <w:szCs w:val="24"/>
          <w:u w:val="single"/>
        </w:rPr>
        <w:t xml:space="preserve">  </w:t>
      </w:r>
      <w:r w:rsidR="00B74A8B">
        <w:rPr>
          <w:color w:val="A6A6A6" w:themeColor="background1" w:themeShade="A6"/>
          <w:sz w:val="24"/>
          <w:szCs w:val="24"/>
          <w:u w:val="single"/>
        </w:rPr>
        <w:t xml:space="preserve"> </w:t>
      </w:r>
    </w:p>
    <w:p w:rsidR="002D5AA9" w:rsidRPr="00B74A8B" w:rsidRDefault="002D5AA9" w:rsidP="00E37195">
      <w:pPr>
        <w:spacing w:line="240" w:lineRule="auto"/>
        <w:rPr>
          <w:sz w:val="24"/>
          <w:szCs w:val="24"/>
        </w:rPr>
      </w:pPr>
    </w:p>
    <w:p w:rsidR="002D5AA9" w:rsidRDefault="008E5051" w:rsidP="00E37195">
      <w:pPr>
        <w:spacing w:line="240" w:lineRule="auto"/>
        <w:rPr>
          <w:sz w:val="20"/>
          <w:szCs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D136346" wp14:editId="0BD43D90">
                <wp:simplePos x="0" y="0"/>
                <wp:positionH relativeFrom="column">
                  <wp:posOffset>-390525</wp:posOffset>
                </wp:positionH>
                <wp:positionV relativeFrom="paragraph">
                  <wp:posOffset>-1905</wp:posOffset>
                </wp:positionV>
                <wp:extent cx="396240" cy="396240"/>
                <wp:effectExtent l="19050" t="38100" r="41910" b="41910"/>
                <wp:wrapNone/>
                <wp:docPr id="518" name="Stern mit 5 Zacken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9624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ern mit 5 Zacken 518" o:spid="_x0000_s1026" style="position:absolute;margin-left:-30.75pt;margin-top:-.15pt;width:31.2pt;height:31.2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24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" path="m,151350r151351,1l198120,r46769,151351l396240,151350,273794,244889r46771,151350l198120,302698,75675,396239,122446,244889,,151350xe" fillcolor="#ffc000">
                <v:stroke joinstyle="miter"/>
                <v:path o:connecttype="custom" o:connectlocs="0,151350;151351,151351;198120,0;244889,151351;396240,151350;273794,244889;320565,396239;198120,302698;75675,396239;122446,244889;0,151350" o:connectangles="0,0,0,0,0,0,0,0,0,0,0"/>
              </v:shape>
            </w:pict>
          </mc:Fallback>
        </mc:AlternateContent>
      </w:r>
    </w:p>
    <w:p w:rsidR="003B52E4" w:rsidRPr="003B52E4" w:rsidRDefault="003B52E4" w:rsidP="008E5051">
      <w:pPr>
        <w:pStyle w:val="Listenabsatz"/>
        <w:numPr>
          <w:ilvl w:val="0"/>
          <w:numId w:val="13"/>
        </w:numPr>
        <w:rPr>
          <w:b/>
          <w:sz w:val="24"/>
          <w:szCs w:val="24"/>
        </w:rPr>
      </w:pPr>
      <w:r w:rsidRPr="003B52E4">
        <w:rPr>
          <w:b/>
          <w:sz w:val="24"/>
          <w:szCs w:val="24"/>
        </w:rPr>
        <w:t>Rechne und zeichne.</w:t>
      </w:r>
    </w:p>
    <w:p w:rsidR="003B52E4" w:rsidRDefault="003B52E4" w:rsidP="003B52E4">
      <w:pPr>
        <w:rPr>
          <w:sz w:val="24"/>
          <w:szCs w:val="24"/>
        </w:rPr>
      </w:pPr>
    </w:p>
    <w:p w:rsidR="003B52E4" w:rsidRPr="00320BF2" w:rsidRDefault="003B52E4" w:rsidP="003B52E4">
      <w:pPr>
        <w:pStyle w:val="Listenabsatz"/>
        <w:numPr>
          <w:ilvl w:val="0"/>
          <w:numId w:val="9"/>
        </w:numPr>
        <w:spacing w:line="360" w:lineRule="auto"/>
        <w:ind w:left="714" w:hanging="357"/>
        <w:rPr>
          <w:sz w:val="24"/>
          <w:szCs w:val="24"/>
        </w:rPr>
      </w:pPr>
      <w:r w:rsidRPr="00320BF2">
        <w:rPr>
          <w:sz w:val="24"/>
          <w:szCs w:val="24"/>
        </w:rPr>
        <w:t xml:space="preserve">Es ist 4:30 Uhr. </w:t>
      </w:r>
    </w:p>
    <w:p w:rsidR="003B52E4" w:rsidRPr="00CD2A5E" w:rsidRDefault="003B52E4" w:rsidP="003B52E4">
      <w:pPr>
        <w:ind w:firstLine="360"/>
        <w:rPr>
          <w:sz w:val="24"/>
          <w:szCs w:val="24"/>
        </w:rPr>
      </w:pPr>
      <w:r w:rsidRPr="00CD2A5E">
        <w:rPr>
          <w:sz w:val="24"/>
          <w:szCs w:val="24"/>
        </w:rPr>
        <w:t xml:space="preserve">Wie groß ist der Winkel zwischen den </w:t>
      </w:r>
    </w:p>
    <w:p w:rsidR="003B52E4" w:rsidRPr="00CD2A5E" w:rsidRDefault="003B52E4" w:rsidP="003B52E4">
      <w:pPr>
        <w:ind w:firstLine="360"/>
        <w:rPr>
          <w:sz w:val="24"/>
          <w:szCs w:val="24"/>
        </w:rPr>
      </w:pPr>
      <w:r w:rsidRPr="00CD2A5E">
        <w:rPr>
          <w:sz w:val="24"/>
          <w:szCs w:val="24"/>
        </w:rPr>
        <w:t xml:space="preserve">beiden Zeigern? </w:t>
      </w:r>
      <w:r w:rsidR="007C5828">
        <w:rPr>
          <w:color w:val="A6A6A6" w:themeColor="background1" w:themeShade="A6"/>
          <w:sz w:val="24"/>
          <w:szCs w:val="24"/>
          <w:u w:val="single"/>
        </w:rPr>
        <w:t>45°</w:t>
      </w:r>
    </w:p>
    <w:p w:rsidR="003B52E4" w:rsidRDefault="00BB1320" w:rsidP="003B52E4">
      <w:pPr>
        <w:pStyle w:val="Listenabsatz"/>
        <w:ind w:left="720"/>
        <w:rPr>
          <w:sz w:val="24"/>
          <w:szCs w:val="24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25C13306" wp14:editId="7FCF2419">
                <wp:simplePos x="0" y="0"/>
                <wp:positionH relativeFrom="column">
                  <wp:posOffset>4333875</wp:posOffset>
                </wp:positionH>
                <wp:positionV relativeFrom="paragraph">
                  <wp:posOffset>178435</wp:posOffset>
                </wp:positionV>
                <wp:extent cx="934720" cy="934720"/>
                <wp:effectExtent l="0" t="0" r="0" b="0"/>
                <wp:wrapNone/>
                <wp:docPr id="521" name="Gruppieren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20" cy="934720"/>
                          <a:chOff x="0" y="0"/>
                          <a:chExt cx="934872" cy="934871"/>
                        </a:xfrm>
                      </wpg:grpSpPr>
                      <pic:pic xmlns:pic="http://schemas.openxmlformats.org/drawingml/2006/picture">
                        <pic:nvPicPr>
                          <pic:cNvPr id="512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72" cy="934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19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70848" y="443552"/>
                            <a:ext cx="0" cy="36957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70848" y="443552"/>
                            <a:ext cx="190784" cy="21780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521" o:spid="_x0000_s1026" style="position:absolute;margin-left:341.25pt;margin-top:14.05pt;width:73.6pt;height:73.6pt;z-index:251896832" coordsize="9348,9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">
                <v:shape id="Bild 1" o:spid="_x0000_s1027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+6yHGAAAA3AAAAA8AAABkcnMvZG93bnJldi54bWxEj0FrwkAUhO+F/oflFXopdWNACdFNKC0W&#10;PfSgbcHjM/vMhmbfhuxq4r/vCoLHYWa+YZblaFtxpt43jhVMJwkI4srphmsFP9+r1wyED8gaW8ek&#10;4EIeyuLxYYm5dgNv6bwLtYgQ9jkqMCF0uZS+MmTRT1xHHL2j6y2GKPta6h6HCLetTJNkLi02HBcM&#10;dvRuqPrbnayCz98unX812X6z/TDaZIeXWg6k1PPT+LYAEWgM9/CtvdYKZtMUrmfiEZD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j7rIcYAAADcAAAADwAAAAAAAAAAAAAA&#10;AACfAgAAZHJzL2Rvd25yZXYueG1sUEsFBgAAAAAEAAQA9wAAAJIDAAAAAA==&#10;">
                  <v:imagedata r:id="rId11" o:title=""/>
                  <v:path arrowok="t"/>
                </v:shape>
                <v:shape id="AutoShape 7" o:spid="_x0000_s1028" type="#_x0000_t32" style="position:absolute;left:4708;top:4435;width:0;height:36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a1fcUAAADcAAAADwAAAGRycy9kb3ducmV2LnhtbESPQWsCMRSE7wX/Q3hCbzVrRW1Xo4hY&#10;7KFQ1ILX181zN7h52SZxd/vvm0Khx2FmvmGW697WoiUfjGMF41EGgrhw2nCp4OP08vAEIkRkjbVj&#10;UvBNAdarwd0Sc+06PlB7jKVIEA45KqhibHIpQ1GRxTByDXHyLs5bjEn6UmqPXYLbWj5m2UxaNJwW&#10;KmxoW1FxPd6sAv816wydPw+3eWvkbvJ+ftvpvVL3w36zABGpj//hv/arVjAdP8PvmXQ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a1fcUAAADcAAAADwAAAAAAAAAA&#10;AAAAAAChAgAAZHJzL2Rvd25yZXYueG1sUEsFBgAAAAAEAAQA+QAAAJMDAAAAAA==&#10;" strokeweight="1.5pt">
                  <v:stroke startarrow="oval" endarrow="block"/>
                </v:shape>
                <v:shape id="AutoShape 7" o:spid="_x0000_s1029" type="#_x0000_t32" style="position:absolute;left:4708;top:4435;width:1908;height:21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DWXcIAAADcAAAADwAAAGRycy9kb3ducmV2LnhtbERPy2oCMRTdF/yHcIXuaqYWH0yNUorS&#10;LoTiA9xeJ7czoZObMYkz49+bRcHl4bwXq97WoiUfjGMFr6MMBHHhtOFSwfGweZmDCBFZY+2YFNwo&#10;wGo5eFpgrl3HO2r3sRQphEOOCqoYm1zKUFRkMYxcQ5y4X+ctxgR9KbXHLoXbWo6zbCotGk4NFTb0&#10;WVHxt79aBf4y7QydzrvrrDVy/fZz2q71l1LPw/7jHUSkPj7E/+5vrWAyTvPTmXQE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SDWXcIAAADcAAAADwAAAAAAAAAAAAAA&#10;AAChAgAAZHJzL2Rvd25yZXYueG1sUEsFBgAAAAAEAAQA+QAAAJADAAAAAA==&#10;" strokeweight="1.5pt">
                  <v:stroke startarrow="oval" endarrow="block"/>
                </v:shape>
              </v:group>
            </w:pict>
          </mc:Fallback>
        </mc:AlternateContent>
      </w:r>
    </w:p>
    <w:p w:rsidR="003B52E4" w:rsidRPr="00CD2A5E" w:rsidRDefault="003B52E4" w:rsidP="003B52E4">
      <w:pPr>
        <w:ind w:firstLine="360"/>
        <w:rPr>
          <w:sz w:val="24"/>
          <w:szCs w:val="24"/>
        </w:rPr>
      </w:pPr>
      <w:r w:rsidRPr="00CD2A5E">
        <w:rPr>
          <w:sz w:val="24"/>
          <w:szCs w:val="24"/>
        </w:rPr>
        <w:t xml:space="preserve">Rechnung: </w:t>
      </w:r>
    </w:p>
    <w:p w:rsidR="00046334" w:rsidRPr="00BB1320" w:rsidRDefault="007C5828" w:rsidP="00046334">
      <w:pPr>
        <w:rPr>
          <w:color w:val="A6A6A6" w:themeColor="background1" w:themeShade="A6"/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46334" w:rsidRPr="00BB1320">
        <w:rPr>
          <w:color w:val="A6A6A6" w:themeColor="background1" w:themeShade="A6"/>
          <w:sz w:val="24"/>
          <w:szCs w:val="24"/>
        </w:rPr>
        <w:t>D</w:t>
      </w:r>
      <w:r w:rsidR="00046334">
        <w:rPr>
          <w:color w:val="A6A6A6" w:themeColor="background1" w:themeShade="A6"/>
          <w:sz w:val="24"/>
          <w:szCs w:val="24"/>
        </w:rPr>
        <w:t>er kleine Zeiger ist bereits 1/2</w:t>
      </w:r>
      <w:r w:rsidR="00046334" w:rsidRPr="00BB1320">
        <w:rPr>
          <w:color w:val="A6A6A6" w:themeColor="background1" w:themeShade="A6"/>
          <w:sz w:val="24"/>
          <w:szCs w:val="24"/>
        </w:rPr>
        <w:t xml:space="preserve"> der Zeit weiter gewandert. </w:t>
      </w:r>
    </w:p>
    <w:p w:rsidR="00046334" w:rsidRPr="00BB1320" w:rsidRDefault="00046334" w:rsidP="00046334">
      <w:pPr>
        <w:rPr>
          <w:color w:val="A6A6A6" w:themeColor="background1" w:themeShade="A6"/>
          <w:sz w:val="24"/>
          <w:szCs w:val="24"/>
        </w:rPr>
      </w:pPr>
      <w:r w:rsidRPr="00BB1320">
        <w:rPr>
          <w:color w:val="A6A6A6" w:themeColor="background1" w:themeShade="A6"/>
          <w:sz w:val="24"/>
          <w:szCs w:val="24"/>
        </w:rPr>
        <w:t xml:space="preserve">     Zwischen zwei Ziffern beträgt der Winkel 30°.</w:t>
      </w:r>
    </w:p>
    <w:p w:rsidR="00046334" w:rsidRPr="00BB1320" w:rsidRDefault="00046334" w:rsidP="00046334">
      <w:pPr>
        <w:rPr>
          <w:color w:val="A6A6A6" w:themeColor="background1" w:themeShade="A6"/>
          <w:sz w:val="24"/>
          <w:szCs w:val="24"/>
        </w:rPr>
      </w:pPr>
      <w:r>
        <w:rPr>
          <w:color w:val="A6A6A6" w:themeColor="background1" w:themeShade="A6"/>
          <w:sz w:val="24"/>
          <w:szCs w:val="24"/>
        </w:rPr>
        <w:t xml:space="preserve">     30°:2 = 15</w:t>
      </w:r>
      <w:r w:rsidRPr="00BB1320">
        <w:rPr>
          <w:color w:val="A6A6A6" w:themeColor="background1" w:themeShade="A6"/>
          <w:sz w:val="24"/>
          <w:szCs w:val="24"/>
        </w:rPr>
        <w:t xml:space="preserve">° </w:t>
      </w:r>
      <w:r w:rsidRPr="00BB1320">
        <w:rPr>
          <w:color w:val="A6A6A6" w:themeColor="background1" w:themeShade="A6"/>
          <w:sz w:val="24"/>
          <w:szCs w:val="24"/>
        </w:rPr>
        <w:sym w:font="Wingdings" w:char="F0E0"/>
      </w:r>
      <w:r>
        <w:rPr>
          <w:color w:val="A6A6A6" w:themeColor="background1" w:themeShade="A6"/>
          <w:sz w:val="24"/>
          <w:szCs w:val="24"/>
        </w:rPr>
        <w:t xml:space="preserve"> Der Winkel zwischen der Zahl 4</w:t>
      </w:r>
      <w:r w:rsidRPr="00BB1320">
        <w:rPr>
          <w:color w:val="A6A6A6" w:themeColor="background1" w:themeShade="A6"/>
          <w:sz w:val="24"/>
          <w:szCs w:val="24"/>
        </w:rPr>
        <w:t xml:space="preserve"> und dem</w:t>
      </w:r>
    </w:p>
    <w:p w:rsidR="00046334" w:rsidRDefault="00046334" w:rsidP="00046334">
      <w:pPr>
        <w:rPr>
          <w:color w:val="A6A6A6" w:themeColor="background1" w:themeShade="A6"/>
          <w:sz w:val="24"/>
          <w:szCs w:val="24"/>
        </w:rPr>
      </w:pPr>
      <w:r w:rsidRPr="00BB1320">
        <w:rPr>
          <w:color w:val="A6A6A6" w:themeColor="background1" w:themeShade="A6"/>
          <w:sz w:val="24"/>
          <w:szCs w:val="24"/>
        </w:rPr>
        <w:t xml:space="preserve">     </w:t>
      </w:r>
      <w:r>
        <w:rPr>
          <w:color w:val="A6A6A6" w:themeColor="background1" w:themeShade="A6"/>
          <w:sz w:val="24"/>
          <w:szCs w:val="24"/>
        </w:rPr>
        <w:t>k</w:t>
      </w:r>
      <w:r w:rsidRPr="00BB1320">
        <w:rPr>
          <w:color w:val="A6A6A6" w:themeColor="background1" w:themeShade="A6"/>
          <w:sz w:val="24"/>
          <w:szCs w:val="24"/>
        </w:rPr>
        <w:t>lein</w:t>
      </w:r>
      <w:r>
        <w:rPr>
          <w:color w:val="A6A6A6" w:themeColor="background1" w:themeShade="A6"/>
          <w:sz w:val="24"/>
          <w:szCs w:val="24"/>
        </w:rPr>
        <w:t xml:space="preserve">en Zeiger und der Winkel zwischen dem kleinen Zeiger </w:t>
      </w:r>
    </w:p>
    <w:p w:rsidR="007C5828" w:rsidRPr="00046334" w:rsidRDefault="00046334" w:rsidP="00046334">
      <w:pPr>
        <w:rPr>
          <w:color w:val="A6A6A6" w:themeColor="background1" w:themeShade="A6"/>
          <w:sz w:val="24"/>
          <w:szCs w:val="24"/>
        </w:rPr>
      </w:pPr>
      <w:r>
        <w:rPr>
          <w:color w:val="A6A6A6" w:themeColor="background1" w:themeShade="A6"/>
          <w:sz w:val="24"/>
          <w:szCs w:val="24"/>
        </w:rPr>
        <w:t xml:space="preserve">     und der Zahl 5 beträgt 15°. </w:t>
      </w:r>
    </w:p>
    <w:p w:rsidR="003B52E4" w:rsidRPr="00046334" w:rsidRDefault="007C5828" w:rsidP="00046334">
      <w:pPr>
        <w:spacing w:after="120"/>
        <w:rPr>
          <w:color w:val="A6A6A6" w:themeColor="background1" w:themeShade="A6"/>
          <w:sz w:val="24"/>
          <w:szCs w:val="24"/>
          <w:u w:val="single"/>
        </w:rPr>
      </w:pPr>
      <w:r>
        <w:rPr>
          <w:color w:val="A6A6A6" w:themeColor="background1" w:themeShade="A6"/>
          <w:sz w:val="24"/>
          <w:szCs w:val="24"/>
        </w:rPr>
        <w:t xml:space="preserve">     </w:t>
      </w:r>
      <w:r w:rsidRPr="00BB1320">
        <w:rPr>
          <w:color w:val="A6A6A6" w:themeColor="background1" w:themeShade="A6"/>
          <w:sz w:val="24"/>
          <w:szCs w:val="24"/>
          <w:u w:val="single"/>
        </w:rPr>
        <w:t>30° + 15° = 45°</w:t>
      </w:r>
    </w:p>
    <w:p w:rsidR="003B52E4" w:rsidRDefault="003B52E4" w:rsidP="003B52E4">
      <w:pPr>
        <w:rPr>
          <w:sz w:val="24"/>
          <w:szCs w:val="24"/>
        </w:rPr>
      </w:pPr>
      <w:r>
        <w:rPr>
          <w:sz w:val="24"/>
          <w:szCs w:val="24"/>
        </w:rPr>
        <w:t xml:space="preserve">     Der Winkel heißt </w:t>
      </w:r>
      <w:r w:rsidR="007C5828">
        <w:rPr>
          <w:color w:val="A6A6A6" w:themeColor="background1" w:themeShade="A6"/>
          <w:sz w:val="24"/>
          <w:szCs w:val="24"/>
          <w:u w:val="single"/>
        </w:rPr>
        <w:t>spitzer Winkel</w:t>
      </w:r>
      <w:r w:rsidR="00815D89">
        <w:rPr>
          <w:color w:val="A6A6A6" w:themeColor="background1" w:themeShade="A6"/>
          <w:sz w:val="24"/>
          <w:szCs w:val="24"/>
          <w:u w:val="single"/>
        </w:rPr>
        <w:t xml:space="preserve"> oder überstumpfer Winkel</w:t>
      </w:r>
      <w:r w:rsidR="007C5828">
        <w:rPr>
          <w:color w:val="A6A6A6" w:themeColor="background1" w:themeShade="A6"/>
          <w:sz w:val="24"/>
          <w:szCs w:val="24"/>
          <w:u w:val="single"/>
        </w:rPr>
        <w:t xml:space="preserve">. </w:t>
      </w:r>
    </w:p>
    <w:p w:rsidR="003B52E4" w:rsidRDefault="003B52E4" w:rsidP="00E37195">
      <w:pPr>
        <w:spacing w:line="240" w:lineRule="auto"/>
        <w:rPr>
          <w:sz w:val="20"/>
          <w:szCs w:val="20"/>
        </w:rPr>
      </w:pPr>
    </w:p>
    <w:p w:rsidR="003B52E4" w:rsidRDefault="003B52E4" w:rsidP="00E37195">
      <w:pPr>
        <w:spacing w:line="240" w:lineRule="auto"/>
        <w:rPr>
          <w:sz w:val="20"/>
          <w:szCs w:val="20"/>
        </w:rPr>
      </w:pPr>
    </w:p>
    <w:p w:rsidR="003B52E4" w:rsidRPr="00320BF2" w:rsidRDefault="003B52E4" w:rsidP="003B52E4">
      <w:pPr>
        <w:pStyle w:val="Listenabsatz"/>
        <w:numPr>
          <w:ilvl w:val="0"/>
          <w:numId w:val="9"/>
        </w:numPr>
        <w:spacing w:line="360" w:lineRule="auto"/>
        <w:rPr>
          <w:b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E53AF93" wp14:editId="0B836449">
                <wp:simplePos x="0" y="0"/>
                <wp:positionH relativeFrom="column">
                  <wp:posOffset>-1652270</wp:posOffset>
                </wp:positionH>
                <wp:positionV relativeFrom="paragraph">
                  <wp:posOffset>162891</wp:posOffset>
                </wp:positionV>
                <wp:extent cx="396240" cy="396240"/>
                <wp:effectExtent l="19050" t="38100" r="41910" b="41910"/>
                <wp:wrapNone/>
                <wp:docPr id="514" name="Stern mit 5 Zacken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240" cy="39624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ern mit 5 Zacken 514" o:spid="_x0000_s1026" style="position:absolute;margin-left:-130.1pt;margin-top:12.85pt;width:31.2pt;height:31.2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6240,396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" path="m,151350r151351,1l198120,r46769,151351l396240,151350,273794,244889r46771,151350l198120,302698,75675,396239,122446,244889,,151350xe" fillcolor="#ffc000">
                <v:stroke joinstyle="miter"/>
                <v:path o:connecttype="custom" o:connectlocs="0,151350;151351,151351;198120,0;244889,151351;396240,151350;273794,244889;320565,396239;198120,302698;75675,396239;122446,244889;0,151350" o:connectangles="0,0,0,0,0,0,0,0,0,0,0"/>
              </v:shape>
            </w:pict>
          </mc:Fallback>
        </mc:AlternateContent>
      </w:r>
      <w:r w:rsidRPr="00320BF2">
        <w:rPr>
          <w:sz w:val="24"/>
          <w:szCs w:val="24"/>
        </w:rPr>
        <w:t xml:space="preserve">Es ist 3:20 Uhr. </w:t>
      </w:r>
    </w:p>
    <w:p w:rsidR="003B52E4" w:rsidRPr="00CD2A5E" w:rsidRDefault="003B52E4" w:rsidP="003B52E4">
      <w:pPr>
        <w:ind w:firstLine="360"/>
        <w:rPr>
          <w:sz w:val="24"/>
          <w:szCs w:val="24"/>
        </w:rPr>
      </w:pPr>
      <w:r w:rsidRPr="00CD2A5E">
        <w:rPr>
          <w:sz w:val="24"/>
          <w:szCs w:val="24"/>
        </w:rPr>
        <w:t>Wie groß ist der Winkel zwischen den</w:t>
      </w:r>
    </w:p>
    <w:p w:rsidR="003B52E4" w:rsidRPr="00CD2A5E" w:rsidRDefault="003B52E4" w:rsidP="003B52E4">
      <w:pPr>
        <w:ind w:firstLine="360"/>
        <w:rPr>
          <w:sz w:val="24"/>
          <w:szCs w:val="24"/>
        </w:rPr>
      </w:pPr>
      <w:r w:rsidRPr="00CD2A5E">
        <w:rPr>
          <w:sz w:val="24"/>
          <w:szCs w:val="24"/>
        </w:rPr>
        <w:t xml:space="preserve">beiden Zeigern? </w:t>
      </w:r>
      <w:r w:rsidR="00BB1320">
        <w:rPr>
          <w:color w:val="A6A6A6" w:themeColor="background1" w:themeShade="A6"/>
          <w:sz w:val="24"/>
          <w:szCs w:val="24"/>
          <w:u w:val="single"/>
        </w:rPr>
        <w:t>20°</w:t>
      </w:r>
    </w:p>
    <w:p w:rsidR="003B52E4" w:rsidRDefault="00BB1320" w:rsidP="003B52E4">
      <w:pPr>
        <w:ind w:firstLine="360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1DE26AE8" wp14:editId="122C1B8E">
                <wp:simplePos x="0" y="0"/>
                <wp:positionH relativeFrom="column">
                  <wp:posOffset>4455795</wp:posOffset>
                </wp:positionH>
                <wp:positionV relativeFrom="paragraph">
                  <wp:posOffset>21590</wp:posOffset>
                </wp:positionV>
                <wp:extent cx="934720" cy="934720"/>
                <wp:effectExtent l="0" t="0" r="0" b="0"/>
                <wp:wrapNone/>
                <wp:docPr id="524" name="Gruppieren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20" cy="934720"/>
                          <a:chOff x="0" y="0"/>
                          <a:chExt cx="934871" cy="934872"/>
                        </a:xfrm>
                      </wpg:grpSpPr>
                      <pic:pic xmlns:pic="http://schemas.openxmlformats.org/drawingml/2006/picture">
                        <pic:nvPicPr>
                          <pic:cNvPr id="516" name="Bild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71" cy="934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22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64024" y="450376"/>
                            <a:ext cx="285750" cy="6141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64024" y="443553"/>
                            <a:ext cx="327025" cy="21154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oval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524" o:spid="_x0000_s1026" style="position:absolute;margin-left:350.85pt;margin-top:1.7pt;width:73.6pt;height:73.6pt;z-index:251900928" coordsize="9348,9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">
                <v:shape id="Bild 1" o:spid="_x0000_s1027" type="#_x0000_t75" style="position:absolute;width:9348;height:9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F7SLFAAAA3AAAAA8AAABkcnMvZG93bnJldi54bWxEj09rwkAUxO+C32F5Qi+iGwVDSF1FWlr0&#10;0IP/oMfX7Gs2mH0bslsTv31XEDwOM/MbZrnubS2u1PrKsYLZNAFBXDhdcangdPyYZCB8QNZYOyYF&#10;N/KwXg0HS8y163hP10MoRYSwz1GBCaHJpfSFIYt+6hri6P261mKIsi2lbrGLcFvLeZKk0mLFccFg&#10;Q2+Gisvhzyr4PDfz9KvKvnf7d6NN9jMuZUdKvYz6zSuIQH14hh/trVawmKVwPxOP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Be0ixQAAANwAAAAPAAAAAAAAAAAAAAAA&#10;AJ8CAABkcnMvZG93bnJldi54bWxQSwUGAAAAAAQABAD3AAAAkQMAAAAA&#10;">
                  <v:imagedata r:id="rId11" o:title=""/>
                  <v:path arrowok="t"/>
                </v:shape>
                <v:shape id="AutoShape 7" o:spid="_x0000_s1028" type="#_x0000_t32" style="position:absolute;left:4640;top:4503;width:2857;height:6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7tscUAAADcAAAADwAAAGRycy9kb3ducmV2LnhtbESPQWsCMRSE74X+h/AK3mq2K7VlNUop&#10;ij0Ioi14fW5ed0M3L9sk7m7/fSMIHoeZ+YaZLwfbiI58MI4VPI0zEMSl04YrBV+f68dXECEia2wc&#10;k4I/CrBc3N/NsdCu5z11h1iJBOFQoII6xraQMpQ1WQxj1xIn79t5izFJX0ntsU9w28g8y6bSouG0&#10;UGNL7zWVP4ezVeB/p72h42l/fumMXE12x+1Kb5QaPQxvMxCRhngLX9sfWsFznsPlTD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7tscUAAADcAAAADwAAAAAAAAAA&#10;AAAAAAChAgAAZHJzL2Rvd25yZXYueG1sUEsFBgAAAAAEAAQA+QAAAJMDAAAAAA==&#10;" strokeweight="1.5pt">
                  <v:stroke startarrow="oval" endarrow="block"/>
                </v:shape>
                <v:shape id="AutoShape 7" o:spid="_x0000_s1029" type="#_x0000_t32" style="position:absolute;left:4640;top:4435;width:3270;height:21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JIKsUAAADcAAAADwAAAGRycy9kb3ducmV2LnhtbESPQWsCMRSE74L/ITyhN81WqZatUUSU&#10;9lAQbcHr6+Z1N3TzsiZxd/vvm4LgcZiZb5jlure1aMkH41jB4yQDQVw4bbhU8PmxHz+DCBFZY+2Y&#10;FPxSgPVqOFhirl3HR2pPsRQJwiFHBVWMTS5lKCqyGCauIU7et/MWY5K+lNpjl+C2ltMsm0uLhtNC&#10;hQ1tKyp+TlerwF/mnaHz1/G6aI3czQ7n951+Veph1G9eQETq4z18a79pBU/TGfyf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JIKsUAAADcAAAADwAAAAAAAAAA&#10;AAAAAAChAgAAZHJzL2Rvd25yZXYueG1sUEsFBgAAAAAEAAQA+QAAAJMDAAAAAA==&#10;" strokeweight="1.5pt">
                  <v:stroke startarrow="oval" endarrow="block"/>
                </v:shape>
              </v:group>
            </w:pict>
          </mc:Fallback>
        </mc:AlternateContent>
      </w:r>
      <w:r w:rsidR="003B52E4" w:rsidRPr="00CD2A5E">
        <w:rPr>
          <w:sz w:val="24"/>
          <w:szCs w:val="24"/>
        </w:rPr>
        <w:t>Rechnung:</w:t>
      </w:r>
    </w:p>
    <w:p w:rsidR="00BB1320" w:rsidRDefault="00BB1320" w:rsidP="003B52E4">
      <w:pPr>
        <w:rPr>
          <w:sz w:val="24"/>
          <w:szCs w:val="24"/>
        </w:rPr>
      </w:pPr>
    </w:p>
    <w:p w:rsidR="00BB1320" w:rsidRPr="00BB1320" w:rsidRDefault="00BB1320" w:rsidP="003B52E4">
      <w:pPr>
        <w:rPr>
          <w:color w:val="A6A6A6" w:themeColor="background1" w:themeShade="A6"/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BB1320">
        <w:rPr>
          <w:color w:val="A6A6A6" w:themeColor="background1" w:themeShade="A6"/>
          <w:sz w:val="24"/>
          <w:szCs w:val="24"/>
        </w:rPr>
        <w:t xml:space="preserve">Der kleine Zeiger ist bereits 1/3 der Zeit weiter gewandert. </w:t>
      </w:r>
    </w:p>
    <w:p w:rsidR="003B52E4" w:rsidRPr="00BB1320" w:rsidRDefault="00BB1320" w:rsidP="003B52E4">
      <w:pPr>
        <w:rPr>
          <w:color w:val="A6A6A6" w:themeColor="background1" w:themeShade="A6"/>
          <w:sz w:val="24"/>
          <w:szCs w:val="24"/>
        </w:rPr>
      </w:pPr>
      <w:r w:rsidRPr="00BB1320">
        <w:rPr>
          <w:color w:val="A6A6A6" w:themeColor="background1" w:themeShade="A6"/>
          <w:sz w:val="24"/>
          <w:szCs w:val="24"/>
        </w:rPr>
        <w:t xml:space="preserve">     Zwischen zwei Ziffern beträgt der Winkel 30°.</w:t>
      </w:r>
    </w:p>
    <w:p w:rsidR="00BB1320" w:rsidRPr="00BB1320" w:rsidRDefault="00BB1320" w:rsidP="003B52E4">
      <w:pPr>
        <w:rPr>
          <w:color w:val="A6A6A6" w:themeColor="background1" w:themeShade="A6"/>
          <w:sz w:val="24"/>
          <w:szCs w:val="24"/>
        </w:rPr>
      </w:pPr>
      <w:r w:rsidRPr="00BB1320">
        <w:rPr>
          <w:color w:val="A6A6A6" w:themeColor="background1" w:themeShade="A6"/>
          <w:sz w:val="24"/>
          <w:szCs w:val="24"/>
        </w:rPr>
        <w:t xml:space="preserve">     30°:3 = 10° </w:t>
      </w:r>
      <w:r w:rsidRPr="00BB1320">
        <w:rPr>
          <w:color w:val="A6A6A6" w:themeColor="background1" w:themeShade="A6"/>
          <w:sz w:val="24"/>
          <w:szCs w:val="24"/>
        </w:rPr>
        <w:sym w:font="Wingdings" w:char="F0E0"/>
      </w:r>
      <w:r w:rsidRPr="00BB1320">
        <w:rPr>
          <w:color w:val="A6A6A6" w:themeColor="background1" w:themeShade="A6"/>
          <w:sz w:val="24"/>
          <w:szCs w:val="24"/>
        </w:rPr>
        <w:t xml:space="preserve"> Der Winkel zwischen der Zahl 3 und dem</w:t>
      </w:r>
    </w:p>
    <w:p w:rsidR="00BB1320" w:rsidRPr="00BB1320" w:rsidRDefault="00BB1320" w:rsidP="003B52E4">
      <w:pPr>
        <w:rPr>
          <w:color w:val="A6A6A6" w:themeColor="background1" w:themeShade="A6"/>
          <w:sz w:val="24"/>
          <w:szCs w:val="24"/>
        </w:rPr>
      </w:pPr>
      <w:r w:rsidRPr="00BB1320">
        <w:rPr>
          <w:color w:val="A6A6A6" w:themeColor="background1" w:themeShade="A6"/>
          <w:sz w:val="24"/>
          <w:szCs w:val="24"/>
        </w:rPr>
        <w:t xml:space="preserve">     Kleinen Zeiger beträgt 10°. </w:t>
      </w:r>
    </w:p>
    <w:p w:rsidR="003B52E4" w:rsidRPr="00046334" w:rsidRDefault="00BB1320" w:rsidP="003B52E4">
      <w:pPr>
        <w:rPr>
          <w:color w:val="A6A6A6" w:themeColor="background1" w:themeShade="A6"/>
          <w:sz w:val="24"/>
          <w:szCs w:val="24"/>
          <w:u w:val="single"/>
        </w:rPr>
      </w:pPr>
      <w:r w:rsidRPr="00BB1320">
        <w:rPr>
          <w:color w:val="A6A6A6" w:themeColor="background1" w:themeShade="A6"/>
          <w:sz w:val="24"/>
          <w:szCs w:val="24"/>
        </w:rPr>
        <w:t xml:space="preserve">     </w:t>
      </w:r>
      <w:r w:rsidRPr="00BB1320">
        <w:rPr>
          <w:color w:val="A6A6A6" w:themeColor="background1" w:themeShade="A6"/>
          <w:sz w:val="24"/>
          <w:szCs w:val="24"/>
          <w:u w:val="single"/>
        </w:rPr>
        <w:t>30° - 10° = 20°</w:t>
      </w:r>
    </w:p>
    <w:p w:rsidR="003B52E4" w:rsidRPr="00815D89" w:rsidRDefault="003B52E4" w:rsidP="003B52E4">
      <w:pPr>
        <w:spacing w:line="240" w:lineRule="auto"/>
        <w:rPr>
          <w:color w:val="A6A6A6" w:themeColor="background1" w:themeShade="A6"/>
          <w:sz w:val="20"/>
          <w:szCs w:val="20"/>
          <w:u w:val="single"/>
        </w:rPr>
      </w:pPr>
      <w:r>
        <w:rPr>
          <w:sz w:val="24"/>
          <w:szCs w:val="24"/>
        </w:rPr>
        <w:t xml:space="preserve">     Der Winkel heißt </w:t>
      </w:r>
      <w:r w:rsidR="00815D89">
        <w:rPr>
          <w:color w:val="A6A6A6" w:themeColor="background1" w:themeShade="A6"/>
          <w:sz w:val="24"/>
          <w:szCs w:val="24"/>
          <w:u w:val="single"/>
        </w:rPr>
        <w:t>spitzer Winkel oder überstumpfer Winkel.</w:t>
      </w:r>
    </w:p>
    <w:p w:rsidR="00095DEA" w:rsidRDefault="00095DEA" w:rsidP="00E37195">
      <w:pPr>
        <w:spacing w:line="240" w:lineRule="auto"/>
        <w:rPr>
          <w:sz w:val="20"/>
          <w:szCs w:val="20"/>
        </w:rPr>
      </w:pPr>
    </w:p>
    <w:sectPr w:rsidR="00095DEA" w:rsidSect="00565A68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418" w:right="1418" w:bottom="567" w:left="1418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22A" w:rsidRDefault="001F322A" w:rsidP="00837EC7">
      <w:pPr>
        <w:spacing w:line="240" w:lineRule="auto"/>
      </w:pPr>
      <w:r>
        <w:separator/>
      </w:r>
    </w:p>
  </w:endnote>
  <w:endnote w:type="continuationSeparator" w:id="0">
    <w:p w:rsidR="001F322A" w:rsidRDefault="001F322A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76C" w:rsidRDefault="0097576C" w:rsidP="00090447">
    <w:pPr>
      <w:pStyle w:val="Textkrper"/>
      <w:kinsoku w:val="0"/>
      <w:overflowPunct w:val="0"/>
      <w:spacing w:before="11"/>
      <w:ind w:left="0"/>
      <w:rPr>
        <w:sz w:val="30"/>
        <w:szCs w:val="30"/>
      </w:rPr>
    </w:pPr>
    <w:r>
      <w:rPr>
        <w:noProof/>
      </w:rPr>
      <w:t xml:space="preserve"> </w:t>
    </w:r>
    <w:r>
      <w:rPr>
        <w:noProof/>
      </w:rPr>
      <w:tab/>
    </w:r>
  </w:p>
  <w:p w:rsidR="0097576C" w:rsidRDefault="0097576C" w:rsidP="00565A68">
    <w:pPr>
      <w:pStyle w:val="Textkrper"/>
      <w:tabs>
        <w:tab w:val="left" w:pos="8931"/>
      </w:tabs>
      <w:kinsoku w:val="0"/>
      <w:overflowPunct w:val="0"/>
      <w:spacing w:line="274" w:lineRule="auto"/>
      <w:ind w:left="2314" w:right="2135"/>
      <w:rPr>
        <w:rFonts w:ascii="Calibri" w:hAnsi="Calibri" w:cs="Calibri"/>
      </w:rPr>
    </w:pPr>
    <w:r w:rsidRPr="00796A21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872" behindDoc="1" locked="0" layoutInCell="0" allowOverlap="1" wp14:anchorId="1897EE04" wp14:editId="1792D6DD">
              <wp:simplePos x="0" y="0"/>
              <wp:positionH relativeFrom="page">
                <wp:posOffset>930910</wp:posOffset>
              </wp:positionH>
              <wp:positionV relativeFrom="paragraph">
                <wp:posOffset>-38100</wp:posOffset>
              </wp:positionV>
              <wp:extent cx="1231900" cy="431800"/>
              <wp:effectExtent l="0" t="0" r="0" b="0"/>
              <wp:wrapNone/>
              <wp:docPr id="2" name="Rechtec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576C" w:rsidRDefault="0097576C" w:rsidP="00090447">
                          <w:pPr>
                            <w:spacing w:line="680" w:lineRule="atLeast"/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  <w:lang w:eastAsia="de-DE"/>
                            </w:rPr>
                            <w:drawing>
                              <wp:inline distT="0" distB="0" distL="0" distR="0" wp14:anchorId="2D4915D1" wp14:editId="67D6B888">
                                <wp:extent cx="1236345" cy="431800"/>
                                <wp:effectExtent l="0" t="0" r="1905" b="6350"/>
                                <wp:docPr id="11" name="Grafik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634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7576C" w:rsidRDefault="0097576C" w:rsidP="0009044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2" o:spid="_x0000_s1040" style="position:absolute;left:0;text-align:left;margin-left:73.3pt;margin-top:-3pt;width:97pt;height:34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" o:allowincell="f" filled="f" stroked="f">
              <v:textbox inset="0,0,0,0">
                <w:txbxContent>
                  <w:p w:rsidR="00741D37" w:rsidRDefault="00741D37" w:rsidP="00090447">
                    <w:pPr>
                      <w:spacing w:line="680" w:lineRule="atLeast"/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de-DE"/>
                      </w:rPr>
                      <w:drawing>
                        <wp:inline distT="0" distB="0" distL="0" distR="0" wp14:anchorId="5C8AE013" wp14:editId="56C31750">
                          <wp:extent cx="1236345" cy="431800"/>
                          <wp:effectExtent l="0" t="0" r="1905" b="6350"/>
                          <wp:docPr id="1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634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41D37" w:rsidRDefault="00741D37" w:rsidP="00090447"/>
                </w:txbxContent>
              </v:textbox>
              <w10:wrap anchorx="page"/>
            </v:rect>
          </w:pict>
        </mc:Fallback>
      </mc:AlternateContent>
    </w:r>
    <w:r w:rsidRPr="00796A21">
      <w:rPr>
        <w:sz w:val="20"/>
        <w:szCs w:val="20"/>
      </w:rPr>
      <w:t>Sofern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nicht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abweichend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gekennzeichnet,           veröffentlicht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unter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CC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BY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4.0,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LISUM</w:t>
    </w:r>
    <w:r w:rsidRPr="00796A21">
      <w:rPr>
        <w:spacing w:val="1"/>
        <w:sz w:val="20"/>
        <w:szCs w:val="20"/>
      </w:rPr>
      <w:t xml:space="preserve"> </w:t>
    </w:r>
    <w:r>
      <w:rPr>
        <w:sz w:val="20"/>
        <w:szCs w:val="20"/>
      </w:rPr>
      <w:t>2019</w:t>
    </w:r>
    <w:r>
      <w:rPr>
        <w:rFonts w:ascii="Calibri" w:hAnsi="Calibri" w:cs="Calibri"/>
      </w:rPr>
      <w:tab/>
    </w:r>
    <w:r w:rsidRPr="00565A68">
      <w:rPr>
        <w:rFonts w:ascii="Calibri" w:hAnsi="Calibri" w:cs="Calibri"/>
      </w:rPr>
      <w:fldChar w:fldCharType="begin"/>
    </w:r>
    <w:r w:rsidRPr="00565A68">
      <w:rPr>
        <w:rFonts w:ascii="Calibri" w:hAnsi="Calibri" w:cs="Calibri"/>
      </w:rPr>
      <w:instrText>PAGE   \* MERGEFORMAT</w:instrText>
    </w:r>
    <w:r w:rsidRPr="00565A68">
      <w:rPr>
        <w:rFonts w:ascii="Calibri" w:hAnsi="Calibri" w:cs="Calibri"/>
      </w:rPr>
      <w:fldChar w:fldCharType="separate"/>
    </w:r>
    <w:r w:rsidR="00024337">
      <w:rPr>
        <w:rFonts w:ascii="Calibri" w:hAnsi="Calibri" w:cs="Calibri"/>
        <w:noProof/>
      </w:rPr>
      <w:t>13</w:t>
    </w:r>
    <w:r w:rsidRPr="00565A68">
      <w:rPr>
        <w:rFonts w:ascii="Calibri" w:hAnsi="Calibri" w:cs="Calibri"/>
      </w:rPr>
      <w:fldChar w:fldCharType="end"/>
    </w:r>
  </w:p>
  <w:p w:rsidR="0097576C" w:rsidRDefault="0097576C" w:rsidP="00090447">
    <w:pPr>
      <w:pStyle w:val="Fuzeile"/>
      <w:tabs>
        <w:tab w:val="left" w:pos="284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76C" w:rsidRDefault="0097576C" w:rsidP="00565A68">
    <w:pPr>
      <w:pStyle w:val="Textkrper"/>
      <w:kinsoku w:val="0"/>
      <w:overflowPunct w:val="0"/>
      <w:spacing w:before="11"/>
      <w:ind w:left="0"/>
      <w:rPr>
        <w:sz w:val="30"/>
        <w:szCs w:val="30"/>
      </w:rPr>
    </w:pPr>
  </w:p>
  <w:p w:rsidR="0097576C" w:rsidRPr="00796A21" w:rsidRDefault="0097576C" w:rsidP="00565A68">
    <w:pPr>
      <w:pStyle w:val="Textkrper"/>
      <w:tabs>
        <w:tab w:val="left" w:pos="8931"/>
      </w:tabs>
      <w:kinsoku w:val="0"/>
      <w:overflowPunct w:val="0"/>
      <w:spacing w:line="274" w:lineRule="auto"/>
      <w:ind w:left="2314" w:right="2135"/>
      <w:rPr>
        <w:sz w:val="20"/>
        <w:szCs w:val="20"/>
      </w:rPr>
    </w:pPr>
    <w:r w:rsidRPr="00796A21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920" behindDoc="1" locked="0" layoutInCell="0" allowOverlap="1" wp14:anchorId="33CA5043" wp14:editId="7375DD06">
              <wp:simplePos x="0" y="0"/>
              <wp:positionH relativeFrom="page">
                <wp:posOffset>930910</wp:posOffset>
              </wp:positionH>
              <wp:positionV relativeFrom="paragraph">
                <wp:posOffset>-38100</wp:posOffset>
              </wp:positionV>
              <wp:extent cx="1231900" cy="431800"/>
              <wp:effectExtent l="0" t="0" r="0" b="0"/>
              <wp:wrapNone/>
              <wp:docPr id="1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7576C" w:rsidRDefault="0097576C" w:rsidP="00565A68">
                          <w:pPr>
                            <w:spacing w:line="680" w:lineRule="atLeast"/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  <w:lang w:eastAsia="de-DE"/>
                            </w:rPr>
                            <w:drawing>
                              <wp:inline distT="0" distB="0" distL="0" distR="0" wp14:anchorId="2FF13116" wp14:editId="52F4E5B8">
                                <wp:extent cx="1236345" cy="431800"/>
                                <wp:effectExtent l="0" t="0" r="1905" b="635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634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7576C" w:rsidRDefault="0097576C" w:rsidP="00565A6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1" o:spid="_x0000_s1041" style="position:absolute;left:0;text-align:left;margin-left:73.3pt;margin-top:-3pt;width:97pt;height:34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" o:allowincell="f" filled="f" stroked="f">
              <v:textbox inset="0,0,0,0">
                <w:txbxContent>
                  <w:p w:rsidR="00741D37" w:rsidRDefault="00741D37" w:rsidP="00565A68">
                    <w:pPr>
                      <w:spacing w:line="680" w:lineRule="atLeast"/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de-DE"/>
                      </w:rPr>
                      <w:drawing>
                        <wp:inline distT="0" distB="0" distL="0" distR="0" wp14:anchorId="1DF6A90E" wp14:editId="1AC04AD1">
                          <wp:extent cx="1236345" cy="431800"/>
                          <wp:effectExtent l="0" t="0" r="1905" b="635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634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41D37" w:rsidRDefault="00741D37" w:rsidP="00565A68"/>
                </w:txbxContent>
              </v:textbox>
              <w10:wrap anchorx="page"/>
            </v:rect>
          </w:pict>
        </mc:Fallback>
      </mc:AlternateContent>
    </w:r>
    <w:r w:rsidRPr="00796A21">
      <w:rPr>
        <w:sz w:val="20"/>
        <w:szCs w:val="20"/>
      </w:rPr>
      <w:t>Sofern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nicht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abweichend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gekennzeichnet,           veröffentlicht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unter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CC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BY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4.0,</w:t>
    </w:r>
    <w:r w:rsidRPr="00796A21">
      <w:rPr>
        <w:spacing w:val="1"/>
        <w:sz w:val="20"/>
        <w:szCs w:val="20"/>
      </w:rPr>
      <w:t xml:space="preserve"> </w:t>
    </w:r>
    <w:r w:rsidRPr="00796A21">
      <w:rPr>
        <w:sz w:val="20"/>
        <w:szCs w:val="20"/>
      </w:rPr>
      <w:t>LISUM</w:t>
    </w:r>
    <w:r w:rsidRPr="00796A21">
      <w:rPr>
        <w:spacing w:val="1"/>
        <w:sz w:val="20"/>
        <w:szCs w:val="20"/>
      </w:rPr>
      <w:t xml:space="preserve"> </w:t>
    </w:r>
    <w:r>
      <w:rPr>
        <w:sz w:val="20"/>
        <w:szCs w:val="20"/>
      </w:rPr>
      <w:t>2019</w:t>
    </w:r>
    <w:r w:rsidRPr="00796A21">
      <w:rPr>
        <w:sz w:val="20"/>
        <w:szCs w:val="20"/>
      </w:rPr>
      <w:tab/>
    </w:r>
  </w:p>
  <w:p w:rsidR="0097576C" w:rsidRDefault="0097576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22A" w:rsidRDefault="001F322A" w:rsidP="00837EC7">
      <w:pPr>
        <w:spacing w:line="240" w:lineRule="auto"/>
      </w:pPr>
      <w:r>
        <w:separator/>
      </w:r>
    </w:p>
  </w:footnote>
  <w:footnote w:type="continuationSeparator" w:id="0">
    <w:p w:rsidR="001F322A" w:rsidRDefault="001F322A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76C" w:rsidRDefault="0097576C" w:rsidP="00672FFE">
    <w:pPr>
      <w:pBdr>
        <w:bottom w:val="single" w:sz="4" w:space="1" w:color="auto"/>
      </w:pBdr>
      <w:rPr>
        <w:b/>
        <w:sz w:val="28"/>
        <w:szCs w:val="28"/>
      </w:rPr>
    </w:pPr>
  </w:p>
  <w:p w:rsidR="0097576C" w:rsidRPr="008119C5" w:rsidRDefault="0097576C" w:rsidP="00672FFE">
    <w:pPr>
      <w:pBdr>
        <w:bottom w:val="single" w:sz="4" w:space="1" w:color="auto"/>
      </w:pBdr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61824" behindDoc="0" locked="0" layoutInCell="1" allowOverlap="1" wp14:anchorId="5A2AD0FC" wp14:editId="37A0382D">
          <wp:simplePos x="0" y="0"/>
          <wp:positionH relativeFrom="column">
            <wp:posOffset>4655820</wp:posOffset>
          </wp:positionH>
          <wp:positionV relativeFrom="paragraph">
            <wp:posOffset>-230081</wp:posOffset>
          </wp:positionV>
          <wp:extent cx="1107017" cy="431800"/>
          <wp:effectExtent l="19050" t="0" r="0" b="0"/>
          <wp:wrapNone/>
          <wp:docPr id="10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017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76C" w:rsidRDefault="0097576C" w:rsidP="002D059B">
    <w:pPr>
      <w:pBdr>
        <w:bottom w:val="single" w:sz="4" w:space="1" w:color="auto"/>
      </w:pBdr>
      <w:rPr>
        <w:b/>
        <w:sz w:val="28"/>
        <w:szCs w:val="28"/>
      </w:rPr>
    </w:pPr>
  </w:p>
  <w:p w:rsidR="0097576C" w:rsidRPr="008119C5" w:rsidRDefault="0097576C" w:rsidP="002D059B">
    <w:pPr>
      <w:pBdr>
        <w:bottom w:val="single" w:sz="4" w:space="1" w:color="auto"/>
      </w:pBdr>
      <w:rPr>
        <w:b/>
        <w:sz w:val="28"/>
        <w:szCs w:val="28"/>
      </w:rPr>
    </w:pPr>
    <w:r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67968" behindDoc="0" locked="0" layoutInCell="1" allowOverlap="1" wp14:anchorId="774993BB" wp14:editId="5CB556A8">
          <wp:simplePos x="0" y="0"/>
          <wp:positionH relativeFrom="column">
            <wp:posOffset>4655820</wp:posOffset>
          </wp:positionH>
          <wp:positionV relativeFrom="paragraph">
            <wp:posOffset>-230081</wp:posOffset>
          </wp:positionV>
          <wp:extent cx="1107017" cy="431800"/>
          <wp:effectExtent l="19050" t="0" r="0" b="0"/>
          <wp:wrapNone/>
          <wp:docPr id="6" name="Bild 1" descr="LOGO-orig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orig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017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7576C" w:rsidRDefault="0097576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13F7"/>
    <w:multiLevelType w:val="hybridMultilevel"/>
    <w:tmpl w:val="35ECF2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91F01"/>
    <w:multiLevelType w:val="hybridMultilevel"/>
    <w:tmpl w:val="53AEB9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E543E"/>
    <w:multiLevelType w:val="hybridMultilevel"/>
    <w:tmpl w:val="9ED267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451F53"/>
    <w:multiLevelType w:val="hybridMultilevel"/>
    <w:tmpl w:val="EC8080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CE1900"/>
    <w:multiLevelType w:val="hybridMultilevel"/>
    <w:tmpl w:val="41BE9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F67565"/>
    <w:multiLevelType w:val="hybridMultilevel"/>
    <w:tmpl w:val="37029A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EA597F"/>
    <w:multiLevelType w:val="hybridMultilevel"/>
    <w:tmpl w:val="A30812B6"/>
    <w:lvl w:ilvl="0" w:tplc="40C417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BA4CBB"/>
    <w:multiLevelType w:val="hybridMultilevel"/>
    <w:tmpl w:val="B12EB458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FC6496"/>
    <w:multiLevelType w:val="hybridMultilevel"/>
    <w:tmpl w:val="02B2E55A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50E222D"/>
    <w:multiLevelType w:val="hybridMultilevel"/>
    <w:tmpl w:val="F76225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5F05C4"/>
    <w:multiLevelType w:val="hybridMultilevel"/>
    <w:tmpl w:val="A1C0B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CB6AD6"/>
    <w:multiLevelType w:val="hybridMultilevel"/>
    <w:tmpl w:val="2A464C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D045B3F"/>
    <w:multiLevelType w:val="hybridMultilevel"/>
    <w:tmpl w:val="2B7A5E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8"/>
  </w:num>
  <w:num w:numId="4">
    <w:abstractNumId w:val="13"/>
  </w:num>
  <w:num w:numId="5">
    <w:abstractNumId w:val="1"/>
  </w:num>
  <w:num w:numId="6">
    <w:abstractNumId w:val="11"/>
  </w:num>
  <w:num w:numId="7">
    <w:abstractNumId w:val="0"/>
  </w:num>
  <w:num w:numId="8">
    <w:abstractNumId w:val="4"/>
  </w:num>
  <w:num w:numId="9">
    <w:abstractNumId w:val="9"/>
  </w:num>
  <w:num w:numId="10">
    <w:abstractNumId w:val="5"/>
  </w:num>
  <w:num w:numId="11">
    <w:abstractNumId w:val="3"/>
  </w:num>
  <w:num w:numId="12">
    <w:abstractNumId w:val="7"/>
  </w:num>
  <w:num w:numId="13">
    <w:abstractNumId w:val="2"/>
  </w:num>
  <w:num w:numId="14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575"/>
    <w:rsid w:val="00010F0E"/>
    <w:rsid w:val="0001105C"/>
    <w:rsid w:val="000122AD"/>
    <w:rsid w:val="00024337"/>
    <w:rsid w:val="0004165F"/>
    <w:rsid w:val="00046334"/>
    <w:rsid w:val="00055086"/>
    <w:rsid w:val="00060D16"/>
    <w:rsid w:val="00066B63"/>
    <w:rsid w:val="00067C4D"/>
    <w:rsid w:val="00072CFA"/>
    <w:rsid w:val="00090447"/>
    <w:rsid w:val="00095DEA"/>
    <w:rsid w:val="000A2A61"/>
    <w:rsid w:val="000A4B8B"/>
    <w:rsid w:val="000A5218"/>
    <w:rsid w:val="000A72D6"/>
    <w:rsid w:val="000B38A7"/>
    <w:rsid w:val="000B77E1"/>
    <w:rsid w:val="000C40D1"/>
    <w:rsid w:val="000E0151"/>
    <w:rsid w:val="000F3E77"/>
    <w:rsid w:val="00102FA6"/>
    <w:rsid w:val="0011506D"/>
    <w:rsid w:val="00115843"/>
    <w:rsid w:val="001258C2"/>
    <w:rsid w:val="00125FD8"/>
    <w:rsid w:val="00133562"/>
    <w:rsid w:val="00136172"/>
    <w:rsid w:val="00142DFA"/>
    <w:rsid w:val="001520EC"/>
    <w:rsid w:val="00153BB6"/>
    <w:rsid w:val="00155F4E"/>
    <w:rsid w:val="00156C11"/>
    <w:rsid w:val="00156E67"/>
    <w:rsid w:val="001602D1"/>
    <w:rsid w:val="0016133B"/>
    <w:rsid w:val="001634E6"/>
    <w:rsid w:val="00163D87"/>
    <w:rsid w:val="0017678B"/>
    <w:rsid w:val="001842EE"/>
    <w:rsid w:val="00185133"/>
    <w:rsid w:val="00191721"/>
    <w:rsid w:val="00195FBC"/>
    <w:rsid w:val="001A71B9"/>
    <w:rsid w:val="001B043E"/>
    <w:rsid w:val="001C110A"/>
    <w:rsid w:val="001C2623"/>
    <w:rsid w:val="001C3197"/>
    <w:rsid w:val="001F10AE"/>
    <w:rsid w:val="001F319E"/>
    <w:rsid w:val="001F322A"/>
    <w:rsid w:val="001F68AA"/>
    <w:rsid w:val="00202F49"/>
    <w:rsid w:val="00206E1F"/>
    <w:rsid w:val="00213054"/>
    <w:rsid w:val="00213A9B"/>
    <w:rsid w:val="0022394E"/>
    <w:rsid w:val="0022594B"/>
    <w:rsid w:val="00231C8B"/>
    <w:rsid w:val="002348B8"/>
    <w:rsid w:val="002353CC"/>
    <w:rsid w:val="002448A0"/>
    <w:rsid w:val="00250E4A"/>
    <w:rsid w:val="0025785E"/>
    <w:rsid w:val="00270DFC"/>
    <w:rsid w:val="00276982"/>
    <w:rsid w:val="002801EB"/>
    <w:rsid w:val="00285B5B"/>
    <w:rsid w:val="002A04B8"/>
    <w:rsid w:val="002A2294"/>
    <w:rsid w:val="002B14FC"/>
    <w:rsid w:val="002B2CB2"/>
    <w:rsid w:val="002B4DAA"/>
    <w:rsid w:val="002C72CE"/>
    <w:rsid w:val="002D059B"/>
    <w:rsid w:val="002D3C6B"/>
    <w:rsid w:val="002D3F70"/>
    <w:rsid w:val="002D55C9"/>
    <w:rsid w:val="002D5AA9"/>
    <w:rsid w:val="002E1682"/>
    <w:rsid w:val="002F3C8C"/>
    <w:rsid w:val="002F68CE"/>
    <w:rsid w:val="00300E1A"/>
    <w:rsid w:val="00320BF2"/>
    <w:rsid w:val="00321743"/>
    <w:rsid w:val="003245AC"/>
    <w:rsid w:val="0033229D"/>
    <w:rsid w:val="00334567"/>
    <w:rsid w:val="00336A70"/>
    <w:rsid w:val="00363539"/>
    <w:rsid w:val="00381AB2"/>
    <w:rsid w:val="003911AF"/>
    <w:rsid w:val="003A1522"/>
    <w:rsid w:val="003B2400"/>
    <w:rsid w:val="003B52E4"/>
    <w:rsid w:val="003B75FF"/>
    <w:rsid w:val="003D08B0"/>
    <w:rsid w:val="003E4661"/>
    <w:rsid w:val="003F4234"/>
    <w:rsid w:val="00400E40"/>
    <w:rsid w:val="0040115E"/>
    <w:rsid w:val="004072A0"/>
    <w:rsid w:val="00411347"/>
    <w:rsid w:val="00415BCE"/>
    <w:rsid w:val="004234D3"/>
    <w:rsid w:val="004326FF"/>
    <w:rsid w:val="004404A3"/>
    <w:rsid w:val="00441B71"/>
    <w:rsid w:val="00445672"/>
    <w:rsid w:val="0045370E"/>
    <w:rsid w:val="004606B7"/>
    <w:rsid w:val="00461A0F"/>
    <w:rsid w:val="00463E87"/>
    <w:rsid w:val="00467ABE"/>
    <w:rsid w:val="00471BF8"/>
    <w:rsid w:val="00474518"/>
    <w:rsid w:val="004847C1"/>
    <w:rsid w:val="00484DC4"/>
    <w:rsid w:val="004851BE"/>
    <w:rsid w:val="0049465B"/>
    <w:rsid w:val="0049671A"/>
    <w:rsid w:val="00496D76"/>
    <w:rsid w:val="004C485B"/>
    <w:rsid w:val="004C5108"/>
    <w:rsid w:val="004C5D31"/>
    <w:rsid w:val="004D2692"/>
    <w:rsid w:val="004E0412"/>
    <w:rsid w:val="004E62BD"/>
    <w:rsid w:val="004E7CB4"/>
    <w:rsid w:val="004F3625"/>
    <w:rsid w:val="004F3656"/>
    <w:rsid w:val="004F3A52"/>
    <w:rsid w:val="004F4340"/>
    <w:rsid w:val="004F4FE8"/>
    <w:rsid w:val="004F661A"/>
    <w:rsid w:val="00502753"/>
    <w:rsid w:val="005052CB"/>
    <w:rsid w:val="00511575"/>
    <w:rsid w:val="00513ABD"/>
    <w:rsid w:val="00533B08"/>
    <w:rsid w:val="0053587E"/>
    <w:rsid w:val="00537A2A"/>
    <w:rsid w:val="00542DC3"/>
    <w:rsid w:val="00554F29"/>
    <w:rsid w:val="00565A68"/>
    <w:rsid w:val="00590808"/>
    <w:rsid w:val="00592098"/>
    <w:rsid w:val="005960DF"/>
    <w:rsid w:val="0059797A"/>
    <w:rsid w:val="005B467E"/>
    <w:rsid w:val="005C16CC"/>
    <w:rsid w:val="005C1DF6"/>
    <w:rsid w:val="005D0519"/>
    <w:rsid w:val="005D0DEB"/>
    <w:rsid w:val="005D3E35"/>
    <w:rsid w:val="005E4811"/>
    <w:rsid w:val="005F1ACA"/>
    <w:rsid w:val="005F59B6"/>
    <w:rsid w:val="0060573D"/>
    <w:rsid w:val="00631CB9"/>
    <w:rsid w:val="00634DA2"/>
    <w:rsid w:val="00635A23"/>
    <w:rsid w:val="0064296D"/>
    <w:rsid w:val="00653980"/>
    <w:rsid w:val="006644D9"/>
    <w:rsid w:val="00672FFE"/>
    <w:rsid w:val="00677337"/>
    <w:rsid w:val="00680804"/>
    <w:rsid w:val="006A22F8"/>
    <w:rsid w:val="006A2E42"/>
    <w:rsid w:val="006A599E"/>
    <w:rsid w:val="006B1DCA"/>
    <w:rsid w:val="006B322A"/>
    <w:rsid w:val="006C2186"/>
    <w:rsid w:val="006C48C3"/>
    <w:rsid w:val="006C713F"/>
    <w:rsid w:val="006D084A"/>
    <w:rsid w:val="006D5EEA"/>
    <w:rsid w:val="006D719E"/>
    <w:rsid w:val="006F1657"/>
    <w:rsid w:val="007024FB"/>
    <w:rsid w:val="00715F53"/>
    <w:rsid w:val="00720912"/>
    <w:rsid w:val="0072248B"/>
    <w:rsid w:val="007357B6"/>
    <w:rsid w:val="00740B13"/>
    <w:rsid w:val="00741D37"/>
    <w:rsid w:val="00746D80"/>
    <w:rsid w:val="00754E36"/>
    <w:rsid w:val="007621C5"/>
    <w:rsid w:val="007621DD"/>
    <w:rsid w:val="0077614A"/>
    <w:rsid w:val="00781D29"/>
    <w:rsid w:val="00793A18"/>
    <w:rsid w:val="00796A21"/>
    <w:rsid w:val="007B715A"/>
    <w:rsid w:val="007C1D1C"/>
    <w:rsid w:val="007C32D6"/>
    <w:rsid w:val="007C3E2C"/>
    <w:rsid w:val="007C4727"/>
    <w:rsid w:val="007C53C7"/>
    <w:rsid w:val="007C5828"/>
    <w:rsid w:val="007D0D1D"/>
    <w:rsid w:val="007D4049"/>
    <w:rsid w:val="007D6BA1"/>
    <w:rsid w:val="007E4E1A"/>
    <w:rsid w:val="007F0BFF"/>
    <w:rsid w:val="007F3002"/>
    <w:rsid w:val="007F6C7F"/>
    <w:rsid w:val="00800BD6"/>
    <w:rsid w:val="0080484E"/>
    <w:rsid w:val="008109AD"/>
    <w:rsid w:val="00811255"/>
    <w:rsid w:val="008119C5"/>
    <w:rsid w:val="00811B51"/>
    <w:rsid w:val="00815D89"/>
    <w:rsid w:val="00820851"/>
    <w:rsid w:val="0082187F"/>
    <w:rsid w:val="00825908"/>
    <w:rsid w:val="00826C8F"/>
    <w:rsid w:val="00833AE3"/>
    <w:rsid w:val="008355C4"/>
    <w:rsid w:val="00837EC7"/>
    <w:rsid w:val="008436D6"/>
    <w:rsid w:val="00845D51"/>
    <w:rsid w:val="008628CB"/>
    <w:rsid w:val="008639AA"/>
    <w:rsid w:val="00864A55"/>
    <w:rsid w:val="00884369"/>
    <w:rsid w:val="00890509"/>
    <w:rsid w:val="008964FD"/>
    <w:rsid w:val="008A1768"/>
    <w:rsid w:val="008B1D49"/>
    <w:rsid w:val="008B6E6E"/>
    <w:rsid w:val="008D06F4"/>
    <w:rsid w:val="008D17F3"/>
    <w:rsid w:val="008D4BA4"/>
    <w:rsid w:val="008E049B"/>
    <w:rsid w:val="008E2ED1"/>
    <w:rsid w:val="008E4B21"/>
    <w:rsid w:val="008E5051"/>
    <w:rsid w:val="008E7D45"/>
    <w:rsid w:val="008F78E6"/>
    <w:rsid w:val="009071D1"/>
    <w:rsid w:val="0091593A"/>
    <w:rsid w:val="00926443"/>
    <w:rsid w:val="00936876"/>
    <w:rsid w:val="00937B60"/>
    <w:rsid w:val="00942680"/>
    <w:rsid w:val="0095558E"/>
    <w:rsid w:val="00963CB6"/>
    <w:rsid w:val="00971722"/>
    <w:rsid w:val="009755E0"/>
    <w:rsid w:val="0097576C"/>
    <w:rsid w:val="00976BF2"/>
    <w:rsid w:val="009904FE"/>
    <w:rsid w:val="0099425F"/>
    <w:rsid w:val="0099506C"/>
    <w:rsid w:val="009A1D85"/>
    <w:rsid w:val="009B6F6B"/>
    <w:rsid w:val="009B7B06"/>
    <w:rsid w:val="009D022D"/>
    <w:rsid w:val="009E3825"/>
    <w:rsid w:val="009F15CE"/>
    <w:rsid w:val="009F2454"/>
    <w:rsid w:val="009F42E4"/>
    <w:rsid w:val="009F7216"/>
    <w:rsid w:val="00A20523"/>
    <w:rsid w:val="00A21CE5"/>
    <w:rsid w:val="00A22171"/>
    <w:rsid w:val="00A366CC"/>
    <w:rsid w:val="00A449CE"/>
    <w:rsid w:val="00A54EBE"/>
    <w:rsid w:val="00A57E9B"/>
    <w:rsid w:val="00A61630"/>
    <w:rsid w:val="00A65257"/>
    <w:rsid w:val="00A65F52"/>
    <w:rsid w:val="00A6743D"/>
    <w:rsid w:val="00A67786"/>
    <w:rsid w:val="00A75A67"/>
    <w:rsid w:val="00A76EC3"/>
    <w:rsid w:val="00A804F8"/>
    <w:rsid w:val="00A828A1"/>
    <w:rsid w:val="00A87862"/>
    <w:rsid w:val="00A91E84"/>
    <w:rsid w:val="00A92671"/>
    <w:rsid w:val="00A95892"/>
    <w:rsid w:val="00A973E5"/>
    <w:rsid w:val="00AA5848"/>
    <w:rsid w:val="00AB367C"/>
    <w:rsid w:val="00AB509B"/>
    <w:rsid w:val="00AB6732"/>
    <w:rsid w:val="00AD39E6"/>
    <w:rsid w:val="00AE2D84"/>
    <w:rsid w:val="00AE3A55"/>
    <w:rsid w:val="00AF4C5B"/>
    <w:rsid w:val="00B007E4"/>
    <w:rsid w:val="00B034E1"/>
    <w:rsid w:val="00B14EEB"/>
    <w:rsid w:val="00B1792E"/>
    <w:rsid w:val="00B22C3E"/>
    <w:rsid w:val="00B2327A"/>
    <w:rsid w:val="00B274DE"/>
    <w:rsid w:val="00B45636"/>
    <w:rsid w:val="00B45A9B"/>
    <w:rsid w:val="00B501A4"/>
    <w:rsid w:val="00B542E5"/>
    <w:rsid w:val="00B61815"/>
    <w:rsid w:val="00B74A8B"/>
    <w:rsid w:val="00B80C51"/>
    <w:rsid w:val="00B94BD8"/>
    <w:rsid w:val="00BA385D"/>
    <w:rsid w:val="00BA7E1D"/>
    <w:rsid w:val="00BB1320"/>
    <w:rsid w:val="00BB44B1"/>
    <w:rsid w:val="00BB796F"/>
    <w:rsid w:val="00BC0E36"/>
    <w:rsid w:val="00BC2437"/>
    <w:rsid w:val="00BC2A78"/>
    <w:rsid w:val="00BC3939"/>
    <w:rsid w:val="00BC763D"/>
    <w:rsid w:val="00BD753D"/>
    <w:rsid w:val="00BD7E76"/>
    <w:rsid w:val="00BE538D"/>
    <w:rsid w:val="00BE7704"/>
    <w:rsid w:val="00BF22FF"/>
    <w:rsid w:val="00BF2994"/>
    <w:rsid w:val="00BF4880"/>
    <w:rsid w:val="00C01D4F"/>
    <w:rsid w:val="00C132B8"/>
    <w:rsid w:val="00C16860"/>
    <w:rsid w:val="00C17F88"/>
    <w:rsid w:val="00C2144F"/>
    <w:rsid w:val="00C2632F"/>
    <w:rsid w:val="00C27A3A"/>
    <w:rsid w:val="00C40797"/>
    <w:rsid w:val="00C40A67"/>
    <w:rsid w:val="00C47F23"/>
    <w:rsid w:val="00C6552D"/>
    <w:rsid w:val="00C752F4"/>
    <w:rsid w:val="00C97F7E"/>
    <w:rsid w:val="00CA493B"/>
    <w:rsid w:val="00CB1E8C"/>
    <w:rsid w:val="00CB3549"/>
    <w:rsid w:val="00CC5492"/>
    <w:rsid w:val="00CD2A5E"/>
    <w:rsid w:val="00CD51AA"/>
    <w:rsid w:val="00CE7506"/>
    <w:rsid w:val="00CF76A0"/>
    <w:rsid w:val="00D00800"/>
    <w:rsid w:val="00D01B2E"/>
    <w:rsid w:val="00D04764"/>
    <w:rsid w:val="00D0707C"/>
    <w:rsid w:val="00D226DE"/>
    <w:rsid w:val="00D2545C"/>
    <w:rsid w:val="00D270BC"/>
    <w:rsid w:val="00D41BE0"/>
    <w:rsid w:val="00D5540A"/>
    <w:rsid w:val="00D651E2"/>
    <w:rsid w:val="00D7019D"/>
    <w:rsid w:val="00D812EE"/>
    <w:rsid w:val="00DA3463"/>
    <w:rsid w:val="00DA4261"/>
    <w:rsid w:val="00DB3A68"/>
    <w:rsid w:val="00DB5D13"/>
    <w:rsid w:val="00DC141E"/>
    <w:rsid w:val="00DC4F27"/>
    <w:rsid w:val="00DC563E"/>
    <w:rsid w:val="00DC762A"/>
    <w:rsid w:val="00DD0C30"/>
    <w:rsid w:val="00DE0657"/>
    <w:rsid w:val="00DE137C"/>
    <w:rsid w:val="00DF308F"/>
    <w:rsid w:val="00DF4C01"/>
    <w:rsid w:val="00E02B12"/>
    <w:rsid w:val="00E1193E"/>
    <w:rsid w:val="00E13A92"/>
    <w:rsid w:val="00E16A0E"/>
    <w:rsid w:val="00E16B27"/>
    <w:rsid w:val="00E36684"/>
    <w:rsid w:val="00E37195"/>
    <w:rsid w:val="00E43E7D"/>
    <w:rsid w:val="00E522E0"/>
    <w:rsid w:val="00E54420"/>
    <w:rsid w:val="00E551FB"/>
    <w:rsid w:val="00E55A45"/>
    <w:rsid w:val="00E5739D"/>
    <w:rsid w:val="00E579BF"/>
    <w:rsid w:val="00E640D5"/>
    <w:rsid w:val="00E72519"/>
    <w:rsid w:val="00E82726"/>
    <w:rsid w:val="00E84ADD"/>
    <w:rsid w:val="00E85381"/>
    <w:rsid w:val="00E85DB9"/>
    <w:rsid w:val="00E86529"/>
    <w:rsid w:val="00E914F0"/>
    <w:rsid w:val="00E91AB7"/>
    <w:rsid w:val="00EA4734"/>
    <w:rsid w:val="00EA5291"/>
    <w:rsid w:val="00EB070D"/>
    <w:rsid w:val="00EB3C32"/>
    <w:rsid w:val="00EB5541"/>
    <w:rsid w:val="00EB6799"/>
    <w:rsid w:val="00EC1F75"/>
    <w:rsid w:val="00EC43FD"/>
    <w:rsid w:val="00EC51CF"/>
    <w:rsid w:val="00EC68C4"/>
    <w:rsid w:val="00ED0EC3"/>
    <w:rsid w:val="00EE2034"/>
    <w:rsid w:val="00F07589"/>
    <w:rsid w:val="00F122B4"/>
    <w:rsid w:val="00F17F92"/>
    <w:rsid w:val="00F224C8"/>
    <w:rsid w:val="00F2257F"/>
    <w:rsid w:val="00F25D65"/>
    <w:rsid w:val="00F372D1"/>
    <w:rsid w:val="00F42F84"/>
    <w:rsid w:val="00F5187C"/>
    <w:rsid w:val="00F709B8"/>
    <w:rsid w:val="00F717EF"/>
    <w:rsid w:val="00F86862"/>
    <w:rsid w:val="00FA0BB9"/>
    <w:rsid w:val="00FA2B65"/>
    <w:rsid w:val="00FA4DC2"/>
    <w:rsid w:val="00FD6ADA"/>
    <w:rsid w:val="00FF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uiPriority w:val="99"/>
    <w:unhideWhenUsed/>
    <w:rsid w:val="003B75FF"/>
    <w:rPr>
      <w:color w:val="0000FF"/>
      <w:u w:val="single"/>
    </w:rPr>
  </w:style>
  <w:style w:type="character" w:customStyle="1" w:styleId="Internetlink">
    <w:name w:val="Internetlink"/>
    <w:basedOn w:val="Absatz-Standardschriftart"/>
    <w:uiPriority w:val="99"/>
    <w:unhideWhenUsed/>
    <w:rsid w:val="001F68AA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uiPriority w:val="1"/>
    <w:qFormat/>
    <w:rsid w:val="00090447"/>
    <w:pPr>
      <w:widowControl w:val="0"/>
      <w:autoSpaceDE w:val="0"/>
      <w:autoSpaceDN w:val="0"/>
      <w:adjustRightInd w:val="0"/>
      <w:spacing w:line="240" w:lineRule="auto"/>
      <w:ind w:left="158"/>
    </w:pPr>
    <w:rPr>
      <w:rFonts w:eastAsiaTheme="minorEastAsia" w:cs="Arial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090447"/>
    <w:rPr>
      <w:rFonts w:ascii="Arial" w:eastAsiaTheme="minorEastAsia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raster">
    <w:name w:val="Table Grid"/>
    <w:basedOn w:val="NormaleTabelle"/>
    <w:uiPriority w:val="5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uiPriority w:val="99"/>
    <w:unhideWhenUsed/>
    <w:rsid w:val="003B75FF"/>
    <w:rPr>
      <w:color w:val="0000FF"/>
      <w:u w:val="single"/>
    </w:rPr>
  </w:style>
  <w:style w:type="character" w:customStyle="1" w:styleId="Internetlink">
    <w:name w:val="Internetlink"/>
    <w:basedOn w:val="Absatz-Standardschriftart"/>
    <w:uiPriority w:val="99"/>
    <w:unhideWhenUsed/>
    <w:rsid w:val="001F68AA"/>
    <w:rPr>
      <w:color w:val="0000FF" w:themeColor="hyperlink"/>
      <w:u w:val="single"/>
    </w:rPr>
  </w:style>
  <w:style w:type="paragraph" w:styleId="Textkrper">
    <w:name w:val="Body Text"/>
    <w:basedOn w:val="Standard"/>
    <w:link w:val="TextkrperZchn"/>
    <w:uiPriority w:val="1"/>
    <w:qFormat/>
    <w:rsid w:val="00090447"/>
    <w:pPr>
      <w:widowControl w:val="0"/>
      <w:autoSpaceDE w:val="0"/>
      <w:autoSpaceDN w:val="0"/>
      <w:adjustRightInd w:val="0"/>
      <w:spacing w:line="240" w:lineRule="auto"/>
      <w:ind w:left="158"/>
    </w:pPr>
    <w:rPr>
      <w:rFonts w:eastAsiaTheme="minorEastAsia" w:cs="Arial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090447"/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0.png"/><Relationship Id="rId1" Type="http://schemas.openxmlformats.org/officeDocument/2006/relationships/image" Target="media/image1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0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etzel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81D712-39E8-477A-81C3-F489C9DF0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13</Pages>
  <Words>1678</Words>
  <Characters>10578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12232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Gietzel</dc:creator>
  <cp:lastModifiedBy>Foerster</cp:lastModifiedBy>
  <cp:revision>2</cp:revision>
  <cp:lastPrinted>2019-09-02T10:28:00Z</cp:lastPrinted>
  <dcterms:created xsi:type="dcterms:W3CDTF">2019-09-02T10:39:00Z</dcterms:created>
  <dcterms:modified xsi:type="dcterms:W3CDTF">2019-09-02T10:39:00Z</dcterms:modified>
</cp:coreProperties>
</file>