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790A11" w:rsidP="00321743">
            <w:pPr>
              <w:spacing w:before="200" w:after="200"/>
            </w:pPr>
            <w:r>
              <w:t>Sachunterricht</w:t>
            </w:r>
          </w:p>
        </w:tc>
      </w:tr>
      <w:tr w:rsidR="00420481" w:rsidRPr="008119C5" w:rsidTr="00790A11">
        <w:tc>
          <w:tcPr>
            <w:tcW w:w="2802" w:type="dxa"/>
          </w:tcPr>
          <w:p w:rsidR="00420481" w:rsidRPr="009B046A" w:rsidRDefault="00420481" w:rsidP="009B046A">
            <w:pPr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  <w:r w:rsidR="009B046A" w:rsidRPr="009B046A">
              <w:rPr>
                <w:sz w:val="16"/>
                <w:szCs w:val="16"/>
              </w:rPr>
              <w:t xml:space="preserve">(so wird </w:t>
            </w:r>
            <w:r w:rsidR="009B046A">
              <w:rPr>
                <w:sz w:val="16"/>
                <w:szCs w:val="16"/>
              </w:rPr>
              <w:t>sie</w:t>
            </w:r>
            <w:r w:rsidR="009B046A" w:rsidRPr="009B046A">
              <w:rPr>
                <w:sz w:val="16"/>
                <w:szCs w:val="16"/>
              </w:rPr>
              <w:t xml:space="preserve"> im RLP-online angezeigt)</w:t>
            </w:r>
          </w:p>
        </w:tc>
        <w:tc>
          <w:tcPr>
            <w:tcW w:w="6433" w:type="dxa"/>
            <w:gridSpan w:val="3"/>
          </w:tcPr>
          <w:p w:rsidR="00420481" w:rsidRPr="00202F49" w:rsidRDefault="006F0211" w:rsidP="00790A11">
            <w:pPr>
              <w:spacing w:before="200" w:after="200"/>
            </w:pPr>
            <w:r w:rsidRPr="0088674C">
              <w:t>K1.3 B gesund ernähren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790A11" w:rsidP="00321743">
            <w:pPr>
              <w:spacing w:before="200" w:after="200"/>
            </w:pPr>
            <w:r>
              <w:t>Erkennen (SU-K1)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790A11" w:rsidP="00321743">
            <w:pPr>
              <w:tabs>
                <w:tab w:val="left" w:pos="1373"/>
              </w:tabs>
              <w:spacing w:before="200" w:after="200"/>
            </w:pPr>
            <w:r>
              <w:t>Untersuchen, b</w:t>
            </w:r>
            <w:r w:rsidRPr="006257EC">
              <w:t>eobachten, sich informieren und dokumentieren</w:t>
            </w:r>
            <w:r>
              <w:t xml:space="preserve"> (SU-K1.3)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6F0211" w:rsidP="00BE7704">
            <w:pPr>
              <w:tabs>
                <w:tab w:val="left" w:pos="1190"/>
              </w:tabs>
              <w:spacing w:before="200" w:after="200"/>
            </w:pPr>
            <w:r>
              <w:t>B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8A1768" w:rsidRDefault="006F0211" w:rsidP="00321743">
            <w:pPr>
              <w:tabs>
                <w:tab w:val="left" w:pos="1190"/>
              </w:tabs>
              <w:spacing w:before="200" w:after="200"/>
            </w:pPr>
            <w:r w:rsidRPr="006A6D61">
              <w:t xml:space="preserve">Die Schülerinnen und Schüler können vorgegebene Medien </w:t>
            </w:r>
            <w:r>
              <w:br/>
            </w:r>
            <w:r w:rsidRPr="006A6D61">
              <w:t xml:space="preserve">(z. B. Sachtexte, Bilder, Karten, Skizzen) zur </w:t>
            </w:r>
            <w:r>
              <w:br/>
            </w:r>
            <w:r w:rsidRPr="006A6D61">
              <w:t>Informationsentnahme nutzen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790A11" w:rsidRDefault="00790A11" w:rsidP="00790A11">
            <w:pPr>
              <w:tabs>
                <w:tab w:val="left" w:pos="1190"/>
              </w:tabs>
              <w:spacing w:before="200" w:after="200"/>
            </w:pPr>
            <w:r>
              <w:t>3.3 Markt</w:t>
            </w:r>
          </w:p>
          <w:p w:rsidR="00B94BD8" w:rsidRPr="00202F49" w:rsidRDefault="00790A11" w:rsidP="00790A11">
            <w:pPr>
              <w:tabs>
                <w:tab w:val="left" w:pos="1190"/>
              </w:tabs>
              <w:spacing w:before="200" w:after="200"/>
            </w:pPr>
            <w:r>
              <w:t xml:space="preserve">Thema: Was ist gesunde Ernährung? Was schadet uns? </w:t>
            </w:r>
            <w:r>
              <w:br/>
              <w:t>(Gesundheit und Prophylaxe)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F0211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6D084A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  <w:r w:rsidR="006F0211">
              <w:rPr>
                <w:b/>
              </w:rPr>
              <w:t>x</w:t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8A1768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971722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6F0211" w:rsidP="00321743">
            <w:pPr>
              <w:spacing w:before="200" w:after="200"/>
            </w:pPr>
            <w:r>
              <w:t>Gesunde Ernährung, Nahrungspyramide</w:t>
            </w: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F5187C" w:rsidRDefault="00F5187C" w:rsidP="00BF22FF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  <w:r>
        <w:rPr>
          <w:b/>
        </w:rPr>
        <w:t>Gesunde Ernährung</w:t>
      </w:r>
    </w:p>
    <w:p w:rsidR="006F0211" w:rsidRPr="0003232C" w:rsidRDefault="006F0211" w:rsidP="006F0211">
      <w:pPr>
        <w:spacing w:before="60" w:after="60"/>
      </w:pPr>
      <w:r w:rsidRPr="0003232C">
        <w:t>Im Unterricht sprecht ihr über gesunde Ernährung. Dabei kann die Ernährungspyramide he</w:t>
      </w:r>
      <w:r w:rsidRPr="0003232C">
        <w:t>l</w:t>
      </w:r>
      <w:r w:rsidRPr="0003232C">
        <w:t xml:space="preserve">fen. Jeder Baustein der Pyramide zeigt ein Nahrungsmittel. Die unterste Reihe der Bausteine zeigt zuckerfreie Getränke. </w:t>
      </w:r>
    </w:p>
    <w:p w:rsidR="006F0211" w:rsidRDefault="006F0211" w:rsidP="006F0211">
      <w:pPr>
        <w:spacing w:before="60" w:after="60"/>
      </w:pPr>
      <w:r w:rsidRPr="0003232C">
        <w:t>Für eine gesunde Ernährung sollte man die Nahrungsmittel der Pyramide täglich aufnehmen.</w:t>
      </w:r>
    </w:p>
    <w:p w:rsidR="006F0211" w:rsidRDefault="006C4DDC" w:rsidP="006F0211">
      <w:pPr>
        <w:spacing w:before="60" w:after="60"/>
      </w:pPr>
      <w:r>
        <w:t>Findet heraus</w:t>
      </w:r>
      <w:r w:rsidR="006F0211">
        <w:t xml:space="preserve">, wovon wir mehr und wovon wir weniger essen und trinken sollten. </w:t>
      </w: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  <w:r>
        <w:rPr>
          <w:b/>
        </w:rPr>
        <w:t>Aufgabe:</w:t>
      </w:r>
    </w:p>
    <w:p w:rsidR="006F0211" w:rsidRPr="00FF7527" w:rsidRDefault="006F0211" w:rsidP="006F0211">
      <w:pPr>
        <w:spacing w:before="60" w:after="60"/>
      </w:pPr>
    </w:p>
    <w:p w:rsidR="006F0211" w:rsidRPr="0003232C" w:rsidRDefault="00BB087A" w:rsidP="006F0211">
      <w:pPr>
        <w:spacing w:before="60" w:after="60"/>
      </w:pPr>
      <w:r>
        <w:t>Beantworte mith</w:t>
      </w:r>
      <w:r w:rsidR="006F0211" w:rsidRPr="0003232C">
        <w:t>ilfe der Pyramide die folgenden Fragen:</w:t>
      </w:r>
    </w:p>
    <w:p w:rsidR="006F0211" w:rsidRPr="0003232C" w:rsidRDefault="006F0211" w:rsidP="006F0211">
      <w:pPr>
        <w:pStyle w:val="Listenabsatz"/>
        <w:numPr>
          <w:ilvl w:val="0"/>
          <w:numId w:val="11"/>
        </w:numPr>
        <w:spacing w:before="60" w:after="60"/>
      </w:pPr>
      <w:r w:rsidRPr="0003232C">
        <w:t>Wie viele Portionen an Obst und Gemüse sollten wir jeden Tag essen?</w:t>
      </w:r>
    </w:p>
    <w:p w:rsidR="006F0211" w:rsidRPr="0003232C" w:rsidRDefault="006F0211" w:rsidP="006F0211">
      <w:pPr>
        <w:pStyle w:val="Listenabsatz"/>
        <w:numPr>
          <w:ilvl w:val="0"/>
          <w:numId w:val="11"/>
        </w:numPr>
        <w:spacing w:before="60" w:after="60"/>
      </w:pPr>
      <w:r w:rsidRPr="0003232C">
        <w:t>Wovon sollten wir eher wenig pro Tag essen? Nenne ein Beispiel!</w:t>
      </w:r>
    </w:p>
    <w:p w:rsidR="006F0211" w:rsidRDefault="006F0211" w:rsidP="006F0211">
      <w:pPr>
        <w:pStyle w:val="Listenabsatz"/>
        <w:numPr>
          <w:ilvl w:val="0"/>
          <w:numId w:val="11"/>
        </w:numPr>
        <w:spacing w:before="60" w:after="60"/>
      </w:pPr>
      <w:r>
        <w:t xml:space="preserve">Von welcher Art von Getränken sollten wir täglich am meisten trinken? </w:t>
      </w:r>
    </w:p>
    <w:p w:rsidR="006F0211" w:rsidRDefault="006F0211" w:rsidP="006F0211">
      <w:pPr>
        <w:pStyle w:val="Listenabsatz"/>
        <w:spacing w:before="60" w:after="60"/>
        <w:ind w:left="720"/>
      </w:pPr>
    </w:p>
    <w:p w:rsidR="006F0211" w:rsidRDefault="006F0211" w:rsidP="006F0211">
      <w:pPr>
        <w:pStyle w:val="Listenabsatz"/>
        <w:spacing w:before="60" w:after="60"/>
        <w:ind w:left="720"/>
      </w:pPr>
    </w:p>
    <w:p w:rsidR="006F0211" w:rsidRDefault="006F0211" w:rsidP="006F0211">
      <w:pPr>
        <w:spacing w:before="60" w:after="60"/>
      </w:pPr>
      <w:r>
        <w:rPr>
          <w:b/>
        </w:rPr>
        <w:t>Material:</w:t>
      </w:r>
    </w:p>
    <w:p w:rsidR="006F0211" w:rsidRDefault="006F0211" w:rsidP="006F0211">
      <w:pPr>
        <w:spacing w:before="60" w:after="60"/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-339120</wp:posOffset>
            </wp:positionH>
            <wp:positionV relativeFrom="paragraph">
              <wp:posOffset>7369</wp:posOffset>
            </wp:positionV>
            <wp:extent cx="5339760" cy="4359349"/>
            <wp:effectExtent l="19050" t="0" r="0" b="0"/>
            <wp:wrapNone/>
            <wp:docPr id="5" name="Bild 1" descr="C:\Users\Wenzel\AppData\Local\Microsoft\Windows\Temporary Internet Files\Content.IE5\QSGN7JVO\Plakat_Ernährungspyramide_7Stufen_ohne_Rand_cut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zel\AppData\Local\Microsoft\Windows\Temporary Internet Files\Content.IE5\QSGN7JVO\Plakat_Ernährungspyramide_7Stufen_ohne_Rand_cutt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60" cy="435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M1</w:t>
      </w:r>
    </w:p>
    <w:tbl>
      <w:tblPr>
        <w:tblStyle w:val="Tabellengitternetz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2126"/>
      </w:tblGrid>
      <w:tr w:rsidR="006F0211" w:rsidTr="0078748E">
        <w:tc>
          <w:tcPr>
            <w:tcW w:w="7338" w:type="dxa"/>
          </w:tcPr>
          <w:p w:rsidR="006F0211" w:rsidRDefault="006F0211" w:rsidP="0078748E">
            <w:pPr>
              <w:spacing w:before="60" w:after="60"/>
            </w:pPr>
          </w:p>
        </w:tc>
        <w:tc>
          <w:tcPr>
            <w:tcW w:w="2126" w:type="dxa"/>
          </w:tcPr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</w:pPr>
          </w:p>
          <w:p w:rsidR="006F0211" w:rsidRDefault="006F0211" w:rsidP="0078748E">
            <w:pPr>
              <w:spacing w:before="60" w:after="60"/>
              <w:rPr>
                <w:b/>
              </w:rPr>
            </w:pPr>
          </w:p>
          <w:p w:rsidR="006F0211" w:rsidRDefault="006F0211" w:rsidP="0078748E">
            <w:pPr>
              <w:spacing w:before="60" w:after="60"/>
            </w:pPr>
          </w:p>
        </w:tc>
      </w:tr>
    </w:tbl>
    <w:p w:rsidR="006F0211" w:rsidRDefault="006F0211" w:rsidP="006F0211"/>
    <w:p w:rsidR="006F0211" w:rsidRDefault="006F0211" w:rsidP="006F0211"/>
    <w:p w:rsidR="006F0211" w:rsidRDefault="006F0211" w:rsidP="006F0211"/>
    <w:p w:rsidR="006F0211" w:rsidRDefault="006F0211" w:rsidP="006F0211"/>
    <w:p w:rsidR="006F0211" w:rsidRPr="0088674C" w:rsidRDefault="006F0211" w:rsidP="006F0211">
      <w:pPr>
        <w:rPr>
          <w:b/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33170" cy="425450"/>
            <wp:effectExtent l="19050" t="0" r="5080" b="0"/>
            <wp:docPr id="6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74C">
        <w:rPr>
          <w:lang w:val="en-US"/>
        </w:rPr>
        <w:t xml:space="preserve"> LISUM</w:t>
      </w:r>
    </w:p>
    <w:p w:rsidR="006F0211" w:rsidRPr="0088674C" w:rsidRDefault="006F0211" w:rsidP="006F0211">
      <w:pPr>
        <w:rPr>
          <w:sz w:val="16"/>
          <w:szCs w:val="16"/>
          <w:lang w:val="en-US"/>
        </w:rPr>
      </w:pPr>
      <w:r w:rsidRPr="0088674C">
        <w:rPr>
          <w:sz w:val="16"/>
          <w:szCs w:val="16"/>
          <w:lang w:val="en-US"/>
        </w:rPr>
        <w:t>M1:</w:t>
      </w:r>
      <w:r>
        <w:rPr>
          <w:sz w:val="16"/>
          <w:szCs w:val="16"/>
          <w:lang w:val="en-US"/>
        </w:rPr>
        <w:t xml:space="preserve"> </w:t>
      </w:r>
      <w:r w:rsidRPr="0088674C">
        <w:rPr>
          <w:sz w:val="16"/>
          <w:szCs w:val="16"/>
          <w:lang w:val="en-US"/>
        </w:rPr>
        <w:t>https://commons.wikimedia.org/wiki/File:Plakat_Ern%C3%A4hrungspyramide_7Stufen_ohne_Rand_cutted.png, CC BY SA</w:t>
      </w: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C2144F" w:rsidRDefault="00C2144F" w:rsidP="00BF22FF">
      <w:pPr>
        <w:spacing w:before="60" w:after="60"/>
        <w:rPr>
          <w:b/>
        </w:rPr>
      </w:pPr>
    </w:p>
    <w:p w:rsidR="006F0211" w:rsidRPr="0003232C" w:rsidRDefault="00D1626A" w:rsidP="006F0211">
      <w:pPr>
        <w:spacing w:before="60" w:after="60"/>
      </w:pPr>
      <w:r>
        <w:t>Beantworte mith</w:t>
      </w:r>
      <w:r w:rsidR="006F0211" w:rsidRPr="0003232C">
        <w:t>ilfe der Pyramide die folgenden Fragen:</w:t>
      </w:r>
    </w:p>
    <w:p w:rsidR="006F0211" w:rsidRPr="0003232C" w:rsidRDefault="006F0211" w:rsidP="006F0211">
      <w:pPr>
        <w:pStyle w:val="Listenabsatz"/>
        <w:numPr>
          <w:ilvl w:val="0"/>
          <w:numId w:val="12"/>
        </w:numPr>
        <w:spacing w:before="60" w:after="60"/>
      </w:pPr>
      <w:r w:rsidRPr="0003232C">
        <w:t>Wie viele Portionen an Obst und Gemüse sollten wir jeden Tag essen?</w:t>
      </w:r>
    </w:p>
    <w:p w:rsidR="006F0211" w:rsidRPr="0003232C" w:rsidRDefault="006F0211" w:rsidP="006F0211">
      <w:pPr>
        <w:pStyle w:val="Listenabsatz"/>
        <w:numPr>
          <w:ilvl w:val="0"/>
          <w:numId w:val="12"/>
        </w:numPr>
        <w:spacing w:before="60" w:after="60"/>
      </w:pPr>
      <w:r w:rsidRPr="0003232C">
        <w:t>Wovon sollten wir eher wenig pro Tag essen? Nenne ein Beispiel!</w:t>
      </w:r>
    </w:p>
    <w:p w:rsidR="006F0211" w:rsidRDefault="006F0211" w:rsidP="006F0211">
      <w:pPr>
        <w:pStyle w:val="Listenabsatz"/>
        <w:numPr>
          <w:ilvl w:val="0"/>
          <w:numId w:val="12"/>
        </w:numPr>
        <w:spacing w:before="60" w:after="60"/>
      </w:pPr>
      <w:r>
        <w:t xml:space="preserve">Von welcher Art von Getränken sollten wir täglich am meisten trinken? </w:t>
      </w: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</w:pPr>
      <w:r>
        <w:t>Beispiele für mögliche Schülerantworten:</w:t>
      </w:r>
    </w:p>
    <w:p w:rsidR="006F0211" w:rsidRPr="008119C5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line="240" w:lineRule="auto"/>
        <w:ind w:left="708"/>
      </w:pPr>
      <w:r>
        <w:t>zu 1.</w:t>
      </w:r>
      <w:r>
        <w:tab/>
        <w:t>Fünf Portionen Obst und Gemüse</w:t>
      </w:r>
    </w:p>
    <w:p w:rsidR="006F0211" w:rsidRDefault="006F0211" w:rsidP="006F0211">
      <w:pPr>
        <w:spacing w:line="240" w:lineRule="auto"/>
        <w:ind w:left="708"/>
      </w:pPr>
    </w:p>
    <w:p w:rsidR="006F0211" w:rsidRDefault="006F0211" w:rsidP="006F0211">
      <w:pPr>
        <w:spacing w:line="240" w:lineRule="auto"/>
        <w:ind w:left="708"/>
      </w:pPr>
      <w:r>
        <w:t>zu 2.</w:t>
      </w:r>
      <w:r>
        <w:tab/>
        <w:t>Süßigkeiten bzw. fette Nahrungsmittel</w:t>
      </w:r>
      <w:r>
        <w:tab/>
        <w:t>oder auch</w:t>
      </w:r>
      <w:r>
        <w:tab/>
        <w:t>Kuchen und Eis</w:t>
      </w:r>
    </w:p>
    <w:p w:rsidR="006F0211" w:rsidRDefault="006F0211" w:rsidP="006F0211">
      <w:pPr>
        <w:spacing w:line="240" w:lineRule="auto"/>
        <w:ind w:left="708"/>
      </w:pPr>
    </w:p>
    <w:p w:rsidR="006F0211" w:rsidRDefault="006F0211" w:rsidP="00D1626A">
      <w:pPr>
        <w:spacing w:before="60" w:after="60"/>
        <w:ind w:firstLine="708"/>
        <w:rPr>
          <w:b/>
        </w:rPr>
      </w:pPr>
      <w:r>
        <w:t>zu 3.</w:t>
      </w:r>
      <w:r>
        <w:tab/>
        <w:t xml:space="preserve">Zuckerfreie Getränke </w:t>
      </w:r>
      <w:bookmarkStart w:id="0" w:name="_GoBack"/>
      <w:bookmarkEnd w:id="0"/>
      <w:r>
        <w:tab/>
      </w:r>
      <w:r>
        <w:tab/>
      </w:r>
      <w:r>
        <w:tab/>
        <w:t>oder auch</w:t>
      </w:r>
      <w:r>
        <w:tab/>
        <w:t>Wasser und Tee</w:t>
      </w: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Default="006F0211" w:rsidP="006F0211">
      <w:pPr>
        <w:spacing w:before="60" w:after="60"/>
        <w:rPr>
          <w:b/>
        </w:rPr>
      </w:pPr>
    </w:p>
    <w:p w:rsidR="006F0211" w:rsidRPr="006F0211" w:rsidRDefault="006F0211" w:rsidP="006F0211">
      <w:pPr>
        <w:spacing w:before="60" w:after="60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33170" cy="425450"/>
            <wp:effectExtent l="19050" t="0" r="5080" b="0"/>
            <wp:docPr id="7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211">
        <w:rPr>
          <w:lang w:val="en-US"/>
        </w:rPr>
        <w:t xml:space="preserve"> LISUM</w:t>
      </w:r>
    </w:p>
    <w:p w:rsidR="00C2144F" w:rsidRPr="006F0211" w:rsidRDefault="006F0211" w:rsidP="00C2144F">
      <w:pPr>
        <w:rPr>
          <w:sz w:val="2"/>
          <w:szCs w:val="2"/>
          <w:lang w:val="en-US"/>
        </w:rPr>
      </w:pPr>
      <w:r w:rsidRPr="0088674C">
        <w:rPr>
          <w:sz w:val="16"/>
          <w:szCs w:val="16"/>
          <w:lang w:val="en-US"/>
        </w:rPr>
        <w:t>M1:</w:t>
      </w:r>
      <w:r>
        <w:rPr>
          <w:sz w:val="16"/>
          <w:szCs w:val="16"/>
          <w:lang w:val="en-US"/>
        </w:rPr>
        <w:t xml:space="preserve"> </w:t>
      </w:r>
      <w:r w:rsidRPr="0088674C">
        <w:rPr>
          <w:sz w:val="16"/>
          <w:szCs w:val="16"/>
          <w:lang w:val="en-US"/>
        </w:rPr>
        <w:t>https://commons.wikimedia.org/wiki/File:Plakat_Ern%C3%A4hrungspyramide_7Stufen_ohne_Rand_cutted.png, CC BY SA</w:t>
      </w:r>
    </w:p>
    <w:p w:rsidR="008119C5" w:rsidRPr="00253464" w:rsidRDefault="008119C5" w:rsidP="00C2144F">
      <w:pPr>
        <w:rPr>
          <w:sz w:val="2"/>
          <w:szCs w:val="2"/>
          <w:lang w:val="en-US"/>
        </w:rPr>
      </w:pPr>
    </w:p>
    <w:sectPr w:rsidR="008119C5" w:rsidRPr="00253464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635" w:rsidRDefault="000A7635" w:rsidP="00837EC7">
      <w:pPr>
        <w:spacing w:line="240" w:lineRule="auto"/>
      </w:pPr>
      <w:r>
        <w:separator/>
      </w:r>
    </w:p>
  </w:endnote>
  <w:endnote w:type="continuationSeparator" w:id="0">
    <w:p w:rsidR="000A7635" w:rsidRDefault="000A7635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380733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635" w:rsidRDefault="000A7635" w:rsidP="00837EC7">
      <w:pPr>
        <w:spacing w:line="240" w:lineRule="auto"/>
      </w:pPr>
      <w:r>
        <w:separator/>
      </w:r>
    </w:p>
  </w:footnote>
  <w:footnote w:type="continuationSeparator" w:id="0">
    <w:p w:rsidR="000A7635" w:rsidRDefault="000A7635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Pr="00142DFA" w:rsidRDefault="004F365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F73FB"/>
    <w:multiLevelType w:val="hybridMultilevel"/>
    <w:tmpl w:val="33F216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F32BF3"/>
    <w:multiLevelType w:val="hybridMultilevel"/>
    <w:tmpl w:val="33F216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5"/>
  </w:num>
  <w:num w:numId="5">
    <w:abstractNumId w:val="1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4165F"/>
    <w:rsid w:val="000636E4"/>
    <w:rsid w:val="000A2A61"/>
    <w:rsid w:val="000A4B8B"/>
    <w:rsid w:val="000A7635"/>
    <w:rsid w:val="00133562"/>
    <w:rsid w:val="00136172"/>
    <w:rsid w:val="00142DFA"/>
    <w:rsid w:val="00155F4E"/>
    <w:rsid w:val="001634E6"/>
    <w:rsid w:val="00163D87"/>
    <w:rsid w:val="00185133"/>
    <w:rsid w:val="001A71B9"/>
    <w:rsid w:val="001B043E"/>
    <w:rsid w:val="001C3197"/>
    <w:rsid w:val="001F319E"/>
    <w:rsid w:val="00202F49"/>
    <w:rsid w:val="00206E1F"/>
    <w:rsid w:val="002348B8"/>
    <w:rsid w:val="00253464"/>
    <w:rsid w:val="00270DFC"/>
    <w:rsid w:val="002A04B8"/>
    <w:rsid w:val="002A2294"/>
    <w:rsid w:val="002B14FC"/>
    <w:rsid w:val="002D3F70"/>
    <w:rsid w:val="002D55C9"/>
    <w:rsid w:val="002E1682"/>
    <w:rsid w:val="002F3C8C"/>
    <w:rsid w:val="00300E1A"/>
    <w:rsid w:val="00321743"/>
    <w:rsid w:val="00334567"/>
    <w:rsid w:val="00363539"/>
    <w:rsid w:val="00380733"/>
    <w:rsid w:val="00381AB2"/>
    <w:rsid w:val="003F4234"/>
    <w:rsid w:val="0040115E"/>
    <w:rsid w:val="004072A0"/>
    <w:rsid w:val="00411347"/>
    <w:rsid w:val="00420481"/>
    <w:rsid w:val="00423BF8"/>
    <w:rsid w:val="00432230"/>
    <w:rsid w:val="00445672"/>
    <w:rsid w:val="0045370E"/>
    <w:rsid w:val="00467ABE"/>
    <w:rsid w:val="00475ABE"/>
    <w:rsid w:val="004851BE"/>
    <w:rsid w:val="0049671A"/>
    <w:rsid w:val="00496D76"/>
    <w:rsid w:val="004C485B"/>
    <w:rsid w:val="004C5D31"/>
    <w:rsid w:val="004F3656"/>
    <w:rsid w:val="005052CB"/>
    <w:rsid w:val="00511575"/>
    <w:rsid w:val="00537A2A"/>
    <w:rsid w:val="0057416D"/>
    <w:rsid w:val="005960DF"/>
    <w:rsid w:val="005C16CC"/>
    <w:rsid w:val="005D78B2"/>
    <w:rsid w:val="005F0508"/>
    <w:rsid w:val="005F1ACA"/>
    <w:rsid w:val="00677337"/>
    <w:rsid w:val="006A22F8"/>
    <w:rsid w:val="006A599E"/>
    <w:rsid w:val="006C4DDC"/>
    <w:rsid w:val="006C713F"/>
    <w:rsid w:val="006D084A"/>
    <w:rsid w:val="006D5EEA"/>
    <w:rsid w:val="006D719E"/>
    <w:rsid w:val="006F0211"/>
    <w:rsid w:val="007024FB"/>
    <w:rsid w:val="0070384C"/>
    <w:rsid w:val="0070740F"/>
    <w:rsid w:val="007357B6"/>
    <w:rsid w:val="007621DD"/>
    <w:rsid w:val="00790A11"/>
    <w:rsid w:val="007C1D1C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7EC7"/>
    <w:rsid w:val="008A1768"/>
    <w:rsid w:val="008B1D49"/>
    <w:rsid w:val="008B6E6E"/>
    <w:rsid w:val="008E2ED1"/>
    <w:rsid w:val="008E7D45"/>
    <w:rsid w:val="008F78E6"/>
    <w:rsid w:val="00925598"/>
    <w:rsid w:val="00937B60"/>
    <w:rsid w:val="0095558E"/>
    <w:rsid w:val="00971722"/>
    <w:rsid w:val="009A1D85"/>
    <w:rsid w:val="009B046A"/>
    <w:rsid w:val="009D13A6"/>
    <w:rsid w:val="009F42E4"/>
    <w:rsid w:val="00A030FB"/>
    <w:rsid w:val="00A20523"/>
    <w:rsid w:val="00A366CC"/>
    <w:rsid w:val="00A57E9B"/>
    <w:rsid w:val="00A804F8"/>
    <w:rsid w:val="00A828A1"/>
    <w:rsid w:val="00A973E5"/>
    <w:rsid w:val="00AB509B"/>
    <w:rsid w:val="00AD39E6"/>
    <w:rsid w:val="00AE2D84"/>
    <w:rsid w:val="00AE3A55"/>
    <w:rsid w:val="00B41D5E"/>
    <w:rsid w:val="00B542E5"/>
    <w:rsid w:val="00B94BD8"/>
    <w:rsid w:val="00BB087A"/>
    <w:rsid w:val="00BC2437"/>
    <w:rsid w:val="00BC763D"/>
    <w:rsid w:val="00BD7E76"/>
    <w:rsid w:val="00BE7704"/>
    <w:rsid w:val="00BF22FF"/>
    <w:rsid w:val="00BF2994"/>
    <w:rsid w:val="00BF4880"/>
    <w:rsid w:val="00C01D4F"/>
    <w:rsid w:val="00C16860"/>
    <w:rsid w:val="00C2144F"/>
    <w:rsid w:val="00C2632F"/>
    <w:rsid w:val="00C3628F"/>
    <w:rsid w:val="00C47F23"/>
    <w:rsid w:val="00C6552D"/>
    <w:rsid w:val="00C752F4"/>
    <w:rsid w:val="00CB3549"/>
    <w:rsid w:val="00D0707C"/>
    <w:rsid w:val="00D1626A"/>
    <w:rsid w:val="00D226DE"/>
    <w:rsid w:val="00D270BC"/>
    <w:rsid w:val="00D41BE0"/>
    <w:rsid w:val="00DC762A"/>
    <w:rsid w:val="00DD0C30"/>
    <w:rsid w:val="00DE7A1A"/>
    <w:rsid w:val="00DF308F"/>
    <w:rsid w:val="00E16A0E"/>
    <w:rsid w:val="00E16B27"/>
    <w:rsid w:val="00E579BF"/>
    <w:rsid w:val="00E72519"/>
    <w:rsid w:val="00E84ADD"/>
    <w:rsid w:val="00E85DB9"/>
    <w:rsid w:val="00E86529"/>
    <w:rsid w:val="00E87B64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372D1"/>
    <w:rsid w:val="00F5187C"/>
    <w:rsid w:val="00F86862"/>
    <w:rsid w:val="00FA0BB9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16C1A-6718-4A7F-8232-319B7D400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321</Words>
  <Characters>2023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Haertel</cp:lastModifiedBy>
  <cp:revision>2</cp:revision>
  <dcterms:created xsi:type="dcterms:W3CDTF">2016-02-19T08:22:00Z</dcterms:created>
  <dcterms:modified xsi:type="dcterms:W3CDTF">2016-02-19T08:22:00Z</dcterms:modified>
</cp:coreProperties>
</file>