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E88" w:rsidRDefault="00A93E88" w:rsidP="00A93E88">
      <w:pPr>
        <w:rPr>
          <w:sz w:val="24"/>
          <w:szCs w:val="24"/>
        </w:rPr>
      </w:pPr>
    </w:p>
    <w:p w:rsidR="00A038E9" w:rsidRDefault="00A038E9" w:rsidP="00A93E88">
      <w:pPr>
        <w:rPr>
          <w:sz w:val="24"/>
          <w:szCs w:val="24"/>
        </w:rPr>
      </w:pPr>
    </w:p>
    <w:p w:rsidR="00EB2AC6" w:rsidRDefault="00EB2AC6" w:rsidP="00A93E88">
      <w:pPr>
        <w:rPr>
          <w:sz w:val="24"/>
          <w:szCs w:val="24"/>
        </w:rPr>
      </w:pPr>
    </w:p>
    <w:p w:rsidR="00DC60FC" w:rsidRDefault="00DC60FC" w:rsidP="00A93E88">
      <w:pPr>
        <w:rPr>
          <w:sz w:val="24"/>
          <w:szCs w:val="24"/>
        </w:rPr>
      </w:pPr>
      <w:bookmarkStart w:id="0" w:name="_GoBack"/>
      <w:bookmarkEnd w:id="0"/>
    </w:p>
    <w:p w:rsidR="009F2D72" w:rsidRDefault="009F2D72" w:rsidP="00A038E9">
      <w:pPr>
        <w:jc w:val="center"/>
        <w:rPr>
          <w:rStyle w:val="Fett"/>
        </w:rPr>
      </w:pPr>
      <w:r w:rsidRPr="00EE1ECA">
        <w:rPr>
          <w:b/>
          <w:sz w:val="24"/>
        </w:rPr>
        <w:t>Lernaufgabe</w:t>
      </w:r>
      <w:r>
        <w:rPr>
          <w:b/>
          <w:sz w:val="24"/>
        </w:rPr>
        <w:t xml:space="preserve">: </w:t>
      </w:r>
      <w:r w:rsidR="00C77F19" w:rsidRPr="00C77F19">
        <w:rPr>
          <w:rStyle w:val="Fett"/>
          <w:sz w:val="24"/>
          <w:szCs w:val="24"/>
        </w:rPr>
        <w:t>Wirtschaft-Arbeit-Technik</w:t>
      </w:r>
    </w:p>
    <w:p w:rsidR="00C77F19" w:rsidRDefault="00C77F19" w:rsidP="00A038E9">
      <w:pPr>
        <w:jc w:val="center"/>
        <w:rPr>
          <w:rStyle w:val="Fett"/>
        </w:rPr>
      </w:pPr>
    </w:p>
    <w:p w:rsidR="00C77F19" w:rsidRDefault="00C77F19" w:rsidP="00A038E9">
      <w:pPr>
        <w:jc w:val="center"/>
        <w:rPr>
          <w:b/>
          <w:sz w:val="24"/>
          <w:szCs w:val="24"/>
        </w:rPr>
      </w:pPr>
    </w:p>
    <w:p w:rsidR="00A038E9" w:rsidRPr="009F2D72" w:rsidRDefault="00A038E9" w:rsidP="00A038E9">
      <w:pPr>
        <w:jc w:val="center"/>
        <w:rPr>
          <w:b/>
          <w:sz w:val="32"/>
          <w:szCs w:val="32"/>
        </w:rPr>
      </w:pPr>
      <w:r w:rsidRPr="009F2D72">
        <w:rPr>
          <w:b/>
          <w:sz w:val="32"/>
          <w:szCs w:val="32"/>
        </w:rPr>
        <w:t>Globalisierung am Beispiel einer Textilproduktion</w:t>
      </w:r>
    </w:p>
    <w:p w:rsidR="00A038E9" w:rsidRPr="009F2D72" w:rsidRDefault="00A038E9" w:rsidP="00A038E9">
      <w:pPr>
        <w:jc w:val="center"/>
        <w:rPr>
          <w:b/>
          <w:sz w:val="32"/>
          <w:szCs w:val="32"/>
        </w:rPr>
      </w:pPr>
    </w:p>
    <w:p w:rsidR="0038681E" w:rsidRDefault="0038681E" w:rsidP="00A93E88">
      <w:pPr>
        <w:rPr>
          <w:sz w:val="24"/>
          <w:szCs w:val="24"/>
        </w:rPr>
      </w:pPr>
    </w:p>
    <w:p w:rsidR="00A038E9" w:rsidRDefault="00CF2663" w:rsidP="00C77F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962400" cy="2971800"/>
            <wp:effectExtent l="19050" t="19050" r="19050" b="19050"/>
            <wp:docPr id="2" name="Grafik 1" descr="J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73" cy="29772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38E9" w:rsidRDefault="00A038E9" w:rsidP="00A93E88">
      <w:pPr>
        <w:rPr>
          <w:sz w:val="24"/>
          <w:szCs w:val="24"/>
        </w:rPr>
      </w:pPr>
    </w:p>
    <w:p w:rsidR="00E85D64" w:rsidRDefault="00817145" w:rsidP="00E85D6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Abb.: Jeans </w:t>
      </w:r>
    </w:p>
    <w:p w:rsidR="00817145" w:rsidRPr="00817145" w:rsidRDefault="00817145" w:rsidP="00817145">
      <w:pPr>
        <w:jc w:val="center"/>
        <w:rPr>
          <w:sz w:val="16"/>
          <w:szCs w:val="16"/>
        </w:rPr>
      </w:pPr>
    </w:p>
    <w:p w:rsidR="00E85D64" w:rsidRDefault="00E85D64" w:rsidP="00A93E88">
      <w:pPr>
        <w:rPr>
          <w:sz w:val="24"/>
          <w:szCs w:val="24"/>
        </w:rPr>
      </w:pPr>
    </w:p>
    <w:p w:rsidR="009F2D72" w:rsidRDefault="009F2D72" w:rsidP="009F2D72">
      <w:pPr>
        <w:jc w:val="center"/>
        <w:rPr>
          <w:sz w:val="28"/>
        </w:rPr>
      </w:pPr>
      <w:r w:rsidRPr="00B71994">
        <w:rPr>
          <w:sz w:val="28"/>
        </w:rPr>
        <w:t>Eine Lernaufgabe</w:t>
      </w:r>
      <w:r>
        <w:rPr>
          <w:sz w:val="28"/>
        </w:rPr>
        <w:t xml:space="preserve"> für die Jahrgangsstufe 9</w:t>
      </w:r>
    </w:p>
    <w:p w:rsidR="00817145" w:rsidRDefault="003621A1" w:rsidP="009F2D72">
      <w:pPr>
        <w:jc w:val="center"/>
        <w:rPr>
          <w:b/>
          <w:sz w:val="28"/>
        </w:rPr>
      </w:pPr>
      <w:r>
        <w:rPr>
          <w:sz w:val="28"/>
        </w:rPr>
        <w:t>zu den</w:t>
      </w:r>
      <w:r w:rsidR="009F2D72">
        <w:rPr>
          <w:sz w:val="28"/>
        </w:rPr>
        <w:t xml:space="preserve"> Themenfeld</w:t>
      </w:r>
      <w:r>
        <w:rPr>
          <w:sz w:val="28"/>
        </w:rPr>
        <w:t>ern</w:t>
      </w:r>
      <w:r w:rsidR="009F2D72">
        <w:rPr>
          <w:sz w:val="28"/>
        </w:rPr>
        <w:t>:</w:t>
      </w:r>
      <w:r w:rsidR="009F2D72" w:rsidRPr="005D0DEB">
        <w:rPr>
          <w:b/>
          <w:sz w:val="28"/>
        </w:rPr>
        <w:t xml:space="preserve"> </w:t>
      </w:r>
    </w:p>
    <w:p w:rsidR="00817145" w:rsidRPr="00817145" w:rsidRDefault="003621A1" w:rsidP="009F2D72">
      <w:pPr>
        <w:jc w:val="center"/>
        <w:rPr>
          <w:sz w:val="28"/>
        </w:rPr>
      </w:pPr>
      <w:r w:rsidRPr="00817145">
        <w:rPr>
          <w:i/>
          <w:sz w:val="28"/>
        </w:rPr>
        <w:t>Konsum aus globaler Sicht</w:t>
      </w:r>
      <w:r w:rsidRPr="00817145">
        <w:rPr>
          <w:sz w:val="28"/>
        </w:rPr>
        <w:t xml:space="preserve"> und </w:t>
      </w:r>
    </w:p>
    <w:p w:rsidR="009F2D72" w:rsidRPr="00817145" w:rsidRDefault="003621A1" w:rsidP="009F2D72">
      <w:pPr>
        <w:jc w:val="center"/>
        <w:rPr>
          <w:sz w:val="28"/>
        </w:rPr>
      </w:pPr>
      <w:r w:rsidRPr="00817145">
        <w:rPr>
          <w:i/>
          <w:sz w:val="28"/>
        </w:rPr>
        <w:t>Kleid</w:t>
      </w:r>
      <w:r w:rsidR="00817145" w:rsidRPr="00817145">
        <w:rPr>
          <w:i/>
          <w:sz w:val="28"/>
        </w:rPr>
        <w:t>ung und Mode/Textilverarbeitung</w:t>
      </w:r>
    </w:p>
    <w:p w:rsidR="009F2D72" w:rsidRPr="00B71994" w:rsidRDefault="009F2D72" w:rsidP="009F2D72">
      <w:pPr>
        <w:jc w:val="center"/>
        <w:rPr>
          <w:sz w:val="28"/>
        </w:rPr>
      </w:pPr>
      <w:r>
        <w:rPr>
          <w:sz w:val="28"/>
        </w:rPr>
        <w:t xml:space="preserve">(Zeit: </w:t>
      </w:r>
      <w:r w:rsidR="003621A1">
        <w:rPr>
          <w:sz w:val="28"/>
        </w:rPr>
        <w:t>ca. 2 bis 4</w:t>
      </w:r>
      <w:r>
        <w:rPr>
          <w:sz w:val="28"/>
        </w:rPr>
        <w:t xml:space="preserve"> Unterrichtsstunden)</w:t>
      </w:r>
    </w:p>
    <w:p w:rsidR="0038681E" w:rsidRDefault="0038681E" w:rsidP="00A93E88">
      <w:pPr>
        <w:rPr>
          <w:sz w:val="24"/>
          <w:szCs w:val="24"/>
        </w:rPr>
      </w:pPr>
    </w:p>
    <w:p w:rsidR="00B94BD8" w:rsidRPr="008119C5" w:rsidRDefault="00B94BD8" w:rsidP="00EB2AC6">
      <w:pPr>
        <w:spacing w:after="120"/>
        <w:rPr>
          <w:sz w:val="20"/>
          <w:szCs w:val="20"/>
        </w:rPr>
      </w:pPr>
    </w:p>
    <w:p w:rsidR="0068229E" w:rsidRDefault="0068229E">
      <w:pPr>
        <w:spacing w:line="240" w:lineRule="auto"/>
      </w:pPr>
      <w:r>
        <w:br w:type="page"/>
      </w:r>
    </w:p>
    <w:p w:rsidR="00DC60FC" w:rsidRPr="00DC60FC" w:rsidRDefault="00DC60FC" w:rsidP="00DC60FC">
      <w:pPr>
        <w:spacing w:line="240" w:lineRule="auto"/>
        <w:rPr>
          <w:sz w:val="12"/>
          <w:szCs w:val="12"/>
        </w:rPr>
      </w:pPr>
    </w:p>
    <w:p w:rsidR="004E5256" w:rsidRDefault="004E5256" w:rsidP="00DC60F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Rahmenlehrplanbezug:</w:t>
      </w:r>
    </w:p>
    <w:p w:rsidR="004E5256" w:rsidRDefault="004E5256" w:rsidP="004E5256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433"/>
      </w:tblGrid>
      <w:tr w:rsidR="004E5256" w:rsidRPr="00202F49" w:rsidTr="007F71FC">
        <w:tc>
          <w:tcPr>
            <w:tcW w:w="2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4E5256" w:rsidRPr="008119C5" w:rsidRDefault="004E5256" w:rsidP="007F71FC">
            <w:pPr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  <w:r w:rsidR="004B580E">
              <w:rPr>
                <w:b/>
              </w:rPr>
              <w:t>er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4E5256" w:rsidRPr="00202F49" w:rsidRDefault="004B580E" w:rsidP="007F71FC">
            <w:pPr>
              <w:spacing w:before="200" w:after="200"/>
            </w:pPr>
            <w:r>
              <w:t xml:space="preserve">Konsum aus globaler Sicht (P9), </w:t>
            </w:r>
            <w:r>
              <w:br/>
              <w:t>Kleidung und Mode/Textilverarbeitung (WP2)</w:t>
            </w:r>
          </w:p>
        </w:tc>
      </w:tr>
      <w:tr w:rsidR="004E5256" w:rsidRPr="008119C5" w:rsidTr="007F71FC">
        <w:tc>
          <w:tcPr>
            <w:tcW w:w="2802" w:type="dxa"/>
          </w:tcPr>
          <w:p w:rsidR="004E5256" w:rsidRDefault="004E5256" w:rsidP="007F71FC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  <w:r>
              <w:rPr>
                <w:b/>
              </w:rPr>
              <w:t>(e)</w:t>
            </w:r>
          </w:p>
          <w:p w:rsidR="004E5256" w:rsidRPr="008119C5" w:rsidRDefault="004E5256" w:rsidP="007F71FC">
            <w:pPr>
              <w:spacing w:before="200" w:after="200"/>
              <w:rPr>
                <w:b/>
              </w:rPr>
            </w:pPr>
            <w:r>
              <w:rPr>
                <w:b/>
              </w:rPr>
              <w:t>(fett = Schwerpunkt)</w:t>
            </w:r>
          </w:p>
        </w:tc>
        <w:tc>
          <w:tcPr>
            <w:tcW w:w="6433" w:type="dxa"/>
          </w:tcPr>
          <w:p w:rsidR="004B580E" w:rsidRDefault="004B580E" w:rsidP="004B580E">
            <w:pPr>
              <w:spacing w:before="200" w:after="200"/>
            </w:pPr>
            <w:r>
              <w:t>Methoden einsetzen</w:t>
            </w:r>
          </w:p>
          <w:p w:rsidR="004E5256" w:rsidRPr="008A1768" w:rsidRDefault="004B580E" w:rsidP="004B580E">
            <w:pPr>
              <w:spacing w:before="200" w:after="200"/>
            </w:pPr>
            <w:r w:rsidRPr="00402DE5">
              <w:t>Mit Fachwissen umgehen</w:t>
            </w:r>
          </w:p>
        </w:tc>
      </w:tr>
      <w:tr w:rsidR="004E5256" w:rsidRPr="008119C5" w:rsidTr="007F71FC">
        <w:tc>
          <w:tcPr>
            <w:tcW w:w="2802" w:type="dxa"/>
          </w:tcPr>
          <w:p w:rsidR="004E5256" w:rsidRDefault="004E5256" w:rsidP="007F71F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 xml:space="preserve">wesentliche </w:t>
            </w:r>
            <w:r w:rsidRPr="008119C5">
              <w:rPr>
                <w:b/>
              </w:rPr>
              <w:t>Standard</w:t>
            </w:r>
            <w:r>
              <w:rPr>
                <w:b/>
              </w:rPr>
              <w:t>s</w:t>
            </w:r>
          </w:p>
          <w:p w:rsidR="004E5256" w:rsidRPr="008119C5" w:rsidRDefault="004E5256" w:rsidP="007F71F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(auf max. 5 prioritäre Standards begrenzen)</w:t>
            </w:r>
          </w:p>
        </w:tc>
        <w:tc>
          <w:tcPr>
            <w:tcW w:w="6433" w:type="dxa"/>
          </w:tcPr>
          <w:p w:rsidR="004B580E" w:rsidRDefault="004B580E" w:rsidP="004B580E">
            <w:pPr>
              <w:tabs>
                <w:tab w:val="left" w:pos="1190"/>
              </w:tabs>
              <w:spacing w:before="200" w:after="200"/>
            </w:pPr>
            <w:r>
              <w:t>Die Schülerinnen und Schüler können</w:t>
            </w:r>
          </w:p>
          <w:p w:rsidR="004B580E" w:rsidRDefault="004B580E" w:rsidP="004B580E">
            <w:pPr>
              <w:pStyle w:val="Listenabsatz"/>
              <w:numPr>
                <w:ilvl w:val="0"/>
                <w:numId w:val="14"/>
              </w:numPr>
              <w:tabs>
                <w:tab w:val="left" w:pos="1190"/>
              </w:tabs>
              <w:spacing w:before="200" w:after="200"/>
            </w:pPr>
            <w:r>
              <w:t>Informationen mit vorgegebenen Aufträgen und selbst erschlossenen Informationsorten sammeln, aufbereiten und präsentieren (E)</w:t>
            </w:r>
          </w:p>
          <w:p w:rsidR="00904AB1" w:rsidRPr="00904AB1" w:rsidRDefault="004B580E" w:rsidP="00904AB1">
            <w:pPr>
              <w:pStyle w:val="Listenabsatz"/>
              <w:numPr>
                <w:ilvl w:val="0"/>
                <w:numId w:val="14"/>
              </w:numPr>
              <w:tabs>
                <w:tab w:val="left" w:pos="1190"/>
              </w:tabs>
              <w:spacing w:before="200" w:after="200"/>
            </w:pPr>
            <w:r>
              <w:t xml:space="preserve">Grundzüge von Nachhaltigkeit in der Arbeitswelt anhand von Beispielen erläutern </w:t>
            </w:r>
            <w:r w:rsidRPr="0068229E">
              <w:rPr>
                <w:b/>
              </w:rPr>
              <w:t>(F)</w:t>
            </w:r>
          </w:p>
          <w:p w:rsidR="004E5256" w:rsidRPr="008A1768" w:rsidRDefault="004B580E" w:rsidP="00904AB1">
            <w:pPr>
              <w:pStyle w:val="Listenabsatz"/>
              <w:numPr>
                <w:ilvl w:val="0"/>
                <w:numId w:val="14"/>
              </w:numPr>
              <w:tabs>
                <w:tab w:val="left" w:pos="1190"/>
              </w:tabs>
              <w:spacing w:before="200" w:after="200"/>
            </w:pPr>
            <w:r>
              <w:t>a</w:t>
            </w:r>
            <w:r w:rsidRPr="0068229E">
              <w:t>uf der Grundlage von Kriterien der Nachhaltigkeit Ko</w:t>
            </w:r>
            <w:r w:rsidRPr="0068229E">
              <w:t>n</w:t>
            </w:r>
            <w:r w:rsidRPr="0068229E">
              <w:t>sumentscheidungen treffen</w:t>
            </w:r>
            <w:r>
              <w:t xml:space="preserve"> (G)</w:t>
            </w:r>
          </w:p>
        </w:tc>
      </w:tr>
      <w:tr w:rsidR="004E5256" w:rsidRPr="008119C5" w:rsidTr="007F71FC">
        <w:tc>
          <w:tcPr>
            <w:tcW w:w="2802" w:type="dxa"/>
          </w:tcPr>
          <w:p w:rsidR="004E5256" w:rsidRDefault="004E5256" w:rsidP="007F71F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</w:tcPr>
          <w:p w:rsidR="004E5256" w:rsidRPr="008A1768" w:rsidRDefault="004B580E" w:rsidP="007F71FC">
            <w:pPr>
              <w:tabs>
                <w:tab w:val="left" w:pos="1373"/>
              </w:tabs>
              <w:spacing w:before="200" w:after="200"/>
              <w:ind w:left="360"/>
            </w:pPr>
            <w:r>
              <w:t xml:space="preserve">E, </w:t>
            </w:r>
            <w:r w:rsidRPr="0068229E">
              <w:rPr>
                <w:b/>
              </w:rPr>
              <w:t>F</w:t>
            </w:r>
            <w:r>
              <w:rPr>
                <w:b/>
              </w:rPr>
              <w:t xml:space="preserve">, </w:t>
            </w:r>
            <w:r w:rsidRPr="0068229E">
              <w:t>G</w:t>
            </w:r>
          </w:p>
        </w:tc>
      </w:tr>
      <w:tr w:rsidR="004E5256" w:rsidRPr="008119C5" w:rsidTr="007F71FC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4E5256" w:rsidRDefault="004E5256" w:rsidP="007F71F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Sprachbildung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4E5256" w:rsidRPr="004B580E" w:rsidRDefault="004B580E" w:rsidP="004B580E">
            <w:pPr>
              <w:tabs>
                <w:tab w:val="left" w:pos="1190"/>
              </w:tabs>
              <w:spacing w:before="200" w:after="200"/>
            </w:pPr>
            <w:r>
              <w:t>Rezeption/Hörverstehen</w:t>
            </w:r>
          </w:p>
        </w:tc>
      </w:tr>
      <w:tr w:rsidR="004E5256" w:rsidRPr="008119C5" w:rsidTr="007F71FC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4E5256" w:rsidRDefault="004E5256" w:rsidP="007F71F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Medienbildung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4E5256" w:rsidRDefault="004B580E" w:rsidP="004B580E">
            <w:pPr>
              <w:tabs>
                <w:tab w:val="left" w:pos="1190"/>
              </w:tabs>
              <w:spacing w:before="200" w:after="200"/>
            </w:pPr>
            <w:r>
              <w:t>Prüfung und Bewertung von Quellen und Informationen</w:t>
            </w:r>
          </w:p>
        </w:tc>
      </w:tr>
      <w:tr w:rsidR="004E5256" w:rsidRPr="008119C5" w:rsidTr="007F71FC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4E5256" w:rsidRDefault="004E5256" w:rsidP="007F71F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 den übergre</w:t>
            </w:r>
            <w:r>
              <w:rPr>
                <w:b/>
              </w:rPr>
              <w:t>i</w:t>
            </w:r>
            <w:r>
              <w:rPr>
                <w:b/>
              </w:rPr>
              <w:t>fenden Themen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4B580E" w:rsidRDefault="004B580E" w:rsidP="004B580E">
            <w:pPr>
              <w:tabs>
                <w:tab w:val="left" w:pos="1190"/>
              </w:tabs>
              <w:spacing w:before="200" w:after="200"/>
            </w:pPr>
            <w:r>
              <w:t>Nachhaltige Entwicklung/Lernen in globalen Zusammenhängen</w:t>
            </w:r>
          </w:p>
          <w:p w:rsidR="004E5256" w:rsidRDefault="004B580E" w:rsidP="004B580E">
            <w:pPr>
              <w:tabs>
                <w:tab w:val="left" w:pos="1373"/>
              </w:tabs>
              <w:spacing w:before="200" w:after="200"/>
            </w:pPr>
            <w:r>
              <w:t>Verbraucherbildung</w:t>
            </w:r>
          </w:p>
        </w:tc>
      </w:tr>
      <w:tr w:rsidR="004E5256" w:rsidRPr="008119C5" w:rsidTr="007F71FC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4E5256" w:rsidRDefault="004E5256" w:rsidP="007F71FC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</w:tcBorders>
          </w:tcPr>
          <w:p w:rsidR="004E5256" w:rsidRPr="008A1768" w:rsidRDefault="00011ADF" w:rsidP="007F71FC">
            <w:pPr>
              <w:spacing w:before="200" w:after="200"/>
            </w:pPr>
            <w:r>
              <w:t>Textilproduktion, industrialisierte Massenproduktion, Produkt</w:t>
            </w:r>
            <w:r>
              <w:t>i</w:t>
            </w:r>
            <w:r>
              <w:t>onsverlagerung, Umweltbelastungen, Nachhaltigkeit, Transport von Gütern, Globalisierung, fairer Handel</w:t>
            </w:r>
          </w:p>
        </w:tc>
      </w:tr>
    </w:tbl>
    <w:p w:rsidR="004E5256" w:rsidRPr="008119C5" w:rsidRDefault="004E5256" w:rsidP="00B94BD8">
      <w:pPr>
        <w:spacing w:after="120"/>
      </w:pPr>
    </w:p>
    <w:p w:rsidR="00404AE8" w:rsidRDefault="00404AE8">
      <w:pPr>
        <w:spacing w:line="240" w:lineRule="auto"/>
      </w:pPr>
    </w:p>
    <w:p w:rsidR="00404AE8" w:rsidRDefault="00404AE8">
      <w:pPr>
        <w:spacing w:line="240" w:lineRule="auto"/>
        <w:sectPr w:rsidR="00404AE8" w:rsidSect="00196861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397" w:gutter="0"/>
          <w:cols w:space="708"/>
          <w:titlePg/>
          <w:docGrid w:linePitch="360"/>
        </w:sectPr>
      </w:pPr>
    </w:p>
    <w:p w:rsidR="00F5187C" w:rsidRPr="00F5187C" w:rsidRDefault="00310D9F" w:rsidP="00DC60FC">
      <w:pPr>
        <w:spacing w:before="120" w:after="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Didaktischer Kommentar:</w:t>
      </w:r>
    </w:p>
    <w:p w:rsidR="00F5187C" w:rsidRDefault="00F5187C" w:rsidP="00BF22FF">
      <w:pPr>
        <w:spacing w:before="60" w:after="60"/>
      </w:pPr>
    </w:p>
    <w:p w:rsidR="004032BA" w:rsidRPr="004032BA" w:rsidRDefault="004032BA" w:rsidP="004032BA">
      <w:pPr>
        <w:spacing w:before="60" w:after="60"/>
      </w:pPr>
      <w:r>
        <w:t>Die Schülerinnen und Schüler können die G</w:t>
      </w:r>
      <w:r w:rsidRPr="004032BA">
        <w:t xml:space="preserve">lobalisierung </w:t>
      </w:r>
      <w:r>
        <w:t xml:space="preserve">anhand </w:t>
      </w:r>
      <w:r w:rsidRPr="004032BA">
        <w:t>der eigenen Kleidung e</w:t>
      </w:r>
      <w:r w:rsidRPr="004032BA">
        <w:t>r</w:t>
      </w:r>
      <w:r w:rsidRPr="004032BA">
        <w:t>fahren</w:t>
      </w:r>
      <w:r>
        <w:t>. Jeans sind ein gutes Beispiel für diese weiten Wege</w:t>
      </w:r>
      <w:r w:rsidR="0068229E">
        <w:t xml:space="preserve"> und die Vielzahl der Produkt</w:t>
      </w:r>
      <w:r w:rsidR="0068229E">
        <w:t>i</w:t>
      </w:r>
      <w:r w:rsidR="0068229E">
        <w:t>onsschritte</w:t>
      </w:r>
      <w:r>
        <w:t>, die Kleidungsstücke in der Verarbeitungskette durchlaufen.</w:t>
      </w:r>
    </w:p>
    <w:p w:rsidR="004032BA" w:rsidRDefault="004032BA" w:rsidP="004032BA">
      <w:pPr>
        <w:spacing w:before="60" w:after="60"/>
      </w:pPr>
      <w:r>
        <w:t>Im Sinne des Basiskonzeptes Nachhaltigkeit können am Beispiel des Kontextes „Reisewege der Jeans“ ökologische, ökonomische und gesellschaftliche Aspekte der Produktionskette thematisiert werden.</w:t>
      </w:r>
    </w:p>
    <w:p w:rsidR="0068229E" w:rsidRPr="00402DE5" w:rsidRDefault="00B4456D" w:rsidP="004032BA">
      <w:pPr>
        <w:spacing w:before="60" w:after="60"/>
      </w:pPr>
      <w:r w:rsidRPr="00402DE5">
        <w:t>Mit der Lernaufgabe sollen Schülerinnen und Schüler für ein bewusstes Konsumieren sens</w:t>
      </w:r>
      <w:r w:rsidRPr="00402DE5">
        <w:t>i</w:t>
      </w:r>
      <w:r w:rsidRPr="00402DE5">
        <w:t>bilisiert</w:t>
      </w:r>
      <w:r w:rsidR="006A1751" w:rsidRPr="00402DE5">
        <w:t xml:space="preserve"> werden. I</w:t>
      </w:r>
      <w:r w:rsidRPr="00402DE5">
        <w:t xml:space="preserve">hr Urteilsvermögen </w:t>
      </w:r>
      <w:r w:rsidR="006A1751" w:rsidRPr="00402DE5">
        <w:t xml:space="preserve">soll </w:t>
      </w:r>
      <w:r w:rsidRPr="00402DE5">
        <w:t xml:space="preserve">erweitert werden. </w:t>
      </w:r>
      <w:r w:rsidR="00CD25D5" w:rsidRPr="00402DE5">
        <w:t xml:space="preserve">Grundlage dafür ist, dass sich Schülerinnen und Schüler mit den ökologischen, ökonomischen und sozialen Faktoren von Nachhaltigkeit aktiv auseinandersetzen. </w:t>
      </w:r>
      <w:r w:rsidR="006A1751" w:rsidRPr="00402DE5">
        <w:t>Genau d</w:t>
      </w:r>
      <w:r w:rsidR="00CD25D5" w:rsidRPr="00402DE5">
        <w:t>arum geht es zentral bei dieser Lernaufg</w:t>
      </w:r>
      <w:r w:rsidR="00CD25D5" w:rsidRPr="00402DE5">
        <w:t>a</w:t>
      </w:r>
      <w:r w:rsidR="00CD25D5" w:rsidRPr="00402DE5">
        <w:t>be.</w:t>
      </w:r>
    </w:p>
    <w:p w:rsidR="001B0781" w:rsidRPr="00402DE5" w:rsidRDefault="005901F7" w:rsidP="004032BA">
      <w:pPr>
        <w:spacing w:before="60" w:after="60"/>
      </w:pPr>
      <w:r w:rsidRPr="00402DE5">
        <w:t>Die einzelnen Teilaufgaben lassen den Schülerinnen und Schülern Freiraum bei der Bearbe</w:t>
      </w:r>
      <w:r w:rsidRPr="00402DE5">
        <w:t>i</w:t>
      </w:r>
      <w:r w:rsidRPr="00402DE5">
        <w:t>tung. So können sie u.</w:t>
      </w:r>
      <w:r w:rsidR="00D317CD">
        <w:t xml:space="preserve"> </w:t>
      </w:r>
      <w:r w:rsidRPr="00402DE5">
        <w:t>a. die Recherchequellen mit Unterstützung durch die Lehrkraft selbst auswählen oder die konkreten Teilergebnisse selbst bestimmen. Dadurch soll dem Inklus</w:t>
      </w:r>
      <w:r w:rsidRPr="00402DE5">
        <w:t>i</w:t>
      </w:r>
      <w:r w:rsidRPr="00402DE5">
        <w:t>onsgedanken Rechnung getragen werden.</w:t>
      </w:r>
      <w:r w:rsidR="00BF590A" w:rsidRPr="00402DE5">
        <w:t xml:space="preserve"> Lehrkräfte </w:t>
      </w:r>
      <w:r w:rsidR="00483121" w:rsidRPr="00402DE5">
        <w:t>können je nach dem Stand der Ler</w:t>
      </w:r>
      <w:r w:rsidR="00483121" w:rsidRPr="00402DE5">
        <w:t>n</w:t>
      </w:r>
      <w:r w:rsidR="00483121" w:rsidRPr="00402DE5">
        <w:t>entwicklung der Schülerinnen und Schüler die Aufgabenstellungen modifizieren oder Unte</w:t>
      </w:r>
      <w:r w:rsidR="00483121" w:rsidRPr="00402DE5">
        <w:t>r</w:t>
      </w:r>
      <w:r w:rsidR="00483121" w:rsidRPr="00402DE5">
        <w:t>stützungsangebote zur Verfügung stellen.</w:t>
      </w:r>
    </w:p>
    <w:p w:rsidR="00D1607E" w:rsidRDefault="00D1607E" w:rsidP="00DC60FC">
      <w:pPr>
        <w:spacing w:before="60" w:after="60"/>
      </w:pPr>
    </w:p>
    <w:p w:rsidR="006D084A" w:rsidRDefault="00F63F1B" w:rsidP="00BF22FF">
      <w:pPr>
        <w:spacing w:before="60" w:after="60"/>
        <w:rPr>
          <w:b/>
          <w:sz w:val="24"/>
          <w:szCs w:val="24"/>
        </w:rPr>
      </w:pPr>
      <w:r w:rsidRPr="005A35D2">
        <w:rPr>
          <w:b/>
          <w:sz w:val="24"/>
          <w:szCs w:val="24"/>
        </w:rPr>
        <w:t>Material:</w:t>
      </w:r>
    </w:p>
    <w:p w:rsidR="006D084A" w:rsidRPr="000A7ED2" w:rsidRDefault="00F63F1B" w:rsidP="00F63F1B">
      <w:pPr>
        <w:pStyle w:val="Listenabsatz"/>
        <w:numPr>
          <w:ilvl w:val="0"/>
          <w:numId w:val="17"/>
        </w:numPr>
        <w:spacing w:before="60" w:after="60"/>
      </w:pPr>
      <w:r>
        <w:t>Jeans oder Foto einer Jeans für den Einstieg</w:t>
      </w:r>
    </w:p>
    <w:p w:rsidR="004E6F3B" w:rsidRPr="000A7ED2" w:rsidRDefault="004E6F3B" w:rsidP="004E6F3B">
      <w:pPr>
        <w:pStyle w:val="Listenabsatz"/>
        <w:numPr>
          <w:ilvl w:val="0"/>
          <w:numId w:val="17"/>
        </w:numPr>
        <w:spacing w:before="60" w:after="60"/>
      </w:pPr>
      <w:r w:rsidRPr="000A7ED2">
        <w:t>Film zu Aufgabe 1 „Eine Jeans geht auf die Reise“</w:t>
      </w:r>
      <w:r w:rsidRPr="000A7ED2">
        <w:br/>
        <w:t>(</w:t>
      </w:r>
      <w:proofErr w:type="spellStart"/>
      <w:r w:rsidRPr="000A7ED2">
        <w:t>Youtube</w:t>
      </w:r>
      <w:proofErr w:type="spellEnd"/>
      <w:r w:rsidRPr="000A7ED2">
        <w:t xml:space="preserve"> </w:t>
      </w:r>
      <w:hyperlink r:id="rId14" w:history="1">
        <w:r w:rsidRPr="000A7ED2">
          <w:rPr>
            <w:rStyle w:val="Hyperlink"/>
            <w:color w:val="auto"/>
            <w:u w:val="none"/>
          </w:rPr>
          <w:t>https://www.youtube.com/watch?v=12rC7425Zp8</w:t>
        </w:r>
      </w:hyperlink>
      <w:r w:rsidRPr="000A7ED2">
        <w:t>)</w:t>
      </w:r>
    </w:p>
    <w:p w:rsidR="004E6F3B" w:rsidRPr="000A7ED2" w:rsidRDefault="00A83C97" w:rsidP="004E6F3B">
      <w:pPr>
        <w:pStyle w:val="Listenabsatz"/>
        <w:numPr>
          <w:ilvl w:val="0"/>
          <w:numId w:val="17"/>
        </w:numPr>
        <w:spacing w:before="60" w:after="60"/>
      </w:pPr>
      <w:r w:rsidRPr="000A7ED2">
        <w:rPr>
          <w:rFonts w:cs="Arial"/>
        </w:rPr>
        <w:t>Arbeitsblatt 1 – Weltkarte</w:t>
      </w:r>
      <w:r w:rsidR="0003667D" w:rsidRPr="000A7ED2">
        <w:rPr>
          <w:rFonts w:cs="Arial"/>
        </w:rPr>
        <w:t xml:space="preserve"> (Ausschnitt)</w:t>
      </w:r>
    </w:p>
    <w:p w:rsidR="00310D9F" w:rsidRPr="000A7ED2" w:rsidRDefault="00E51565" w:rsidP="00F63F1B">
      <w:pPr>
        <w:pStyle w:val="Listenabsatz"/>
        <w:numPr>
          <w:ilvl w:val="0"/>
          <w:numId w:val="17"/>
        </w:numPr>
        <w:spacing w:before="60" w:after="60"/>
        <w:rPr>
          <w:rFonts w:cs="Arial"/>
        </w:rPr>
      </w:pPr>
      <w:r w:rsidRPr="000A7ED2">
        <w:rPr>
          <w:rFonts w:cs="Arial"/>
        </w:rPr>
        <w:t xml:space="preserve">Arbeitsblatt </w:t>
      </w:r>
      <w:r w:rsidR="00A83C97" w:rsidRPr="000A7ED2">
        <w:rPr>
          <w:rFonts w:cs="Arial"/>
        </w:rPr>
        <w:t xml:space="preserve">2 </w:t>
      </w:r>
      <w:r w:rsidRPr="000A7ED2">
        <w:rPr>
          <w:rFonts w:cs="Arial"/>
        </w:rPr>
        <w:t>– Vom Baumwollfeld zur fertigen Jeans</w:t>
      </w:r>
    </w:p>
    <w:p w:rsidR="004E6F3B" w:rsidRPr="008213A4" w:rsidRDefault="009A5617" w:rsidP="004E6F3B">
      <w:pPr>
        <w:pStyle w:val="Listenabsatz"/>
        <w:numPr>
          <w:ilvl w:val="0"/>
          <w:numId w:val="17"/>
        </w:numPr>
        <w:spacing w:before="60" w:after="60"/>
      </w:pPr>
      <w:r w:rsidRPr="000A7ED2">
        <w:t xml:space="preserve">weitere </w:t>
      </w:r>
      <w:r w:rsidR="00402DE5" w:rsidRPr="000A7ED2">
        <w:t xml:space="preserve">Quellen z. B. </w:t>
      </w:r>
      <w:r w:rsidR="004E6F3B" w:rsidRPr="000A7ED2">
        <w:t xml:space="preserve">Filme bei </w:t>
      </w:r>
      <w:proofErr w:type="spellStart"/>
      <w:r w:rsidR="004E6F3B" w:rsidRPr="000A7ED2">
        <w:t>Youtube</w:t>
      </w:r>
      <w:proofErr w:type="spellEnd"/>
      <w:r w:rsidR="004E6F3B" w:rsidRPr="000A7ED2">
        <w:t xml:space="preserve">, Suchbegriff </w:t>
      </w:r>
      <w:r w:rsidR="00402DE5" w:rsidRPr="000A7ED2">
        <w:t xml:space="preserve"> z. B. </w:t>
      </w:r>
      <w:r w:rsidR="004E6F3B" w:rsidRPr="000A7ED2">
        <w:t>„Wege einer Jeans“</w:t>
      </w:r>
      <w:r w:rsidRPr="000A7ED2">
        <w:t>, z. B.</w:t>
      </w:r>
      <w:r w:rsidR="004E6F3B" w:rsidRPr="000A7ED2">
        <w:br/>
        <w:t xml:space="preserve">NDR Weltbilder </w:t>
      </w:r>
      <w:r w:rsidR="00A36C38" w:rsidRPr="000A7ED2">
        <w:rPr>
          <w:rFonts w:cs="Arial"/>
        </w:rPr>
        <w:t>–</w:t>
      </w:r>
      <w:r w:rsidR="004E6F3B" w:rsidRPr="000A7ED2">
        <w:t xml:space="preserve"> Der Preis der Jeans: </w:t>
      </w:r>
      <w:hyperlink r:id="rId15" w:history="1">
        <w:r w:rsidR="004E6F3B" w:rsidRPr="000A7ED2">
          <w:rPr>
            <w:rStyle w:val="Hyperlink"/>
            <w:rFonts w:cs="Arial"/>
            <w:color w:val="auto"/>
            <w:u w:val="none"/>
          </w:rPr>
          <w:t>https://youtu.be/Cwsl6bJpf7s</w:t>
        </w:r>
      </w:hyperlink>
      <w:r w:rsidR="004E6F3B" w:rsidRPr="000A7ED2">
        <w:rPr>
          <w:rFonts w:cs="Arial"/>
        </w:rPr>
        <w:br/>
      </w:r>
      <w:r w:rsidR="004E6F3B" w:rsidRPr="000A7ED2">
        <w:t xml:space="preserve">Quarks &amp; Co </w:t>
      </w:r>
      <w:r w:rsidR="00A36C38" w:rsidRPr="000A7ED2">
        <w:rPr>
          <w:rFonts w:cs="Arial"/>
        </w:rPr>
        <w:t>–</w:t>
      </w:r>
      <w:r w:rsidR="004E6F3B" w:rsidRPr="000A7ED2">
        <w:t xml:space="preserve"> Die dunkle Seite der Jeans: </w:t>
      </w:r>
      <w:hyperlink r:id="rId16" w:history="1">
        <w:r w:rsidR="004E6F3B" w:rsidRPr="000A7ED2">
          <w:rPr>
            <w:rStyle w:val="Hyperlink"/>
            <w:rFonts w:cs="Arial"/>
            <w:color w:val="auto"/>
            <w:u w:val="none"/>
          </w:rPr>
          <w:t>https://youtu.be/lYqV8yEeB38</w:t>
        </w:r>
      </w:hyperlink>
    </w:p>
    <w:p w:rsidR="004E6F3B" w:rsidRPr="004E6F3B" w:rsidRDefault="004E6F3B" w:rsidP="004E6F3B">
      <w:pPr>
        <w:spacing w:before="60" w:after="60"/>
        <w:rPr>
          <w:rFonts w:cs="Arial"/>
        </w:rPr>
      </w:pPr>
    </w:p>
    <w:p w:rsidR="00310D9F" w:rsidRDefault="00310D9F">
      <w:pPr>
        <w:spacing w:line="240" w:lineRule="auto"/>
        <w:rPr>
          <w:rFonts w:cs="Arial"/>
        </w:rPr>
      </w:pPr>
      <w:r>
        <w:rPr>
          <w:rFonts w:cs="Arial"/>
        </w:rPr>
        <w:br w:type="page"/>
      </w:r>
    </w:p>
    <w:p w:rsidR="00DC60FC" w:rsidRPr="00DC60FC" w:rsidRDefault="00DC60FC" w:rsidP="00DC60FC">
      <w:pPr>
        <w:rPr>
          <w:b/>
          <w:sz w:val="8"/>
          <w:szCs w:val="8"/>
        </w:rPr>
      </w:pPr>
    </w:p>
    <w:p w:rsidR="00F63F1B" w:rsidRDefault="00310D9F" w:rsidP="00DC60FC">
      <w:pPr>
        <w:spacing w:after="24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t>Aufgabe und Material:</w:t>
      </w:r>
    </w:p>
    <w:p w:rsidR="00E75186" w:rsidRPr="00E75186" w:rsidRDefault="0004716A" w:rsidP="00DC60FC">
      <w:pPr>
        <w:spacing w:before="60" w:after="120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B8E7AE3" wp14:editId="740D1B19">
            <wp:simplePos x="0" y="0"/>
            <wp:positionH relativeFrom="margin">
              <wp:posOffset>3031490</wp:posOffset>
            </wp:positionH>
            <wp:positionV relativeFrom="margin">
              <wp:posOffset>651510</wp:posOffset>
            </wp:positionV>
            <wp:extent cx="2735580" cy="2051685"/>
            <wp:effectExtent l="0" t="0" r="7620" b="571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86" w:rsidRPr="00E75186">
        <w:rPr>
          <w:b/>
        </w:rPr>
        <w:t>Die Reise einer Jeans</w:t>
      </w:r>
    </w:p>
    <w:p w:rsidR="00F63F1B" w:rsidRDefault="00F24E24" w:rsidP="00BF22FF">
      <w:pPr>
        <w:spacing w:before="60" w:after="60"/>
      </w:pPr>
      <w:r>
        <w:t xml:space="preserve">Viele Produkte haben einen langen Weg hinter sich, bevor wir sie kaufen können. </w:t>
      </w:r>
      <w:r w:rsidR="00A968DB">
        <w:t>So ist das auch bei Jeans! Die Herstellung von Jeans ist ein sehr aufwändiger Prozess. Aus Baumwolle vom Baumwollfeld wird in zahlreichen Arbeit</w:t>
      </w:r>
      <w:r w:rsidR="00A968DB">
        <w:t>s</w:t>
      </w:r>
      <w:r w:rsidR="00A968DB">
        <w:t>schritten die fertige Jeanshose produziert. Es werden viele Arbeitskräfte und neben Rohsto</w:t>
      </w:r>
      <w:r w:rsidR="00A968DB">
        <w:t>f</w:t>
      </w:r>
      <w:r w:rsidR="00A968DB">
        <w:t xml:space="preserve">fen auch einige Hilfsmittel benötigt. </w:t>
      </w:r>
    </w:p>
    <w:p w:rsidR="00A968DB" w:rsidRPr="00A959D5" w:rsidRDefault="00A968DB" w:rsidP="00A959D5">
      <w:pPr>
        <w:spacing w:before="60" w:after="60"/>
        <w:jc w:val="right"/>
        <w:rPr>
          <w:sz w:val="16"/>
          <w:szCs w:val="16"/>
        </w:rPr>
      </w:pPr>
    </w:p>
    <w:p w:rsidR="00A959D5" w:rsidRDefault="00A959D5" w:rsidP="00BF22FF">
      <w:pPr>
        <w:spacing w:before="60" w:after="60"/>
        <w:rPr>
          <w:b/>
        </w:rPr>
      </w:pPr>
    </w:p>
    <w:p w:rsidR="00A968DB" w:rsidRPr="00E75186" w:rsidRDefault="00E75186" w:rsidP="00BF22FF">
      <w:pPr>
        <w:spacing w:before="60" w:after="60"/>
        <w:rPr>
          <w:b/>
        </w:rPr>
      </w:pPr>
      <w:r w:rsidRPr="00E75186">
        <w:rPr>
          <w:b/>
        </w:rPr>
        <w:t xml:space="preserve">Aufgabe: </w:t>
      </w:r>
      <w:r w:rsidR="00BF590A" w:rsidRPr="00402DE5">
        <w:rPr>
          <w:b/>
        </w:rPr>
        <w:t xml:space="preserve">Welche </w:t>
      </w:r>
      <w:r w:rsidRPr="00402DE5">
        <w:rPr>
          <w:b/>
        </w:rPr>
        <w:t xml:space="preserve">Folgen </w:t>
      </w:r>
      <w:r w:rsidR="00BF590A" w:rsidRPr="00402DE5">
        <w:rPr>
          <w:b/>
        </w:rPr>
        <w:t>hat die Herste</w:t>
      </w:r>
      <w:r w:rsidR="00BF590A" w:rsidRPr="00402DE5">
        <w:rPr>
          <w:b/>
        </w:rPr>
        <w:t>l</w:t>
      </w:r>
      <w:r w:rsidR="00BF590A" w:rsidRPr="00402DE5">
        <w:rPr>
          <w:b/>
        </w:rPr>
        <w:t xml:space="preserve">lung einer Jeans </w:t>
      </w:r>
      <w:r w:rsidRPr="00402DE5">
        <w:rPr>
          <w:b/>
        </w:rPr>
        <w:t>für die Umwelt</w:t>
      </w:r>
      <w:r w:rsidR="00ED433E" w:rsidRPr="00402DE5">
        <w:rPr>
          <w:b/>
        </w:rPr>
        <w:t xml:space="preserve"> und die G</w:t>
      </w:r>
      <w:r w:rsidR="00ED433E" w:rsidRPr="00402DE5">
        <w:rPr>
          <w:b/>
        </w:rPr>
        <w:t>e</w:t>
      </w:r>
      <w:r w:rsidR="00ED433E" w:rsidRPr="00402DE5">
        <w:rPr>
          <w:b/>
        </w:rPr>
        <w:t>sellschaft</w:t>
      </w:r>
      <w:r w:rsidRPr="00402DE5">
        <w:rPr>
          <w:b/>
        </w:rPr>
        <w:t>?</w:t>
      </w:r>
    </w:p>
    <w:p w:rsidR="00A968DB" w:rsidRDefault="00A968DB" w:rsidP="00BF22FF">
      <w:pPr>
        <w:spacing w:before="60" w:after="60"/>
      </w:pPr>
    </w:p>
    <w:p w:rsidR="00E75186" w:rsidRDefault="00E75186" w:rsidP="00BF22FF">
      <w:pPr>
        <w:spacing w:before="60" w:after="60"/>
      </w:pPr>
      <w:r>
        <w:t>Hinweis: Zur Lösung der Aufgabe kannst du das bereitgestellte Material (Film „Eine Jeans geht auf d</w:t>
      </w:r>
      <w:r w:rsidR="003417C9">
        <w:t>ie Reise“, Arbeitsb</w:t>
      </w:r>
      <w:r w:rsidR="00A36C38">
        <w:t>lätter</w:t>
      </w:r>
      <w:r w:rsidR="003417C9">
        <w:t>) nutzen.</w:t>
      </w:r>
      <w:r>
        <w:t xml:space="preserve"> </w:t>
      </w:r>
      <w:r w:rsidR="003417C9">
        <w:t>D</w:t>
      </w:r>
      <w:r>
        <w:t>u kannst aber auch eigenständig recherchiertes  Material verwenden</w:t>
      </w:r>
      <w:r w:rsidR="003417C9">
        <w:t xml:space="preserve"> </w:t>
      </w:r>
      <w:r w:rsidR="003417C9" w:rsidRPr="00402DE5">
        <w:t>und deine Ergebnisse in eigener Form darstellen</w:t>
      </w:r>
      <w:r w:rsidRPr="00402DE5">
        <w:t>.</w:t>
      </w:r>
    </w:p>
    <w:p w:rsidR="00E75186" w:rsidRDefault="00E75186" w:rsidP="00BF22FF">
      <w:pPr>
        <w:spacing w:before="60" w:after="60"/>
      </w:pPr>
      <w:r>
        <w:t xml:space="preserve">Tipp zum </w:t>
      </w:r>
      <w:r w:rsidR="003417C9">
        <w:t xml:space="preserve">Arbeiten mit </w:t>
      </w:r>
      <w:r>
        <w:t>Film</w:t>
      </w:r>
      <w:r w:rsidR="003417C9">
        <w:t>e</w:t>
      </w:r>
      <w:r w:rsidR="003D6A53">
        <w:t>n</w:t>
      </w:r>
      <w:r w:rsidR="003417C9">
        <w:t>: Diese können</w:t>
      </w:r>
      <w:r>
        <w:t xml:space="preserve"> jederzeit unterbrochen werden. Ihr könnt auch einzelne Sequenzen (Teilstücke) wiederholen.</w:t>
      </w:r>
      <w:r>
        <w:br/>
      </w:r>
    </w:p>
    <w:p w:rsidR="00A968DB" w:rsidRDefault="00A83C97" w:rsidP="00E75186">
      <w:pPr>
        <w:pStyle w:val="Listenabsatz"/>
        <w:numPr>
          <w:ilvl w:val="0"/>
          <w:numId w:val="18"/>
        </w:numPr>
        <w:spacing w:before="60" w:after="60"/>
        <w:ind w:left="567" w:hanging="567"/>
      </w:pPr>
      <w:r>
        <w:t>Zeichne</w:t>
      </w:r>
      <w:r w:rsidR="00483121">
        <w:t>t</w:t>
      </w:r>
      <w:r>
        <w:t xml:space="preserve"> den Weg einer Jeans während der Herstellung mithilfe </w:t>
      </w:r>
      <w:r w:rsidR="00E75186">
        <w:t>von Pfeilen in eine</w:t>
      </w:r>
      <w:r>
        <w:t xml:space="preserve"> Welt</w:t>
      </w:r>
      <w:r w:rsidR="00E75186">
        <w:t>karte ein.</w:t>
      </w:r>
    </w:p>
    <w:p w:rsidR="00A83C97" w:rsidRDefault="00A83C97" w:rsidP="00E75186">
      <w:pPr>
        <w:pStyle w:val="Listenabsatz"/>
        <w:numPr>
          <w:ilvl w:val="0"/>
          <w:numId w:val="18"/>
        </w:numPr>
        <w:spacing w:before="60" w:after="60"/>
        <w:ind w:left="567" w:hanging="567"/>
      </w:pPr>
      <w:r>
        <w:t>Tragt in Arbeitsblatt 2 die Länder ein, die an der Produktion der Jeans beteiligt sind. Ergänzt die Informationen durch Kilometerangaben, Literzahlen</w:t>
      </w:r>
      <w:r w:rsidR="00B22C89">
        <w:t xml:space="preserve"> (Wasserverbrauch)</w:t>
      </w:r>
      <w:r>
        <w:t xml:space="preserve"> und </w:t>
      </w:r>
      <w:r w:rsidR="00F208E3">
        <w:t>Kosten</w:t>
      </w:r>
      <w:r w:rsidR="00B22C89">
        <w:t>.</w:t>
      </w:r>
    </w:p>
    <w:p w:rsidR="00022839" w:rsidRDefault="00F208E3" w:rsidP="00E75186">
      <w:pPr>
        <w:pStyle w:val="Listenabsatz"/>
        <w:numPr>
          <w:ilvl w:val="0"/>
          <w:numId w:val="18"/>
        </w:numPr>
        <w:spacing w:before="60" w:after="60"/>
        <w:ind w:left="567" w:hanging="567"/>
      </w:pPr>
      <w:r>
        <w:t>Formuliert</w:t>
      </w:r>
      <w:r w:rsidR="004326A7">
        <w:t xml:space="preserve"> die Belastungen, die für die </w:t>
      </w:r>
      <w:r>
        <w:t>Umwelt</w:t>
      </w:r>
      <w:r w:rsidR="004326A7">
        <w:t xml:space="preserve"> bzw. </w:t>
      </w:r>
      <w:r>
        <w:t>Gesellschaft (Arbeitsbedingungen)</w:t>
      </w:r>
      <w:r>
        <w:br/>
        <w:t>bei der</w:t>
      </w:r>
      <w:r w:rsidR="00B22C89">
        <w:t xml:space="preserve"> Jeansproduktion auftreten.</w:t>
      </w:r>
    </w:p>
    <w:p w:rsidR="00F208E3" w:rsidRDefault="004326A7" w:rsidP="00E75186">
      <w:pPr>
        <w:pStyle w:val="Listenabsatz"/>
        <w:numPr>
          <w:ilvl w:val="0"/>
          <w:numId w:val="18"/>
        </w:numPr>
        <w:spacing w:before="60" w:after="60"/>
        <w:ind w:left="567" w:hanging="567"/>
      </w:pPr>
      <w:r>
        <w:t xml:space="preserve">Findet heraus, </w:t>
      </w:r>
      <w:r w:rsidR="00F208E3">
        <w:t>warum so viele unterschiedliche Länder an der Jeansproduktion bete</w:t>
      </w:r>
      <w:r w:rsidR="00F208E3">
        <w:t>i</w:t>
      </w:r>
      <w:r w:rsidR="00F208E3">
        <w:t>ligt sind.</w:t>
      </w:r>
      <w:r>
        <w:t xml:space="preserve"> Notiert die Ergebnisse.</w:t>
      </w:r>
    </w:p>
    <w:p w:rsidR="00F208E3" w:rsidRDefault="00F208E3" w:rsidP="00E75186">
      <w:pPr>
        <w:pStyle w:val="Listenabsatz"/>
        <w:numPr>
          <w:ilvl w:val="0"/>
          <w:numId w:val="18"/>
        </w:numPr>
        <w:spacing w:before="60" w:after="60"/>
        <w:ind w:left="567" w:hanging="567"/>
      </w:pPr>
      <w:r>
        <w:t>Beschreibt die Anforderungen, die Bio- bzw. Fai</w:t>
      </w:r>
      <w:r w:rsidR="00B22C89">
        <w:t>r-Trade-Jeans erfüllen sollten.</w:t>
      </w:r>
    </w:p>
    <w:p w:rsidR="00F208E3" w:rsidRDefault="00F208E3" w:rsidP="00E75186">
      <w:pPr>
        <w:pStyle w:val="Listenabsatz"/>
        <w:numPr>
          <w:ilvl w:val="0"/>
          <w:numId w:val="18"/>
        </w:numPr>
        <w:spacing w:before="60" w:after="60"/>
        <w:ind w:left="567" w:hanging="567"/>
      </w:pPr>
      <w:r>
        <w:t>Stellt euch vor, ihr sollt eure Freundin oder euren Freund vor dem Kauf einer Jeans beraten und dabei euer jetzt erworbenes Wissen einsetzen. Formuliert drei Beratung</w:t>
      </w:r>
      <w:r>
        <w:t>s</w:t>
      </w:r>
      <w:r w:rsidR="00B22C89">
        <w:t>argumente.</w:t>
      </w:r>
    </w:p>
    <w:p w:rsidR="00F208E3" w:rsidRDefault="00F208E3" w:rsidP="00E75186">
      <w:pPr>
        <w:pStyle w:val="Listenabsatz"/>
        <w:numPr>
          <w:ilvl w:val="0"/>
          <w:numId w:val="18"/>
        </w:numPr>
        <w:spacing w:before="60" w:after="60"/>
        <w:ind w:left="567" w:hanging="567"/>
      </w:pPr>
      <w:r w:rsidRPr="00F208E3">
        <w:rPr>
          <w:i/>
        </w:rPr>
        <w:t>Für Spezialistinnen und Spezialisten:</w:t>
      </w:r>
      <w:r w:rsidR="00A36C38">
        <w:br/>
        <w:t xml:space="preserve">Erläutert den Begriff </w:t>
      </w:r>
      <w:r w:rsidR="00A36C38" w:rsidRPr="00A36C38">
        <w:rPr>
          <w:i/>
        </w:rPr>
        <w:t>Globalisierung</w:t>
      </w:r>
      <w:r>
        <w:t xml:space="preserve"> vor dem Hintergrund der Jeansproduktion.</w:t>
      </w:r>
    </w:p>
    <w:p w:rsidR="00731139" w:rsidRDefault="00731139" w:rsidP="00BF22FF">
      <w:pPr>
        <w:spacing w:before="60" w:after="60"/>
        <w:sectPr w:rsidR="00731139" w:rsidSect="007822A1">
          <w:footerReference w:type="default" r:id="rId18"/>
          <w:pgSz w:w="11906" w:h="16838"/>
          <w:pgMar w:top="1418" w:right="1418" w:bottom="567" w:left="1418" w:header="709" w:footer="510" w:gutter="0"/>
          <w:cols w:space="708"/>
          <w:docGrid w:linePitch="360"/>
        </w:sectPr>
      </w:pPr>
    </w:p>
    <w:p w:rsidR="00AF1FEE" w:rsidRPr="00AF1FEE" w:rsidRDefault="00AF1FEE" w:rsidP="00DC60FC">
      <w:pPr>
        <w:spacing w:before="120" w:after="60"/>
      </w:pPr>
      <w:r>
        <w:lastRenderedPageBreak/>
        <w:t xml:space="preserve">Arbeitsblatt 1: </w:t>
      </w:r>
      <w:r w:rsidRPr="00AF1FEE">
        <w:t>Weltkarte (Ausschnitt)</w:t>
      </w:r>
    </w:p>
    <w:p w:rsidR="00731139" w:rsidRPr="004B1C4D" w:rsidRDefault="0003667D" w:rsidP="00BF22FF">
      <w:pPr>
        <w:spacing w:before="60" w:after="60"/>
        <w:rPr>
          <w:sz w:val="16"/>
          <w:szCs w:val="16"/>
        </w:rPr>
      </w:pPr>
      <w:r w:rsidRPr="0003667D">
        <w:rPr>
          <w:noProof/>
          <w:lang w:eastAsia="de-DE"/>
        </w:rPr>
        <w:drawing>
          <wp:inline distT="0" distB="0" distL="0" distR="0">
            <wp:extent cx="8867775" cy="4152900"/>
            <wp:effectExtent l="19050" t="19050" r="28575" b="19050"/>
            <wp:docPr id="6" name="Bild 1" descr="Weltkar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Weltkarte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7476" t="18500" r="4326" b="2354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152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C4E02" w:rsidRPr="00DC4E02">
        <w:rPr>
          <w:sz w:val="16"/>
          <w:szCs w:val="16"/>
        </w:rPr>
        <w:t>Weltkarte (Ausschnitt).</w:t>
      </w:r>
      <w:proofErr w:type="spellStart"/>
      <w:r w:rsidR="007F2C57" w:rsidRPr="00DC4E02">
        <w:rPr>
          <w:sz w:val="16"/>
          <w:szCs w:val="16"/>
        </w:rPr>
        <w:t>OpenStreetMap</w:t>
      </w:r>
      <w:proofErr w:type="spellEnd"/>
      <w:r w:rsidR="007F2C57" w:rsidRPr="004B1C4D">
        <w:rPr>
          <w:sz w:val="16"/>
          <w:szCs w:val="16"/>
        </w:rPr>
        <w:t xml:space="preserve"> Deutschland</w:t>
      </w:r>
      <w:r w:rsidR="0004716A" w:rsidRPr="004B1C4D">
        <w:rPr>
          <w:sz w:val="16"/>
          <w:szCs w:val="16"/>
        </w:rPr>
        <w:t xml:space="preserve">, </w:t>
      </w:r>
      <w:hyperlink r:id="rId20" w:history="1">
        <w:r w:rsidR="00222BCC" w:rsidRPr="00A959D5">
          <w:rPr>
            <w:rStyle w:val="Hyperlink"/>
            <w:color w:val="auto"/>
            <w:sz w:val="16"/>
            <w:szCs w:val="16"/>
            <w:u w:val="none"/>
          </w:rPr>
          <w:t xml:space="preserve">cc </w:t>
        </w:r>
        <w:proofErr w:type="spellStart"/>
        <w:r w:rsidR="00222BCC" w:rsidRPr="00A959D5">
          <w:rPr>
            <w:rStyle w:val="Hyperlink"/>
            <w:color w:val="auto"/>
            <w:sz w:val="16"/>
            <w:szCs w:val="16"/>
            <w:u w:val="none"/>
          </w:rPr>
          <w:t>by</w:t>
        </w:r>
        <w:proofErr w:type="spellEnd"/>
        <w:r w:rsidR="00222BCC" w:rsidRPr="00A959D5">
          <w:rPr>
            <w:rStyle w:val="Hyperlink"/>
            <w:color w:val="auto"/>
            <w:sz w:val="16"/>
            <w:szCs w:val="16"/>
            <w:u w:val="none"/>
          </w:rPr>
          <w:t xml:space="preserve"> sa 2.0</w:t>
        </w:r>
      </w:hyperlink>
    </w:p>
    <w:p w:rsidR="00197793" w:rsidRDefault="00197793" w:rsidP="00BF22FF">
      <w:pPr>
        <w:spacing w:before="60" w:after="60"/>
      </w:pPr>
    </w:p>
    <w:p w:rsidR="00197793" w:rsidRDefault="00197793" w:rsidP="00BF22FF">
      <w:pPr>
        <w:spacing w:before="60" w:after="60"/>
        <w:sectPr w:rsidR="00197793" w:rsidSect="002D68DC">
          <w:footerReference w:type="default" r:id="rId21"/>
          <w:pgSz w:w="16838" w:h="11906" w:orient="landscape"/>
          <w:pgMar w:top="1418" w:right="1418" w:bottom="1418" w:left="1418" w:header="709" w:footer="454" w:gutter="0"/>
          <w:cols w:space="708"/>
          <w:docGrid w:linePitch="360"/>
        </w:sectPr>
      </w:pPr>
    </w:p>
    <w:p w:rsidR="001A403F" w:rsidRDefault="001A403F" w:rsidP="00BF22FF">
      <w:pPr>
        <w:spacing w:before="60" w:after="60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3273"/>
        <w:gridCol w:w="1134"/>
        <w:gridCol w:w="1134"/>
        <w:gridCol w:w="1134"/>
      </w:tblGrid>
      <w:tr w:rsidR="00F81C83" w:rsidRPr="00F81C83" w:rsidTr="0047737A">
        <w:tc>
          <w:tcPr>
            <w:tcW w:w="675" w:type="dxa"/>
            <w:vAlign w:val="center"/>
          </w:tcPr>
          <w:p w:rsidR="00F81C83" w:rsidRPr="00F81C83" w:rsidRDefault="00F81C83" w:rsidP="00F81C83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843" w:type="dxa"/>
            <w:vAlign w:val="center"/>
          </w:tcPr>
          <w:p w:rsidR="00F81C83" w:rsidRPr="00F81C83" w:rsidRDefault="00F81C83" w:rsidP="00F81C83">
            <w:pPr>
              <w:spacing w:before="60" w:after="60"/>
              <w:jc w:val="center"/>
              <w:rPr>
                <w:b/>
              </w:rPr>
            </w:pPr>
            <w:r w:rsidRPr="00F81C83">
              <w:rPr>
                <w:b/>
              </w:rPr>
              <w:t>Land</w:t>
            </w:r>
          </w:p>
        </w:tc>
        <w:tc>
          <w:tcPr>
            <w:tcW w:w="3273" w:type="dxa"/>
            <w:vAlign w:val="center"/>
          </w:tcPr>
          <w:p w:rsidR="00F81C83" w:rsidRPr="00F81C83" w:rsidRDefault="00F81C83" w:rsidP="00F81C83">
            <w:pPr>
              <w:spacing w:before="60" w:after="60"/>
              <w:jc w:val="center"/>
              <w:rPr>
                <w:b/>
              </w:rPr>
            </w:pPr>
            <w:r w:rsidRPr="00F81C83">
              <w:rPr>
                <w:b/>
              </w:rPr>
              <w:t>Arbeitsschritt</w:t>
            </w:r>
          </w:p>
        </w:tc>
        <w:tc>
          <w:tcPr>
            <w:tcW w:w="1134" w:type="dxa"/>
            <w:vAlign w:val="center"/>
          </w:tcPr>
          <w:p w:rsidR="00F81C83" w:rsidRPr="00F81C83" w:rsidRDefault="00F81C83" w:rsidP="00F81C83">
            <w:pPr>
              <w:spacing w:before="60" w:after="60"/>
              <w:jc w:val="center"/>
              <w:rPr>
                <w:b/>
              </w:rPr>
            </w:pPr>
            <w:r w:rsidRPr="00F81C83">
              <w:rPr>
                <w:b/>
              </w:rPr>
              <w:t>Weg</w:t>
            </w:r>
            <w:r w:rsidRPr="00F81C83">
              <w:rPr>
                <w:b/>
              </w:rPr>
              <w:br/>
              <w:t>km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81C83" w:rsidRPr="00F81C83" w:rsidRDefault="00F81C83" w:rsidP="00F81C83">
            <w:pPr>
              <w:spacing w:before="60" w:after="60"/>
              <w:jc w:val="center"/>
              <w:rPr>
                <w:b/>
              </w:rPr>
            </w:pPr>
            <w:r w:rsidRPr="00F81C83">
              <w:rPr>
                <w:b/>
              </w:rPr>
              <w:t>Wasser</w:t>
            </w:r>
            <w:r w:rsidRPr="00F81C83">
              <w:rPr>
                <w:b/>
              </w:rPr>
              <w:br/>
              <w:t>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81C83" w:rsidRPr="00F81C83" w:rsidRDefault="00F81C83" w:rsidP="00F81C83">
            <w:pPr>
              <w:spacing w:before="60" w:after="60"/>
              <w:jc w:val="center"/>
              <w:rPr>
                <w:b/>
              </w:rPr>
            </w:pPr>
            <w:r w:rsidRPr="00F81C83">
              <w:rPr>
                <w:b/>
              </w:rPr>
              <w:t>Kosten</w:t>
            </w:r>
            <w:r w:rsidRPr="00F81C83">
              <w:rPr>
                <w:b/>
              </w:rPr>
              <w:br/>
              <w:t>€</w:t>
            </w:r>
          </w:p>
        </w:tc>
      </w:tr>
      <w:tr w:rsidR="00F81C83" w:rsidTr="0047737A">
        <w:tc>
          <w:tcPr>
            <w:tcW w:w="675" w:type="dxa"/>
            <w:vAlign w:val="center"/>
          </w:tcPr>
          <w:p w:rsidR="00F81C83" w:rsidRDefault="0073536C" w:rsidP="00F81C83">
            <w:pPr>
              <w:spacing w:before="60" w:after="60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0" wp14:anchorId="0B756517" wp14:editId="31B3D7F3">
                      <wp:simplePos x="0" y="0"/>
                      <wp:positionH relativeFrom="page">
                        <wp:posOffset>4555490</wp:posOffset>
                      </wp:positionH>
                      <wp:positionV relativeFrom="page">
                        <wp:posOffset>2002155</wp:posOffset>
                      </wp:positionV>
                      <wp:extent cx="95250" cy="321945"/>
                      <wp:effectExtent l="21590" t="11430" r="16510" b="19050"/>
                      <wp:wrapNone/>
                      <wp:docPr id="2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32194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4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2" o:spid="_x0000_s1026" type="#_x0000_t67" style="position:absolute;margin-left:358.7pt;margin-top:157.65pt;width:7.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 w:rsidR="00F81C83">
              <w:t>1</w:t>
            </w:r>
          </w:p>
        </w:tc>
        <w:tc>
          <w:tcPr>
            <w:tcW w:w="1843" w:type="dxa"/>
            <w:vAlign w:val="center"/>
          </w:tcPr>
          <w:p w:rsidR="00F81C83" w:rsidRDefault="00F81C83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F81C83" w:rsidRDefault="00E81F6D" w:rsidP="00F81C83">
            <w:pPr>
              <w:spacing w:before="60" w:after="60"/>
            </w:pPr>
            <w:r>
              <w:t>Die Baumwolle wird von Hand oder mit Maschinen geerntet.</w:t>
            </w:r>
          </w:p>
        </w:tc>
        <w:tc>
          <w:tcPr>
            <w:tcW w:w="1134" w:type="dxa"/>
            <w:vAlign w:val="bottom"/>
          </w:tcPr>
          <w:p w:rsidR="00F81C83" w:rsidRDefault="00F81C83" w:rsidP="00B96F52">
            <w:pPr>
              <w:spacing w:before="60" w:after="60"/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81C83" w:rsidRDefault="00F81C83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F81C83" w:rsidRDefault="00F81C83" w:rsidP="00F81C83">
            <w:pPr>
              <w:spacing w:before="60" w:after="60"/>
            </w:pPr>
          </w:p>
        </w:tc>
      </w:tr>
      <w:tr w:rsidR="00F81C83" w:rsidTr="0047737A">
        <w:tc>
          <w:tcPr>
            <w:tcW w:w="675" w:type="dxa"/>
            <w:vAlign w:val="center"/>
          </w:tcPr>
          <w:p w:rsidR="00F81C83" w:rsidRDefault="0073536C" w:rsidP="00F81C83">
            <w:pPr>
              <w:spacing w:before="60" w:after="60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0" wp14:anchorId="5B705F9F" wp14:editId="01113AB8">
                      <wp:simplePos x="0" y="0"/>
                      <wp:positionH relativeFrom="page">
                        <wp:posOffset>4554855</wp:posOffset>
                      </wp:positionH>
                      <wp:positionV relativeFrom="page">
                        <wp:posOffset>2526030</wp:posOffset>
                      </wp:positionV>
                      <wp:extent cx="95250" cy="321945"/>
                      <wp:effectExtent l="20955" t="11430" r="17145" b="19050"/>
                      <wp:wrapNone/>
                      <wp:docPr id="24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32194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4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67" style="position:absolute;margin-left:358.65pt;margin-top:198.9pt;width:7.5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 w:rsidR="00F81C83">
              <w:t>2</w:t>
            </w:r>
          </w:p>
        </w:tc>
        <w:tc>
          <w:tcPr>
            <w:tcW w:w="1843" w:type="dxa"/>
            <w:vAlign w:val="center"/>
          </w:tcPr>
          <w:p w:rsidR="00F81C83" w:rsidRDefault="00F81C83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F81C83" w:rsidRDefault="00932E2A" w:rsidP="00F81C83">
            <w:pPr>
              <w:spacing w:before="60" w:after="60"/>
            </w:pPr>
            <w:r>
              <w:t>Die Baumwolle wird in Spinn</w:t>
            </w:r>
            <w:r>
              <w:t>e</w:t>
            </w:r>
            <w:r>
              <w:t>reien zu Garn gesponnen.</w:t>
            </w:r>
          </w:p>
        </w:tc>
        <w:tc>
          <w:tcPr>
            <w:tcW w:w="1134" w:type="dxa"/>
            <w:vAlign w:val="center"/>
          </w:tcPr>
          <w:p w:rsidR="00F81C83" w:rsidRDefault="00F81C83" w:rsidP="003145E6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81C83" w:rsidRDefault="00F81C83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81C83" w:rsidRDefault="00F81C83" w:rsidP="00F81C83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73536C" w:rsidP="00F81C83">
            <w:pPr>
              <w:spacing w:before="60" w:after="60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0" wp14:anchorId="0D066429" wp14:editId="493D3F07">
                      <wp:simplePos x="0" y="0"/>
                      <wp:positionH relativeFrom="page">
                        <wp:posOffset>4554855</wp:posOffset>
                      </wp:positionH>
                      <wp:positionV relativeFrom="page">
                        <wp:posOffset>3145155</wp:posOffset>
                      </wp:positionV>
                      <wp:extent cx="104775" cy="960120"/>
                      <wp:effectExtent l="11430" t="11430" r="17145" b="28575"/>
                      <wp:wrapNone/>
                      <wp:docPr id="2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601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909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67" style="position:absolute;margin-left:358.65pt;margin-top:247.65pt;width:8.25pt;height:7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 w:rsidR="00B96F52">
              <w:t>3</w:t>
            </w:r>
          </w:p>
        </w:tc>
        <w:tc>
          <w:tcPr>
            <w:tcW w:w="1843" w:type="dxa"/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F81C83">
            <w:pPr>
              <w:spacing w:before="60" w:after="60"/>
            </w:pPr>
            <w:r>
              <w:t>Aus dem Baumwollgarn wird in Webereien der Jeansstoff he</w:t>
            </w:r>
            <w:r>
              <w:t>r</w:t>
            </w:r>
            <w:r>
              <w:t>gestellt.</w:t>
            </w:r>
          </w:p>
        </w:tc>
        <w:tc>
          <w:tcPr>
            <w:tcW w:w="1134" w:type="dxa"/>
            <w:vAlign w:val="center"/>
          </w:tcPr>
          <w:p w:rsidR="00B96F52" w:rsidRDefault="00B96F52" w:rsidP="003145E6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73536C" w:rsidP="00F81C83">
            <w:pPr>
              <w:spacing w:before="60" w:after="60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0" wp14:anchorId="4DA7D57B" wp14:editId="3AB5C16D">
                      <wp:simplePos x="0" y="0"/>
                      <wp:positionH relativeFrom="page">
                        <wp:posOffset>4764405</wp:posOffset>
                      </wp:positionH>
                      <wp:positionV relativeFrom="page">
                        <wp:posOffset>3783330</wp:posOffset>
                      </wp:positionV>
                      <wp:extent cx="95250" cy="321945"/>
                      <wp:effectExtent l="20955" t="11430" r="17145" b="19050"/>
                      <wp:wrapNone/>
                      <wp:docPr id="2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32194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4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67" style="position:absolute;margin-left:375.15pt;margin-top:297.9pt;width:7.5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0" wp14:anchorId="69CA4218" wp14:editId="0F568836">
                      <wp:simplePos x="0" y="0"/>
                      <wp:positionH relativeFrom="page">
                        <wp:posOffset>4583430</wp:posOffset>
                      </wp:positionH>
                      <wp:positionV relativeFrom="page">
                        <wp:posOffset>4421505</wp:posOffset>
                      </wp:positionV>
                      <wp:extent cx="95250" cy="321945"/>
                      <wp:effectExtent l="20955" t="11430" r="17145" b="19050"/>
                      <wp:wrapNone/>
                      <wp:docPr id="2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32194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4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67" style="position:absolute;margin-left:360.9pt;margin-top:348.15pt;width:7.5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 w:rsidR="00B96F52">
              <w:t>4</w:t>
            </w:r>
          </w:p>
        </w:tc>
        <w:tc>
          <w:tcPr>
            <w:tcW w:w="1843" w:type="dxa"/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F81C83">
            <w:pPr>
              <w:spacing w:before="60" w:after="60"/>
            </w:pPr>
            <w:r>
              <w:t xml:space="preserve">Hier wird die chemische </w:t>
            </w:r>
            <w:proofErr w:type="spellStart"/>
            <w:r>
              <w:t>Indi</w:t>
            </w:r>
            <w:r w:rsidR="001E090A">
              <w:t>-</w:t>
            </w:r>
            <w:r>
              <w:t>gofarbe</w:t>
            </w:r>
            <w:proofErr w:type="spellEnd"/>
            <w:r>
              <w:t xml:space="preserve"> (Blau) zum Einfärben des Jeansstoffes produziert.</w:t>
            </w:r>
          </w:p>
        </w:tc>
        <w:tc>
          <w:tcPr>
            <w:tcW w:w="1134" w:type="dxa"/>
            <w:vAlign w:val="center"/>
          </w:tcPr>
          <w:p w:rsidR="00B96F52" w:rsidRDefault="00B96F52" w:rsidP="003145E6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B96F52" w:rsidP="00F81C83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843" w:type="dxa"/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F81C83">
            <w:pPr>
              <w:spacing w:before="60" w:after="60"/>
            </w:pPr>
            <w:r>
              <w:t>Das Garn und der Jeansstoff werden mit der Indigofarbe (Blau) eingefärbt.</w:t>
            </w:r>
          </w:p>
        </w:tc>
        <w:tc>
          <w:tcPr>
            <w:tcW w:w="1134" w:type="dxa"/>
            <w:vAlign w:val="center"/>
          </w:tcPr>
          <w:p w:rsidR="00B96F52" w:rsidRDefault="00B96F52" w:rsidP="003145E6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73536C" w:rsidP="00F81C83">
            <w:pPr>
              <w:spacing w:before="60" w:after="60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0" wp14:anchorId="05B42BE7" wp14:editId="6C04FDCE">
                      <wp:simplePos x="0" y="0"/>
                      <wp:positionH relativeFrom="page">
                        <wp:posOffset>4592955</wp:posOffset>
                      </wp:positionH>
                      <wp:positionV relativeFrom="page">
                        <wp:posOffset>5059680</wp:posOffset>
                      </wp:positionV>
                      <wp:extent cx="133350" cy="1360170"/>
                      <wp:effectExtent l="11430" t="11430" r="17145" b="38100"/>
                      <wp:wrapNone/>
                      <wp:docPr id="20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601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67" style="position:absolute;margin-left:361.65pt;margin-top:398.4pt;width:10.5pt;height:107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 w:rsidR="00B96F52">
              <w:t>6</w:t>
            </w:r>
          </w:p>
        </w:tc>
        <w:tc>
          <w:tcPr>
            <w:tcW w:w="1843" w:type="dxa"/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F81C83">
            <w:pPr>
              <w:spacing w:before="60" w:after="60"/>
            </w:pPr>
            <w:r>
              <w:t>Der fertige Jeansstoff wird ve</w:t>
            </w:r>
            <w:r>
              <w:t>r</w:t>
            </w:r>
            <w:r w:rsidR="001E090A">
              <w:t>edelt, d. h.</w:t>
            </w:r>
            <w:r>
              <w:t xml:space="preserve"> weich und knitte</w:t>
            </w:r>
            <w:r>
              <w:t>r</w:t>
            </w:r>
            <w:r>
              <w:t>arm gemacht.</w:t>
            </w:r>
          </w:p>
        </w:tc>
        <w:tc>
          <w:tcPr>
            <w:tcW w:w="1134" w:type="dxa"/>
            <w:vAlign w:val="center"/>
          </w:tcPr>
          <w:p w:rsidR="00B96F52" w:rsidRDefault="00B96F52" w:rsidP="003145E6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73536C" w:rsidP="002D6CBC">
            <w:pPr>
              <w:spacing w:before="60" w:after="60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0" wp14:anchorId="1689AD37" wp14:editId="3AC6E7AE">
                      <wp:simplePos x="0" y="0"/>
                      <wp:positionH relativeFrom="page">
                        <wp:posOffset>4754880</wp:posOffset>
                      </wp:positionH>
                      <wp:positionV relativeFrom="page">
                        <wp:posOffset>5526405</wp:posOffset>
                      </wp:positionV>
                      <wp:extent cx="104775" cy="836295"/>
                      <wp:effectExtent l="11430" t="11430" r="17145" b="28575"/>
                      <wp:wrapNone/>
                      <wp:docPr id="19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8362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954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67" style="position:absolute;margin-left:374.4pt;margin-top:435.15pt;width:8.25pt;height:65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 w:rsidR="00B96F52">
              <w:t>7</w:t>
            </w:r>
          </w:p>
        </w:tc>
        <w:tc>
          <w:tcPr>
            <w:tcW w:w="1843" w:type="dxa"/>
            <w:vAlign w:val="center"/>
          </w:tcPr>
          <w:p w:rsidR="00B96F52" w:rsidRDefault="00B96F52" w:rsidP="002D6CBC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2D6CBC">
            <w:pPr>
              <w:spacing w:before="60" w:after="60"/>
            </w:pPr>
            <w:r>
              <w:t>Der Futterstoff und die Schil</w:t>
            </w:r>
            <w:r>
              <w:t>d</w:t>
            </w:r>
            <w:r>
              <w:t>chen werden hergestellt.</w:t>
            </w:r>
          </w:p>
        </w:tc>
        <w:tc>
          <w:tcPr>
            <w:tcW w:w="1134" w:type="dxa"/>
            <w:vAlign w:val="bottom"/>
          </w:tcPr>
          <w:p w:rsidR="00B96F52" w:rsidRDefault="00B96F52" w:rsidP="0004716A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2D6CBC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2D6CBC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73536C" w:rsidP="002D6CBC">
            <w:pPr>
              <w:spacing w:before="60" w:after="60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0" allowOverlap="0" wp14:anchorId="7BB2C9BC" wp14:editId="14F23519">
                      <wp:simplePos x="0" y="0"/>
                      <wp:positionH relativeFrom="page">
                        <wp:posOffset>4907280</wp:posOffset>
                      </wp:positionH>
                      <wp:positionV relativeFrom="page">
                        <wp:posOffset>5983605</wp:posOffset>
                      </wp:positionV>
                      <wp:extent cx="95250" cy="321945"/>
                      <wp:effectExtent l="20955" t="11430" r="17145" b="19050"/>
                      <wp:wrapNone/>
                      <wp:docPr id="17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32194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4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67" style="position:absolute;margin-left:386.4pt;margin-top:471.15pt;width:7.5pt;height:25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 w:rsidR="00B96F52">
              <w:t>8</w:t>
            </w:r>
          </w:p>
        </w:tc>
        <w:tc>
          <w:tcPr>
            <w:tcW w:w="1843" w:type="dxa"/>
            <w:vAlign w:val="center"/>
          </w:tcPr>
          <w:p w:rsidR="00B96F52" w:rsidRDefault="00B96F52" w:rsidP="002D6CBC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2D6CBC">
            <w:pPr>
              <w:spacing w:before="60" w:after="60"/>
            </w:pPr>
            <w:r>
              <w:t>Die Knöpfe und Nieten werden hergestellt.</w:t>
            </w:r>
          </w:p>
        </w:tc>
        <w:tc>
          <w:tcPr>
            <w:tcW w:w="1134" w:type="dxa"/>
            <w:vAlign w:val="bottom"/>
          </w:tcPr>
          <w:p w:rsidR="00B96F52" w:rsidRDefault="00B96F52" w:rsidP="0004716A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2D6CBC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2D6CBC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73536C" w:rsidP="00F81C83">
            <w:pPr>
              <w:spacing w:before="60" w:after="60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0" wp14:anchorId="2AEBC70A" wp14:editId="323FA4FF">
                      <wp:simplePos x="0" y="0"/>
                      <wp:positionH relativeFrom="page">
                        <wp:posOffset>4631055</wp:posOffset>
                      </wp:positionH>
                      <wp:positionV relativeFrom="page">
                        <wp:posOffset>7650480</wp:posOffset>
                      </wp:positionV>
                      <wp:extent cx="95250" cy="321945"/>
                      <wp:effectExtent l="20955" t="11430" r="17145" b="19050"/>
                      <wp:wrapNone/>
                      <wp:docPr id="16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32194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4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67" style="position:absolute;margin-left:364.65pt;margin-top:602.4pt;width:7.5pt;height:25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0" wp14:anchorId="4EA9A6B9" wp14:editId="5D6DEA1C">
                      <wp:simplePos x="0" y="0"/>
                      <wp:positionH relativeFrom="page">
                        <wp:posOffset>4621530</wp:posOffset>
                      </wp:positionH>
                      <wp:positionV relativeFrom="page">
                        <wp:posOffset>6821805</wp:posOffset>
                      </wp:positionV>
                      <wp:extent cx="95250" cy="321945"/>
                      <wp:effectExtent l="20955" t="11430" r="17145" b="19050"/>
                      <wp:wrapNone/>
                      <wp:docPr id="15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32194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4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67" style="position:absolute;margin-left:363.9pt;margin-top:537.15pt;width:7.5pt;height:25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" o:allowincell="f" o:allowoverlap="f">
                      <v:textbox style="layout-flow:vertical-ideographic"/>
                      <w10:wrap anchorx="page" anchory="page"/>
                    </v:shape>
                  </w:pict>
                </mc:Fallback>
              </mc:AlternateContent>
            </w:r>
            <w:r w:rsidR="00B96F52">
              <w:t>9</w:t>
            </w:r>
          </w:p>
        </w:tc>
        <w:tc>
          <w:tcPr>
            <w:tcW w:w="1843" w:type="dxa"/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F81C83">
            <w:pPr>
              <w:spacing w:before="60" w:after="60"/>
            </w:pPr>
            <w:r>
              <w:t>Die Jeans wird zusammeng</w:t>
            </w:r>
            <w:r>
              <w:t>e</w:t>
            </w:r>
            <w:r>
              <w:t>näht. Knöpfe und Nieten we</w:t>
            </w:r>
            <w:r>
              <w:t>r</w:t>
            </w:r>
            <w:r>
              <w:t>den aufgesetzt, Futterstoff und Schildchen werden eingenäht.</w:t>
            </w:r>
          </w:p>
        </w:tc>
        <w:tc>
          <w:tcPr>
            <w:tcW w:w="1134" w:type="dxa"/>
            <w:vAlign w:val="center"/>
          </w:tcPr>
          <w:p w:rsidR="00B96F52" w:rsidRDefault="00B96F52" w:rsidP="003145E6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B96F52" w:rsidP="00F81C83">
            <w:pPr>
              <w:spacing w:before="60" w:after="60"/>
              <w:jc w:val="center"/>
            </w:pPr>
            <w:r>
              <w:t>10</w:t>
            </w:r>
          </w:p>
        </w:tc>
        <w:tc>
          <w:tcPr>
            <w:tcW w:w="1843" w:type="dxa"/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F81C83">
            <w:pPr>
              <w:spacing w:before="60" w:after="60"/>
            </w:pPr>
            <w:r>
              <w:t>Die Jeans bekommt den let</w:t>
            </w:r>
            <w:r>
              <w:t>z</w:t>
            </w:r>
            <w:r>
              <w:t>ten Schliff. Sie wird gew</w:t>
            </w:r>
            <w:r>
              <w:t>a</w:t>
            </w:r>
            <w:r>
              <w:t>sche</w:t>
            </w:r>
            <w:r w:rsidR="001E090A">
              <w:t xml:space="preserve">n, z. B. mit Bimsstein, um den </w:t>
            </w:r>
            <w:proofErr w:type="spellStart"/>
            <w:r w:rsidR="001E090A">
              <w:t>Stonewashed</w:t>
            </w:r>
            <w:proofErr w:type="spellEnd"/>
            <w:r w:rsidR="001E090A">
              <w:t>-Effekt</w:t>
            </w:r>
            <w:r>
              <w:t xml:space="preserve"> zu erhalten.</w:t>
            </w:r>
          </w:p>
        </w:tc>
        <w:tc>
          <w:tcPr>
            <w:tcW w:w="1134" w:type="dxa"/>
            <w:vAlign w:val="center"/>
          </w:tcPr>
          <w:p w:rsidR="00B96F52" w:rsidRDefault="00B96F52" w:rsidP="003145E6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</w:tr>
      <w:tr w:rsidR="00B96F52" w:rsidTr="0047737A">
        <w:tc>
          <w:tcPr>
            <w:tcW w:w="675" w:type="dxa"/>
            <w:vAlign w:val="center"/>
          </w:tcPr>
          <w:p w:rsidR="00B96F52" w:rsidRDefault="00B96F52" w:rsidP="00F81C83">
            <w:pPr>
              <w:spacing w:before="60" w:after="60"/>
              <w:jc w:val="center"/>
            </w:pPr>
            <w:r>
              <w:t>11</w:t>
            </w:r>
          </w:p>
        </w:tc>
        <w:tc>
          <w:tcPr>
            <w:tcW w:w="1843" w:type="dxa"/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3273" w:type="dxa"/>
            <w:vAlign w:val="center"/>
          </w:tcPr>
          <w:p w:rsidR="00B96F52" w:rsidRDefault="00B96F52" w:rsidP="00F81C83">
            <w:pPr>
              <w:spacing w:before="60" w:after="60"/>
            </w:pPr>
            <w:r>
              <w:t>Die Jeans wird verkauft.</w:t>
            </w:r>
          </w:p>
        </w:tc>
        <w:tc>
          <w:tcPr>
            <w:tcW w:w="1134" w:type="dxa"/>
            <w:vAlign w:val="bottom"/>
          </w:tcPr>
          <w:p w:rsidR="00B96F52" w:rsidRDefault="00B96F52" w:rsidP="0004716A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</w:tr>
      <w:tr w:rsidR="00B96F52" w:rsidTr="0047737A">
        <w:tc>
          <w:tcPr>
            <w:tcW w:w="5791" w:type="dxa"/>
            <w:gridSpan w:val="3"/>
            <w:vAlign w:val="center"/>
          </w:tcPr>
          <w:p w:rsidR="00B96F52" w:rsidRPr="00B96F52" w:rsidRDefault="00B96F52" w:rsidP="00B96F52">
            <w:pPr>
              <w:spacing w:before="60" w:after="60"/>
              <w:jc w:val="right"/>
              <w:rPr>
                <w:b/>
              </w:rPr>
            </w:pPr>
            <w:r w:rsidRPr="00B96F52">
              <w:rPr>
                <w:b/>
              </w:rPr>
              <w:t>Summe</w:t>
            </w:r>
          </w:p>
        </w:tc>
        <w:tc>
          <w:tcPr>
            <w:tcW w:w="1134" w:type="dxa"/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96F52" w:rsidRDefault="00B96F52" w:rsidP="00F81C83">
            <w:pPr>
              <w:spacing w:before="60" w:after="60"/>
            </w:pPr>
          </w:p>
        </w:tc>
      </w:tr>
    </w:tbl>
    <w:p w:rsidR="00D47FF3" w:rsidRDefault="00D47FF3" w:rsidP="00BF22FF">
      <w:pPr>
        <w:spacing w:before="60" w:after="60"/>
      </w:pPr>
    </w:p>
    <w:p w:rsidR="009123C6" w:rsidRPr="0057010D" w:rsidRDefault="00040B7D" w:rsidP="00BF22FF">
      <w:pPr>
        <w:spacing w:before="60" w:after="60"/>
        <w:rPr>
          <w:b/>
          <w:i/>
        </w:rPr>
      </w:pPr>
      <w:r w:rsidRPr="0057010D">
        <w:rPr>
          <w:b/>
          <w:i/>
        </w:rPr>
        <w:t>Arbeitsblatt 2: Vom Baumwollfeld zur fertigen Jeans</w:t>
      </w:r>
    </w:p>
    <w:p w:rsidR="00402DE5" w:rsidRPr="0057010D" w:rsidRDefault="009123C6" w:rsidP="00BF22FF">
      <w:pPr>
        <w:spacing w:before="60" w:after="60"/>
        <w:rPr>
          <w:b/>
          <w:i/>
        </w:rPr>
      </w:pPr>
      <w:r w:rsidRPr="0057010D">
        <w:rPr>
          <w:b/>
          <w:i/>
        </w:rPr>
        <w:t xml:space="preserve">Bildet in den </w:t>
      </w:r>
      <w:r w:rsidR="00402DE5" w:rsidRPr="0057010D">
        <w:rPr>
          <w:b/>
          <w:i/>
        </w:rPr>
        <w:t xml:space="preserve">Spalten </w:t>
      </w:r>
      <w:r w:rsidR="0034569A" w:rsidRPr="0057010D">
        <w:rPr>
          <w:b/>
          <w:i/>
        </w:rPr>
        <w:t>„</w:t>
      </w:r>
      <w:r w:rsidR="00402DE5" w:rsidRPr="0057010D">
        <w:rPr>
          <w:b/>
          <w:i/>
        </w:rPr>
        <w:t>Wasser</w:t>
      </w:r>
      <w:r w:rsidR="0034569A" w:rsidRPr="0057010D">
        <w:rPr>
          <w:b/>
          <w:i/>
        </w:rPr>
        <w:t>“</w:t>
      </w:r>
      <w:r w:rsidR="00402DE5" w:rsidRPr="0057010D">
        <w:rPr>
          <w:b/>
          <w:i/>
        </w:rPr>
        <w:t xml:space="preserve"> und </w:t>
      </w:r>
      <w:r w:rsidR="0034569A" w:rsidRPr="0057010D">
        <w:rPr>
          <w:b/>
          <w:i/>
        </w:rPr>
        <w:t>„</w:t>
      </w:r>
      <w:r w:rsidR="00402DE5" w:rsidRPr="0057010D">
        <w:rPr>
          <w:b/>
          <w:i/>
        </w:rPr>
        <w:t>Kosten</w:t>
      </w:r>
      <w:r w:rsidR="0034569A" w:rsidRPr="0057010D">
        <w:rPr>
          <w:b/>
          <w:i/>
        </w:rPr>
        <w:t xml:space="preserve">“ </w:t>
      </w:r>
      <w:r w:rsidRPr="0057010D">
        <w:rPr>
          <w:b/>
          <w:i/>
        </w:rPr>
        <w:t>eigene Zellen. Es können auch Zellen leer bleiben.</w:t>
      </w:r>
    </w:p>
    <w:p w:rsidR="00197793" w:rsidRDefault="00197793" w:rsidP="00BF22FF">
      <w:pPr>
        <w:spacing w:before="60" w:after="60"/>
        <w:sectPr w:rsidR="00197793" w:rsidSect="00E12B38">
          <w:footerReference w:type="default" r:id="rId22"/>
          <w:pgSz w:w="11906" w:h="16838"/>
          <w:pgMar w:top="1418" w:right="1418" w:bottom="1134" w:left="1418" w:header="709" w:footer="283" w:gutter="0"/>
          <w:cols w:space="708"/>
          <w:docGrid w:linePitch="360"/>
        </w:sectPr>
      </w:pPr>
    </w:p>
    <w:p w:rsidR="000E75A1" w:rsidRPr="00F5187C" w:rsidRDefault="00D1607E" w:rsidP="004A49E6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</w:t>
      </w:r>
      <w:r w:rsidR="000E75A1">
        <w:rPr>
          <w:b/>
          <w:sz w:val="24"/>
          <w:szCs w:val="24"/>
        </w:rPr>
        <w:t>öglicher Erwartungshorizont</w:t>
      </w:r>
      <w:r w:rsidR="00045B39">
        <w:rPr>
          <w:b/>
          <w:sz w:val="24"/>
          <w:szCs w:val="24"/>
        </w:rPr>
        <w:t xml:space="preserve"> (Auszug</w:t>
      </w:r>
      <w:r w:rsidR="00A83C97">
        <w:rPr>
          <w:b/>
          <w:sz w:val="24"/>
          <w:szCs w:val="24"/>
        </w:rPr>
        <w:t>)</w:t>
      </w:r>
      <w:r w:rsidR="000E75A1">
        <w:rPr>
          <w:b/>
          <w:sz w:val="24"/>
          <w:szCs w:val="24"/>
        </w:rPr>
        <w:t>:</w:t>
      </w:r>
    </w:p>
    <w:p w:rsidR="000E75A1" w:rsidRDefault="0073536C" w:rsidP="00C5054F">
      <w:pPr>
        <w:spacing w:before="60" w:after="60"/>
        <w:ind w:left="142"/>
      </w:pPr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17C70FFF" wp14:editId="4ABD6C8C">
                <wp:extent cx="9000000" cy="3371850"/>
                <wp:effectExtent l="0" t="0" r="0" b="0"/>
                <wp:docPr id="5" name="Gruppier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0000" cy="3371850"/>
                          <a:chOff x="6835" y="16288"/>
                          <a:chExt cx="80648" cy="33123"/>
                        </a:xfrm>
                      </wpg:grpSpPr>
                      <pic:pic xmlns:pic="http://schemas.openxmlformats.org/drawingml/2006/picture">
                        <pic:nvPicPr>
                          <pic:cNvPr id="7" name="Grafik 10" descr="Weltkart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5" t="18500" r="4326" b="2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16288"/>
                            <a:ext cx="80649" cy="33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Gerade Verbindung mit Pfeil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2208" y="29820"/>
                            <a:ext cx="18971" cy="6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Gerade Verbindung mit Pfeil 12"/>
                        <wps:cNvCnPr>
                          <a:cxnSpLocks noChangeShapeType="1"/>
                        </wps:cNvCnPr>
                        <wps:spPr bwMode="auto">
                          <a:xfrm>
                            <a:off x="32345" y="36780"/>
                            <a:ext cx="51861" cy="10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Gerade Verbindung mit Pfeil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149" y="40602"/>
                            <a:ext cx="68511" cy="75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Gerade Verbindung mit Pfeil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899" y="34187"/>
                            <a:ext cx="8735" cy="53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Gerade Verbindung mit Pfeil 15"/>
                        <wps:cNvCnPr>
                          <a:cxnSpLocks noChangeShapeType="1"/>
                        </wps:cNvCnPr>
                        <wps:spPr bwMode="auto">
                          <a:xfrm>
                            <a:off x="24907" y="34255"/>
                            <a:ext cx="44355" cy="3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Gerade Verbindung mit Pfeil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747" y="38145"/>
                            <a:ext cx="46402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Gerade Verbindung mit Pfeil 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810" y="24907"/>
                            <a:ext cx="5459" cy="128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9" o:spid="_x0000_s1026" style="width:708.65pt;height:265.5pt;mso-position-horizontal-relative:char;mso-position-vertical-relative:line" coordorigin="6835,16288" coordsize="80648,33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7" type="#_x0000_t75" alt="Weltkarte.jpg" style="position:absolute;left:6835;top:16288;width:80649;height:33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U+TPFAAAA2gAAAA8AAABkcnMvZG93bnJldi54bWxEj81qwzAQhO+BvoPYQm+J3Bza2LUcipNA&#10;Djk0PxRyW6ytbWqtjCQnbp++KgRyHGbmGyZfjqYTF3K+tazgeZaAIK6sbrlWcDpupgsQPiBr7CyT&#10;gh/ysCweJjlm2l55T5dDqEWEsM9QQRNCn0npq4YM+pntiaP3ZZ3BEKWrpXZ4jXDTyXmSvEiDLceF&#10;BnsqG6q+D4NRIHfVuXS79HNIV+vzdtGXH79Dq9TT4/j+BiLQGO7hW3urFbzC/5V4A2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lPkzxQAAANoAAAAPAAAAAAAAAAAAAAAA&#10;AJ8CAABkcnMvZG93bnJldi54bWxQSwUGAAAAAAQABAD3AAAAkQMAAAAA&#10;">
                  <v:imagedata r:id="rId23" o:title="Weltkarte" croptop="12124f" cropbottom="15427f" cropleft="4899f" cropright="2835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1" o:spid="_x0000_s1028" type="#_x0000_t32" style="position:absolute;left:32208;top:29820;width:18971;height:65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LjTb8AAADaAAAADwAAAGRycy9kb3ducmV2LnhtbERPy4rCMBTdC/5DuIIbGVNnIdIxlUFU&#10;ZldfC91dmtsH09yUJrb1781CcHk47/VmMLXoqHWVZQWLeQSCOLO64kLB9bL/WoFwHlljbZkUPMnB&#10;JhmP1hhr2/OJurMvRAhhF6OC0vsmltJlJRl0c9sQBy63rUEfYFtI3WIfwk0tv6NoKQ1WHBpKbGhb&#10;UvZ/fhgF3SF92MV9duuPtMv7wyq9+12q1HQy/P6A8DT4j/jt/tMKwtZwJdwAmb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2LjTb8AAADaAAAADwAAAAAAAAAAAAAAAACh&#10;AgAAZHJzL2Rvd25yZXYueG1sUEsFBgAAAAAEAAQA+QAAAI0DAAAAAA==&#10;" strokecolor="red">
                  <v:stroke endarrow="open"/>
                </v:shape>
                <v:shape id="Gerade Verbindung mit Pfeil 12" o:spid="_x0000_s1029" type="#_x0000_t32" style="position:absolute;left:32345;top:36780;width:51861;height:103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tuOMIAAADaAAAADwAAAGRycy9kb3ducmV2LnhtbESP3WoCMRSE7wt9h3AKvSma2Auxq1mx&#10;BUGQItU+wHFz9kc3J0sS3fXtG0Ho5TAz3zCL5WBbcSUfGscaJmMFgrhwpuFKw+9hPZqBCBHZYOuY&#10;NNwowDJ/flpgZlzPP3Tdx0okCIcMNdQxdpmUoajJYhi7jjh5pfMWY5K+ksZjn+C2le9KTaXFhtNC&#10;jR191VSc9xerYf196nFVvs12fosTeVRnkp9K69eXYTUHEWmI/+FHe2M0fMD9SroB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tuOMIAAADaAAAADwAAAAAAAAAAAAAA&#10;AAChAgAAZHJzL2Rvd25yZXYueG1sUEsFBgAAAAAEAAQA+QAAAJADAAAAAA==&#10;" strokecolor="red">
                  <v:stroke endarrow="open"/>
                </v:shape>
                <v:shape id="Gerade Verbindung mit Pfeil 13" o:spid="_x0000_s1030" type="#_x0000_t32" style="position:absolute;left:15149;top:40602;width:68511;height:75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WQ1sQAAADbAAAADwAAAGRycy9kb3ducmV2LnhtbESPT2vCQBDF7wW/wzKCl1I35iCSukoR&#10;xFyE+ucDTLNjknZ3NmRXjd/eORS8zfDevPeb5XrwTt2oj21gA7NpBoq4Crbl2sD5tP1YgIoJ2aIL&#10;TAYeFGG9Gr0tsbDhzge6HVOtJIRjgQaalLpC61g15DFOQ0cs2iX0HpOsfa1tj3cJ907nWTbXHluW&#10;hgY72jRU/R2v3kB8v+53P92G8m/3e5nnLiv35dmYyXj4+gSVaEgv8/91aQVf6OUXGUCv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ZDWxAAAANsAAAAPAAAAAAAAAAAA&#10;AAAAAKECAABkcnMvZG93bnJldi54bWxQSwUGAAAAAAQABAD5AAAAkgMAAAAA&#10;" strokecolor="red">
                  <v:stroke endarrow="open"/>
                </v:shape>
                <v:shape id="Gerade Verbindung mit Pfeil 14" o:spid="_x0000_s1031" type="#_x0000_t32" style="position:absolute;left:15899;top:34187;width:8735;height:53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TccIAAADbAAAADwAAAGRycy9kb3ducmV2LnhtbERPTWuDQBC9F/IflgnkUprVHIqYbKQU&#10;E3KztT0kt8GdqNSdFXej5t9nC4Xe5vE+Z5fNphMjDa61rCBeRyCIK6tbrhV8fx1eEhDOI2vsLJOC&#10;OznI9ounHabaTvxJY+lrEULYpaig8b5PpXRVQwbd2vbEgbvawaAPcKilHnAK4aaTmyh6lQZbDg0N&#10;9vTeUPVT3oyC8VjcbHx5Pk8flF+nY1JcfF4otVrOb1sQnmb/L/5zn3SYH8PvL+EA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2TccIAAADbAAAADwAAAAAAAAAAAAAA&#10;AAChAgAAZHJzL2Rvd25yZXYueG1sUEsFBgAAAAAEAAQA+QAAAJADAAAAAA==&#10;" strokecolor="red">
                  <v:stroke endarrow="open"/>
                </v:shape>
                <v:shape id="Gerade Verbindung mit Pfeil 15" o:spid="_x0000_s1032" type="#_x0000_t32" style="position:absolute;left:24907;top:34255;width:44355;height:38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t6L8AAADbAAAADwAAAGRycy9kb3ducmV2LnhtbERPzYrCMBC+C75DGMGLrIkeFukaxRUE&#10;QWRZ9QHGZmy7NpOSRFvf3gjC3ubj+535srO1uJMPlWMNk7ECQZw7U3Gh4XTcfMxAhIhssHZMGh4U&#10;YLno9+aYGdfyL90PsRAphEOGGsoYm0zKkJdkMYxdQ5y4i/MWY4K+kMZjm8JtLadKfUqLFaeGEhta&#10;l5RfDzerYbP/a3F1Gc1+/A4n8qyuJL+V1sNBt/oCEamL/+K3e2vS/Cm8fkkH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bbt6L8AAADbAAAADwAAAAAAAAAAAAAAAACh&#10;AgAAZHJzL2Rvd25yZXYueG1sUEsFBgAAAAAEAAQA+QAAAI0DAAAAAA==&#10;" strokecolor="red">
                  <v:stroke endarrow="open"/>
                </v:shape>
                <v:shape id="Gerade Verbindung mit Pfeil 16" o:spid="_x0000_s1033" type="#_x0000_t32" style="position:absolute;left:23747;top:38145;width:46402;height:8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cOocAAAADbAAAADwAAAGRycy9kb3ducmV2LnhtbERP24rCMBB9F/yHMMK+iKZ2QaQaRQTZ&#10;vgjr5QPGZmyryaQ0Uevfm4UF3+ZwrrNYddaIB7W+dqxgMk5AEBdO11wqOB23oxkIH5A1Gsek4EUe&#10;Vst+b4GZdk/e0+MQShFD2GeooAqhyaT0RUUW/dg1xJG7uNZiiLAtpW7xGcOtkWmSTKXFmmNDhQ1t&#10;Kipuh7tV4If33c+52VD6a66XaWqSfJeflPoadOs5iEBd+Ij/3bmO87/h75d4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HDqHAAAAA2wAAAA8AAAAAAAAAAAAAAAAA&#10;oQIAAGRycy9kb3ducmV2LnhtbFBLBQYAAAAABAAEAPkAAACOAwAAAAA=&#10;" strokecolor="red">
                  <v:stroke endarrow="open"/>
                </v:shape>
                <v:shape id="Gerade Verbindung mit Pfeil 17" o:spid="_x0000_s1034" type="#_x0000_t32" style="position:absolute;left:17810;top:24907;width:5459;height:128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6W1cAAAADbAAAADwAAAGRycy9kb3ducmV2LnhtbERP24rCMBB9F/yHMMK+iKaWRaQaRQTZ&#10;vgjr5QPGZmyryaQ0Uevfm4UF3+ZwrrNYddaIB7W+dqxgMk5AEBdO11wqOB23oxkIH5A1Gsek4EUe&#10;Vst+b4GZdk/e0+MQShFD2GeooAqhyaT0RUUW/dg1xJG7uNZiiLAtpW7xGcOtkWmSTKXFmmNDhQ1t&#10;Kipuh7tV4If33c+52VD6a66XaWqSfJeflPoadOs5iEBd+Ij/3bmO87/h75d4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6ultXAAAAA2wAAAA8AAAAAAAAAAAAAAAAA&#10;oQIAAGRycy9kb3ducmV2LnhtbFBLBQYAAAAABAAEAPkAAACOAwAAAAA=&#10;" strokecolor="red">
                  <v:stroke endarrow="open"/>
                </v:shape>
                <w10:anchorlock/>
              </v:group>
            </w:pict>
          </mc:Fallback>
        </mc:AlternateContent>
      </w:r>
    </w:p>
    <w:p w:rsidR="004B1C4D" w:rsidRPr="004B1C4D" w:rsidRDefault="004B1C4D" w:rsidP="004B1C4D">
      <w:pPr>
        <w:spacing w:before="60" w:after="60"/>
        <w:rPr>
          <w:sz w:val="16"/>
          <w:szCs w:val="16"/>
        </w:rPr>
      </w:pPr>
      <w:r>
        <w:rPr>
          <w:sz w:val="16"/>
          <w:szCs w:val="16"/>
        </w:rPr>
        <w:t xml:space="preserve">LISUM. </w:t>
      </w:r>
      <w:r w:rsidRPr="004B1C4D">
        <w:rPr>
          <w:sz w:val="16"/>
          <w:szCs w:val="16"/>
        </w:rPr>
        <w:t>Weltkarte (Ausschnitt)</w:t>
      </w:r>
      <w:r>
        <w:rPr>
          <w:sz w:val="16"/>
          <w:szCs w:val="16"/>
        </w:rPr>
        <w:t>: Mögliche Wege einer Jeans</w:t>
      </w:r>
      <w:r w:rsidRPr="004B1C4D">
        <w:rPr>
          <w:sz w:val="16"/>
          <w:szCs w:val="16"/>
        </w:rPr>
        <w:t xml:space="preserve">. </w:t>
      </w:r>
      <w:proofErr w:type="spellStart"/>
      <w:r w:rsidRPr="004B1C4D">
        <w:rPr>
          <w:sz w:val="16"/>
          <w:szCs w:val="16"/>
        </w:rPr>
        <w:t>OpenStreetMap</w:t>
      </w:r>
      <w:proofErr w:type="spellEnd"/>
      <w:r w:rsidRPr="004B1C4D">
        <w:rPr>
          <w:sz w:val="16"/>
          <w:szCs w:val="16"/>
        </w:rPr>
        <w:t xml:space="preserve"> Deutschland</w:t>
      </w:r>
      <w:r>
        <w:rPr>
          <w:sz w:val="16"/>
          <w:szCs w:val="16"/>
        </w:rPr>
        <w:t xml:space="preserve"> (leicht geändert),</w:t>
      </w:r>
      <w:r w:rsidRPr="004B1C4D">
        <w:rPr>
          <w:sz w:val="16"/>
          <w:szCs w:val="16"/>
        </w:rPr>
        <w:t xml:space="preserve"> </w:t>
      </w:r>
      <w:hyperlink r:id="rId24" w:history="1">
        <w:r w:rsidRPr="009870FD">
          <w:rPr>
            <w:rStyle w:val="Hyperlink"/>
            <w:color w:val="auto"/>
            <w:sz w:val="16"/>
            <w:szCs w:val="16"/>
            <w:u w:val="none"/>
          </w:rPr>
          <w:t>cc by sa 2.0</w:t>
        </w:r>
      </w:hyperlink>
    </w:p>
    <w:p w:rsidR="004B1C4D" w:rsidRDefault="004B1C4D" w:rsidP="00BF22FF">
      <w:pPr>
        <w:spacing w:before="60" w:after="60"/>
      </w:pPr>
    </w:p>
    <w:p w:rsidR="00435638" w:rsidRPr="00435638" w:rsidRDefault="00435638" w:rsidP="00BF22FF">
      <w:pPr>
        <w:spacing w:before="60" w:after="60"/>
        <w:rPr>
          <w:i/>
        </w:rPr>
      </w:pPr>
      <w:r w:rsidRPr="00435638">
        <w:rPr>
          <w:i/>
        </w:rPr>
        <w:t>Hier wird ein möglicher Weg einer Jeans dargestellt. Wege für Zulieferungen, z. B. von Kn</w:t>
      </w:r>
      <w:r w:rsidR="00663F69">
        <w:rPr>
          <w:i/>
        </w:rPr>
        <w:t xml:space="preserve">öpfen, Nieten und </w:t>
      </w:r>
      <w:r w:rsidRPr="00435638">
        <w:rPr>
          <w:i/>
        </w:rPr>
        <w:t>Farbe, sind wegen der Übersich</w:t>
      </w:r>
      <w:r w:rsidRPr="00435638">
        <w:rPr>
          <w:i/>
        </w:rPr>
        <w:t>t</w:t>
      </w:r>
      <w:r w:rsidRPr="00435638">
        <w:rPr>
          <w:i/>
        </w:rPr>
        <w:t>lichkeit nicht eingezeichnet.</w:t>
      </w:r>
    </w:p>
    <w:p w:rsidR="00066247" w:rsidRPr="00066247" w:rsidRDefault="004326A7" w:rsidP="00606CA6">
      <w:pPr>
        <w:tabs>
          <w:tab w:val="left" w:pos="8865"/>
        </w:tabs>
        <w:spacing w:before="60" w:after="60"/>
        <w:rPr>
          <w:sz w:val="2"/>
          <w:szCs w:val="2"/>
        </w:rPr>
      </w:pPr>
      <w:r w:rsidRPr="00663F69">
        <w:t>Gesamtweg einer Jeans: ca. 50.000 km, Gesamtwasserverbra</w:t>
      </w:r>
      <w:r w:rsidR="004828CD" w:rsidRPr="00663F69">
        <w:t>uch für eine Jeans: ca.</w:t>
      </w:r>
      <w:r w:rsidR="00606CA6">
        <w:t xml:space="preserve"> 8</w:t>
      </w:r>
    </w:p>
    <w:sectPr w:rsidR="00066247" w:rsidRPr="00066247" w:rsidSect="00606CA6">
      <w:headerReference w:type="default" r:id="rId25"/>
      <w:footerReference w:type="default" r:id="rId26"/>
      <w:pgSz w:w="16838" w:h="11906" w:orient="landscape"/>
      <w:pgMar w:top="1418" w:right="1418" w:bottom="1418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A8F" w:rsidRDefault="00CA3A8F" w:rsidP="00837EC7">
      <w:pPr>
        <w:spacing w:line="240" w:lineRule="auto"/>
      </w:pPr>
      <w:r>
        <w:separator/>
      </w:r>
    </w:p>
  </w:endnote>
  <w:endnote w:type="continuationSeparator" w:id="0">
    <w:p w:rsidR="00CA3A8F" w:rsidRDefault="00CA3A8F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F8" w:rsidRPr="00633CF8" w:rsidRDefault="00633CF8" w:rsidP="00633CF8">
    <w:pPr>
      <w:pStyle w:val="Fuzeile"/>
      <w:jc w:val="right"/>
    </w:pPr>
  </w:p>
  <w:p w:rsidR="00633CF8" w:rsidRDefault="00633CF8" w:rsidP="00633CF8">
    <w:pPr>
      <w:pStyle w:val="Fuzeile"/>
      <w:ind w:firstLine="2124"/>
      <w:rPr>
        <w:sz w:val="20"/>
        <w:szCs w:val="20"/>
      </w:rPr>
    </w:pPr>
    <w:r w:rsidRPr="00196861">
      <w:rPr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3B1968D2" wp14:editId="58D7060C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61" name="Rechteck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3CF8" w:rsidRDefault="00633CF8" w:rsidP="00633CF8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3CB0C545" wp14:editId="648CCF17">
                                <wp:extent cx="1236345" cy="431800"/>
                                <wp:effectExtent l="0" t="0" r="1905" b="6350"/>
                                <wp:docPr id="62" name="Grafik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33CF8" w:rsidRDefault="00633CF8" w:rsidP="00633CF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61" o:spid="_x0000_s1026" style="position:absolute;left:0;text-align:left;margin-left:73.3pt;margin-top:-3pt;width:97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" o:allowincell="f" filled="f" stroked="f">
              <v:textbox inset="0,0,0,0">
                <w:txbxContent>
                  <w:p w:rsidR="00633CF8" w:rsidRDefault="00633CF8" w:rsidP="00633CF8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3CB0C545" wp14:editId="648CCF17">
                          <wp:extent cx="1236345" cy="431800"/>
                          <wp:effectExtent l="0" t="0" r="1905" b="6350"/>
                          <wp:docPr id="62" name="Grafik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33CF8" w:rsidRDefault="00633CF8" w:rsidP="00633CF8"/>
                </w:txbxContent>
              </v:textbox>
              <w10:wrap anchorx="page"/>
            </v:rect>
          </w:pict>
        </mc:Fallback>
      </mc:AlternateContent>
    </w:r>
    <w:r w:rsidRPr="00196861">
      <w:rPr>
        <w:sz w:val="20"/>
        <w:szCs w:val="20"/>
      </w:rPr>
      <w:t>Sofern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nicht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abweichend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 xml:space="preserve">gekennzeichnet,         </w:t>
    </w:r>
    <w:r w:rsidR="00153957">
      <w:rPr>
        <w:sz w:val="20"/>
        <w:szCs w:val="20"/>
      </w:rPr>
      <w:tab/>
    </w:r>
  </w:p>
  <w:p w:rsidR="00633CF8" w:rsidRDefault="00153957" w:rsidP="00153957">
    <w:pPr>
      <w:pStyle w:val="Fuzeile"/>
    </w:pPr>
    <w:r>
      <w:rPr>
        <w:sz w:val="20"/>
        <w:szCs w:val="20"/>
      </w:rPr>
      <w:t xml:space="preserve">                                       </w:t>
    </w:r>
    <w:r w:rsidR="00633CF8" w:rsidRPr="00196861">
      <w:rPr>
        <w:sz w:val="20"/>
        <w:szCs w:val="20"/>
      </w:rPr>
      <w:t>veröffentlicht</w:t>
    </w:r>
    <w:r w:rsidR="00633CF8" w:rsidRPr="00196861">
      <w:rPr>
        <w:spacing w:val="1"/>
        <w:sz w:val="20"/>
        <w:szCs w:val="20"/>
      </w:rPr>
      <w:t xml:space="preserve"> </w:t>
    </w:r>
    <w:r w:rsidR="00633CF8" w:rsidRPr="00196861">
      <w:rPr>
        <w:sz w:val="20"/>
        <w:szCs w:val="20"/>
      </w:rPr>
      <w:t>unter</w:t>
    </w:r>
    <w:r w:rsidR="00633CF8" w:rsidRPr="00196861">
      <w:rPr>
        <w:spacing w:val="1"/>
        <w:sz w:val="20"/>
        <w:szCs w:val="20"/>
      </w:rPr>
      <w:t xml:space="preserve"> </w:t>
    </w:r>
    <w:r w:rsidR="00633CF8" w:rsidRPr="00196861">
      <w:rPr>
        <w:sz w:val="20"/>
        <w:szCs w:val="20"/>
      </w:rPr>
      <w:t>CC</w:t>
    </w:r>
    <w:r w:rsidR="00633CF8" w:rsidRPr="00196861">
      <w:rPr>
        <w:spacing w:val="1"/>
        <w:sz w:val="20"/>
        <w:szCs w:val="20"/>
      </w:rPr>
      <w:t xml:space="preserve"> </w:t>
    </w:r>
    <w:r w:rsidR="00633CF8" w:rsidRPr="00196861">
      <w:rPr>
        <w:sz w:val="20"/>
        <w:szCs w:val="20"/>
      </w:rPr>
      <w:t>BY</w:t>
    </w:r>
    <w:r w:rsidR="00633CF8" w:rsidRPr="00196861">
      <w:rPr>
        <w:spacing w:val="1"/>
        <w:sz w:val="20"/>
        <w:szCs w:val="20"/>
      </w:rPr>
      <w:t xml:space="preserve"> </w:t>
    </w:r>
    <w:r w:rsidR="00633CF8" w:rsidRPr="00196861">
      <w:rPr>
        <w:sz w:val="20"/>
        <w:szCs w:val="20"/>
      </w:rPr>
      <w:t>4.0,</w:t>
    </w:r>
    <w:r w:rsidR="00633CF8" w:rsidRPr="00196861">
      <w:rPr>
        <w:spacing w:val="1"/>
        <w:sz w:val="20"/>
        <w:szCs w:val="20"/>
      </w:rPr>
      <w:t xml:space="preserve"> </w:t>
    </w:r>
    <w:r w:rsidR="00633CF8" w:rsidRPr="00196861">
      <w:rPr>
        <w:sz w:val="20"/>
        <w:szCs w:val="20"/>
      </w:rPr>
      <w:t>LISUM</w:t>
    </w:r>
    <w:r w:rsidR="00633CF8" w:rsidRPr="00196861">
      <w:rPr>
        <w:spacing w:val="1"/>
        <w:sz w:val="20"/>
        <w:szCs w:val="20"/>
      </w:rPr>
      <w:t xml:space="preserve"> </w:t>
    </w:r>
    <w:r w:rsidR="00633CF8" w:rsidRPr="00196861">
      <w:rPr>
        <w:sz w:val="20"/>
        <w:szCs w:val="20"/>
      </w:rPr>
      <w:t>2017</w:t>
    </w:r>
    <w:r>
      <w:rPr>
        <w:sz w:val="20"/>
        <w:szCs w:val="20"/>
      </w:rPr>
      <w:tab/>
    </w:r>
    <w:sdt>
      <w:sdtPr>
        <w:id w:val="192806453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C60FC">
          <w:rPr>
            <w:noProof/>
          </w:rPr>
          <w:t>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16A" w:rsidRPr="00196861" w:rsidRDefault="0004716A" w:rsidP="00196861">
    <w:pPr>
      <w:widowControl w:val="0"/>
      <w:kinsoku w:val="0"/>
      <w:overflowPunct w:val="0"/>
      <w:autoSpaceDE w:val="0"/>
      <w:autoSpaceDN w:val="0"/>
      <w:adjustRightInd w:val="0"/>
      <w:spacing w:before="11" w:line="240" w:lineRule="auto"/>
      <w:rPr>
        <w:rFonts w:eastAsiaTheme="minorEastAsia" w:cs="Arial"/>
        <w:sz w:val="30"/>
        <w:szCs w:val="30"/>
        <w:lang w:eastAsia="de-DE"/>
      </w:rPr>
    </w:pPr>
    <w:r w:rsidRPr="00196861">
      <w:rPr>
        <w:rFonts w:eastAsiaTheme="minorEastAsia" w:cs="Arial"/>
        <w:noProof/>
        <w:lang w:eastAsia="de-DE"/>
      </w:rPr>
      <w:tab/>
    </w:r>
  </w:p>
  <w:p w:rsidR="0004716A" w:rsidRDefault="0004716A" w:rsidP="00196861">
    <w:pPr>
      <w:pStyle w:val="Fuzeile"/>
      <w:ind w:firstLine="2124"/>
      <w:rPr>
        <w:sz w:val="20"/>
        <w:szCs w:val="20"/>
      </w:rPr>
    </w:pPr>
    <w:r w:rsidRPr="00196861">
      <w:rPr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696D7187" wp14:editId="26A93956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716A" w:rsidRDefault="0004716A" w:rsidP="00196861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422212D3" wp14:editId="30390E7B">
                                <wp:extent cx="1236345" cy="431800"/>
                                <wp:effectExtent l="0" t="0" r="1905" b="6350"/>
                                <wp:docPr id="41" name="Grafik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716A" w:rsidRDefault="0004716A" w:rsidP="0019686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1" o:spid="_x0000_s1027" style="position:absolute;left:0;text-align:left;margin-left:73.3pt;margin-top:-3pt;width:97pt;height:3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" o:allowincell="f" filled="f" stroked="f">
              <v:textbox inset="0,0,0,0">
                <w:txbxContent>
                  <w:p w:rsidR="0004716A" w:rsidRDefault="0004716A" w:rsidP="00196861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422212D3" wp14:editId="30390E7B">
                          <wp:extent cx="1236345" cy="431800"/>
                          <wp:effectExtent l="0" t="0" r="1905" b="6350"/>
                          <wp:docPr id="41" name="Grafik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716A" w:rsidRDefault="0004716A" w:rsidP="00196861"/>
                </w:txbxContent>
              </v:textbox>
              <w10:wrap anchorx="page"/>
            </v:rect>
          </w:pict>
        </mc:Fallback>
      </mc:AlternateContent>
    </w:r>
    <w:r w:rsidRPr="00196861">
      <w:rPr>
        <w:sz w:val="20"/>
        <w:szCs w:val="20"/>
      </w:rPr>
      <w:t>Sofern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nicht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abweichend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 xml:space="preserve">gekennzeichnet,         </w:t>
    </w:r>
  </w:p>
  <w:p w:rsidR="0004716A" w:rsidRDefault="0004716A" w:rsidP="00196861">
    <w:pPr>
      <w:pStyle w:val="Fuzeile"/>
      <w:ind w:firstLine="2124"/>
    </w:pPr>
    <w:r w:rsidRPr="00196861">
      <w:rPr>
        <w:sz w:val="20"/>
        <w:szCs w:val="20"/>
      </w:rPr>
      <w:t>veröffentlicht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unter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CC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BY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4.0,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LISUM</w:t>
    </w:r>
    <w:r w:rsidRPr="00196861">
      <w:rPr>
        <w:spacing w:val="1"/>
        <w:sz w:val="20"/>
        <w:szCs w:val="20"/>
      </w:rPr>
      <w:t xml:space="preserve"> </w:t>
    </w:r>
    <w:r w:rsidRPr="00196861">
      <w:rPr>
        <w:sz w:val="20"/>
        <w:szCs w:val="20"/>
      </w:rPr>
      <w:t>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5311109"/>
      <w:docPartObj>
        <w:docPartGallery w:val="Page Numbers (Bottom of Page)"/>
        <w:docPartUnique/>
      </w:docPartObj>
    </w:sdtPr>
    <w:sdtEndPr/>
    <w:sdtContent>
      <w:p w:rsidR="00BA4DEE" w:rsidRPr="00196861" w:rsidRDefault="00BA4DEE" w:rsidP="00BA4DEE">
        <w:pPr>
          <w:widowControl w:val="0"/>
          <w:kinsoku w:val="0"/>
          <w:overflowPunct w:val="0"/>
          <w:autoSpaceDE w:val="0"/>
          <w:autoSpaceDN w:val="0"/>
          <w:adjustRightInd w:val="0"/>
          <w:spacing w:before="11" w:line="240" w:lineRule="auto"/>
          <w:rPr>
            <w:rFonts w:eastAsiaTheme="minorEastAsia" w:cs="Arial"/>
            <w:sz w:val="30"/>
            <w:szCs w:val="30"/>
            <w:lang w:eastAsia="de-DE"/>
          </w:rPr>
        </w:pPr>
      </w:p>
      <w:p w:rsidR="00BA4DEE" w:rsidRDefault="00BA4DEE" w:rsidP="00BA4DEE">
        <w:pPr>
          <w:pStyle w:val="Fuzeile"/>
          <w:ind w:firstLine="2124"/>
          <w:rPr>
            <w:sz w:val="20"/>
            <w:szCs w:val="20"/>
          </w:rPr>
        </w:pPr>
        <w:r w:rsidRPr="00196861">
          <w:rPr>
            <w:noProof/>
            <w:sz w:val="20"/>
            <w:szCs w:val="20"/>
            <w:lang w:eastAsia="de-DE"/>
          </w:rPr>
          <mc:AlternateContent>
            <mc:Choice Requires="wps">
              <w:drawing>
                <wp:anchor distT="0" distB="0" distL="114300" distR="114300" simplePos="0" relativeHeight="251667456" behindDoc="1" locked="0" layoutInCell="0" allowOverlap="1" wp14:anchorId="736193B1" wp14:editId="016BD47B">
                  <wp:simplePos x="0" y="0"/>
                  <wp:positionH relativeFrom="page">
                    <wp:posOffset>930910</wp:posOffset>
                  </wp:positionH>
                  <wp:positionV relativeFrom="paragraph">
                    <wp:posOffset>-38100</wp:posOffset>
                  </wp:positionV>
                  <wp:extent cx="1231900" cy="431800"/>
                  <wp:effectExtent l="0" t="0" r="0" b="0"/>
                  <wp:wrapNone/>
                  <wp:docPr id="63" name="Rechteck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19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DEE" w:rsidRDefault="00BA4DEE" w:rsidP="00BA4DEE">
                              <w:pPr>
                                <w:spacing w:line="6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30CCE596" wp14:editId="3F906CAE">
                                    <wp:extent cx="1236345" cy="431800"/>
                                    <wp:effectExtent l="0" t="0" r="1905" b="6350"/>
                                    <wp:docPr id="72" name="Grafik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6345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A4DEE" w:rsidRDefault="00BA4DEE" w:rsidP="00BA4D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63" o:spid="_x0000_s1028" style="position:absolute;left:0;text-align:left;margin-left:73.3pt;margin-top:-3pt;width:97pt;height:3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" o:allowincell="f" filled="f" stroked="f">
                  <v:textbox inset="0,0,0,0">
                    <w:txbxContent>
                      <w:p w:rsidR="00BA4DEE" w:rsidRDefault="00BA4DEE" w:rsidP="00BA4DEE">
                        <w:pPr>
                          <w:spacing w:line="6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de-DE"/>
                          </w:rPr>
                          <w:drawing>
                            <wp:inline distT="0" distB="0" distL="0" distR="0" wp14:anchorId="30CCE596" wp14:editId="3F906CAE">
                              <wp:extent cx="1236345" cy="431800"/>
                              <wp:effectExtent l="0" t="0" r="1905" b="6350"/>
                              <wp:docPr id="72" name="Grafik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34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A4DEE" w:rsidRDefault="00BA4DEE" w:rsidP="00BA4DEE"/>
                    </w:txbxContent>
                  </v:textbox>
                  <w10:wrap anchorx="page"/>
                </v:rect>
              </w:pict>
            </mc:Fallback>
          </mc:AlternateContent>
        </w:r>
        <w:r w:rsidRPr="00196861">
          <w:rPr>
            <w:sz w:val="20"/>
            <w:szCs w:val="20"/>
          </w:rPr>
          <w:t>Sofern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nicht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abweichend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 xml:space="preserve">gekennzeichnet,         </w:t>
        </w:r>
      </w:p>
      <w:p w:rsidR="0004716A" w:rsidRDefault="00BA4DEE" w:rsidP="00E12B38">
        <w:pPr>
          <w:pStyle w:val="Fuzeile"/>
          <w:tabs>
            <w:tab w:val="clear" w:pos="9072"/>
            <w:tab w:val="right" w:pos="8931"/>
          </w:tabs>
          <w:ind w:firstLine="2124"/>
        </w:pPr>
        <w:r w:rsidRPr="00196861">
          <w:rPr>
            <w:sz w:val="20"/>
            <w:szCs w:val="20"/>
          </w:rPr>
          <w:t>veröffentlicht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unter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CC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BY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4.0,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LISUM</w:t>
        </w:r>
        <w:r w:rsidRPr="00196861">
          <w:rPr>
            <w:spacing w:val="1"/>
            <w:sz w:val="20"/>
            <w:szCs w:val="20"/>
          </w:rPr>
          <w:t xml:space="preserve"> </w:t>
        </w:r>
        <w:r w:rsidR="00E12B38">
          <w:rPr>
            <w:sz w:val="20"/>
            <w:szCs w:val="20"/>
          </w:rPr>
          <w:t>2017</w:t>
        </w:r>
        <w:r w:rsidR="00E12B38">
          <w:rPr>
            <w:sz w:val="20"/>
            <w:szCs w:val="20"/>
          </w:rPr>
          <w:tab/>
        </w:r>
        <w:r w:rsidR="00633CF8">
          <w:fldChar w:fldCharType="begin"/>
        </w:r>
        <w:r w:rsidR="00633CF8">
          <w:instrText>PAGE   \* MERGEFORMAT</w:instrText>
        </w:r>
        <w:r w:rsidR="00633CF8">
          <w:fldChar w:fldCharType="separate"/>
        </w:r>
        <w:r w:rsidR="00DC60FC">
          <w:rPr>
            <w:noProof/>
          </w:rPr>
          <w:t>4</w:t>
        </w:r>
        <w:r w:rsidR="00633CF8"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553507"/>
      <w:docPartObj>
        <w:docPartGallery w:val="Page Numbers (Bottom of Page)"/>
        <w:docPartUnique/>
      </w:docPartObj>
    </w:sdtPr>
    <w:sdtContent>
      <w:p w:rsidR="00606CA6" w:rsidRPr="00196861" w:rsidRDefault="00606CA6" w:rsidP="00BA4DEE">
        <w:pPr>
          <w:widowControl w:val="0"/>
          <w:kinsoku w:val="0"/>
          <w:overflowPunct w:val="0"/>
          <w:autoSpaceDE w:val="0"/>
          <w:autoSpaceDN w:val="0"/>
          <w:adjustRightInd w:val="0"/>
          <w:spacing w:before="11" w:line="240" w:lineRule="auto"/>
          <w:rPr>
            <w:rFonts w:eastAsiaTheme="minorEastAsia" w:cs="Arial"/>
            <w:sz w:val="30"/>
            <w:szCs w:val="30"/>
            <w:lang w:eastAsia="de-DE"/>
          </w:rPr>
        </w:pPr>
      </w:p>
      <w:p w:rsidR="00606CA6" w:rsidRDefault="00606CA6" w:rsidP="00BA4DEE">
        <w:pPr>
          <w:pStyle w:val="Fuzeile"/>
          <w:ind w:firstLine="2124"/>
          <w:rPr>
            <w:sz w:val="20"/>
            <w:szCs w:val="20"/>
          </w:rPr>
        </w:pPr>
        <w:r w:rsidRPr="00196861">
          <w:rPr>
            <w:noProof/>
            <w:sz w:val="20"/>
            <w:szCs w:val="20"/>
            <w:lang w:eastAsia="de-DE"/>
          </w:rPr>
          <mc:AlternateContent>
            <mc:Choice Requires="wps">
              <w:drawing>
                <wp:anchor distT="0" distB="0" distL="114300" distR="114300" simplePos="0" relativeHeight="251669504" behindDoc="1" locked="0" layoutInCell="0" allowOverlap="1" wp14:anchorId="1C2222FF" wp14:editId="64A55CB0">
                  <wp:simplePos x="0" y="0"/>
                  <wp:positionH relativeFrom="page">
                    <wp:posOffset>930910</wp:posOffset>
                  </wp:positionH>
                  <wp:positionV relativeFrom="paragraph">
                    <wp:posOffset>-38100</wp:posOffset>
                  </wp:positionV>
                  <wp:extent cx="1231900" cy="431800"/>
                  <wp:effectExtent l="0" t="0" r="0" b="0"/>
                  <wp:wrapNone/>
                  <wp:docPr id="3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19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CA6" w:rsidRDefault="00606CA6" w:rsidP="00BA4DEE">
                              <w:pPr>
                                <w:spacing w:line="6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1E92FCBA" wp14:editId="07F63035">
                                    <wp:extent cx="1236345" cy="431800"/>
                                    <wp:effectExtent l="0" t="0" r="1905" b="6350"/>
                                    <wp:docPr id="26" name="Grafik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6345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6CA6" w:rsidRDefault="00606CA6" w:rsidP="00BA4D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3" o:spid="_x0000_s1029" style="position:absolute;left:0;text-align:left;margin-left:73.3pt;margin-top:-3pt;width:97pt;height:3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" o:allowincell="f" filled="f" stroked="f">
                  <v:textbox inset="0,0,0,0">
                    <w:txbxContent>
                      <w:p w:rsidR="00606CA6" w:rsidRDefault="00606CA6" w:rsidP="00BA4DEE">
                        <w:pPr>
                          <w:spacing w:line="6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de-DE"/>
                          </w:rPr>
                          <w:drawing>
                            <wp:inline distT="0" distB="0" distL="0" distR="0" wp14:anchorId="1E92FCBA" wp14:editId="07F63035">
                              <wp:extent cx="1236345" cy="431800"/>
                              <wp:effectExtent l="0" t="0" r="1905" b="6350"/>
                              <wp:docPr id="26" name="Grafik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34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6CA6" w:rsidRDefault="00606CA6" w:rsidP="00BA4DEE"/>
                    </w:txbxContent>
                  </v:textbox>
                  <w10:wrap anchorx="page"/>
                </v:rect>
              </w:pict>
            </mc:Fallback>
          </mc:AlternateContent>
        </w:r>
        <w:r w:rsidRPr="00196861">
          <w:rPr>
            <w:sz w:val="20"/>
            <w:szCs w:val="20"/>
          </w:rPr>
          <w:t>Sofern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nicht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abweichend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 xml:space="preserve">gekennzeichnet,         </w:t>
        </w:r>
      </w:p>
      <w:p w:rsidR="00606CA6" w:rsidRDefault="00606CA6" w:rsidP="00E12B38">
        <w:pPr>
          <w:pStyle w:val="Fuzeile"/>
          <w:tabs>
            <w:tab w:val="clear" w:pos="9072"/>
            <w:tab w:val="right" w:pos="8931"/>
          </w:tabs>
          <w:ind w:firstLine="2124"/>
        </w:pPr>
        <w:r w:rsidRPr="00196861">
          <w:rPr>
            <w:sz w:val="20"/>
            <w:szCs w:val="20"/>
          </w:rPr>
          <w:t>veröffentlicht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unter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CC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BY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4.0,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LISUM</w:t>
        </w:r>
        <w:r w:rsidRPr="00196861">
          <w:rPr>
            <w:spacing w:val="1"/>
            <w:sz w:val="20"/>
            <w:szCs w:val="20"/>
          </w:rPr>
          <w:t xml:space="preserve"> </w:t>
        </w:r>
        <w:r>
          <w:rPr>
            <w:sz w:val="20"/>
            <w:szCs w:val="20"/>
          </w:rPr>
          <w:t>2017</w:t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C60FC">
          <w:rPr>
            <w:noProof/>
          </w:rPr>
          <w:t>5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6456369"/>
      <w:docPartObj>
        <w:docPartGallery w:val="Page Numbers (Bottom of Page)"/>
        <w:docPartUnique/>
      </w:docPartObj>
    </w:sdtPr>
    <w:sdtContent>
      <w:p w:rsidR="00606CA6" w:rsidRPr="00196861" w:rsidRDefault="00606CA6" w:rsidP="00BA4DEE">
        <w:pPr>
          <w:widowControl w:val="0"/>
          <w:kinsoku w:val="0"/>
          <w:overflowPunct w:val="0"/>
          <w:autoSpaceDE w:val="0"/>
          <w:autoSpaceDN w:val="0"/>
          <w:adjustRightInd w:val="0"/>
          <w:spacing w:before="11" w:line="240" w:lineRule="auto"/>
          <w:rPr>
            <w:rFonts w:eastAsiaTheme="minorEastAsia" w:cs="Arial"/>
            <w:sz w:val="30"/>
            <w:szCs w:val="30"/>
            <w:lang w:eastAsia="de-DE"/>
          </w:rPr>
        </w:pPr>
      </w:p>
      <w:p w:rsidR="00606CA6" w:rsidRDefault="00606CA6" w:rsidP="00BA4DEE">
        <w:pPr>
          <w:pStyle w:val="Fuzeile"/>
          <w:ind w:firstLine="2124"/>
          <w:rPr>
            <w:sz w:val="20"/>
            <w:szCs w:val="20"/>
          </w:rPr>
        </w:pPr>
        <w:r w:rsidRPr="00196861">
          <w:rPr>
            <w:noProof/>
            <w:sz w:val="20"/>
            <w:szCs w:val="20"/>
            <w:lang w:eastAsia="de-DE"/>
          </w:rPr>
          <mc:AlternateContent>
            <mc:Choice Requires="wps">
              <w:drawing>
                <wp:anchor distT="0" distB="0" distL="114300" distR="114300" simplePos="0" relativeHeight="251671552" behindDoc="1" locked="0" layoutInCell="0" allowOverlap="1" wp14:anchorId="7700A85C" wp14:editId="6F47C6FB">
                  <wp:simplePos x="0" y="0"/>
                  <wp:positionH relativeFrom="page">
                    <wp:posOffset>930910</wp:posOffset>
                  </wp:positionH>
                  <wp:positionV relativeFrom="paragraph">
                    <wp:posOffset>-38100</wp:posOffset>
                  </wp:positionV>
                  <wp:extent cx="1231900" cy="431800"/>
                  <wp:effectExtent l="0" t="0" r="0" b="0"/>
                  <wp:wrapNone/>
                  <wp:docPr id="27" name="Rechteck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19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CA6" w:rsidRDefault="00606CA6" w:rsidP="00BA4DEE">
                              <w:pPr>
                                <w:spacing w:line="6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6B5751F3" wp14:editId="0FEFBADC">
                                    <wp:extent cx="1236345" cy="431800"/>
                                    <wp:effectExtent l="0" t="0" r="1905" b="6350"/>
                                    <wp:docPr id="28" name="Grafik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6345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6CA6" w:rsidRDefault="00606CA6" w:rsidP="00BA4DE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27" o:spid="_x0000_s1030" style="position:absolute;left:0;text-align:left;margin-left:73.3pt;margin-top:-3pt;width:97pt;height:3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" o:allowincell="f" filled="f" stroked="f">
                  <v:textbox inset="0,0,0,0">
                    <w:txbxContent>
                      <w:p w:rsidR="00606CA6" w:rsidRDefault="00606CA6" w:rsidP="00BA4DEE">
                        <w:pPr>
                          <w:spacing w:line="6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de-DE"/>
                          </w:rPr>
                          <w:drawing>
                            <wp:inline distT="0" distB="0" distL="0" distR="0" wp14:anchorId="6B5751F3" wp14:editId="0FEFBADC">
                              <wp:extent cx="1236345" cy="431800"/>
                              <wp:effectExtent l="0" t="0" r="1905" b="6350"/>
                              <wp:docPr id="28" name="Grafik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34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6CA6" w:rsidRDefault="00606CA6" w:rsidP="00BA4DEE"/>
                    </w:txbxContent>
                  </v:textbox>
                  <w10:wrap anchorx="page"/>
                </v:rect>
              </w:pict>
            </mc:Fallback>
          </mc:AlternateContent>
        </w:r>
        <w:r w:rsidRPr="00196861">
          <w:rPr>
            <w:sz w:val="20"/>
            <w:szCs w:val="20"/>
          </w:rPr>
          <w:t>Sofern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nicht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abweichend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 xml:space="preserve">gekennzeichnet,         </w:t>
        </w:r>
      </w:p>
      <w:p w:rsidR="00606CA6" w:rsidRDefault="00606CA6" w:rsidP="00E12B38">
        <w:pPr>
          <w:pStyle w:val="Fuzeile"/>
          <w:tabs>
            <w:tab w:val="clear" w:pos="9072"/>
            <w:tab w:val="right" w:pos="8931"/>
          </w:tabs>
          <w:ind w:firstLine="2124"/>
        </w:pPr>
        <w:r w:rsidRPr="00196861">
          <w:rPr>
            <w:sz w:val="20"/>
            <w:szCs w:val="20"/>
          </w:rPr>
          <w:t>veröffentlicht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unter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CC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BY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4.0,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LISUM</w:t>
        </w:r>
        <w:r w:rsidRPr="00196861">
          <w:rPr>
            <w:spacing w:val="1"/>
            <w:sz w:val="20"/>
            <w:szCs w:val="20"/>
          </w:rPr>
          <w:t xml:space="preserve"> </w:t>
        </w:r>
        <w:r>
          <w:rPr>
            <w:sz w:val="20"/>
            <w:szCs w:val="20"/>
          </w:rPr>
          <w:t>2017</w:t>
        </w:r>
        <w:r>
          <w:rPr>
            <w:sz w:val="20"/>
            <w:szCs w:val="20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A49E6">
          <w:rPr>
            <w:noProof/>
          </w:rPr>
          <w:t>6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8874499"/>
      <w:docPartObj>
        <w:docPartGallery w:val="Page Numbers (Bottom of Page)"/>
        <w:docPartUnique/>
      </w:docPartObj>
    </w:sdtPr>
    <w:sdtContent>
      <w:p w:rsidR="00606CA6" w:rsidRPr="00196861" w:rsidRDefault="00606CA6" w:rsidP="00606CA6">
        <w:pPr>
          <w:widowControl w:val="0"/>
          <w:kinsoku w:val="0"/>
          <w:overflowPunct w:val="0"/>
          <w:autoSpaceDE w:val="0"/>
          <w:autoSpaceDN w:val="0"/>
          <w:adjustRightInd w:val="0"/>
          <w:spacing w:before="11" w:line="240" w:lineRule="auto"/>
          <w:rPr>
            <w:rFonts w:eastAsiaTheme="minorEastAsia" w:cs="Arial"/>
            <w:sz w:val="30"/>
            <w:szCs w:val="30"/>
            <w:lang w:eastAsia="de-DE"/>
          </w:rPr>
        </w:pPr>
        <w:r>
          <w:rPr>
            <w:rFonts w:ascii="Times New Roman" w:hAnsi="Times New Roman"/>
            <w:noProof/>
            <w:sz w:val="24"/>
            <w:szCs w:val="24"/>
            <w:lang w:eastAsia="de-DE"/>
          </w:rPr>
          <w:drawing>
            <wp:anchor distT="0" distB="0" distL="114300" distR="114300" simplePos="0" relativeHeight="251674624" behindDoc="1" locked="0" layoutInCell="1" allowOverlap="1" wp14:anchorId="1566DFED" wp14:editId="26A93914">
              <wp:simplePos x="0" y="0"/>
              <wp:positionH relativeFrom="column">
                <wp:posOffset>100965</wp:posOffset>
              </wp:positionH>
              <wp:positionV relativeFrom="paragraph">
                <wp:posOffset>191135</wp:posOffset>
              </wp:positionV>
              <wp:extent cx="1234440" cy="431800"/>
              <wp:effectExtent l="0" t="0" r="3810" b="6350"/>
              <wp:wrapTight wrapText="bothSides">
                <wp:wrapPolygon edited="0">
                  <wp:start x="0" y="0"/>
                  <wp:lineTo x="0" y="20965"/>
                  <wp:lineTo x="21333" y="20965"/>
                  <wp:lineTo x="21333" y="0"/>
                  <wp:lineTo x="0" y="0"/>
                </wp:wrapPolygon>
              </wp:wrapTight>
              <wp:docPr id="40" name="Grafik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444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:rsidR="00606CA6" w:rsidRDefault="00606CA6" w:rsidP="002D0281">
        <w:pPr>
          <w:pStyle w:val="Fuzeile"/>
          <w:ind w:firstLine="2124"/>
          <w:rPr>
            <w:sz w:val="20"/>
            <w:szCs w:val="20"/>
          </w:rPr>
        </w:pPr>
        <w:r w:rsidRPr="00196861">
          <w:rPr>
            <w:noProof/>
            <w:sz w:val="20"/>
            <w:szCs w:val="20"/>
            <w:lang w:eastAsia="de-DE"/>
          </w:rPr>
          <mc:AlternateContent>
            <mc:Choice Requires="wps">
              <w:drawing>
                <wp:anchor distT="0" distB="0" distL="114300" distR="114300" simplePos="0" relativeHeight="251673600" behindDoc="1" locked="0" layoutInCell="0" allowOverlap="1" wp14:anchorId="44FF6DA9" wp14:editId="161ECB7B">
                  <wp:simplePos x="0" y="0"/>
                  <wp:positionH relativeFrom="page">
                    <wp:posOffset>930910</wp:posOffset>
                  </wp:positionH>
                  <wp:positionV relativeFrom="paragraph">
                    <wp:posOffset>-38100</wp:posOffset>
                  </wp:positionV>
                  <wp:extent cx="1231900" cy="431800"/>
                  <wp:effectExtent l="0" t="0" r="0" b="0"/>
                  <wp:wrapNone/>
                  <wp:docPr id="35" name="Rechteck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19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CA6" w:rsidRDefault="00606CA6" w:rsidP="00606CA6">
                              <w:pPr>
                                <w:spacing w:line="680" w:lineRule="atLeast"/>
                                <w:ind w:left="-567"/>
                              </w:pPr>
                            </w:p>
                            <w:p w:rsidR="00606CA6" w:rsidRDefault="00606CA6" w:rsidP="00606CA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35" o:spid="_x0000_s1031" style="position:absolute;left:0;text-align:left;margin-left:73.3pt;margin-top:-3pt;width:97pt;height:3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" o:allowincell="f" filled="f" stroked="f">
                  <v:textbox inset="0,0,0,0">
                    <w:txbxContent>
                      <w:p w:rsidR="00606CA6" w:rsidRDefault="00606CA6" w:rsidP="00606CA6">
                        <w:pPr>
                          <w:spacing w:line="680" w:lineRule="atLeast"/>
                          <w:ind w:left="-567"/>
                        </w:pPr>
                      </w:p>
                      <w:p w:rsidR="00606CA6" w:rsidRDefault="00606CA6" w:rsidP="00606CA6"/>
                    </w:txbxContent>
                  </v:textbox>
                  <w10:wrap anchorx="page"/>
                </v:rect>
              </w:pict>
            </mc:Fallback>
          </mc:AlternateContent>
        </w:r>
        <w:r w:rsidR="002D0281">
          <w:rPr>
            <w:sz w:val="20"/>
            <w:szCs w:val="20"/>
          </w:rPr>
          <w:t xml:space="preserve">  </w:t>
        </w:r>
        <w:r w:rsidRPr="00196861">
          <w:rPr>
            <w:sz w:val="20"/>
            <w:szCs w:val="20"/>
          </w:rPr>
          <w:t>Sofern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nicht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abweichend</w:t>
        </w:r>
        <w:r w:rsidRPr="00196861">
          <w:rPr>
            <w:spacing w:val="1"/>
            <w:sz w:val="20"/>
            <w:szCs w:val="20"/>
          </w:rPr>
          <w:t xml:space="preserve"> </w:t>
        </w:r>
        <w:r w:rsidRPr="00196861">
          <w:rPr>
            <w:sz w:val="20"/>
            <w:szCs w:val="20"/>
          </w:rPr>
          <w:t>gekennzeichnet,</w:t>
        </w:r>
      </w:p>
      <w:p w:rsidR="00606CA6" w:rsidRDefault="002D0281" w:rsidP="00606CA6">
        <w:pPr>
          <w:pStyle w:val="Fuzeile"/>
          <w:tabs>
            <w:tab w:val="clear" w:pos="9072"/>
            <w:tab w:val="right" w:pos="8931"/>
          </w:tabs>
          <w:ind w:firstLine="2124"/>
        </w:pPr>
        <w:r w:rsidRPr="002D0281">
          <w:rPr>
            <w:sz w:val="20"/>
            <w:szCs w:val="20"/>
          </w:rPr>
          <w:t xml:space="preserve">  </w:t>
        </w:r>
        <w:r w:rsidR="00606CA6" w:rsidRPr="002D0281">
          <w:rPr>
            <w:sz w:val="20"/>
            <w:szCs w:val="20"/>
          </w:rPr>
          <w:t>veröffentlicht</w:t>
        </w:r>
        <w:r w:rsidR="00606CA6" w:rsidRPr="00196861">
          <w:rPr>
            <w:spacing w:val="1"/>
            <w:sz w:val="20"/>
            <w:szCs w:val="20"/>
          </w:rPr>
          <w:t xml:space="preserve"> </w:t>
        </w:r>
        <w:r w:rsidR="00606CA6" w:rsidRPr="00196861">
          <w:rPr>
            <w:sz w:val="20"/>
            <w:szCs w:val="20"/>
          </w:rPr>
          <w:t>unter</w:t>
        </w:r>
        <w:r w:rsidR="00606CA6" w:rsidRPr="00196861">
          <w:rPr>
            <w:spacing w:val="1"/>
            <w:sz w:val="20"/>
            <w:szCs w:val="20"/>
          </w:rPr>
          <w:t xml:space="preserve"> </w:t>
        </w:r>
        <w:r w:rsidR="00606CA6" w:rsidRPr="00196861">
          <w:rPr>
            <w:sz w:val="20"/>
            <w:szCs w:val="20"/>
          </w:rPr>
          <w:t>CC</w:t>
        </w:r>
        <w:r w:rsidR="00606CA6" w:rsidRPr="00196861">
          <w:rPr>
            <w:spacing w:val="1"/>
            <w:sz w:val="20"/>
            <w:szCs w:val="20"/>
          </w:rPr>
          <w:t xml:space="preserve"> </w:t>
        </w:r>
        <w:r w:rsidR="00606CA6" w:rsidRPr="00196861">
          <w:rPr>
            <w:sz w:val="20"/>
            <w:szCs w:val="20"/>
          </w:rPr>
          <w:t>BY</w:t>
        </w:r>
        <w:r w:rsidR="00606CA6" w:rsidRPr="00196861">
          <w:rPr>
            <w:spacing w:val="1"/>
            <w:sz w:val="20"/>
            <w:szCs w:val="20"/>
          </w:rPr>
          <w:t xml:space="preserve"> </w:t>
        </w:r>
        <w:r w:rsidR="00606CA6" w:rsidRPr="00196861">
          <w:rPr>
            <w:sz w:val="20"/>
            <w:szCs w:val="20"/>
          </w:rPr>
          <w:t>4.0,</w:t>
        </w:r>
        <w:r w:rsidR="00606CA6" w:rsidRPr="00196861">
          <w:rPr>
            <w:spacing w:val="1"/>
            <w:sz w:val="20"/>
            <w:szCs w:val="20"/>
          </w:rPr>
          <w:t xml:space="preserve"> </w:t>
        </w:r>
        <w:r w:rsidR="00606CA6" w:rsidRPr="00196861">
          <w:rPr>
            <w:sz w:val="20"/>
            <w:szCs w:val="20"/>
          </w:rPr>
          <w:t>LISUM</w:t>
        </w:r>
        <w:r w:rsidR="00606CA6" w:rsidRPr="00196861">
          <w:rPr>
            <w:spacing w:val="1"/>
            <w:sz w:val="20"/>
            <w:szCs w:val="20"/>
          </w:rPr>
          <w:t xml:space="preserve"> </w:t>
        </w:r>
        <w:r w:rsidR="00606CA6">
          <w:rPr>
            <w:sz w:val="20"/>
            <w:szCs w:val="20"/>
          </w:rPr>
          <w:t>2017</w:t>
        </w:r>
        <w:r w:rsidR="00606CA6">
          <w:rPr>
            <w:sz w:val="20"/>
            <w:szCs w:val="20"/>
          </w:rPr>
          <w:tab/>
        </w:r>
        <w:r w:rsidR="00606CA6">
          <w:rPr>
            <w:sz w:val="20"/>
            <w:szCs w:val="20"/>
          </w:rPr>
          <w:tab/>
        </w:r>
        <w:r w:rsidR="00606CA6">
          <w:rPr>
            <w:sz w:val="20"/>
            <w:szCs w:val="20"/>
          </w:rPr>
          <w:tab/>
        </w:r>
        <w:r w:rsidR="00606CA6">
          <w:rPr>
            <w:sz w:val="20"/>
            <w:szCs w:val="20"/>
          </w:rPr>
          <w:tab/>
        </w:r>
        <w:r w:rsidR="00606CA6">
          <w:rPr>
            <w:sz w:val="20"/>
            <w:szCs w:val="20"/>
          </w:rPr>
          <w:tab/>
        </w:r>
        <w:r w:rsidR="00606CA6">
          <w:rPr>
            <w:sz w:val="20"/>
            <w:szCs w:val="20"/>
          </w:rPr>
          <w:tab/>
        </w:r>
        <w:r w:rsidR="00606CA6"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 w:rsidR="00606CA6">
          <w:rPr>
            <w:sz w:val="20"/>
            <w:szCs w:val="20"/>
          </w:rPr>
          <w:tab/>
        </w:r>
        <w:r w:rsidR="00606CA6">
          <w:fldChar w:fldCharType="begin"/>
        </w:r>
        <w:r w:rsidR="00606CA6">
          <w:instrText>PAGE   \* MERGEFORMAT</w:instrText>
        </w:r>
        <w:r w:rsidR="00606CA6">
          <w:fldChar w:fldCharType="separate"/>
        </w:r>
        <w:r w:rsidR="004A49E6">
          <w:rPr>
            <w:noProof/>
          </w:rPr>
          <w:t>7</w:t>
        </w:r>
        <w:r w:rsidR="00606CA6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A8F" w:rsidRDefault="00CA3A8F" w:rsidP="00837EC7">
      <w:pPr>
        <w:spacing w:line="240" w:lineRule="auto"/>
      </w:pPr>
      <w:r>
        <w:separator/>
      </w:r>
    </w:p>
  </w:footnote>
  <w:footnote w:type="continuationSeparator" w:id="0">
    <w:p w:rsidR="00CA3A8F" w:rsidRDefault="00CA3A8F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16A" w:rsidRDefault="0004716A" w:rsidP="00C5054F">
    <w:pPr>
      <w:pStyle w:val="Kopfzeile"/>
      <w:pBdr>
        <w:bottom w:val="single" w:sz="4" w:space="1" w:color="auto"/>
      </w:pBdr>
      <w:spacing w:line="240" w:lineRule="auto"/>
      <w:jc w:val="right"/>
    </w:pPr>
    <w:r>
      <w:rPr>
        <w:noProof/>
        <w:lang w:eastAsia="de-DE"/>
      </w:rPr>
      <w:drawing>
        <wp:inline distT="0" distB="0" distL="0" distR="0" wp14:anchorId="31244B51" wp14:editId="586A3CA3">
          <wp:extent cx="1104900" cy="428625"/>
          <wp:effectExtent l="19050" t="0" r="0" b="0"/>
          <wp:docPr id="38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16A" w:rsidRDefault="0004716A" w:rsidP="00196861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602A315" wp14:editId="3E374561">
          <wp:extent cx="1104900" cy="428625"/>
          <wp:effectExtent l="19050" t="0" r="0" b="0"/>
          <wp:docPr id="39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54F" w:rsidRDefault="00C5054F" w:rsidP="00C5054F">
    <w:pPr>
      <w:jc w:val="right"/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50694E8D" wp14:editId="72F74E5D">
          <wp:simplePos x="0" y="0"/>
          <wp:positionH relativeFrom="column">
            <wp:posOffset>8155940</wp:posOffset>
          </wp:positionH>
          <wp:positionV relativeFrom="paragraph">
            <wp:posOffset>-74930</wp:posOffset>
          </wp:positionV>
          <wp:extent cx="1104900" cy="427990"/>
          <wp:effectExtent l="0" t="0" r="0" b="0"/>
          <wp:wrapTight wrapText="bothSides">
            <wp:wrapPolygon edited="0">
              <wp:start x="0" y="0"/>
              <wp:lineTo x="0" y="20190"/>
              <wp:lineTo x="21228" y="20190"/>
              <wp:lineTo x="21228" y="0"/>
              <wp:lineTo x="0" y="0"/>
            </wp:wrapPolygon>
          </wp:wrapTight>
          <wp:docPr id="4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4716A" w:rsidRDefault="0004716A" w:rsidP="00C5054F">
    <w:pPr>
      <w:pBdr>
        <w:bottom w:val="single" w:sz="4" w:space="1" w:color="auto"/>
      </w:pBd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D47E5"/>
    <w:multiLevelType w:val="hybridMultilevel"/>
    <w:tmpl w:val="C4C2C7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638DF"/>
    <w:multiLevelType w:val="hybridMultilevel"/>
    <w:tmpl w:val="03AC2A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1C3421"/>
    <w:multiLevelType w:val="hybridMultilevel"/>
    <w:tmpl w:val="473A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F08A0"/>
    <w:multiLevelType w:val="hybridMultilevel"/>
    <w:tmpl w:val="199CB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7DD1F17"/>
    <w:multiLevelType w:val="hybridMultilevel"/>
    <w:tmpl w:val="C5E69F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A6DBD"/>
    <w:multiLevelType w:val="hybridMultilevel"/>
    <w:tmpl w:val="737CFA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12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15"/>
  </w:num>
  <w:num w:numId="13">
    <w:abstractNumId w:val="4"/>
  </w:num>
  <w:num w:numId="14">
    <w:abstractNumId w:val="11"/>
  </w:num>
  <w:num w:numId="15">
    <w:abstractNumId w:val="10"/>
  </w:num>
  <w:num w:numId="16">
    <w:abstractNumId w:val="14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11ADF"/>
    <w:rsid w:val="00022839"/>
    <w:rsid w:val="00032568"/>
    <w:rsid w:val="0003667D"/>
    <w:rsid w:val="00040B7D"/>
    <w:rsid w:val="0004165F"/>
    <w:rsid w:val="00045B39"/>
    <w:rsid w:val="0004716A"/>
    <w:rsid w:val="00061959"/>
    <w:rsid w:val="000656C4"/>
    <w:rsid w:val="0006603D"/>
    <w:rsid w:val="00066247"/>
    <w:rsid w:val="000823E9"/>
    <w:rsid w:val="00085BA6"/>
    <w:rsid w:val="0008757E"/>
    <w:rsid w:val="0009182B"/>
    <w:rsid w:val="000A2A61"/>
    <w:rsid w:val="000A4514"/>
    <w:rsid w:val="000A4B8B"/>
    <w:rsid w:val="000A79D9"/>
    <w:rsid w:val="000A7ED2"/>
    <w:rsid w:val="000C5CD1"/>
    <w:rsid w:val="000C7305"/>
    <w:rsid w:val="000E75A1"/>
    <w:rsid w:val="000F1BE8"/>
    <w:rsid w:val="00103988"/>
    <w:rsid w:val="0012145F"/>
    <w:rsid w:val="00133562"/>
    <w:rsid w:val="00136172"/>
    <w:rsid w:val="001362B2"/>
    <w:rsid w:val="00142DFA"/>
    <w:rsid w:val="00147665"/>
    <w:rsid w:val="00153957"/>
    <w:rsid w:val="00155F4E"/>
    <w:rsid w:val="00161AC7"/>
    <w:rsid w:val="001634E6"/>
    <w:rsid w:val="00163D87"/>
    <w:rsid w:val="001739EB"/>
    <w:rsid w:val="00175BBC"/>
    <w:rsid w:val="00185133"/>
    <w:rsid w:val="00190230"/>
    <w:rsid w:val="00195D27"/>
    <w:rsid w:val="00195FBC"/>
    <w:rsid w:val="00196861"/>
    <w:rsid w:val="00197793"/>
    <w:rsid w:val="001A403F"/>
    <w:rsid w:val="001A71B9"/>
    <w:rsid w:val="001B043E"/>
    <w:rsid w:val="001B0781"/>
    <w:rsid w:val="001C3197"/>
    <w:rsid w:val="001C6E1A"/>
    <w:rsid w:val="001E090A"/>
    <w:rsid w:val="001F319E"/>
    <w:rsid w:val="00202F49"/>
    <w:rsid w:val="00206E1F"/>
    <w:rsid w:val="00221A70"/>
    <w:rsid w:val="00222BCC"/>
    <w:rsid w:val="00224E86"/>
    <w:rsid w:val="002348B8"/>
    <w:rsid w:val="002523CD"/>
    <w:rsid w:val="00255611"/>
    <w:rsid w:val="00257C46"/>
    <w:rsid w:val="00270DFC"/>
    <w:rsid w:val="00285B5B"/>
    <w:rsid w:val="002A04B8"/>
    <w:rsid w:val="002A2294"/>
    <w:rsid w:val="002B14FC"/>
    <w:rsid w:val="002C72B6"/>
    <w:rsid w:val="002C72CE"/>
    <w:rsid w:val="002D0281"/>
    <w:rsid w:val="002D3F70"/>
    <w:rsid w:val="002D55C9"/>
    <w:rsid w:val="002D605D"/>
    <w:rsid w:val="002D68DC"/>
    <w:rsid w:val="002D6CBC"/>
    <w:rsid w:val="002E1682"/>
    <w:rsid w:val="002F001D"/>
    <w:rsid w:val="002F3C8C"/>
    <w:rsid w:val="00300E1A"/>
    <w:rsid w:val="00310D9F"/>
    <w:rsid w:val="003145E6"/>
    <w:rsid w:val="00321743"/>
    <w:rsid w:val="00334567"/>
    <w:rsid w:val="003417C9"/>
    <w:rsid w:val="0034569A"/>
    <w:rsid w:val="003621A1"/>
    <w:rsid w:val="00363539"/>
    <w:rsid w:val="00381AB2"/>
    <w:rsid w:val="0038681E"/>
    <w:rsid w:val="003911AF"/>
    <w:rsid w:val="003926D4"/>
    <w:rsid w:val="003C4E42"/>
    <w:rsid w:val="003D6A53"/>
    <w:rsid w:val="003F4234"/>
    <w:rsid w:val="0040115E"/>
    <w:rsid w:val="00402DE5"/>
    <w:rsid w:val="004032BA"/>
    <w:rsid w:val="00404AE8"/>
    <w:rsid w:val="004072A0"/>
    <w:rsid w:val="00411347"/>
    <w:rsid w:val="004326A7"/>
    <w:rsid w:val="00435638"/>
    <w:rsid w:val="00442DD0"/>
    <w:rsid w:val="00445672"/>
    <w:rsid w:val="0045370E"/>
    <w:rsid w:val="00467ABE"/>
    <w:rsid w:val="0047737A"/>
    <w:rsid w:val="004828CD"/>
    <w:rsid w:val="00483121"/>
    <w:rsid w:val="004851BE"/>
    <w:rsid w:val="0049671A"/>
    <w:rsid w:val="00496D76"/>
    <w:rsid w:val="004A49E6"/>
    <w:rsid w:val="004B1C4D"/>
    <w:rsid w:val="004B580E"/>
    <w:rsid w:val="004C485B"/>
    <w:rsid w:val="004C5D31"/>
    <w:rsid w:val="004E3FE3"/>
    <w:rsid w:val="004E5256"/>
    <w:rsid w:val="004E6F3B"/>
    <w:rsid w:val="004F3656"/>
    <w:rsid w:val="004F4FE8"/>
    <w:rsid w:val="005052CB"/>
    <w:rsid w:val="00505BA9"/>
    <w:rsid w:val="00511575"/>
    <w:rsid w:val="00513ABD"/>
    <w:rsid w:val="00532996"/>
    <w:rsid w:val="00537A2A"/>
    <w:rsid w:val="005436F5"/>
    <w:rsid w:val="005571C1"/>
    <w:rsid w:val="00560E9E"/>
    <w:rsid w:val="00561F9E"/>
    <w:rsid w:val="00565E23"/>
    <w:rsid w:val="0057010D"/>
    <w:rsid w:val="00572291"/>
    <w:rsid w:val="00573A4A"/>
    <w:rsid w:val="005901F7"/>
    <w:rsid w:val="005960DF"/>
    <w:rsid w:val="005A35D2"/>
    <w:rsid w:val="005A3F94"/>
    <w:rsid w:val="005A6DB1"/>
    <w:rsid w:val="005C16CC"/>
    <w:rsid w:val="005D3517"/>
    <w:rsid w:val="005D35A3"/>
    <w:rsid w:val="005F1ACA"/>
    <w:rsid w:val="00600A35"/>
    <w:rsid w:val="00606CA6"/>
    <w:rsid w:val="00613B1B"/>
    <w:rsid w:val="00633CF8"/>
    <w:rsid w:val="00635CE3"/>
    <w:rsid w:val="006607D7"/>
    <w:rsid w:val="00663F69"/>
    <w:rsid w:val="00677337"/>
    <w:rsid w:val="006779E2"/>
    <w:rsid w:val="00680804"/>
    <w:rsid w:val="0068229E"/>
    <w:rsid w:val="00682B46"/>
    <w:rsid w:val="006A1751"/>
    <w:rsid w:val="006A22F8"/>
    <w:rsid w:val="006A5296"/>
    <w:rsid w:val="006A599E"/>
    <w:rsid w:val="006C713F"/>
    <w:rsid w:val="006D084A"/>
    <w:rsid w:val="006D3703"/>
    <w:rsid w:val="006D5EEA"/>
    <w:rsid w:val="006D63AF"/>
    <w:rsid w:val="006D719E"/>
    <w:rsid w:val="006F5C57"/>
    <w:rsid w:val="007024FB"/>
    <w:rsid w:val="007053B7"/>
    <w:rsid w:val="00731139"/>
    <w:rsid w:val="0073536C"/>
    <w:rsid w:val="007357B6"/>
    <w:rsid w:val="007569DA"/>
    <w:rsid w:val="007621DD"/>
    <w:rsid w:val="00767CAA"/>
    <w:rsid w:val="007822A1"/>
    <w:rsid w:val="007A4871"/>
    <w:rsid w:val="007B41AE"/>
    <w:rsid w:val="007C1D1C"/>
    <w:rsid w:val="007C1F12"/>
    <w:rsid w:val="007C32D6"/>
    <w:rsid w:val="007C3E2C"/>
    <w:rsid w:val="007D6BA1"/>
    <w:rsid w:val="007F2C57"/>
    <w:rsid w:val="007F3002"/>
    <w:rsid w:val="00800BD6"/>
    <w:rsid w:val="008109AD"/>
    <w:rsid w:val="00811255"/>
    <w:rsid w:val="008119C5"/>
    <w:rsid w:val="00817145"/>
    <w:rsid w:val="00820851"/>
    <w:rsid w:val="008213A4"/>
    <w:rsid w:val="0082187F"/>
    <w:rsid w:val="00825908"/>
    <w:rsid w:val="00826C8F"/>
    <w:rsid w:val="00835366"/>
    <w:rsid w:val="0083705A"/>
    <w:rsid w:val="00837EC7"/>
    <w:rsid w:val="008964FD"/>
    <w:rsid w:val="008A1768"/>
    <w:rsid w:val="008B1D49"/>
    <w:rsid w:val="008B2B63"/>
    <w:rsid w:val="008B3C5B"/>
    <w:rsid w:val="008B6E6E"/>
    <w:rsid w:val="008D25E6"/>
    <w:rsid w:val="008E1B12"/>
    <w:rsid w:val="008E2ED1"/>
    <w:rsid w:val="008E7D45"/>
    <w:rsid w:val="008F78E6"/>
    <w:rsid w:val="00904AB1"/>
    <w:rsid w:val="009123C6"/>
    <w:rsid w:val="009132B2"/>
    <w:rsid w:val="00914044"/>
    <w:rsid w:val="00932E2A"/>
    <w:rsid w:val="00937B60"/>
    <w:rsid w:val="0095558E"/>
    <w:rsid w:val="00963CB6"/>
    <w:rsid w:val="00971722"/>
    <w:rsid w:val="00981AF3"/>
    <w:rsid w:val="009870FD"/>
    <w:rsid w:val="00990E5E"/>
    <w:rsid w:val="009A1D85"/>
    <w:rsid w:val="009A5617"/>
    <w:rsid w:val="009C0E92"/>
    <w:rsid w:val="009C4334"/>
    <w:rsid w:val="009F2D72"/>
    <w:rsid w:val="009F42E4"/>
    <w:rsid w:val="00A038E9"/>
    <w:rsid w:val="00A20523"/>
    <w:rsid w:val="00A32B40"/>
    <w:rsid w:val="00A366CC"/>
    <w:rsid w:val="00A36C38"/>
    <w:rsid w:val="00A50F9A"/>
    <w:rsid w:val="00A57E9B"/>
    <w:rsid w:val="00A61A8A"/>
    <w:rsid w:val="00A804F8"/>
    <w:rsid w:val="00A828A1"/>
    <w:rsid w:val="00A83C97"/>
    <w:rsid w:val="00A93E88"/>
    <w:rsid w:val="00A959D5"/>
    <w:rsid w:val="00A96863"/>
    <w:rsid w:val="00A968DB"/>
    <w:rsid w:val="00A973E5"/>
    <w:rsid w:val="00AB509B"/>
    <w:rsid w:val="00AC3658"/>
    <w:rsid w:val="00AD39E6"/>
    <w:rsid w:val="00AD4B99"/>
    <w:rsid w:val="00AD5B4E"/>
    <w:rsid w:val="00AE2D84"/>
    <w:rsid w:val="00AE3823"/>
    <w:rsid w:val="00AE3A55"/>
    <w:rsid w:val="00AF1FEE"/>
    <w:rsid w:val="00B22C89"/>
    <w:rsid w:val="00B25A01"/>
    <w:rsid w:val="00B4456D"/>
    <w:rsid w:val="00B542E5"/>
    <w:rsid w:val="00B94AC7"/>
    <w:rsid w:val="00B94BD8"/>
    <w:rsid w:val="00B96F52"/>
    <w:rsid w:val="00BA4DEE"/>
    <w:rsid w:val="00BC2437"/>
    <w:rsid w:val="00BC763D"/>
    <w:rsid w:val="00BD7E76"/>
    <w:rsid w:val="00BE4506"/>
    <w:rsid w:val="00BE7704"/>
    <w:rsid w:val="00BF136C"/>
    <w:rsid w:val="00BF22FF"/>
    <w:rsid w:val="00BF23D7"/>
    <w:rsid w:val="00BF2994"/>
    <w:rsid w:val="00BF4880"/>
    <w:rsid w:val="00BF590A"/>
    <w:rsid w:val="00C01D4F"/>
    <w:rsid w:val="00C05EAD"/>
    <w:rsid w:val="00C11D90"/>
    <w:rsid w:val="00C16860"/>
    <w:rsid w:val="00C2144F"/>
    <w:rsid w:val="00C225CB"/>
    <w:rsid w:val="00C2632F"/>
    <w:rsid w:val="00C40A67"/>
    <w:rsid w:val="00C47F23"/>
    <w:rsid w:val="00C5054F"/>
    <w:rsid w:val="00C6552D"/>
    <w:rsid w:val="00C752F4"/>
    <w:rsid w:val="00C77F19"/>
    <w:rsid w:val="00C97F7E"/>
    <w:rsid w:val="00CA3A8F"/>
    <w:rsid w:val="00CA68F7"/>
    <w:rsid w:val="00CB3549"/>
    <w:rsid w:val="00CC5BDD"/>
    <w:rsid w:val="00CD05C6"/>
    <w:rsid w:val="00CD25D5"/>
    <w:rsid w:val="00CF2663"/>
    <w:rsid w:val="00CF3705"/>
    <w:rsid w:val="00D0707C"/>
    <w:rsid w:val="00D1607E"/>
    <w:rsid w:val="00D2149E"/>
    <w:rsid w:val="00D226DE"/>
    <w:rsid w:val="00D270BC"/>
    <w:rsid w:val="00D317CD"/>
    <w:rsid w:val="00D41BE0"/>
    <w:rsid w:val="00D47FF3"/>
    <w:rsid w:val="00D618EC"/>
    <w:rsid w:val="00D754F1"/>
    <w:rsid w:val="00D92DBF"/>
    <w:rsid w:val="00D96C60"/>
    <w:rsid w:val="00DC4E02"/>
    <w:rsid w:val="00DC60FC"/>
    <w:rsid w:val="00DC762A"/>
    <w:rsid w:val="00DD0C30"/>
    <w:rsid w:val="00DF308F"/>
    <w:rsid w:val="00DF386B"/>
    <w:rsid w:val="00E116B6"/>
    <w:rsid w:val="00E12B38"/>
    <w:rsid w:val="00E158A9"/>
    <w:rsid w:val="00E16A0E"/>
    <w:rsid w:val="00E16B27"/>
    <w:rsid w:val="00E2194A"/>
    <w:rsid w:val="00E226AA"/>
    <w:rsid w:val="00E36B11"/>
    <w:rsid w:val="00E36DAC"/>
    <w:rsid w:val="00E44787"/>
    <w:rsid w:val="00E51565"/>
    <w:rsid w:val="00E579BF"/>
    <w:rsid w:val="00E72519"/>
    <w:rsid w:val="00E75186"/>
    <w:rsid w:val="00E81F6D"/>
    <w:rsid w:val="00E84ADD"/>
    <w:rsid w:val="00E85D64"/>
    <w:rsid w:val="00E85DB9"/>
    <w:rsid w:val="00E86529"/>
    <w:rsid w:val="00E914F0"/>
    <w:rsid w:val="00E91AB7"/>
    <w:rsid w:val="00EA3762"/>
    <w:rsid w:val="00EA4734"/>
    <w:rsid w:val="00EA5291"/>
    <w:rsid w:val="00EB070D"/>
    <w:rsid w:val="00EB2AC6"/>
    <w:rsid w:val="00EC1F75"/>
    <w:rsid w:val="00EC51CF"/>
    <w:rsid w:val="00EC68C4"/>
    <w:rsid w:val="00EC7084"/>
    <w:rsid w:val="00ED0EC3"/>
    <w:rsid w:val="00ED433E"/>
    <w:rsid w:val="00F17F92"/>
    <w:rsid w:val="00F208E3"/>
    <w:rsid w:val="00F2257F"/>
    <w:rsid w:val="00F24E24"/>
    <w:rsid w:val="00F372D1"/>
    <w:rsid w:val="00F46468"/>
    <w:rsid w:val="00F5187C"/>
    <w:rsid w:val="00F63F1B"/>
    <w:rsid w:val="00F66B02"/>
    <w:rsid w:val="00F717EF"/>
    <w:rsid w:val="00F76C3E"/>
    <w:rsid w:val="00F81C83"/>
    <w:rsid w:val="00F86862"/>
    <w:rsid w:val="00FA0BB9"/>
    <w:rsid w:val="00FC7D66"/>
    <w:rsid w:val="00FF0764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F63F1B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6195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77F19"/>
    <w:rPr>
      <w:b/>
      <w:bCs/>
    </w:rPr>
  </w:style>
  <w:style w:type="paragraph" w:styleId="Textkrper">
    <w:name w:val="Body Text"/>
    <w:basedOn w:val="Standard"/>
    <w:link w:val="TextkrperZchn"/>
    <w:uiPriority w:val="99"/>
    <w:unhideWhenUsed/>
    <w:rsid w:val="00C77F1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C77F19"/>
    <w:rPr>
      <w:rFonts w:ascii="Arial" w:hAnsi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F63F1B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6195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77F19"/>
    <w:rPr>
      <w:b/>
      <w:bCs/>
    </w:rPr>
  </w:style>
  <w:style w:type="paragraph" w:styleId="Textkrper">
    <w:name w:val="Body Text"/>
    <w:basedOn w:val="Standard"/>
    <w:link w:val="TextkrperZchn"/>
    <w:uiPriority w:val="99"/>
    <w:unhideWhenUsed/>
    <w:rsid w:val="00C77F1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C77F19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0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9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youtu.be/lYqV8yEeB38" TargetMode="External"/><Relationship Id="rId20" Type="http://schemas.openxmlformats.org/officeDocument/2006/relationships/hyperlink" Target="https://creativecommons.org/licenses/by-sa/2.0/d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creativecommons.org/licenses/by-sa/2.0/d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Cwsl6bJpf7s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12rC7425Zp8" TargetMode="Externa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5E501-CBDE-4CD9-B9B2-32EB72DFC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7</Pages>
  <Words>927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6761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5</cp:revision>
  <cp:lastPrinted>2018-01-10T08:02:00Z</cp:lastPrinted>
  <dcterms:created xsi:type="dcterms:W3CDTF">2018-01-10T09:07:00Z</dcterms:created>
  <dcterms:modified xsi:type="dcterms:W3CDTF">2018-01-10T09:20:00Z</dcterms:modified>
</cp:coreProperties>
</file>